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4B7840" w:rsidP="002E5F3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-594360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840" w:rsidRPr="004B7840" w:rsidRDefault="004B7840" w:rsidP="004B7840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4B7840">
        <w:rPr>
          <w:b/>
          <w:bCs/>
          <w:color w:val="44546A"/>
          <w:sz w:val="36"/>
        </w:rPr>
        <w:t>Сибирская научная</w:t>
      </w:r>
    </w:p>
    <w:p w:rsidR="004B7840" w:rsidRPr="004B7840" w:rsidRDefault="004B7840" w:rsidP="004B7840">
      <w:pPr>
        <w:jc w:val="center"/>
        <w:rPr>
          <w:b/>
          <w:bCs/>
          <w:color w:val="44546A"/>
          <w:sz w:val="36"/>
        </w:rPr>
      </w:pPr>
      <w:r w:rsidRPr="004B7840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4B7840" w:rsidRPr="004B7840" w:rsidRDefault="004B7840" w:rsidP="004B7840">
      <w:pPr>
        <w:jc w:val="center"/>
        <w:rPr>
          <w:b/>
          <w:bCs/>
          <w:color w:val="44546A"/>
          <w:sz w:val="36"/>
        </w:rPr>
      </w:pPr>
      <w:r w:rsidRPr="004B7840">
        <w:rPr>
          <w:b/>
          <w:bCs/>
          <w:color w:val="44546A"/>
          <w:sz w:val="36"/>
          <w:szCs w:val="36"/>
        </w:rPr>
        <w:t>филиал ГПНТБ СО РАН</w:t>
      </w:r>
    </w:p>
    <w:p w:rsidR="004B7840" w:rsidRPr="004B7840" w:rsidRDefault="004B7840" w:rsidP="004B7840">
      <w:pPr>
        <w:pStyle w:val="af0"/>
        <w:ind w:left="-1418"/>
        <w:jc w:val="center"/>
        <w:rPr>
          <w:b/>
          <w:color w:val="4472C4"/>
        </w:rPr>
      </w:pPr>
    </w:p>
    <w:p w:rsidR="004B7840" w:rsidRPr="004B7840" w:rsidRDefault="004B7840" w:rsidP="004B7840">
      <w:pPr>
        <w:pStyle w:val="af0"/>
        <w:ind w:left="-1418"/>
        <w:jc w:val="center"/>
        <w:rPr>
          <w:b/>
          <w:color w:val="4472C4"/>
        </w:rPr>
      </w:pPr>
    </w:p>
    <w:p w:rsidR="004B7840" w:rsidRPr="004B7840" w:rsidRDefault="004B7840" w:rsidP="004B7840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4B7840" w:rsidRPr="004B7840" w:rsidRDefault="004B7840" w:rsidP="004B7840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4B7840">
        <w:rPr>
          <w:rFonts w:ascii="Arial" w:hAnsi="Arial" w:cs="Arial"/>
          <w:b/>
          <w:color w:val="4472C4"/>
          <w:sz w:val="96"/>
          <w:szCs w:val="96"/>
        </w:rPr>
        <w:t xml:space="preserve">   Информационный</w:t>
      </w:r>
      <w:r w:rsidRPr="004B7840">
        <w:rPr>
          <w:rFonts w:ascii="Arial" w:hAnsi="Arial" w:cs="Arial"/>
          <w:b/>
          <w:color w:val="4472C4"/>
          <w:sz w:val="112"/>
          <w:szCs w:val="112"/>
        </w:rPr>
        <w:t xml:space="preserve">   </w:t>
      </w:r>
      <w:r w:rsidRPr="004B7840">
        <w:rPr>
          <w:rFonts w:ascii="Arial" w:hAnsi="Arial" w:cs="Arial"/>
          <w:b/>
          <w:color w:val="4472C4"/>
          <w:sz w:val="96"/>
          <w:szCs w:val="96"/>
        </w:rPr>
        <w:t>бюллетень</w:t>
      </w:r>
    </w:p>
    <w:p w:rsidR="004B7840" w:rsidRPr="004B7840" w:rsidRDefault="004B7840" w:rsidP="004B7840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</w:rPr>
      </w:pPr>
    </w:p>
    <w:p w:rsidR="004B7840" w:rsidRPr="004B7840" w:rsidRDefault="004B7840" w:rsidP="004B7840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4B7840">
        <w:rPr>
          <w:rFonts w:ascii="Arial" w:hAnsi="Arial" w:cs="Arial"/>
          <w:b/>
          <w:color w:val="4472C4"/>
          <w:sz w:val="112"/>
          <w:szCs w:val="112"/>
        </w:rPr>
        <w:t xml:space="preserve">№ </w:t>
      </w:r>
      <w:r>
        <w:rPr>
          <w:rFonts w:ascii="Arial" w:hAnsi="Arial" w:cs="Arial"/>
          <w:b/>
          <w:color w:val="4472C4"/>
          <w:sz w:val="112"/>
          <w:szCs w:val="112"/>
        </w:rPr>
        <w:t>35</w:t>
      </w:r>
    </w:p>
    <w:p w:rsidR="004B7840" w:rsidRPr="004B7840" w:rsidRDefault="004B7840" w:rsidP="004B7840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</w:rPr>
      </w:pPr>
      <w:r w:rsidRPr="004B7840">
        <w:rPr>
          <w:rFonts w:ascii="Arial" w:hAnsi="Arial" w:cs="Arial"/>
          <w:b/>
          <w:color w:val="4472C4"/>
          <w:sz w:val="52"/>
          <w:szCs w:val="52"/>
        </w:rPr>
        <w:t xml:space="preserve">                   </w:t>
      </w:r>
      <w:r>
        <w:rPr>
          <w:rFonts w:ascii="Arial" w:hAnsi="Arial" w:cs="Arial"/>
          <w:b/>
          <w:color w:val="4472C4"/>
          <w:sz w:val="52"/>
          <w:szCs w:val="52"/>
        </w:rPr>
        <w:t>2 – 8 сентября</w:t>
      </w:r>
      <w:r w:rsidRPr="004B7840">
        <w:rPr>
          <w:rFonts w:ascii="Arial" w:hAnsi="Arial" w:cs="Arial"/>
          <w:b/>
          <w:color w:val="4472C4"/>
          <w:sz w:val="52"/>
          <w:szCs w:val="52"/>
        </w:rPr>
        <w:t xml:space="preserve"> 2024 г.</w:t>
      </w:r>
    </w:p>
    <w:p w:rsidR="004B7840" w:rsidRPr="004B7840" w:rsidRDefault="004B7840" w:rsidP="004B7840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4B7840" w:rsidRPr="004B7840" w:rsidRDefault="004B7840" w:rsidP="004B7840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4B7840" w:rsidRPr="004B7840" w:rsidRDefault="004B7840" w:rsidP="004B7840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4B7840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4B7840" w:rsidRPr="004B7840" w:rsidRDefault="004B7840" w:rsidP="004B7840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4B7840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4B7840">
        <w:rPr>
          <w:rFonts w:ascii="Arial" w:hAnsi="Arial" w:cs="Arial"/>
          <w:b/>
          <w:color w:val="44546A"/>
          <w:sz w:val="44"/>
          <w:szCs w:val="44"/>
        </w:rPr>
        <w:t>п. Краснообск</w:t>
      </w:r>
    </w:p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    </w:t>
      </w:r>
    </w:p>
    <w:p w:rsidR="002C5C81" w:rsidRDefault="002E5F3B" w:rsidP="002C5C81">
      <w:pPr>
        <w:ind w:left="1843"/>
        <w:jc w:val="center"/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sz w:val="40"/>
        </w:rPr>
        <w:br w:type="page"/>
      </w:r>
      <w:r w:rsidR="002C5C81"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Путь к успеху лежит через Библиотеку!</w:t>
      </w:r>
    </w:p>
    <w:p w:rsidR="002C5C81" w:rsidRDefault="002C5C81" w:rsidP="002C5C81">
      <w:pPr>
        <w:jc w:val="center"/>
        <w:rPr>
          <w:b/>
        </w:rPr>
      </w:pPr>
    </w:p>
    <w:p w:rsidR="002C5C81" w:rsidRDefault="002C5C81" w:rsidP="002C5C81">
      <w:pPr>
        <w:jc w:val="center"/>
        <w:rPr>
          <w:b/>
        </w:rPr>
      </w:pPr>
    </w:p>
    <w:p w:rsidR="002C5C81" w:rsidRDefault="002C5C81" w:rsidP="002C5C81">
      <w:pPr>
        <w:jc w:val="center"/>
        <w:rPr>
          <w:b/>
        </w:rPr>
      </w:pPr>
      <w:r>
        <w:rPr>
          <w:b/>
        </w:rPr>
        <w:t>Уважаемый читатель!</w:t>
      </w:r>
    </w:p>
    <w:p w:rsidR="002C5C81" w:rsidRDefault="002C5C81" w:rsidP="002C5C81">
      <w:pPr>
        <w:jc w:val="center"/>
        <w:rPr>
          <w:b/>
        </w:rPr>
      </w:pPr>
    </w:p>
    <w:p w:rsidR="002C5C81" w:rsidRDefault="002C5C81" w:rsidP="002C5C81">
      <w:pPr>
        <w:ind w:firstLine="567"/>
        <w:jc w:val="both"/>
      </w:pPr>
      <w:r>
        <w:t>В "Информационном бюллетене" СибНСХБ Вы найдёте:</w:t>
      </w:r>
    </w:p>
    <w:p w:rsidR="002C5C81" w:rsidRDefault="002C5C81" w:rsidP="002C5C81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2C5C81" w:rsidRDefault="002C5C81" w:rsidP="002C5C81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C5C81" w:rsidRDefault="002C5C81" w:rsidP="002C5C81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2C5C81" w:rsidRDefault="002C5C81" w:rsidP="002C5C81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C5C81" w:rsidRDefault="002C5C81" w:rsidP="002C5C81">
      <w:pPr>
        <w:ind w:firstLine="567"/>
        <w:jc w:val="both"/>
      </w:pPr>
    </w:p>
    <w:p w:rsidR="002C5C81" w:rsidRDefault="002C5C81" w:rsidP="002C5C81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2C5C81" w:rsidRDefault="002C5C81" w:rsidP="002C5C81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2C5C81" w:rsidRDefault="002C5C81" w:rsidP="002C5C81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2C5C81" w:rsidRDefault="002C5C81" w:rsidP="002C5C81">
      <w:pPr>
        <w:ind w:firstLine="567"/>
        <w:jc w:val="center"/>
        <w:rPr>
          <w:b/>
        </w:rPr>
      </w:pPr>
    </w:p>
    <w:p w:rsidR="002C5C81" w:rsidRDefault="002C5C81" w:rsidP="002C5C81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C5C81" w:rsidRDefault="002C5C81" w:rsidP="002C5C81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C5C81" w:rsidRDefault="002C5C81" w:rsidP="002C5C81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C5C81" w:rsidRDefault="002C5C81" w:rsidP="002C5C81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C5C81" w:rsidRDefault="002C5C81" w:rsidP="002C5C81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C5C81" w:rsidRDefault="002C5C81" w:rsidP="002C5C81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C5C81" w:rsidRDefault="002C5C81" w:rsidP="002C5C81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C5C81" w:rsidRDefault="002C5C81" w:rsidP="002C5C81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C5C81" w:rsidRDefault="002C5C81" w:rsidP="002C5C81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C5C81" w:rsidRDefault="002C5C81" w:rsidP="002C5C81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C5C81" w:rsidRDefault="002C5C81" w:rsidP="002C5C81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C5C81" w:rsidRDefault="002C5C81" w:rsidP="002C5C81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491CB2">
          <w:rPr>
            <w:rStyle w:val="ac"/>
            <w:b w:val="0"/>
            <w:color w:val="0070C0"/>
            <w:lang w:val="en-US"/>
          </w:rPr>
          <w:t>agrolibso</w:t>
        </w:r>
        <w:r w:rsidRPr="00491CB2">
          <w:rPr>
            <w:rStyle w:val="ac"/>
            <w:b w:val="0"/>
            <w:color w:val="0070C0"/>
          </w:rPr>
          <w:t>@</w:t>
        </w:r>
        <w:r w:rsidRPr="00491CB2">
          <w:rPr>
            <w:rStyle w:val="ac"/>
            <w:b w:val="0"/>
            <w:color w:val="0070C0"/>
            <w:lang w:val="en-US"/>
          </w:rPr>
          <w:t>mail</w:t>
        </w:r>
        <w:r w:rsidRPr="00491CB2">
          <w:rPr>
            <w:rStyle w:val="ac"/>
            <w:b w:val="0"/>
            <w:color w:val="0070C0"/>
          </w:rPr>
          <w:t>.</w:t>
        </w:r>
        <w:r w:rsidRPr="00491CB2">
          <w:rPr>
            <w:rStyle w:val="ac"/>
            <w:b w:val="0"/>
            <w:color w:val="0070C0"/>
            <w:lang w:val="en-US"/>
          </w:rPr>
          <w:t>ru</w:t>
        </w:r>
      </w:hyperlink>
      <w:r w:rsidRPr="002C5C81">
        <w:t xml:space="preserve"> </w:t>
      </w:r>
    </w:p>
    <w:p w:rsidR="002C5C81" w:rsidRPr="00491CB2" w:rsidRDefault="002C5C81" w:rsidP="002C5C81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491CB2">
          <w:rPr>
            <w:rStyle w:val="ac"/>
            <w:b w:val="0"/>
            <w:color w:val="0070C0"/>
          </w:rPr>
          <w:t>http://agrolib.spsl.nsc.ru/</w:t>
        </w:r>
      </w:hyperlink>
      <w:r w:rsidRPr="00491CB2">
        <w:rPr>
          <w:b/>
          <w:color w:val="0070C0"/>
        </w:rPr>
        <w:t xml:space="preserve"> </w:t>
      </w:r>
    </w:p>
    <w:p w:rsidR="002C5C81" w:rsidRDefault="002C5C81" w:rsidP="002C5C81">
      <w:pPr>
        <w:ind w:firstLine="567"/>
        <w:jc w:val="both"/>
      </w:pPr>
      <w:r w:rsidRPr="00491CB2">
        <w:rPr>
          <w:b/>
          <w:color w:val="0070C0"/>
        </w:rPr>
        <w:t xml:space="preserve">               </w:t>
      </w:r>
      <w:hyperlink r:id="rId11" w:history="1">
        <w:r w:rsidRPr="00491CB2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2C5C81" w:rsidRDefault="002C5C81" w:rsidP="002C5C81">
      <w:pPr>
        <w:ind w:firstLine="567"/>
        <w:jc w:val="both"/>
      </w:pPr>
    </w:p>
    <w:p w:rsidR="002C5C81" w:rsidRDefault="002C5C81" w:rsidP="002C5C81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C5C81" w:rsidRDefault="002C5C81" w:rsidP="002C5C81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C5C81" w:rsidRDefault="002C5C81" w:rsidP="002C5C81">
      <w:r>
        <w:t>Суббота, воскресенье – выходные дни.</w:t>
      </w:r>
    </w:p>
    <w:p w:rsidR="002C5C81" w:rsidRDefault="002C5C81" w:rsidP="002C5C81">
      <w:r>
        <w:t>Последний четверг каждого месяца – технический день.</w:t>
      </w:r>
    </w:p>
    <w:p w:rsidR="002C5C81" w:rsidRDefault="002C5C81">
      <w:pPr>
        <w:rPr>
          <w:b/>
          <w:sz w:val="28"/>
        </w:rPr>
      </w:pPr>
      <w:r>
        <w:rPr>
          <w:b/>
          <w:sz w:val="28"/>
        </w:rPr>
        <w:br w:type="page"/>
      </w:r>
    </w:p>
    <w:p w:rsidR="002E5F3B" w:rsidRPr="00E66269" w:rsidRDefault="002E5F3B" w:rsidP="002C5C81">
      <w:pPr>
        <w:ind w:left="426"/>
        <w:jc w:val="center"/>
        <w:rPr>
          <w:sz w:val="28"/>
        </w:rPr>
      </w:pPr>
      <w:r w:rsidRPr="00E66269">
        <w:rPr>
          <w:b/>
          <w:sz w:val="28"/>
        </w:rPr>
        <w:t>ОГЛАВЛЕНИЕ</w:t>
      </w:r>
    </w:p>
    <w:p w:rsidR="00491CB2" w:rsidRDefault="00491CB2">
      <w:pPr>
        <w:pStyle w:val="11"/>
        <w:tabs>
          <w:tab w:val="right" w:leader="dot" w:pos="10401"/>
        </w:tabs>
      </w:pPr>
    </w:p>
    <w:p w:rsidR="00491CB2" w:rsidRDefault="00491CB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6785211" w:history="1">
        <w:r w:rsidRPr="00FB0E8C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12" w:history="1">
        <w:r w:rsidRPr="00FB0E8C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13" w:history="1">
        <w:r w:rsidRPr="00FB0E8C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14" w:history="1">
        <w:r w:rsidRPr="00FB0E8C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15" w:history="1">
        <w:r w:rsidRPr="00FB0E8C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16" w:history="1">
        <w:r w:rsidRPr="00FB0E8C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17" w:history="1">
        <w:r w:rsidRPr="00FB0E8C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18" w:history="1">
        <w:r w:rsidRPr="00FB0E8C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19" w:history="1">
        <w:r w:rsidRPr="00FB0E8C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20" w:history="1">
        <w:r w:rsidRPr="00FB0E8C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21" w:history="1">
        <w:r w:rsidRPr="00FB0E8C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22" w:history="1">
        <w:r w:rsidRPr="00FB0E8C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23" w:history="1">
        <w:r w:rsidRPr="00FB0E8C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24" w:history="1">
        <w:r w:rsidRPr="00FB0E8C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25" w:history="1">
        <w:r w:rsidRPr="00FB0E8C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bookmarkStart w:id="0" w:name="_GoBack"/>
        <w:bookmarkEnd w:id="0"/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26" w:history="1">
        <w:r w:rsidRPr="00FB0E8C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91CB2" w:rsidRDefault="00491CB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785227" w:history="1">
        <w:r w:rsidRPr="00FB0E8C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_Toc176785227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D2161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491CB2" w:rsidP="002E5F3B">
      <w:r>
        <w:fldChar w:fldCharType="end"/>
      </w: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Default="002E5F3B" w:rsidP="002E5F3B">
      <w:pPr>
        <w:spacing w:line="360" w:lineRule="auto"/>
      </w:pPr>
    </w:p>
    <w:p w:rsidR="004B7840" w:rsidRDefault="004B7840" w:rsidP="004B7840">
      <w:pPr>
        <w:pStyle w:val="1"/>
      </w:pPr>
      <w:bookmarkStart w:id="1" w:name="_Toc61973265"/>
      <w:bookmarkStart w:id="2" w:name="_Toc176785211"/>
      <w:r>
        <w:t>НОВЫЕ ПОСТУПЛЕНИЯ ПЕРИОДИЧЕСКИХ ИЗДАНИЙ В ФОНД СибНСХБ</w:t>
      </w:r>
      <w:bookmarkEnd w:id="2"/>
    </w:p>
    <w:p w:rsidR="004B7840" w:rsidRDefault="004B7840" w:rsidP="004B7840">
      <w:pPr>
        <w:pStyle w:val="10"/>
      </w:pPr>
      <w:r w:rsidRPr="004B7840">
        <w:rPr>
          <w:b/>
        </w:rPr>
        <w:t>1. Краснообск</w:t>
      </w:r>
      <w:r>
        <w:t xml:space="preserve"> / учредитель: Изд. центр "Свет". ‒ Выходит еженедельно ‒ 2024г. N 28</w:t>
      </w:r>
    </w:p>
    <w:p w:rsidR="004B7840" w:rsidRDefault="004B7840" w:rsidP="004B7840">
      <w:pPr>
        <w:pStyle w:val="a7"/>
      </w:pPr>
      <w:r>
        <w:t>Экземпляры: всего: 2 ‒ 102ЧЗ(1), 102АБ(1)</w:t>
      </w:r>
    </w:p>
    <w:p w:rsidR="004B7840" w:rsidRDefault="004B7840" w:rsidP="004B7840">
      <w:pPr>
        <w:pStyle w:val="a7"/>
      </w:pPr>
      <w:hyperlink r:id="rId1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0"/>
      </w:pPr>
      <w:r w:rsidRPr="004B7840">
        <w:rPr>
          <w:b/>
        </w:rPr>
        <w:t>2. </w:t>
      </w:r>
      <w:r w:rsidRPr="004B7840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2024</w:t>
      </w:r>
      <w:r>
        <w:rPr>
          <w:rFonts w:hint="eastAsia"/>
        </w:rPr>
        <w:t>г</w:t>
      </w:r>
      <w:r>
        <w:t>. N 29</w:t>
      </w:r>
    </w:p>
    <w:p w:rsidR="004B7840" w:rsidRDefault="004B7840" w:rsidP="004B7840">
      <w:pPr>
        <w:pStyle w:val="a7"/>
      </w:pPr>
      <w:r>
        <w:t>Экземпляры: всего: 2 ‒ 102ЧЗ(1), 102АБ(1)</w:t>
      </w:r>
    </w:p>
    <w:p w:rsidR="004B7840" w:rsidRDefault="004B7840" w:rsidP="004B7840">
      <w:pPr>
        <w:pStyle w:val="a7"/>
      </w:pPr>
      <w:hyperlink r:id="rId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0"/>
      </w:pPr>
      <w:r w:rsidRPr="004B7840">
        <w:rPr>
          <w:b/>
        </w:rPr>
        <w:t>3. </w:t>
      </w:r>
      <w:r w:rsidRPr="004B7840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2024</w:t>
      </w:r>
      <w:r>
        <w:rPr>
          <w:rFonts w:hint="eastAsia"/>
        </w:rPr>
        <w:t>г</w:t>
      </w:r>
      <w:r>
        <w:t>. N 30</w:t>
      </w:r>
    </w:p>
    <w:p w:rsidR="004B7840" w:rsidRDefault="004B7840" w:rsidP="004B7840">
      <w:pPr>
        <w:pStyle w:val="a7"/>
      </w:pPr>
      <w:r>
        <w:t>Экземпляры: всего: 2 ‒ 102ЧЗ(1), 102АБ(1)</w:t>
      </w:r>
    </w:p>
    <w:p w:rsidR="004B7840" w:rsidRDefault="004B7840" w:rsidP="004B7840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0"/>
      </w:pPr>
      <w:r w:rsidRPr="004B7840">
        <w:rPr>
          <w:b/>
        </w:rPr>
        <w:t>4. </w:t>
      </w:r>
      <w:r w:rsidRPr="004B7840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5</w:t>
      </w:r>
    </w:p>
    <w:p w:rsidR="004B7840" w:rsidRDefault="004B7840" w:rsidP="004B7840">
      <w:pPr>
        <w:pStyle w:val="a7"/>
      </w:pPr>
      <w:r>
        <w:t>Экземпляры: всего: 2 ‒ 102ЧЗ(1), 102АБ(1)</w:t>
      </w:r>
    </w:p>
    <w:p w:rsidR="004B7840" w:rsidRDefault="004B7840" w:rsidP="004B7840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0"/>
      </w:pPr>
      <w:r w:rsidRPr="004B7840">
        <w:rPr>
          <w:b/>
        </w:rPr>
        <w:t>5. </w:t>
      </w:r>
      <w:r w:rsidRPr="004B7840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6</w:t>
      </w:r>
    </w:p>
    <w:p w:rsidR="004B7840" w:rsidRDefault="004B7840" w:rsidP="004B7840">
      <w:pPr>
        <w:pStyle w:val="a7"/>
      </w:pPr>
      <w:r>
        <w:t>Экземпляры: всего: 2 ‒ 102ЧЗ(1), 102АБ(1)</w:t>
      </w:r>
    </w:p>
    <w:p w:rsidR="004B7840" w:rsidRDefault="004B7840" w:rsidP="004B7840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D4E38" w:rsidRDefault="00DD4E38" w:rsidP="004B7840">
      <w:pPr>
        <w:pStyle w:val="1"/>
      </w:pPr>
    </w:p>
    <w:p w:rsidR="004B7840" w:rsidRDefault="004B7840" w:rsidP="004B7840">
      <w:pPr>
        <w:pStyle w:val="1"/>
      </w:pPr>
      <w:bookmarkStart w:id="3" w:name="_Toc176785212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3"/>
    </w:p>
    <w:p w:rsidR="004B7840" w:rsidRDefault="004B7840" w:rsidP="004B7840">
      <w:pPr>
        <w:pStyle w:val="1"/>
      </w:pPr>
      <w:bookmarkStart w:id="4" w:name="_Toc176785213"/>
      <w:r>
        <w:t>Сельское хозяйство</w:t>
      </w:r>
      <w:bookmarkEnd w:id="4"/>
    </w:p>
    <w:p w:rsidR="004B7840" w:rsidRDefault="004B7840" w:rsidP="004B7840">
      <w:pPr>
        <w:pStyle w:val="2"/>
      </w:pPr>
      <w:bookmarkStart w:id="5" w:name="_Toc176785214"/>
      <w:r>
        <w:t>Общие вопросы сельского хозяйства</w:t>
      </w:r>
      <w:bookmarkEnd w:id="5"/>
    </w:p>
    <w:p w:rsidR="004B7840" w:rsidRDefault="004B7840" w:rsidP="004B7840">
      <w:pPr>
        <w:pStyle w:val="10"/>
      </w:pPr>
      <w:r w:rsidRPr="004B7840">
        <w:rPr>
          <w:b/>
        </w:rPr>
        <w:t>6. Молодые</w:t>
      </w:r>
      <w:r>
        <w:t xml:space="preserve"> аграрии Ставрополья : сборник студенческих научных трудов по материалам 87-й научно-практической конференции (2022 г.)/ редакционная коллегия: В. Н. Ситников [и др.]. ‒ Ставрополь: АГРУС, 2022. ‒ 203 с.: ил.; 29 см. ‒ Библиогр. в конце ст. (Шифр П/М755 Ч/з1 / Е2024‒972)</w:t>
      </w:r>
    </w:p>
    <w:p w:rsidR="004B7840" w:rsidRDefault="004B7840" w:rsidP="004B7840">
      <w:pPr>
        <w:pStyle w:val="a7"/>
      </w:pPr>
      <w:r>
        <w:t>Экземпляры: всего: 1 ‒ Ч/з1(1)</w:t>
      </w:r>
    </w:p>
    <w:p w:rsidR="004B7840" w:rsidRDefault="004B7840" w:rsidP="004B7840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студентов </w:t>
      </w:r>
      <w:r>
        <w:t xml:space="preserve">‒ </w:t>
      </w:r>
      <w:r>
        <w:rPr>
          <w:rFonts w:hint="eastAsia"/>
        </w:rPr>
        <w:t>победителей</w:t>
      </w:r>
      <w:r>
        <w:t xml:space="preserve"> 87-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ежегодной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раскрываются</w:t>
      </w:r>
      <w:r>
        <w:t xml:space="preserve">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,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</w:p>
    <w:p w:rsidR="004B7840" w:rsidRDefault="004B7840" w:rsidP="004B7840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0"/>
      </w:pPr>
      <w:r w:rsidRPr="004B7840">
        <w:rPr>
          <w:b/>
        </w:rPr>
        <w:t>7. </w:t>
      </w:r>
      <w:r w:rsidRPr="004B7840">
        <w:rPr>
          <w:rFonts w:hint="eastAsia"/>
          <w:b/>
        </w:rPr>
        <w:t>Перспективные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инновации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цифровизации</w:t>
      </w:r>
      <w:r>
        <w:t xml:space="preserve"> : </w:t>
      </w:r>
      <w:r>
        <w:rPr>
          <w:rFonts w:hint="eastAsia"/>
        </w:rPr>
        <w:t>материалы</w:t>
      </w:r>
      <w:r>
        <w:t xml:space="preserve"> III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Чебоксары</w:t>
      </w:r>
      <w:r>
        <w:t xml:space="preserve">, 9 </w:t>
      </w:r>
      <w:r>
        <w:rPr>
          <w:rFonts w:hint="eastAsia"/>
        </w:rPr>
        <w:t>февраля</w:t>
      </w:r>
      <w:r>
        <w:t xml:space="preserve"> 2024 </w:t>
      </w:r>
      <w:r>
        <w:rPr>
          <w:rFonts w:hint="eastAsia"/>
        </w:rPr>
        <w:t>г</w:t>
      </w:r>
      <w:r>
        <w:t xml:space="preserve">. ‒ </w:t>
      </w:r>
      <w:r>
        <w:rPr>
          <w:rFonts w:hint="eastAsia"/>
        </w:rPr>
        <w:t>Чебоксары</w:t>
      </w:r>
      <w:r>
        <w:t xml:space="preserve">: 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ГАУ</w:t>
      </w:r>
      <w:r>
        <w:t>, 2024. ‒ 610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278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2024‒975)</w:t>
      </w:r>
    </w:p>
    <w:p w:rsidR="004B7840" w:rsidRDefault="004B7840" w:rsidP="004B7840">
      <w:pPr>
        <w:pStyle w:val="a7"/>
      </w:pPr>
      <w:r>
        <w:t>Экземпляры: всего: 1 ‒ Ч/з1(1)</w:t>
      </w:r>
    </w:p>
    <w:p w:rsidR="004B7840" w:rsidRPr="00DD4E38" w:rsidRDefault="004B7840" w:rsidP="004B7840">
      <w:pPr>
        <w:pStyle w:val="a7"/>
        <w:rPr>
          <w:sz w:val="20"/>
        </w:rPr>
      </w:pPr>
      <w:r w:rsidRPr="00DD4E38">
        <w:rPr>
          <w:rFonts w:hint="eastAsia"/>
          <w:sz w:val="20"/>
        </w:rPr>
        <w:t>Аннотация</w:t>
      </w:r>
      <w:r w:rsidRPr="00DD4E38">
        <w:rPr>
          <w:sz w:val="20"/>
        </w:rPr>
        <w:t xml:space="preserve">: </w:t>
      </w:r>
      <w:r w:rsidRPr="00DD4E38">
        <w:rPr>
          <w:rFonts w:hint="eastAsia"/>
          <w:sz w:val="20"/>
        </w:rPr>
        <w:t>Содержит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исследования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ученых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по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актуальным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проблемам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в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области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агрономии</w:t>
      </w:r>
      <w:r w:rsidRPr="00DD4E38">
        <w:rPr>
          <w:sz w:val="20"/>
        </w:rPr>
        <w:t xml:space="preserve">, </w:t>
      </w:r>
      <w:r w:rsidRPr="00DD4E38">
        <w:rPr>
          <w:rFonts w:hint="eastAsia"/>
          <w:sz w:val="20"/>
        </w:rPr>
        <w:t>ветеринарной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медицины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экологии</w:t>
      </w:r>
      <w:r w:rsidRPr="00DD4E38">
        <w:rPr>
          <w:sz w:val="20"/>
        </w:rPr>
        <w:t xml:space="preserve">, </w:t>
      </w:r>
      <w:r w:rsidRPr="00DD4E38">
        <w:rPr>
          <w:rFonts w:hint="eastAsia"/>
          <w:sz w:val="20"/>
        </w:rPr>
        <w:t>зоотехнии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технологии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переработки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сельскохозяйственной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продукции</w:t>
      </w:r>
      <w:r w:rsidRPr="00DD4E38">
        <w:rPr>
          <w:sz w:val="20"/>
        </w:rPr>
        <w:t xml:space="preserve">, </w:t>
      </w:r>
      <w:r w:rsidRPr="00DD4E38">
        <w:rPr>
          <w:rFonts w:hint="eastAsia"/>
          <w:sz w:val="20"/>
        </w:rPr>
        <w:t>механизации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сельского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хозяйства</w:t>
      </w:r>
      <w:r w:rsidRPr="00DD4E38">
        <w:rPr>
          <w:sz w:val="20"/>
        </w:rPr>
        <w:t xml:space="preserve">, </w:t>
      </w:r>
      <w:r w:rsidRPr="00DD4E38">
        <w:rPr>
          <w:rFonts w:hint="eastAsia"/>
          <w:sz w:val="20"/>
        </w:rPr>
        <w:t>экономики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бухгалтерского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учета</w:t>
      </w:r>
      <w:r w:rsidRPr="00DD4E38">
        <w:rPr>
          <w:sz w:val="20"/>
        </w:rPr>
        <w:t xml:space="preserve">, </w:t>
      </w:r>
      <w:r w:rsidRPr="00DD4E38">
        <w:rPr>
          <w:rFonts w:hint="eastAsia"/>
          <w:sz w:val="20"/>
        </w:rPr>
        <w:t>гуманитарных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социальных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наук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Для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научных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работников</w:t>
      </w:r>
      <w:r w:rsidRPr="00DD4E38">
        <w:rPr>
          <w:sz w:val="20"/>
        </w:rPr>
        <w:t xml:space="preserve">, </w:t>
      </w:r>
      <w:r w:rsidRPr="00DD4E38">
        <w:rPr>
          <w:rFonts w:hint="eastAsia"/>
          <w:sz w:val="20"/>
        </w:rPr>
        <w:t>аспирантов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студентов</w:t>
      </w:r>
    </w:p>
    <w:p w:rsidR="004B7840" w:rsidRDefault="004B7840" w:rsidP="004B7840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0"/>
      </w:pPr>
      <w:r w:rsidRPr="004B7840">
        <w:rPr>
          <w:b/>
        </w:rPr>
        <w:t>8. </w:t>
      </w:r>
      <w:r w:rsidRPr="004B7840">
        <w:rPr>
          <w:rFonts w:hint="eastAsia"/>
          <w:b/>
        </w:rPr>
        <w:t>Сборник</w:t>
      </w:r>
      <w:r>
        <w:t xml:space="preserve"> </w:t>
      </w:r>
      <w:r>
        <w:rPr>
          <w:rFonts w:hint="eastAsia"/>
        </w:rPr>
        <w:t>рефератов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государственным</w:t>
      </w:r>
      <w:r>
        <w:t xml:space="preserve"> </w:t>
      </w:r>
      <w:r>
        <w:rPr>
          <w:rFonts w:hint="eastAsia"/>
        </w:rPr>
        <w:t>контрактам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Министерством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Калужской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за</w:t>
      </w:r>
      <w:r>
        <w:t xml:space="preserve"> 2022 </w:t>
      </w:r>
      <w:r>
        <w:rPr>
          <w:rFonts w:hint="eastAsia"/>
        </w:rPr>
        <w:t>год</w:t>
      </w:r>
      <w:r>
        <w:t>/ 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Мазурова</w:t>
      </w:r>
      <w:r>
        <w:t xml:space="preserve">. ‒ </w:t>
      </w:r>
      <w:r>
        <w:rPr>
          <w:rFonts w:hint="eastAsia"/>
        </w:rPr>
        <w:t>Калуга</w:t>
      </w:r>
      <w:r>
        <w:t xml:space="preserve">: </w:t>
      </w:r>
      <w:r>
        <w:rPr>
          <w:rFonts w:hint="eastAsia"/>
        </w:rPr>
        <w:t>Время</w:t>
      </w:r>
      <w:r>
        <w:t xml:space="preserve"> "</w:t>
      </w:r>
      <w:r>
        <w:rPr>
          <w:rFonts w:hint="eastAsia"/>
        </w:rPr>
        <w:t>Ч</w:t>
      </w:r>
      <w:r>
        <w:t>", 2023.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232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2024‒9857</w:t>
      </w:r>
      <w:r>
        <w:rPr>
          <w:rFonts w:hint="eastAsia"/>
        </w:rPr>
        <w:t>упр</w:t>
      </w:r>
      <w:r>
        <w:t>)</w:t>
      </w:r>
    </w:p>
    <w:p w:rsidR="004B7840" w:rsidRDefault="004B7840" w:rsidP="004B7840">
      <w:pPr>
        <w:pStyle w:val="a7"/>
      </w:pPr>
      <w:r>
        <w:t>Экземпляры: всего: 1 ‒ Ч/з1(1)</w:t>
      </w:r>
    </w:p>
    <w:p w:rsidR="004B7840" w:rsidRPr="00DD4E38" w:rsidRDefault="004B7840" w:rsidP="004B7840">
      <w:pPr>
        <w:pStyle w:val="a7"/>
        <w:rPr>
          <w:sz w:val="20"/>
        </w:rPr>
      </w:pPr>
      <w:r w:rsidRPr="00DD4E38">
        <w:rPr>
          <w:rFonts w:hint="eastAsia"/>
          <w:sz w:val="20"/>
        </w:rPr>
        <w:t>Аннотация</w:t>
      </w:r>
      <w:r w:rsidRPr="00DD4E38">
        <w:rPr>
          <w:sz w:val="20"/>
        </w:rPr>
        <w:t xml:space="preserve">: </w:t>
      </w:r>
      <w:r w:rsidRPr="00DD4E38">
        <w:rPr>
          <w:rFonts w:hint="eastAsia"/>
          <w:sz w:val="20"/>
        </w:rPr>
        <w:t>Сборник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подготовили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сотрудники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министерства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сельского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хозяйства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Калужской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области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учёные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Калужского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НИИСХ </w:t>
      </w:r>
      <w:r w:rsidRPr="00DD4E38">
        <w:rPr>
          <w:sz w:val="20"/>
        </w:rPr>
        <w:t xml:space="preserve">‒ </w:t>
      </w:r>
      <w:r w:rsidRPr="00DD4E38">
        <w:rPr>
          <w:rFonts w:hint="eastAsia"/>
          <w:sz w:val="20"/>
        </w:rPr>
        <w:t>филиала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ФГБНУ</w:t>
      </w:r>
      <w:r w:rsidRPr="00DD4E38">
        <w:rPr>
          <w:sz w:val="20"/>
        </w:rPr>
        <w:t xml:space="preserve"> "</w:t>
      </w:r>
      <w:r w:rsidRPr="00DD4E38">
        <w:rPr>
          <w:rFonts w:hint="eastAsia"/>
          <w:sz w:val="20"/>
        </w:rPr>
        <w:t>ФИЦ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картофеля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имени А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Г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Лорха</w:t>
      </w:r>
      <w:r w:rsidRPr="00DD4E38">
        <w:rPr>
          <w:sz w:val="20"/>
        </w:rPr>
        <w:t xml:space="preserve">": </w:t>
      </w:r>
      <w:r w:rsidRPr="00DD4E38">
        <w:rPr>
          <w:rFonts w:hint="eastAsia"/>
          <w:sz w:val="20"/>
        </w:rPr>
        <w:t>Мазуров В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Н</w:t>
      </w:r>
      <w:r w:rsidRPr="00DD4E38">
        <w:rPr>
          <w:sz w:val="20"/>
        </w:rPr>
        <w:t xml:space="preserve">., </w:t>
      </w:r>
      <w:r w:rsidRPr="00DD4E38">
        <w:rPr>
          <w:rFonts w:hint="eastAsia"/>
          <w:sz w:val="20"/>
        </w:rPr>
        <w:t>Семешкина П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С</w:t>
      </w:r>
      <w:r w:rsidRPr="00DD4E38">
        <w:rPr>
          <w:sz w:val="20"/>
        </w:rPr>
        <w:t xml:space="preserve">., </w:t>
      </w:r>
      <w:r w:rsidRPr="00DD4E38">
        <w:rPr>
          <w:rFonts w:hint="eastAsia"/>
          <w:sz w:val="20"/>
        </w:rPr>
        <w:t>Санова З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С</w:t>
      </w:r>
      <w:r w:rsidRPr="00DD4E38">
        <w:rPr>
          <w:sz w:val="20"/>
        </w:rPr>
        <w:t xml:space="preserve">., </w:t>
      </w:r>
      <w:r w:rsidRPr="00DD4E38">
        <w:rPr>
          <w:rFonts w:hint="eastAsia"/>
          <w:sz w:val="20"/>
        </w:rPr>
        <w:t>Кузнецова Л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В</w:t>
      </w:r>
      <w:r w:rsidRPr="00DD4E38">
        <w:rPr>
          <w:sz w:val="20"/>
        </w:rPr>
        <w:t xml:space="preserve">., </w:t>
      </w:r>
      <w:r w:rsidRPr="00DD4E38">
        <w:rPr>
          <w:rFonts w:hint="eastAsia"/>
          <w:sz w:val="20"/>
        </w:rPr>
        <w:t>Огородникова Н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С</w:t>
      </w:r>
      <w:r w:rsidRPr="00DD4E38">
        <w:rPr>
          <w:sz w:val="20"/>
        </w:rPr>
        <w:t xml:space="preserve">., </w:t>
      </w:r>
      <w:r w:rsidRPr="00DD4E38">
        <w:rPr>
          <w:rFonts w:hint="eastAsia"/>
          <w:sz w:val="20"/>
        </w:rPr>
        <w:t>Гайдукова Е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В</w:t>
      </w:r>
      <w:r w:rsidRPr="00DD4E38">
        <w:rPr>
          <w:sz w:val="20"/>
        </w:rPr>
        <w:t xml:space="preserve">., </w:t>
      </w:r>
      <w:r w:rsidRPr="00DD4E38">
        <w:rPr>
          <w:rFonts w:hint="eastAsia"/>
          <w:sz w:val="20"/>
        </w:rPr>
        <w:t>Грубов А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М</w:t>
      </w:r>
      <w:r w:rsidRPr="00DD4E38">
        <w:rPr>
          <w:sz w:val="20"/>
        </w:rPr>
        <w:t xml:space="preserve">., </w:t>
      </w:r>
      <w:r w:rsidRPr="00DD4E38">
        <w:rPr>
          <w:rFonts w:hint="eastAsia"/>
          <w:sz w:val="20"/>
        </w:rPr>
        <w:t>Фетисова И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С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В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сборник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включены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основные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результаты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научно</w:t>
      </w:r>
      <w:r w:rsidRPr="00DD4E38">
        <w:rPr>
          <w:sz w:val="20"/>
        </w:rPr>
        <w:t>-</w:t>
      </w:r>
      <w:r w:rsidRPr="00DD4E38">
        <w:rPr>
          <w:rFonts w:hint="eastAsia"/>
          <w:sz w:val="20"/>
        </w:rPr>
        <w:t>исследовательских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работ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по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контрактам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с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МСХ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области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за</w:t>
      </w:r>
      <w:r w:rsidRPr="00DD4E38">
        <w:rPr>
          <w:sz w:val="20"/>
        </w:rPr>
        <w:t xml:space="preserve"> 2022 </w:t>
      </w:r>
      <w:r w:rsidRPr="00DD4E38">
        <w:rPr>
          <w:rFonts w:hint="eastAsia"/>
          <w:sz w:val="20"/>
        </w:rPr>
        <w:t>год</w:t>
      </w:r>
      <w:r w:rsidRPr="00DD4E38">
        <w:rPr>
          <w:sz w:val="20"/>
        </w:rPr>
        <w:t xml:space="preserve">. </w:t>
      </w:r>
      <w:r w:rsidRPr="00DD4E38">
        <w:rPr>
          <w:rFonts w:hint="eastAsia"/>
          <w:sz w:val="20"/>
        </w:rPr>
        <w:t>Полная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информация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по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проведенным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исследованиям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находится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в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министерстве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сельского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хозяйства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Калужской</w:t>
      </w:r>
      <w:r w:rsidRPr="00DD4E38">
        <w:rPr>
          <w:sz w:val="20"/>
        </w:rPr>
        <w:t xml:space="preserve"> </w:t>
      </w:r>
      <w:r w:rsidRPr="00DD4E38">
        <w:rPr>
          <w:rFonts w:hint="eastAsia"/>
          <w:sz w:val="20"/>
        </w:rPr>
        <w:t>области</w:t>
      </w:r>
    </w:p>
    <w:p w:rsidR="004B7840" w:rsidRDefault="004B7840" w:rsidP="004B7840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0"/>
      </w:pPr>
      <w:r w:rsidRPr="004B7840">
        <w:rPr>
          <w:b/>
        </w:rPr>
        <w:t>9. </w:t>
      </w:r>
      <w:r w:rsidRPr="004B7840">
        <w:rPr>
          <w:rFonts w:hint="eastAsia"/>
          <w:b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, </w:t>
      </w:r>
      <w:r>
        <w:rPr>
          <w:rFonts w:hint="eastAsia"/>
        </w:rPr>
        <w:t>традиции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развитии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XXXI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специализированной</w:t>
      </w:r>
      <w:r>
        <w:t xml:space="preserve"> </w:t>
      </w:r>
      <w:r>
        <w:rPr>
          <w:rFonts w:hint="eastAsia"/>
        </w:rPr>
        <w:t>выставки</w:t>
      </w:r>
      <w:r>
        <w:t xml:space="preserve"> "</w:t>
      </w:r>
      <w:r>
        <w:rPr>
          <w:rFonts w:hint="eastAsia"/>
        </w:rPr>
        <w:t>Агрокомплекс</w:t>
      </w:r>
      <w:r>
        <w:t xml:space="preserve">-2021", 23‒26 </w:t>
      </w:r>
      <w:r>
        <w:rPr>
          <w:rFonts w:hint="eastAsia"/>
        </w:rPr>
        <w:t>марта</w:t>
      </w:r>
      <w:r>
        <w:t xml:space="preserve"> 2021 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Шафеева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  <w:r>
        <w:t>, 2021 ‒.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 56 / </w:t>
      </w:r>
      <w:r>
        <w:rPr>
          <w:rFonts w:hint="eastAsia"/>
        </w:rPr>
        <w:t>Г</w:t>
      </w:r>
      <w:r>
        <w:t>2024‒8756</w:t>
      </w:r>
    </w:p>
    <w:p w:rsidR="004B7840" w:rsidRPr="00DD4E38" w:rsidRDefault="004B7840" w:rsidP="004B7840">
      <w:pPr>
        <w:pStyle w:val="a7"/>
        <w:rPr>
          <w:sz w:val="20"/>
        </w:rPr>
      </w:pPr>
      <w:r w:rsidRPr="00DD4E38">
        <w:rPr>
          <w:sz w:val="20"/>
        </w:rPr>
        <w:t>Аннотация: Во 2-й части сборника опубликованы материалы докладов участников международной научно-практической конференции "Современное состояние, традиции и инновационные технологии в развитии АПК" по направлениям: "Повышение эффективности технического обеспечения современного производства в АПК путём интеграции науки и практики", "Энергетика АПК ‒ многовариантность развития". Авторы опубликованных статей несут ответственность за патентную чистоту, достоверность и точность приведенных фактов, цитат, экономико-статистических данных, собственных имен, географических названий и прочих сведений, а также за разглашение данных, не подлежащих открытой публикации</w:t>
      </w:r>
    </w:p>
    <w:p w:rsidR="004B7840" w:rsidRDefault="004B7840" w:rsidP="004B7840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"/>
      </w:pPr>
      <w:bookmarkStart w:id="6" w:name="_Toc176785215"/>
      <w:r>
        <w:rPr>
          <w:rFonts w:hint="eastAsia"/>
        </w:rPr>
        <w:t>Почвоведение</w:t>
      </w:r>
      <w:bookmarkEnd w:id="6"/>
    </w:p>
    <w:p w:rsidR="004B7840" w:rsidRDefault="004B7840" w:rsidP="004B7840">
      <w:pPr>
        <w:pStyle w:val="20"/>
      </w:pPr>
      <w:r w:rsidRPr="004B7840">
        <w:rPr>
          <w:b/>
        </w:rPr>
        <w:t xml:space="preserve">10. Васенев В. И. </w:t>
      </w:r>
      <w:r>
        <w:t>Оценка экологических факторов пространственно-временной изменчивости запасов углерода в почвах городов европейской территории России : автореферат диссертации на соискание ученой степени доктора биологических наук : специальность 1.5.19. "Почвоведение" ; специальность 1.5.15. "Экология"/ Васенев Вячеслав Иванович; Московский государственный университет имени М. В. Ломоносова. ‒ Москва, 2024. ‒ 48 с.: цв.ил. ‒ Библиогр.: с. 44‒48. (Шифр /В190 Ч/з8 / А2024‒2557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4B7840" w:rsidRDefault="004B7840" w:rsidP="004B7840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11. </w:t>
      </w:r>
      <w:r w:rsidRPr="004B7840">
        <w:rPr>
          <w:rFonts w:hint="eastAsia"/>
          <w:b/>
        </w:rPr>
        <w:t>Деградация</w:t>
      </w:r>
      <w:r>
        <w:t xml:space="preserve"> </w:t>
      </w:r>
      <w:r>
        <w:rPr>
          <w:rFonts w:hint="eastAsia"/>
        </w:rPr>
        <w:t>земель</w:t>
      </w:r>
      <w:r>
        <w:t xml:space="preserve">, </w:t>
      </w:r>
      <w:r>
        <w:rPr>
          <w:rFonts w:hint="eastAsia"/>
        </w:rPr>
        <w:t>опустынивание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устойчивое</w:t>
      </w:r>
      <w:r>
        <w:t xml:space="preserve"> </w:t>
      </w:r>
      <w:r>
        <w:rPr>
          <w:rFonts w:hint="eastAsia"/>
        </w:rPr>
        <w:t>землепользование</w:t>
      </w:r>
      <w:r>
        <w:t xml:space="preserve">: </w:t>
      </w:r>
      <w:r>
        <w:rPr>
          <w:rFonts w:hint="eastAsia"/>
        </w:rPr>
        <w:t>концепции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термины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Куст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Андреева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Зонн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Г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Куста</w:t>
      </w:r>
      <w:r>
        <w:t xml:space="preserve"> 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географии</w:t>
      </w:r>
      <w:r>
        <w:t xml:space="preserve"> </w:t>
      </w:r>
      <w:r>
        <w:rPr>
          <w:rFonts w:hint="eastAsia"/>
        </w:rPr>
        <w:t>РАН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координационный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борьбе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опустыниванием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смягчению</w:t>
      </w:r>
      <w:r>
        <w:t xml:space="preserve"> </w:t>
      </w:r>
      <w:r>
        <w:rPr>
          <w:rFonts w:hint="eastAsia"/>
        </w:rPr>
        <w:t>последствий</w:t>
      </w:r>
      <w:r>
        <w:t xml:space="preserve"> </w:t>
      </w:r>
      <w:r>
        <w:rPr>
          <w:rFonts w:hint="eastAsia"/>
        </w:rPr>
        <w:t>засухи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Глазовского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МАКС</w:t>
      </w:r>
      <w:r>
        <w:t xml:space="preserve"> </w:t>
      </w:r>
      <w:r>
        <w:rPr>
          <w:rFonts w:hint="eastAsia"/>
        </w:rPr>
        <w:t>Пресс</w:t>
      </w:r>
      <w:r>
        <w:t>, 2024. ‒ 205, [1] </w:t>
      </w:r>
      <w:r>
        <w:rPr>
          <w:rFonts w:hint="eastAsia"/>
        </w:rPr>
        <w:t>с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198‒206 (98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Д</w:t>
      </w:r>
      <w:r>
        <w:t xml:space="preserve">260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2024‒9799)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E80C17" w:rsidRDefault="004B7840" w:rsidP="004B7840">
      <w:pPr>
        <w:pStyle w:val="a7"/>
        <w:rPr>
          <w:sz w:val="20"/>
        </w:rPr>
      </w:pPr>
      <w:r w:rsidRPr="00E80C17">
        <w:rPr>
          <w:rFonts w:hint="eastAsia"/>
          <w:sz w:val="20"/>
        </w:rPr>
        <w:t>Аннотация</w:t>
      </w:r>
      <w:r w:rsidRPr="00E80C17">
        <w:rPr>
          <w:sz w:val="20"/>
        </w:rPr>
        <w:t xml:space="preserve">: </w:t>
      </w:r>
      <w:r w:rsidRPr="00E80C17">
        <w:rPr>
          <w:rFonts w:hint="eastAsia"/>
          <w:sz w:val="20"/>
        </w:rPr>
        <w:t>Переработанное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дополненное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научное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издание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ранее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опубликованного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справочника</w:t>
      </w:r>
      <w:r w:rsidRPr="00E80C17">
        <w:rPr>
          <w:sz w:val="20"/>
        </w:rPr>
        <w:t xml:space="preserve"> (</w:t>
      </w:r>
      <w:r w:rsidRPr="00E80C17">
        <w:rPr>
          <w:rFonts w:hint="eastAsia"/>
          <w:sz w:val="20"/>
        </w:rPr>
        <w:t>Деградация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земель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устойчивое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землепользование</w:t>
      </w:r>
      <w:r w:rsidRPr="00E80C17">
        <w:rPr>
          <w:sz w:val="20"/>
        </w:rPr>
        <w:t>, 2018 </w:t>
      </w:r>
      <w:r w:rsidRPr="00E80C17">
        <w:rPr>
          <w:rFonts w:hint="eastAsia"/>
          <w:sz w:val="20"/>
        </w:rPr>
        <w:t>г</w:t>
      </w:r>
      <w:r w:rsidRPr="00E80C17">
        <w:rPr>
          <w:sz w:val="20"/>
        </w:rPr>
        <w:t xml:space="preserve">.) </w:t>
      </w:r>
      <w:r w:rsidRPr="00E80C17">
        <w:rPr>
          <w:rFonts w:hint="eastAsia"/>
          <w:sz w:val="20"/>
        </w:rPr>
        <w:t>подготовлено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как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ответ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стремительно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расширяющийся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последние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годы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понятийный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аппарат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области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проблем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связанных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деградацией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земель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устойчивым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землепользованием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особенно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регионах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подверженных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опустыниванию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засухам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том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числе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связи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изменениями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климата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Эти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области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оказываются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тесно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переплетены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терминологически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что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требует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унификации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многих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определений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особенно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заимствованных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из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англоязычной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литературы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Издание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содержит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около</w:t>
      </w:r>
      <w:r w:rsidRPr="00E80C17">
        <w:rPr>
          <w:sz w:val="20"/>
        </w:rPr>
        <w:t xml:space="preserve"> 800 </w:t>
      </w:r>
      <w:r w:rsidRPr="00E80C17">
        <w:rPr>
          <w:rFonts w:hint="eastAsia"/>
          <w:sz w:val="20"/>
        </w:rPr>
        <w:t>определений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словарных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статей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Словарные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статьи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соответствуют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таким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основным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категориям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как</w:t>
      </w:r>
      <w:r w:rsidRPr="00E80C17">
        <w:rPr>
          <w:sz w:val="20"/>
        </w:rPr>
        <w:t xml:space="preserve">: </w:t>
      </w:r>
      <w:r w:rsidRPr="00E80C17">
        <w:rPr>
          <w:rFonts w:hint="eastAsia"/>
          <w:sz w:val="20"/>
        </w:rPr>
        <w:t>международная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терминология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области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деградации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земель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опустынивания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включая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понятия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относящиеся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развитию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современной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концепции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нейтрального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баланса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деградации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земель</w:t>
      </w:r>
      <w:r w:rsidRPr="00E80C17">
        <w:rPr>
          <w:sz w:val="20"/>
        </w:rPr>
        <w:t xml:space="preserve"> (</w:t>
      </w:r>
      <w:r w:rsidRPr="00E80C17">
        <w:rPr>
          <w:rFonts w:hint="eastAsia"/>
          <w:sz w:val="20"/>
        </w:rPr>
        <w:t>НБДЗ</w:t>
      </w:r>
      <w:r w:rsidRPr="00E80C17">
        <w:rPr>
          <w:sz w:val="20"/>
        </w:rPr>
        <w:t xml:space="preserve">); </w:t>
      </w:r>
      <w:r w:rsidRPr="00E80C17">
        <w:rPr>
          <w:rFonts w:hint="eastAsia"/>
          <w:sz w:val="20"/>
        </w:rPr>
        <w:t>терминология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области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устойчивого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землепользования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адаптации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изменениям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климата</w:t>
      </w:r>
      <w:r w:rsidRPr="00E80C17">
        <w:rPr>
          <w:sz w:val="20"/>
        </w:rPr>
        <w:t xml:space="preserve">; </w:t>
      </w:r>
      <w:r w:rsidRPr="00E80C17">
        <w:rPr>
          <w:rFonts w:hint="eastAsia"/>
          <w:sz w:val="20"/>
        </w:rPr>
        <w:t>понятия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описывающие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процессы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типы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формы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деградации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земель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компонентов</w:t>
      </w:r>
    </w:p>
    <w:p w:rsidR="004B7840" w:rsidRDefault="004B7840" w:rsidP="004B7840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12. </w:t>
      </w:r>
      <w:r w:rsidRPr="004B7840">
        <w:rPr>
          <w:rFonts w:hint="eastAsia"/>
          <w:b/>
        </w:rPr>
        <w:t>Манаков П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С</w:t>
      </w:r>
      <w:r w:rsidRPr="004B7840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размеру</w:t>
      </w:r>
      <w:r>
        <w:t xml:space="preserve"> </w:t>
      </w:r>
      <w:r>
        <w:rPr>
          <w:rFonts w:hint="eastAsia"/>
        </w:rPr>
        <w:t>фракций</w:t>
      </w:r>
      <w:r>
        <w:t xml:space="preserve"> </w:t>
      </w:r>
      <w:r>
        <w:rPr>
          <w:rFonts w:hint="eastAsia"/>
        </w:rPr>
        <w:t>отсева</w:t>
      </w:r>
      <w:r>
        <w:t xml:space="preserve"> </w:t>
      </w:r>
      <w:r>
        <w:rPr>
          <w:rFonts w:hint="eastAsia"/>
        </w:rPr>
        <w:t>доломита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кислотно</w:t>
      </w:r>
      <w:r>
        <w:t>-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дерново</w:t>
      </w:r>
      <w:r>
        <w:t>-</w:t>
      </w:r>
      <w:r>
        <w:rPr>
          <w:rFonts w:hint="eastAsia"/>
        </w:rPr>
        <w:t>подзолистой</w:t>
      </w:r>
      <w:r>
        <w:t xml:space="preserve"> </w:t>
      </w:r>
      <w:r>
        <w:rPr>
          <w:rFonts w:hint="eastAsia"/>
        </w:rPr>
        <w:t>легкосуглинистой</w:t>
      </w:r>
      <w:r>
        <w:t xml:space="preserve"> </w:t>
      </w:r>
      <w:r>
        <w:rPr>
          <w:rFonts w:hint="eastAsia"/>
        </w:rPr>
        <w:t>почвы</w:t>
      </w:r>
      <w:r>
        <w:t xml:space="preserve">, </w:t>
      </w:r>
      <w:r>
        <w:rPr>
          <w:rFonts w:hint="eastAsia"/>
        </w:rPr>
        <w:t>урожай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химический</w:t>
      </w:r>
      <w:r>
        <w:t xml:space="preserve"> </w:t>
      </w:r>
      <w:r>
        <w:rPr>
          <w:rFonts w:hint="eastAsia"/>
        </w:rPr>
        <w:t>состав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4.1.5. "</w:t>
      </w:r>
      <w:r>
        <w:rPr>
          <w:rFonts w:hint="eastAsia"/>
        </w:rPr>
        <w:t>Мелиорация</w:t>
      </w:r>
      <w:r>
        <w:t xml:space="preserve">, </w:t>
      </w:r>
      <w:r>
        <w:rPr>
          <w:rFonts w:hint="eastAsia"/>
        </w:rPr>
        <w:t>водное</w:t>
      </w:r>
      <w:r>
        <w:t xml:space="preserve"> </w:t>
      </w:r>
      <w:r>
        <w:rPr>
          <w:rFonts w:hint="eastAsia"/>
        </w:rPr>
        <w:t>хозяйство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агрофизика</w:t>
      </w:r>
      <w:r>
        <w:t>"/ </w:t>
      </w:r>
      <w:r>
        <w:rPr>
          <w:rFonts w:hint="eastAsia"/>
        </w:rPr>
        <w:t>Манаков</w:t>
      </w:r>
      <w:r>
        <w:t xml:space="preserve"> </w:t>
      </w:r>
      <w:r>
        <w:rPr>
          <w:rFonts w:hint="eastAsia"/>
        </w:rPr>
        <w:t>Павел</w:t>
      </w:r>
      <w:r>
        <w:t xml:space="preserve"> </w:t>
      </w:r>
      <w:r>
        <w:rPr>
          <w:rFonts w:hint="eastAsia"/>
        </w:rPr>
        <w:t>Сергеевич</w:t>
      </w:r>
      <w:r>
        <w:t xml:space="preserve">; </w:t>
      </w:r>
      <w:r>
        <w:rPr>
          <w:rFonts w:hint="eastAsia"/>
        </w:rPr>
        <w:t>Агрофизический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230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2024‒2571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4B7840" w:rsidRDefault="004B7840" w:rsidP="004B7840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"/>
      </w:pPr>
      <w:bookmarkStart w:id="7" w:name="_Toc176785216"/>
      <w:r>
        <w:rPr>
          <w:rFonts w:hint="eastAsia"/>
        </w:rPr>
        <w:t>Земледелие</w:t>
      </w:r>
      <w:bookmarkEnd w:id="7"/>
    </w:p>
    <w:p w:rsidR="004B7840" w:rsidRDefault="004B7840" w:rsidP="004B7840">
      <w:pPr>
        <w:pStyle w:val="20"/>
      </w:pPr>
      <w:r w:rsidRPr="004B7840">
        <w:rPr>
          <w:b/>
        </w:rPr>
        <w:t>13. Актуальные</w:t>
      </w:r>
      <w:r>
        <w:t xml:space="preserve"> проблемы использования почвенных ресурсов и пути оптимизации антропогенного воздействия на агроценозы: цифровизация, экологизация, основы органического земледелия : материалы международной научно-практической конференции, Персиановский, 26 октября 2023 г./ редакционная коллегия: Федоров В. Х. (председатель) [и др.]. ‒ поселок Персиановский, Ростовская область: Донской ГАУ, 2023. ‒ 296 с.; 21 см. ‒ Рез. докл. англ. ‒ Библиогр. в конце докл. (Шифр П/А437 Ч/з1 / Г2024‒9642)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E80C17" w:rsidRDefault="004B7840" w:rsidP="004B7840">
      <w:pPr>
        <w:pStyle w:val="a7"/>
        <w:rPr>
          <w:sz w:val="20"/>
        </w:rPr>
      </w:pPr>
      <w:r w:rsidRPr="00E80C17">
        <w:rPr>
          <w:rFonts w:hint="eastAsia"/>
          <w:sz w:val="20"/>
        </w:rPr>
        <w:t>Аннотация</w:t>
      </w:r>
      <w:r w:rsidRPr="00E80C17">
        <w:rPr>
          <w:sz w:val="20"/>
        </w:rPr>
        <w:t xml:space="preserve">: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сборнике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представлены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материалы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конференции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проводимой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рамках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Десятилетия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науки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технологий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России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по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основным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направлениям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исследований</w:t>
      </w:r>
      <w:r w:rsidRPr="00E80C17">
        <w:rPr>
          <w:sz w:val="20"/>
        </w:rPr>
        <w:t xml:space="preserve">. B </w:t>
      </w:r>
      <w:r w:rsidRPr="00E80C17">
        <w:rPr>
          <w:rFonts w:hint="eastAsia"/>
          <w:sz w:val="20"/>
        </w:rPr>
        <w:t>четырех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разделах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собраны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результаты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научных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исследований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студентов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аспирантов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молодых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ученых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преподавателей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ФГБОУ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ВО</w:t>
      </w:r>
      <w:r w:rsidRPr="00E80C17">
        <w:rPr>
          <w:sz w:val="20"/>
        </w:rPr>
        <w:t xml:space="preserve"> "</w:t>
      </w:r>
      <w:r w:rsidRPr="00E80C17">
        <w:rPr>
          <w:rFonts w:hint="eastAsia"/>
          <w:sz w:val="20"/>
        </w:rPr>
        <w:t>Донской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государственный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аграрный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университет</w:t>
      </w:r>
      <w:r w:rsidRPr="00E80C17">
        <w:rPr>
          <w:sz w:val="20"/>
        </w:rPr>
        <w:t xml:space="preserve">", </w:t>
      </w:r>
      <w:r w:rsidRPr="00E80C17">
        <w:rPr>
          <w:rFonts w:hint="eastAsia"/>
          <w:sz w:val="20"/>
        </w:rPr>
        <w:t>а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так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же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других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вузов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научно</w:t>
      </w:r>
      <w:r w:rsidRPr="00E80C17">
        <w:rPr>
          <w:sz w:val="20"/>
        </w:rPr>
        <w:t>-</w:t>
      </w:r>
      <w:r w:rsidRPr="00E80C17">
        <w:rPr>
          <w:rFonts w:hint="eastAsia"/>
          <w:sz w:val="20"/>
        </w:rPr>
        <w:t>исследовательских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учреждений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сельскохозяйственного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профиля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Сборник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предназначен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для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сотрудников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аспирантов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студентов с</w:t>
      </w:r>
      <w:r w:rsidRPr="00E80C17">
        <w:rPr>
          <w:sz w:val="20"/>
        </w:rPr>
        <w:t>.-</w:t>
      </w:r>
      <w:r w:rsidRPr="00E80C17">
        <w:rPr>
          <w:rFonts w:hint="eastAsia"/>
          <w:sz w:val="20"/>
        </w:rPr>
        <w:t>х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вузов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специалистов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АПК</w:t>
      </w:r>
      <w:r w:rsidRPr="00E80C17">
        <w:rPr>
          <w:sz w:val="20"/>
        </w:rPr>
        <w:t>.</w:t>
      </w:r>
    </w:p>
    <w:p w:rsidR="004B7840" w:rsidRDefault="004B7840" w:rsidP="004B7840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14. </w:t>
      </w:r>
      <w:r w:rsidRPr="004B7840">
        <w:rPr>
          <w:rFonts w:hint="eastAsia"/>
          <w:b/>
        </w:rPr>
        <w:t>Панфилов А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В</w:t>
      </w:r>
      <w:r w:rsidRPr="004B7840">
        <w:rPr>
          <w:b/>
        </w:rPr>
        <w:t xml:space="preserve">.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угодий</w:t>
      </w:r>
      <w:r>
        <w:t xml:space="preserve"> </w:t>
      </w:r>
      <w:r>
        <w:rPr>
          <w:rFonts w:hint="eastAsia"/>
        </w:rPr>
        <w:t>рекультивируемых</w:t>
      </w:r>
      <w:r>
        <w:t xml:space="preserve"> </w:t>
      </w:r>
      <w:r>
        <w:rPr>
          <w:rFonts w:hint="eastAsia"/>
        </w:rPr>
        <w:t>агролесомелиоративными</w:t>
      </w:r>
      <w:r>
        <w:t xml:space="preserve"> </w:t>
      </w:r>
      <w:r>
        <w:rPr>
          <w:rFonts w:hint="eastAsia"/>
        </w:rPr>
        <w:t>насаждениями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Панфилов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Попов</w:t>
      </w:r>
      <w:r>
        <w:t xml:space="preserve">; 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инженерии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Саратов</w:t>
      </w:r>
      <w:r>
        <w:t xml:space="preserve">: </w:t>
      </w:r>
      <w:r>
        <w:rPr>
          <w:rFonts w:hint="eastAsia"/>
        </w:rPr>
        <w:t>Амирит</w:t>
      </w:r>
      <w:r>
        <w:t>, 2024. ‒ 174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120‒161 (318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167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2024‒9710)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E80C17" w:rsidRDefault="004B7840" w:rsidP="004B7840">
      <w:pPr>
        <w:pStyle w:val="a7"/>
        <w:rPr>
          <w:sz w:val="20"/>
        </w:rPr>
      </w:pPr>
      <w:r w:rsidRPr="00E80C17">
        <w:rPr>
          <w:rFonts w:hint="eastAsia"/>
          <w:sz w:val="20"/>
        </w:rPr>
        <w:t>Аннотация</w:t>
      </w:r>
      <w:r w:rsidRPr="00E80C17">
        <w:rPr>
          <w:sz w:val="20"/>
        </w:rPr>
        <w:t xml:space="preserve">: </w:t>
      </w:r>
      <w:r w:rsidRPr="00E80C17">
        <w:rPr>
          <w:rFonts w:hint="eastAsia"/>
          <w:sz w:val="20"/>
        </w:rPr>
        <w:t>Экспериментальные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исследования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проводились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научно</w:t>
      </w:r>
      <w:r w:rsidRPr="00E80C17">
        <w:rPr>
          <w:sz w:val="20"/>
        </w:rPr>
        <w:t>-</w:t>
      </w:r>
      <w:r w:rsidRPr="00E80C17">
        <w:rPr>
          <w:rFonts w:hint="eastAsia"/>
          <w:sz w:val="20"/>
        </w:rPr>
        <w:t>производственных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агролесомелиоративных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стационарах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созданных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под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руководством Н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Суса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А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Кузника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М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А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Дудорева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П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Н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Проездова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монографии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представлено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обоснование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повышение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продуктивности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рекультивируемых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сельскохозяйственных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угодий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агролесомелиоративными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насаждениями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степных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агроландшафтах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Приволжской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возвышенности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Монография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рассчитана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на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обучающихся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ученых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специалистов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лесного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сельского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водного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хозяйства</w:t>
      </w:r>
    </w:p>
    <w:p w:rsidR="004B7840" w:rsidRDefault="004B7840" w:rsidP="004B7840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15. </w:t>
      </w:r>
      <w:r w:rsidRPr="004B7840">
        <w:rPr>
          <w:rFonts w:hint="eastAsia"/>
          <w:b/>
        </w:rPr>
        <w:t>Эффективность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земель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сельскохозяйственном</w:t>
      </w:r>
      <w:r>
        <w:t xml:space="preserve"> </w:t>
      </w:r>
      <w:r>
        <w:rPr>
          <w:rFonts w:hint="eastAsia"/>
        </w:rPr>
        <w:t>производстве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Лисина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Борисова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Мартьянычев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Нижегородской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Нижегородский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экономический</w:t>
      </w:r>
      <w:r>
        <w:t xml:space="preserve"> </w:t>
      </w:r>
      <w:r>
        <w:rPr>
          <w:rFonts w:hint="eastAsia"/>
        </w:rPr>
        <w:t>университет</w:t>
      </w:r>
      <w:r>
        <w:t>.</w:t>
      </w:r>
      <w:r>
        <w:rPr>
          <w:rFonts w:hint="eastAsia"/>
        </w:rPr>
        <w:t> </w:t>
      </w:r>
      <w:r>
        <w:t xml:space="preserve">‒ </w:t>
      </w:r>
      <w:r>
        <w:rPr>
          <w:rFonts w:hint="eastAsia"/>
        </w:rPr>
        <w:t>Княгинино</w:t>
      </w:r>
      <w:r>
        <w:t xml:space="preserve">: </w:t>
      </w:r>
      <w:r>
        <w:rPr>
          <w:rFonts w:hint="eastAsia"/>
        </w:rPr>
        <w:t>НГИЭУ</w:t>
      </w:r>
      <w:r>
        <w:t>, 2024. ‒ 199 </w:t>
      </w:r>
      <w:r>
        <w:rPr>
          <w:rFonts w:hint="eastAsia"/>
        </w:rPr>
        <w:t>с</w:t>
      </w:r>
      <w:r>
        <w:t xml:space="preserve">.; 19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170‒183 (212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Э</w:t>
      </w:r>
      <w:r>
        <w:t xml:space="preserve">949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2024‒9703)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E80C17" w:rsidRDefault="004B7840" w:rsidP="004B7840">
      <w:pPr>
        <w:pStyle w:val="a7"/>
        <w:rPr>
          <w:sz w:val="20"/>
        </w:rPr>
      </w:pPr>
      <w:r w:rsidRPr="00E80C17">
        <w:rPr>
          <w:rFonts w:hint="eastAsia"/>
          <w:sz w:val="20"/>
        </w:rPr>
        <w:t>Аннотация</w:t>
      </w:r>
      <w:r w:rsidRPr="00E80C17">
        <w:rPr>
          <w:sz w:val="20"/>
        </w:rPr>
        <w:t xml:space="preserve">: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монографии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проанализированы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материалы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эффективности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применению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полевых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севооборотов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Волго</w:t>
      </w:r>
      <w:r w:rsidRPr="00E80C17">
        <w:rPr>
          <w:sz w:val="20"/>
        </w:rPr>
        <w:t>-</w:t>
      </w:r>
      <w:r w:rsidRPr="00E80C17">
        <w:rPr>
          <w:rFonts w:hint="eastAsia"/>
          <w:sz w:val="20"/>
        </w:rPr>
        <w:t>Вятском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регионе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том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числе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длительные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собственные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исследования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авторов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выполненные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под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руководством</w:t>
      </w:r>
      <w:r w:rsidRPr="00E80C17">
        <w:rPr>
          <w:sz w:val="20"/>
        </w:rPr>
        <w:t xml:space="preserve">. </w:t>
      </w:r>
      <w:r w:rsidRPr="00E80C17">
        <w:rPr>
          <w:rFonts w:hint="eastAsia"/>
          <w:sz w:val="20"/>
        </w:rPr>
        <w:t>Книга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представляет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интерес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для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специалистов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руководителей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сельскохозяйственных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организаций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региона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студентов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сельскохозяйственных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образовательных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учреждений</w:t>
      </w:r>
      <w:r w:rsidRPr="00E80C17">
        <w:rPr>
          <w:sz w:val="20"/>
        </w:rPr>
        <w:t xml:space="preserve">, </w:t>
      </w:r>
      <w:r w:rsidRPr="00E80C17">
        <w:rPr>
          <w:rFonts w:hint="eastAsia"/>
          <w:sz w:val="20"/>
        </w:rPr>
        <w:t>научных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работников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ведущих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исследования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в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области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аграрного</w:t>
      </w:r>
      <w:r w:rsidRPr="00E80C17">
        <w:rPr>
          <w:sz w:val="20"/>
        </w:rPr>
        <w:t xml:space="preserve"> </w:t>
      </w:r>
      <w:r w:rsidRPr="00E80C17">
        <w:rPr>
          <w:rFonts w:hint="eastAsia"/>
          <w:sz w:val="20"/>
        </w:rPr>
        <w:t>комплекса</w:t>
      </w:r>
      <w:r w:rsidRPr="00E80C17">
        <w:rPr>
          <w:sz w:val="20"/>
        </w:rPr>
        <w:t>.</w:t>
      </w:r>
    </w:p>
    <w:p w:rsidR="004B7840" w:rsidRDefault="004B7840" w:rsidP="004B7840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"/>
      </w:pPr>
      <w:bookmarkStart w:id="8" w:name="_Toc176785217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8"/>
    </w:p>
    <w:p w:rsidR="004B7840" w:rsidRDefault="004B7840" w:rsidP="004B7840">
      <w:pPr>
        <w:pStyle w:val="20"/>
      </w:pPr>
      <w:r w:rsidRPr="004B7840">
        <w:rPr>
          <w:b/>
        </w:rPr>
        <w:t>16. Избранные</w:t>
      </w:r>
      <w:r>
        <w:t xml:space="preserve"> труды научной школы эрозиоведения А. С. Козменко-Г. П. Сурмача : в 4 томах/ Федеральный научный центр агроэкологии, комплексных мелиораций и защитного лесоразведения Российской академии наук ; составитель и ответственный редактор А. Т. Барабанов. ‒ Волгоград : ФНЦ агроэкологии</w:t>
      </w:r>
    </w:p>
    <w:p w:rsidR="004B7840" w:rsidRDefault="004B7840" w:rsidP="004B7840">
      <w:pPr>
        <w:pStyle w:val="a7"/>
      </w:pPr>
      <w:r>
        <w:rPr>
          <w:rFonts w:hint="eastAsia"/>
        </w:rPr>
        <w:t>Т</w:t>
      </w:r>
      <w:r>
        <w:t>. 1/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>.</w:t>
      </w:r>
      <w:r>
        <w:rPr>
          <w:rFonts w:hint="eastAsia"/>
        </w:rPr>
        <w:t>Козменко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</w:t>
      </w:r>
      <w:r>
        <w:t>.</w:t>
      </w:r>
      <w:r>
        <w:rPr>
          <w:rFonts w:hint="eastAsia"/>
        </w:rPr>
        <w:t>Сурмач</w:t>
      </w:r>
      <w:r>
        <w:t xml:space="preserve">; </w:t>
      </w:r>
      <w:r>
        <w:rPr>
          <w:rFonts w:hint="eastAsia"/>
        </w:rPr>
        <w:t>сост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</w:t>
      </w:r>
      <w:r>
        <w:t>.</w:t>
      </w:r>
      <w:r>
        <w:rPr>
          <w:rFonts w:hint="eastAsia"/>
        </w:rPr>
        <w:t>Барабанов</w:t>
      </w:r>
      <w:r>
        <w:t>. ‒ 2023. ‒ 726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328/N1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2024‒7931/N1)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CD32E2" w:rsidRDefault="004B7840" w:rsidP="004B7840">
      <w:pPr>
        <w:pStyle w:val="a7"/>
        <w:rPr>
          <w:sz w:val="20"/>
        </w:rPr>
      </w:pPr>
      <w:r w:rsidRPr="00CD32E2">
        <w:rPr>
          <w:rFonts w:hint="eastAsia"/>
          <w:sz w:val="20"/>
        </w:rPr>
        <w:t>Аннотация</w:t>
      </w:r>
      <w:r w:rsidRPr="00CD32E2">
        <w:rPr>
          <w:sz w:val="20"/>
        </w:rPr>
        <w:t xml:space="preserve">: </w:t>
      </w:r>
      <w:r w:rsidRPr="00CD32E2">
        <w:rPr>
          <w:rFonts w:hint="eastAsia"/>
          <w:sz w:val="20"/>
        </w:rPr>
        <w:t>Избранные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труды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научной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школы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эрозиоведения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Козменко </w:t>
      </w:r>
      <w:r w:rsidRPr="00CD32E2">
        <w:rPr>
          <w:sz w:val="20"/>
        </w:rPr>
        <w:t xml:space="preserve">‒ </w:t>
      </w:r>
      <w:r w:rsidRPr="00CD32E2">
        <w:rPr>
          <w:rFonts w:hint="eastAsia"/>
          <w:sz w:val="20"/>
        </w:rPr>
        <w:t>Сурмача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которой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свыше</w:t>
      </w:r>
      <w:r w:rsidRPr="00CD32E2">
        <w:rPr>
          <w:sz w:val="20"/>
        </w:rPr>
        <w:t xml:space="preserve"> 100 </w:t>
      </w:r>
      <w:r w:rsidRPr="00CD32E2">
        <w:rPr>
          <w:rFonts w:hint="eastAsia"/>
          <w:sz w:val="20"/>
        </w:rPr>
        <w:t>лет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издаются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четырех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томах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первом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томе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излагаются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труды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основателя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школы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Алексея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Семеновича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Козменко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приводится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одна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из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ранних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его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работ</w:t>
      </w:r>
      <w:r w:rsidRPr="00CD32E2">
        <w:rPr>
          <w:sz w:val="20"/>
        </w:rPr>
        <w:t xml:space="preserve"> 1909 </w:t>
      </w:r>
      <w:r w:rsidRPr="00CD32E2">
        <w:rPr>
          <w:rFonts w:hint="eastAsia"/>
          <w:sz w:val="20"/>
        </w:rPr>
        <w:t>года</w:t>
      </w:r>
      <w:r w:rsidRPr="00CD32E2">
        <w:rPr>
          <w:sz w:val="20"/>
        </w:rPr>
        <w:t xml:space="preserve"> "</w:t>
      </w:r>
      <w:r w:rsidRPr="00CD32E2">
        <w:rPr>
          <w:rFonts w:hint="eastAsia"/>
          <w:sz w:val="20"/>
        </w:rPr>
        <w:t>Отчет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Тульской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гидрологической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экспедиции</w:t>
      </w:r>
      <w:r w:rsidRPr="00CD32E2">
        <w:rPr>
          <w:sz w:val="20"/>
        </w:rPr>
        <w:t xml:space="preserve">", </w:t>
      </w:r>
      <w:r w:rsidRPr="00CD32E2">
        <w:rPr>
          <w:rFonts w:hint="eastAsia"/>
          <w:sz w:val="20"/>
        </w:rPr>
        <w:t>которая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послужила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фундаментом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создания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теории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рельефообразования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равнине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монографии</w:t>
      </w:r>
      <w:r w:rsidRPr="00CD32E2">
        <w:rPr>
          <w:sz w:val="20"/>
        </w:rPr>
        <w:t xml:space="preserve"> "</w:t>
      </w:r>
      <w:r w:rsidRPr="00CD32E2">
        <w:rPr>
          <w:rFonts w:hint="eastAsia"/>
          <w:sz w:val="20"/>
        </w:rPr>
        <w:t>Основы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противоэрозионной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мелиорации</w:t>
      </w:r>
      <w:r w:rsidRPr="00CD32E2">
        <w:rPr>
          <w:sz w:val="20"/>
        </w:rPr>
        <w:t xml:space="preserve">" </w:t>
      </w:r>
      <w:r w:rsidRPr="00CD32E2">
        <w:rPr>
          <w:rFonts w:hint="eastAsia"/>
          <w:sz w:val="20"/>
        </w:rPr>
        <w:t>изложена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оригинальная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теория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рельефообразования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формирования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покровных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отложений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результате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единого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эрозионно</w:t>
      </w:r>
      <w:r w:rsidRPr="00CD32E2">
        <w:rPr>
          <w:sz w:val="20"/>
        </w:rPr>
        <w:t>-</w:t>
      </w:r>
      <w:r w:rsidRPr="00CD32E2">
        <w:rPr>
          <w:rFonts w:hint="eastAsia"/>
          <w:sz w:val="20"/>
        </w:rPr>
        <w:t>аккумулятивного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процесса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послетретичное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время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научные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основы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противоэрозионной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мелиорации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которые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послужили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базой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создания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современных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адаптивно</w:t>
      </w:r>
      <w:r w:rsidRPr="00CD32E2">
        <w:rPr>
          <w:sz w:val="20"/>
        </w:rPr>
        <w:t>-</w:t>
      </w:r>
      <w:r w:rsidRPr="00CD32E2">
        <w:rPr>
          <w:rFonts w:hint="eastAsia"/>
          <w:sz w:val="20"/>
        </w:rPr>
        <w:t>ландшафтных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систем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земледелия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монографии</w:t>
      </w:r>
      <w:r w:rsidRPr="00CD32E2">
        <w:rPr>
          <w:sz w:val="20"/>
        </w:rPr>
        <w:t xml:space="preserve"> "</w:t>
      </w:r>
      <w:r w:rsidRPr="00CD32E2">
        <w:rPr>
          <w:rFonts w:hint="eastAsia"/>
          <w:sz w:val="20"/>
        </w:rPr>
        <w:t>Борьба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эрозией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почв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сельскохозяйственных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угодьях</w:t>
      </w:r>
      <w:r w:rsidRPr="00CD32E2">
        <w:rPr>
          <w:sz w:val="20"/>
        </w:rPr>
        <w:t xml:space="preserve">" </w:t>
      </w:r>
      <w:r w:rsidRPr="00CD32E2">
        <w:rPr>
          <w:rFonts w:hint="eastAsia"/>
          <w:sz w:val="20"/>
        </w:rPr>
        <w:t>приводится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комплекс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противоэрозионных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мероприятий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водосборах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водораздела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тальвега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гидрографической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сети</w:t>
      </w:r>
    </w:p>
    <w:p w:rsidR="004B7840" w:rsidRDefault="004B7840" w:rsidP="004B7840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17. </w:t>
      </w:r>
      <w:r w:rsidRPr="004B7840">
        <w:rPr>
          <w:rFonts w:hint="eastAsia"/>
          <w:b/>
        </w:rPr>
        <w:t>Избранные</w:t>
      </w:r>
      <w:r>
        <w:t xml:space="preserve"> 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школы</w:t>
      </w:r>
      <w:r>
        <w:t xml:space="preserve"> </w:t>
      </w:r>
      <w:r>
        <w:rPr>
          <w:rFonts w:hint="eastAsia"/>
        </w:rPr>
        <w:t>эрозиоведения 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Козменко</w:t>
      </w:r>
      <w:r>
        <w:t>-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Сурмача</w:t>
      </w:r>
      <w:r>
        <w:t xml:space="preserve"> : </w:t>
      </w:r>
      <w:r>
        <w:rPr>
          <w:rFonts w:hint="eastAsia"/>
        </w:rPr>
        <w:t>в</w:t>
      </w:r>
      <w:r>
        <w:t xml:space="preserve"> 4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агроэкологии</w:t>
      </w:r>
      <w:r>
        <w:t xml:space="preserve">, </w:t>
      </w:r>
      <w:r>
        <w:rPr>
          <w:rFonts w:hint="eastAsia"/>
        </w:rPr>
        <w:t>комплексных</w:t>
      </w:r>
      <w:r>
        <w:t xml:space="preserve"> </w:t>
      </w:r>
      <w:r>
        <w:rPr>
          <w:rFonts w:hint="eastAsia"/>
        </w:rPr>
        <w:t>мелиораций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защитного</w:t>
      </w:r>
      <w:r>
        <w:t xml:space="preserve"> </w:t>
      </w:r>
      <w:r>
        <w:rPr>
          <w:rFonts w:hint="eastAsia"/>
        </w:rPr>
        <w:t>лесоразведения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; </w:t>
      </w:r>
      <w:r>
        <w:rPr>
          <w:rFonts w:hint="eastAsia"/>
        </w:rPr>
        <w:t>составитель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А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Барабанов</w:t>
      </w:r>
      <w:r>
        <w:t xml:space="preserve">. ‒ </w:t>
      </w:r>
      <w:r>
        <w:rPr>
          <w:rFonts w:hint="eastAsia"/>
        </w:rPr>
        <w:t>Волгоград</w:t>
      </w:r>
      <w:r>
        <w:t xml:space="preserve"> : 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агроэкологии</w:t>
      </w:r>
    </w:p>
    <w:p w:rsidR="004B7840" w:rsidRDefault="004B7840" w:rsidP="004B7840">
      <w:pPr>
        <w:pStyle w:val="a7"/>
      </w:pPr>
      <w:r>
        <w:rPr>
          <w:rFonts w:hint="eastAsia"/>
        </w:rPr>
        <w:t>Т</w:t>
      </w:r>
      <w:r>
        <w:t>. 2/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>.</w:t>
      </w:r>
      <w:r>
        <w:rPr>
          <w:rFonts w:hint="eastAsia"/>
        </w:rPr>
        <w:t>Козменко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</w:t>
      </w:r>
      <w:r>
        <w:t>.</w:t>
      </w:r>
      <w:r>
        <w:rPr>
          <w:rFonts w:hint="eastAsia"/>
        </w:rPr>
        <w:t>Сурмач</w:t>
      </w:r>
      <w:r>
        <w:t xml:space="preserve">; </w:t>
      </w:r>
      <w:r>
        <w:rPr>
          <w:rFonts w:hint="eastAsia"/>
        </w:rPr>
        <w:t>сост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</w:t>
      </w:r>
      <w:r>
        <w:t>.</w:t>
      </w:r>
      <w:r>
        <w:rPr>
          <w:rFonts w:hint="eastAsia"/>
        </w:rPr>
        <w:t>Барабанов</w:t>
      </w:r>
      <w:r>
        <w:t>. ‒ 2023. ‒ 607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работ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328/N2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2024‒7931/N2)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Default="004B7840" w:rsidP="004B7840">
      <w:pPr>
        <w:pStyle w:val="a7"/>
      </w:pPr>
      <w:r w:rsidRPr="00CD32E2">
        <w:rPr>
          <w:rFonts w:hint="eastAsia"/>
          <w:sz w:val="20"/>
        </w:rPr>
        <w:t>Аннотация</w:t>
      </w:r>
      <w:r w:rsidRPr="00CD32E2">
        <w:rPr>
          <w:sz w:val="20"/>
        </w:rPr>
        <w:t xml:space="preserve">: </w:t>
      </w:r>
      <w:r w:rsidRPr="00CD32E2">
        <w:rPr>
          <w:rFonts w:hint="eastAsia"/>
          <w:sz w:val="20"/>
        </w:rPr>
        <w:t>Избранные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труды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научной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школы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эрозиоведения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Козменко </w:t>
      </w:r>
      <w:r w:rsidRPr="00CD32E2">
        <w:rPr>
          <w:sz w:val="20"/>
        </w:rPr>
        <w:t xml:space="preserve">‒ </w:t>
      </w:r>
      <w:r w:rsidRPr="00CD32E2">
        <w:rPr>
          <w:rFonts w:hint="eastAsia"/>
          <w:sz w:val="20"/>
        </w:rPr>
        <w:t>Сурмача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которой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свыше</w:t>
      </w:r>
      <w:r w:rsidRPr="00CD32E2">
        <w:rPr>
          <w:sz w:val="20"/>
        </w:rPr>
        <w:t xml:space="preserve"> 100 </w:t>
      </w:r>
      <w:r w:rsidRPr="00CD32E2">
        <w:rPr>
          <w:rFonts w:hint="eastAsia"/>
          <w:sz w:val="20"/>
        </w:rPr>
        <w:t>лет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издаются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четырех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томах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втором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томе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публикуются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работы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профессора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Сурмача Г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П</w:t>
      </w:r>
      <w:r w:rsidRPr="00CD32E2">
        <w:rPr>
          <w:sz w:val="20"/>
        </w:rPr>
        <w:t xml:space="preserve">. ‒ </w:t>
      </w:r>
      <w:r w:rsidRPr="00CD32E2">
        <w:rPr>
          <w:rFonts w:hint="eastAsia"/>
          <w:sz w:val="20"/>
        </w:rPr>
        <w:t>выдающегося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ученого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области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эрозиоведения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агролесомелиорации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защитного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лесоразведения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геоморфологии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почвоведения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его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работах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дана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характеристика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четвертичных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отложений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Русской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равнины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особенностей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рельефа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распределения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эродированных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почв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склонах</w:t>
      </w:r>
      <w:r w:rsidRPr="00CD32E2">
        <w:rPr>
          <w:sz w:val="20"/>
        </w:rPr>
        <w:t xml:space="preserve">; </w:t>
      </w:r>
      <w:r w:rsidRPr="00CD32E2">
        <w:rPr>
          <w:rFonts w:hint="eastAsia"/>
          <w:sz w:val="20"/>
        </w:rPr>
        <w:t>излагается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распространение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свойства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лёссовых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пород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гипотезы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происхождения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концепции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развития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склонов</w:t>
      </w:r>
      <w:r w:rsidRPr="00CD32E2">
        <w:rPr>
          <w:sz w:val="20"/>
        </w:rPr>
        <w:t xml:space="preserve">; </w:t>
      </w:r>
      <w:r w:rsidRPr="00CD32E2">
        <w:rPr>
          <w:rFonts w:hint="eastAsia"/>
          <w:sz w:val="20"/>
        </w:rPr>
        <w:t>новая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теория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циклического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развития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эрозионно</w:t>
      </w:r>
      <w:r w:rsidRPr="00CD32E2">
        <w:rPr>
          <w:sz w:val="20"/>
        </w:rPr>
        <w:t>-</w:t>
      </w:r>
      <w:r w:rsidRPr="00CD32E2">
        <w:rPr>
          <w:rFonts w:hint="eastAsia"/>
          <w:sz w:val="20"/>
        </w:rPr>
        <w:t>аккумулятивных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процессов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формирования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литогенной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основы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ландшафтов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образования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лесостепи</w:t>
      </w:r>
      <w:r w:rsidRPr="00CD32E2">
        <w:rPr>
          <w:sz w:val="20"/>
        </w:rPr>
        <w:t xml:space="preserve">; </w:t>
      </w:r>
      <w:r w:rsidRPr="00CD32E2">
        <w:rPr>
          <w:rFonts w:hint="eastAsia"/>
          <w:sz w:val="20"/>
        </w:rPr>
        <w:t>описывается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авторская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логико</w:t>
      </w:r>
      <w:r w:rsidRPr="00CD32E2">
        <w:rPr>
          <w:sz w:val="20"/>
        </w:rPr>
        <w:t>-</w:t>
      </w:r>
      <w:r w:rsidRPr="00CD32E2">
        <w:rPr>
          <w:rFonts w:hint="eastAsia"/>
          <w:sz w:val="20"/>
        </w:rPr>
        <w:t>математическая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модель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положенная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основу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методики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проектирования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противоэрозионных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мероприятий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рассматриваются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методики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эрозии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стока</w:t>
      </w:r>
      <w:r>
        <w:t xml:space="preserve"> </w:t>
      </w:r>
      <w:r>
        <w:rPr>
          <w:rFonts w:hint="eastAsia"/>
        </w:rPr>
        <w:t>талых</w:t>
      </w:r>
      <w:r>
        <w:t xml:space="preserve"> </w:t>
      </w:r>
      <w:r>
        <w:rPr>
          <w:rFonts w:hint="eastAsia"/>
        </w:rPr>
        <w:t>вод</w:t>
      </w:r>
      <w:r>
        <w:t xml:space="preserve">,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снежного</w:t>
      </w:r>
      <w:r>
        <w:t xml:space="preserve"> </w:t>
      </w:r>
      <w:r>
        <w:rPr>
          <w:rFonts w:hint="eastAsia"/>
        </w:rPr>
        <w:t>покрова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факторов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образование</w:t>
      </w:r>
      <w:r>
        <w:t xml:space="preserve">;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оцениваются</w:t>
      </w:r>
      <w:r>
        <w:t xml:space="preserve"> </w:t>
      </w:r>
      <w:r>
        <w:rPr>
          <w:rFonts w:hint="eastAsia"/>
        </w:rPr>
        <w:t>водозадерживающие</w:t>
      </w:r>
      <w:r>
        <w:t xml:space="preserve"> </w:t>
      </w:r>
      <w:r>
        <w:rPr>
          <w:rFonts w:hint="eastAsia"/>
        </w:rPr>
        <w:t>приемы</w:t>
      </w:r>
      <w:r>
        <w:t>.</w:t>
      </w:r>
    </w:p>
    <w:p w:rsidR="004B7840" w:rsidRDefault="004B7840" w:rsidP="004B7840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"/>
      </w:pPr>
      <w:bookmarkStart w:id="9" w:name="_Toc176785218"/>
      <w:r>
        <w:rPr>
          <w:rFonts w:hint="eastAsia"/>
        </w:rPr>
        <w:t>Растениеводство</w:t>
      </w:r>
      <w:bookmarkEnd w:id="9"/>
    </w:p>
    <w:p w:rsidR="004B7840" w:rsidRDefault="004B7840" w:rsidP="004B7840">
      <w:pPr>
        <w:pStyle w:val="20"/>
      </w:pPr>
      <w:r w:rsidRPr="004B7840">
        <w:rPr>
          <w:b/>
        </w:rPr>
        <w:t>18. Актуальные</w:t>
      </w:r>
      <w:r>
        <w:t xml:space="preserve"> научные разработки для отрасли растениеводства : материалы международных научно-практических конференций: "Цифровые технологии как элемент платформенных решений научного и технологического обеспечения растениеводства" и "Просо-как ресурс в решении проблем продовольственной безопасности России", посвященные 300-летию Российской академии наук/ под общей редакцией А. А. Полухина. ‒ Орел: Картуш, 2023. ‒ 417 с.: ил.; 21 см. ‒ Рез. докл. англ. ‒ Библиогр. в конце докл. (Шифр П/А437 Ч/з1 / Г2024‒9428)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CD32E2" w:rsidRDefault="004B7840" w:rsidP="004B7840">
      <w:pPr>
        <w:pStyle w:val="a7"/>
        <w:rPr>
          <w:sz w:val="20"/>
        </w:rPr>
      </w:pPr>
      <w:r w:rsidRPr="00CD32E2">
        <w:rPr>
          <w:rFonts w:hint="eastAsia"/>
          <w:sz w:val="20"/>
        </w:rPr>
        <w:t>Аннотация</w:t>
      </w:r>
      <w:r w:rsidRPr="00CD32E2">
        <w:rPr>
          <w:sz w:val="20"/>
        </w:rPr>
        <w:t xml:space="preserve">: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сборнике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опубликованы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результаты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исследований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актуальным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научным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разработкам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отрасли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растениеводства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научных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работников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специалистов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сельского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хозяйства</w:t>
      </w:r>
    </w:p>
    <w:p w:rsidR="004B7840" w:rsidRDefault="004B7840" w:rsidP="004B7840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19. </w:t>
      </w:r>
      <w:r w:rsidRPr="004B7840">
        <w:rPr>
          <w:rFonts w:hint="eastAsia"/>
          <w:b/>
        </w:rPr>
        <w:t>Жвакин В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В</w:t>
      </w:r>
      <w:r w:rsidRPr="004B7840">
        <w:rPr>
          <w:b/>
        </w:rPr>
        <w:t xml:space="preserve">.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вырастить</w:t>
      </w:r>
      <w:r>
        <w:t xml:space="preserve"> </w:t>
      </w:r>
      <w:r>
        <w:rPr>
          <w:rFonts w:hint="eastAsia"/>
        </w:rPr>
        <w:t>виноград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другие</w:t>
      </w:r>
      <w:r>
        <w:t xml:space="preserve"> </w:t>
      </w:r>
      <w:r>
        <w:rPr>
          <w:rFonts w:hint="eastAsia"/>
        </w:rPr>
        <w:t>любимые</w:t>
      </w:r>
      <w:r>
        <w:t xml:space="preserve"> </w:t>
      </w:r>
      <w:r>
        <w:rPr>
          <w:rFonts w:hint="eastAsia"/>
        </w:rPr>
        <w:t>ягоды</w:t>
      </w:r>
      <w:r>
        <w:t xml:space="preserve"> : </w:t>
      </w:r>
      <w:r>
        <w:rPr>
          <w:rFonts w:hint="eastAsia"/>
        </w:rPr>
        <w:t>простые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понятные</w:t>
      </w:r>
      <w:r>
        <w:t xml:space="preserve"> </w:t>
      </w:r>
      <w:r>
        <w:rPr>
          <w:rFonts w:hint="eastAsia"/>
        </w:rPr>
        <w:t>инструкции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начинающих</w:t>
      </w:r>
      <w:r>
        <w:t xml:space="preserve">. </w:t>
      </w:r>
      <w:r>
        <w:rPr>
          <w:rFonts w:hint="eastAsia"/>
        </w:rPr>
        <w:t>Виноград</w:t>
      </w:r>
      <w:r>
        <w:t xml:space="preserve">, </w:t>
      </w:r>
      <w:r>
        <w:rPr>
          <w:rFonts w:hint="eastAsia"/>
        </w:rPr>
        <w:t>голубика</w:t>
      </w:r>
      <w:r>
        <w:t xml:space="preserve">, </w:t>
      </w:r>
      <w:r>
        <w:rPr>
          <w:rFonts w:hint="eastAsia"/>
        </w:rPr>
        <w:t>малина</w:t>
      </w:r>
      <w:r>
        <w:t xml:space="preserve">, </w:t>
      </w:r>
      <w:r>
        <w:rPr>
          <w:rFonts w:hint="eastAsia"/>
        </w:rPr>
        <w:t>смородина</w:t>
      </w:r>
      <w:r>
        <w:t xml:space="preserve">, </w:t>
      </w:r>
      <w:r>
        <w:rPr>
          <w:rFonts w:hint="eastAsia"/>
        </w:rPr>
        <w:t>ирга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другие</w:t>
      </w:r>
      <w:r>
        <w:t xml:space="preserve"> </w:t>
      </w:r>
      <w:r>
        <w:rPr>
          <w:rFonts w:hint="eastAsia"/>
        </w:rPr>
        <w:t>любимые</w:t>
      </w:r>
      <w:r>
        <w:t xml:space="preserve"> </w:t>
      </w:r>
      <w:r>
        <w:rPr>
          <w:rFonts w:hint="eastAsia"/>
        </w:rPr>
        <w:t>ягоды</w:t>
      </w:r>
      <w:r>
        <w:t xml:space="preserve"> : [12+]/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Жвакин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>, 2022. ‒ 218,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Урожайные</w:t>
      </w:r>
      <w:r>
        <w:t xml:space="preserve"> </w:t>
      </w:r>
      <w:r>
        <w:rPr>
          <w:rFonts w:hint="eastAsia"/>
        </w:rPr>
        <w:t>советы</w:t>
      </w:r>
      <w:r>
        <w:t xml:space="preserve">. </w:t>
      </w:r>
      <w:r>
        <w:rPr>
          <w:rFonts w:hint="eastAsia"/>
        </w:rPr>
        <w:t>Лучшее</w:t>
      </w:r>
      <w:r>
        <w:t>). (</w:t>
      </w:r>
      <w:r>
        <w:rPr>
          <w:rFonts w:hint="eastAsia"/>
        </w:rPr>
        <w:t>Шифр</w:t>
      </w:r>
      <w:r>
        <w:t xml:space="preserve"> 42.37/</w:t>
      </w:r>
      <w:r>
        <w:rPr>
          <w:rFonts w:hint="eastAsia"/>
        </w:rPr>
        <w:t>Ж</w:t>
      </w:r>
      <w:r>
        <w:t xml:space="preserve">411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4B7840" w:rsidRPr="00CD32E2" w:rsidRDefault="004B7840" w:rsidP="004B7840">
      <w:pPr>
        <w:pStyle w:val="a7"/>
        <w:rPr>
          <w:sz w:val="20"/>
        </w:rPr>
      </w:pPr>
      <w:r w:rsidRPr="00CD32E2">
        <w:rPr>
          <w:rFonts w:hint="eastAsia"/>
          <w:sz w:val="20"/>
        </w:rPr>
        <w:t>Аннотация</w:t>
      </w:r>
      <w:r w:rsidRPr="00CD32E2">
        <w:rPr>
          <w:sz w:val="20"/>
        </w:rPr>
        <w:t xml:space="preserve">: </w:t>
      </w:r>
      <w:r w:rsidRPr="00CD32E2">
        <w:rPr>
          <w:rFonts w:hint="eastAsia"/>
          <w:sz w:val="20"/>
        </w:rPr>
        <w:t>Ягоды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любят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все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Даже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состоятельные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владельцы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загородных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домов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просят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ландшафтных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дизайнеров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предусмотреть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плане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благоустройства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участка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место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малины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смородины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крыжовника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еще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последние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годы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жителей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средней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полосы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севера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России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особым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спросом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пользуется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виноград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ведь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он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дарит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только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солнечные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гроздья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но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очень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декоративен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Неизменный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интерес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ягодным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кустарникам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случаен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Ведь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правильном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подборе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сортов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видов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из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года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год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плодами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можно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лакомиться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весь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сезон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Особого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ухода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они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как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правило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требуют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Но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каждой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культуры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есть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свои</w:t>
      </w:r>
      <w:r w:rsidRPr="00CD32E2">
        <w:rPr>
          <w:sz w:val="20"/>
        </w:rPr>
        <w:t xml:space="preserve"> "</w:t>
      </w:r>
      <w:r w:rsidRPr="00CD32E2">
        <w:rPr>
          <w:rFonts w:hint="eastAsia"/>
          <w:sz w:val="20"/>
        </w:rPr>
        <w:t>фирменные</w:t>
      </w:r>
      <w:r w:rsidRPr="00CD32E2">
        <w:rPr>
          <w:sz w:val="20"/>
        </w:rPr>
        <w:t xml:space="preserve">" </w:t>
      </w:r>
      <w:r w:rsidRPr="00CD32E2">
        <w:rPr>
          <w:rFonts w:hint="eastAsia"/>
          <w:sz w:val="20"/>
        </w:rPr>
        <w:t>особенности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них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узнаете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из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этой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книги</w:t>
      </w:r>
    </w:p>
    <w:p w:rsidR="004B7840" w:rsidRDefault="004B7840" w:rsidP="004B7840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20. </w:t>
      </w:r>
      <w:r w:rsidRPr="004B7840">
        <w:rPr>
          <w:rFonts w:hint="eastAsia"/>
          <w:b/>
        </w:rPr>
        <w:t>Костенкова Е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В</w:t>
      </w:r>
      <w:r w:rsidRPr="004B7840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подсолнечника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степной</w:t>
      </w:r>
      <w:r>
        <w:t xml:space="preserve"> </w:t>
      </w:r>
      <w:r>
        <w:rPr>
          <w:rFonts w:hint="eastAsia"/>
        </w:rPr>
        <w:t>зоны</w:t>
      </w:r>
      <w:r>
        <w:t xml:space="preserve"> </w:t>
      </w:r>
      <w:r>
        <w:rPr>
          <w:rFonts w:hint="eastAsia"/>
        </w:rPr>
        <w:t>Крыма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Костенкова</w:t>
      </w:r>
      <w:r>
        <w:t xml:space="preserve"> </w:t>
      </w:r>
      <w:r>
        <w:rPr>
          <w:rFonts w:hint="eastAsia"/>
        </w:rPr>
        <w:t>Евгения</w:t>
      </w:r>
      <w:r>
        <w:t xml:space="preserve"> </w:t>
      </w:r>
      <w:r>
        <w:rPr>
          <w:rFonts w:hint="eastAsia"/>
        </w:rPr>
        <w:t>Владимировна</w:t>
      </w:r>
      <w:r>
        <w:t xml:space="preserve">;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>, 2024. ‒ 22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720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2024‒2563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4B7840" w:rsidRDefault="004B7840" w:rsidP="004B7840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21. </w:t>
      </w:r>
      <w:r w:rsidRPr="004B7840">
        <w:rPr>
          <w:rFonts w:hint="eastAsia"/>
          <w:b/>
        </w:rPr>
        <w:t>Кочелаева Л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Н</w:t>
      </w:r>
      <w:r w:rsidRPr="004B7840">
        <w:rPr>
          <w:b/>
        </w:rPr>
        <w:t xml:space="preserve">. </w:t>
      </w:r>
      <w:r>
        <w:rPr>
          <w:rFonts w:hint="eastAsia"/>
        </w:rPr>
        <w:t>Томат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Кочелаева</w:t>
      </w:r>
      <w:r>
        <w:t xml:space="preserve">. : </w:t>
      </w:r>
      <w:r>
        <w:rPr>
          <w:rFonts w:hint="eastAsia"/>
        </w:rPr>
        <w:t>выращиваем</w:t>
      </w:r>
      <w:r>
        <w:t xml:space="preserve">, </w:t>
      </w:r>
      <w:r>
        <w:rPr>
          <w:rFonts w:hint="eastAsia"/>
        </w:rPr>
        <w:t>ухаживаем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едим</w:t>
      </w:r>
      <w:r>
        <w:t xml:space="preserve">. </w:t>
      </w:r>
      <w:r>
        <w:rPr>
          <w:rFonts w:hint="eastAsia"/>
        </w:rPr>
        <w:t>Сеньор</w:t>
      </w:r>
      <w:r>
        <w:t xml:space="preserve"> </w:t>
      </w:r>
      <w:r>
        <w:rPr>
          <w:rFonts w:hint="eastAsia"/>
        </w:rPr>
        <w:t>Помидор</w:t>
      </w:r>
      <w:r>
        <w:t xml:space="preserve"> : </w:t>
      </w:r>
      <w:r>
        <w:rPr>
          <w:rFonts w:hint="eastAsia"/>
        </w:rPr>
        <w:t>выращиваем</w:t>
      </w:r>
      <w:r>
        <w:t xml:space="preserve">, </w:t>
      </w:r>
      <w:r>
        <w:rPr>
          <w:rFonts w:hint="eastAsia"/>
        </w:rPr>
        <w:t>ухаживаем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едим</w:t>
      </w:r>
      <w:r>
        <w:t xml:space="preserve"> : [12+] / </w:t>
      </w:r>
      <w:r>
        <w:rPr>
          <w:rFonts w:hint="eastAsia"/>
        </w:rPr>
        <w:t>Лариса</w:t>
      </w:r>
      <w:r>
        <w:t xml:space="preserve"> </w:t>
      </w:r>
      <w:r>
        <w:rPr>
          <w:rFonts w:hint="eastAsia"/>
        </w:rPr>
        <w:t>Кочелаева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Кладезь</w:t>
      </w:r>
      <w:r>
        <w:t>, 2024. ‒ 153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Огородная</w:t>
      </w:r>
      <w:r>
        <w:t xml:space="preserve"> </w:t>
      </w:r>
      <w:r>
        <w:rPr>
          <w:rFonts w:hint="eastAsia"/>
        </w:rPr>
        <w:t>магия</w:t>
      </w:r>
      <w:r>
        <w:t>). ‒ (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вот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огород</w:t>
      </w:r>
      <w:r>
        <w:t>!). (</w:t>
      </w:r>
      <w:r>
        <w:rPr>
          <w:rFonts w:hint="eastAsia"/>
        </w:rPr>
        <w:t>Шифр</w:t>
      </w:r>
      <w:r>
        <w:t xml:space="preserve"> 42.3/</w:t>
      </w:r>
      <w:r>
        <w:rPr>
          <w:rFonts w:hint="eastAsia"/>
        </w:rPr>
        <w:t>К</w:t>
      </w:r>
      <w:r>
        <w:t xml:space="preserve">755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4B7840" w:rsidRPr="00CD32E2" w:rsidRDefault="004B7840" w:rsidP="004B7840">
      <w:pPr>
        <w:pStyle w:val="a7"/>
        <w:rPr>
          <w:sz w:val="20"/>
        </w:rPr>
      </w:pPr>
      <w:r w:rsidRPr="00CD32E2">
        <w:rPr>
          <w:rFonts w:hint="eastAsia"/>
          <w:sz w:val="20"/>
        </w:rPr>
        <w:t>Аннотация</w:t>
      </w:r>
      <w:r w:rsidRPr="00CD32E2">
        <w:rPr>
          <w:sz w:val="20"/>
        </w:rPr>
        <w:t xml:space="preserve">: </w:t>
      </w:r>
      <w:r w:rsidRPr="00CD32E2">
        <w:rPr>
          <w:rFonts w:hint="eastAsia"/>
          <w:sz w:val="20"/>
        </w:rPr>
        <w:t>Томаты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так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просты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как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кажется</w:t>
      </w:r>
      <w:r w:rsidRPr="00CD32E2">
        <w:rPr>
          <w:sz w:val="20"/>
        </w:rPr>
        <w:t xml:space="preserve">! </w:t>
      </w:r>
      <w:r w:rsidRPr="00CD32E2">
        <w:rPr>
          <w:rFonts w:hint="eastAsia"/>
          <w:sz w:val="20"/>
        </w:rPr>
        <w:t>Лариса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Кочелаева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автор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блога</w:t>
      </w:r>
      <w:r w:rsidRPr="00CD32E2">
        <w:rPr>
          <w:sz w:val="20"/>
        </w:rPr>
        <w:t xml:space="preserve"> "</w:t>
      </w:r>
      <w:r w:rsidRPr="00CD32E2">
        <w:rPr>
          <w:rFonts w:hint="eastAsia"/>
          <w:sz w:val="20"/>
        </w:rPr>
        <w:t>Сад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Ларисы</w:t>
      </w:r>
      <w:r w:rsidRPr="00CD32E2">
        <w:rPr>
          <w:sz w:val="20"/>
        </w:rPr>
        <w:t xml:space="preserve">", </w:t>
      </w:r>
      <w:r w:rsidRPr="00CD32E2">
        <w:rPr>
          <w:rFonts w:hint="eastAsia"/>
          <w:sz w:val="20"/>
        </w:rPr>
        <w:t>станет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проводником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мир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томатов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тех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кто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хочет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</w:t>
      </w:r>
      <w:r w:rsidRPr="00CD32E2">
        <w:rPr>
          <w:sz w:val="20"/>
        </w:rPr>
        <w:t>-</w:t>
      </w:r>
      <w:r w:rsidRPr="00CD32E2">
        <w:rPr>
          <w:rFonts w:hint="eastAsia"/>
          <w:sz w:val="20"/>
        </w:rPr>
        <w:t>новому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раскрыть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себя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этот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вкусный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полезный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овощ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Автор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расскажет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самых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красных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обитателях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ваших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грядок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такие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захватывающие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подробности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что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непременно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захотите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выращивать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круглогодично</w:t>
      </w:r>
      <w:r w:rsidRPr="00CD32E2">
        <w:rPr>
          <w:sz w:val="20"/>
        </w:rPr>
        <w:t xml:space="preserve">! </w:t>
      </w:r>
      <w:r w:rsidRPr="00CD32E2">
        <w:rPr>
          <w:rFonts w:hint="eastAsia"/>
          <w:sz w:val="20"/>
        </w:rPr>
        <w:t>Томаты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будут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радовать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вас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сочной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мякотью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только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огороде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но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даже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подоконнике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квартире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Как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сойти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ума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полки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семенами</w:t>
      </w:r>
      <w:r w:rsidRPr="00CD32E2">
        <w:rPr>
          <w:sz w:val="20"/>
        </w:rPr>
        <w:t xml:space="preserve">? </w:t>
      </w:r>
      <w:r w:rsidRPr="00CD32E2">
        <w:rPr>
          <w:rFonts w:hint="eastAsia"/>
          <w:sz w:val="20"/>
        </w:rPr>
        <w:t>Где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лучше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выращивать</w:t>
      </w:r>
      <w:r w:rsidRPr="00CD32E2">
        <w:rPr>
          <w:sz w:val="20"/>
        </w:rPr>
        <w:t xml:space="preserve">: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теплице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или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грядке</w:t>
      </w:r>
      <w:r w:rsidRPr="00CD32E2">
        <w:rPr>
          <w:sz w:val="20"/>
        </w:rPr>
        <w:t xml:space="preserve">? </w:t>
      </w:r>
      <w:r w:rsidRPr="00CD32E2">
        <w:rPr>
          <w:rFonts w:hint="eastAsia"/>
          <w:sz w:val="20"/>
        </w:rPr>
        <w:t>Что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такое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торфяные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таблетки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почему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они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заменят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грунт</w:t>
      </w:r>
      <w:r w:rsidRPr="00CD32E2">
        <w:rPr>
          <w:sz w:val="20"/>
        </w:rPr>
        <w:t xml:space="preserve">? </w:t>
      </w:r>
      <w:r w:rsidRPr="00CD32E2">
        <w:rPr>
          <w:rFonts w:hint="eastAsia"/>
          <w:sz w:val="20"/>
        </w:rPr>
        <w:t>Как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уничтожить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рассаду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высадки</w:t>
      </w:r>
      <w:r w:rsidRPr="00CD32E2">
        <w:rPr>
          <w:sz w:val="20"/>
        </w:rPr>
        <w:t xml:space="preserve">?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как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устраивать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сражение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за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еду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медведкой</w:t>
      </w:r>
      <w:r w:rsidRPr="00CD32E2">
        <w:rPr>
          <w:sz w:val="20"/>
        </w:rPr>
        <w:t xml:space="preserve">? </w:t>
      </w:r>
      <w:r w:rsidRPr="00CD32E2">
        <w:rPr>
          <w:rFonts w:hint="eastAsia"/>
          <w:sz w:val="20"/>
        </w:rPr>
        <w:t>Вас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ждут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ответы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все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томатные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вопросы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авторская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методика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выращивания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томатов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без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переутомления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также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список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сортов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свежего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потребления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переработки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консервирования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Скорее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открывайте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книгу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но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будьте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осторожны </w:t>
      </w:r>
      <w:r w:rsidRPr="00CD32E2">
        <w:rPr>
          <w:sz w:val="20"/>
        </w:rPr>
        <w:t xml:space="preserve">‒ </w:t>
      </w:r>
      <w:r w:rsidRPr="00CD32E2">
        <w:rPr>
          <w:rFonts w:hint="eastAsia"/>
          <w:sz w:val="20"/>
        </w:rPr>
        <w:t>томаты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незабываемы</w:t>
      </w:r>
      <w:r w:rsidRPr="00CD32E2">
        <w:rPr>
          <w:sz w:val="20"/>
        </w:rPr>
        <w:t>!</w:t>
      </w:r>
    </w:p>
    <w:p w:rsidR="004B7840" w:rsidRDefault="004B7840" w:rsidP="004B7840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22. </w:t>
      </w:r>
      <w:r w:rsidRPr="004B7840">
        <w:rPr>
          <w:rFonts w:hint="eastAsia"/>
          <w:b/>
        </w:rPr>
        <w:t>Мамин В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Ф</w:t>
      </w:r>
      <w:r w:rsidRPr="004B7840">
        <w:rPr>
          <w:b/>
        </w:rPr>
        <w:t xml:space="preserve">. </w:t>
      </w:r>
      <w:r>
        <w:rPr>
          <w:rFonts w:hint="eastAsia"/>
        </w:rPr>
        <w:t>Солодка</w:t>
      </w:r>
      <w:r>
        <w:t xml:space="preserve"> </w:t>
      </w:r>
      <w:r>
        <w:rPr>
          <w:rFonts w:hint="eastAsia"/>
        </w:rPr>
        <w:t>голая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агроландшафтах</w:t>
      </w:r>
      <w:r>
        <w:t xml:space="preserve"> </w:t>
      </w:r>
      <w:r>
        <w:rPr>
          <w:rFonts w:hint="eastAsia"/>
        </w:rPr>
        <w:t>Низовий</w:t>
      </w:r>
      <w:r>
        <w:t xml:space="preserve"> </w:t>
      </w:r>
      <w:r>
        <w:rPr>
          <w:rFonts w:hint="eastAsia"/>
        </w:rPr>
        <w:t>Волги</w:t>
      </w:r>
      <w:r>
        <w:t xml:space="preserve">. </w:t>
      </w:r>
      <w:r>
        <w:rPr>
          <w:rFonts w:hint="eastAsia"/>
        </w:rPr>
        <w:t>Экология</w:t>
      </w:r>
      <w:r>
        <w:t xml:space="preserve">, </w:t>
      </w:r>
      <w:r>
        <w:rPr>
          <w:rFonts w:hint="eastAsia"/>
        </w:rPr>
        <w:t>биопотенциал</w:t>
      </w:r>
      <w:r>
        <w:t xml:space="preserve">, </w:t>
      </w:r>
      <w:r>
        <w:rPr>
          <w:rFonts w:hint="eastAsia"/>
        </w:rPr>
        <w:t>мелиорация</w:t>
      </w:r>
      <w:r>
        <w:t xml:space="preserve"> </w:t>
      </w:r>
      <w:r>
        <w:rPr>
          <w:rFonts w:hint="eastAsia"/>
        </w:rPr>
        <w:t>солодовников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Мамин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Новиков</w:t>
      </w:r>
      <w:r>
        <w:t xml:space="preserve">;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орошаемого</w:t>
      </w:r>
      <w:r>
        <w:t xml:space="preserve"> </w:t>
      </w:r>
      <w:r>
        <w:rPr>
          <w:rFonts w:hint="eastAsia"/>
        </w:rPr>
        <w:t>земледелия</w:t>
      </w:r>
      <w:r>
        <w:t xml:space="preserve">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Сфера</w:t>
      </w:r>
      <w:r>
        <w:t>, 2023. ‒ 199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178‒192 (100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222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2024‒9425)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CD32E2" w:rsidRDefault="004B7840" w:rsidP="004B7840">
      <w:pPr>
        <w:pStyle w:val="a7"/>
        <w:rPr>
          <w:sz w:val="20"/>
        </w:rPr>
      </w:pPr>
      <w:r w:rsidRPr="00CD32E2">
        <w:rPr>
          <w:rFonts w:hint="eastAsia"/>
          <w:sz w:val="20"/>
        </w:rPr>
        <w:t>Аннотация</w:t>
      </w:r>
      <w:r w:rsidRPr="00CD32E2">
        <w:rPr>
          <w:sz w:val="20"/>
        </w:rPr>
        <w:t xml:space="preserve">: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монографии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отражены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результаты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многолетних</w:t>
      </w:r>
      <w:r w:rsidRPr="00CD32E2">
        <w:rPr>
          <w:sz w:val="20"/>
        </w:rPr>
        <w:t xml:space="preserve"> (1990‒2021 </w:t>
      </w:r>
      <w:r w:rsidRPr="00CD32E2">
        <w:rPr>
          <w:rFonts w:hint="eastAsia"/>
          <w:sz w:val="20"/>
        </w:rPr>
        <w:t>гг</w:t>
      </w:r>
      <w:r w:rsidRPr="00CD32E2">
        <w:rPr>
          <w:sz w:val="20"/>
        </w:rPr>
        <w:t xml:space="preserve">.) </w:t>
      </w:r>
      <w:r w:rsidRPr="00CD32E2">
        <w:rPr>
          <w:rFonts w:hint="eastAsia"/>
          <w:sz w:val="20"/>
        </w:rPr>
        <w:t>исследований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лугов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Волго</w:t>
      </w:r>
      <w:r w:rsidRPr="00CD32E2">
        <w:rPr>
          <w:sz w:val="20"/>
        </w:rPr>
        <w:t>-</w:t>
      </w:r>
      <w:r w:rsidRPr="00CD32E2">
        <w:rPr>
          <w:rFonts w:hint="eastAsia"/>
          <w:sz w:val="20"/>
        </w:rPr>
        <w:t>Ахтубинской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поймы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изучением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экологии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солодки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голой</w:t>
      </w:r>
      <w:r w:rsidRPr="00CD32E2">
        <w:rPr>
          <w:sz w:val="20"/>
        </w:rPr>
        <w:t xml:space="preserve"> (Glycyrrhiza glabra). </w:t>
      </w:r>
      <w:r w:rsidRPr="00CD32E2">
        <w:rPr>
          <w:rFonts w:hint="eastAsia"/>
          <w:sz w:val="20"/>
        </w:rPr>
        <w:t>Описаны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природные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условия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поймы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особенности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водного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режима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почвенного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растительного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покрова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своеобразие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основных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местообитаний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этого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растения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Определено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влияние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режима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попуска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вод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весеннего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половодья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ее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жизненность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биопродуктивность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Изложены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результаты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детального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изучения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архитектоники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корневой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системы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потенциала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вегетативного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размножения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пойменного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экотипа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солодки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эффективности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ризомного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омоложения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растений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восстановления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фитомелиорации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солодковых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лугов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использованием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новых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технических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средств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добычи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корня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обработки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почвы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Монография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может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служить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качестве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теоретического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практического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пособия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научных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работников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НИУ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руководителей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специалистов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всех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категорий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агрохозяйств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при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организации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промышленной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добычи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лакричного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корня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местообитаниях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солодки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различными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экологическими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параметрами</w:t>
      </w:r>
    </w:p>
    <w:p w:rsidR="004B7840" w:rsidRDefault="004B7840" w:rsidP="004B7840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23. </w:t>
      </w:r>
      <w:r w:rsidRPr="004B7840">
        <w:rPr>
          <w:rFonts w:hint="eastAsia"/>
          <w:b/>
        </w:rPr>
        <w:t>Нина</w:t>
      </w:r>
      <w:r>
        <w:t xml:space="preserve"> </w:t>
      </w:r>
      <w:r>
        <w:rPr>
          <w:rFonts w:hint="eastAsia"/>
        </w:rPr>
        <w:t>Стефановна</w:t>
      </w:r>
      <w:r>
        <w:t xml:space="preserve"> </w:t>
      </w:r>
      <w:r>
        <w:rPr>
          <w:rFonts w:hint="eastAsia"/>
        </w:rPr>
        <w:t>Чухлебова</w:t>
      </w:r>
      <w:r>
        <w:t xml:space="preserve"> : </w:t>
      </w:r>
      <w:r>
        <w:rPr>
          <w:rFonts w:hint="eastAsia"/>
        </w:rPr>
        <w:t>библиографический</w:t>
      </w:r>
      <w:r>
        <w:t xml:space="preserve"> </w:t>
      </w:r>
      <w:r>
        <w:rPr>
          <w:rFonts w:hint="eastAsia"/>
        </w:rPr>
        <w:t>указатель</w:t>
      </w:r>
      <w:r>
        <w:t xml:space="preserve"> : </w:t>
      </w:r>
      <w:r>
        <w:rPr>
          <w:rFonts w:hint="eastAsia"/>
        </w:rPr>
        <w:t>к</w:t>
      </w:r>
      <w:r>
        <w:t xml:space="preserve"> 75-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>/ </w:t>
      </w:r>
      <w:r>
        <w:rPr>
          <w:rFonts w:hint="eastAsia"/>
        </w:rPr>
        <w:t>Ставропольский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библиотека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Ткаченко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Обновленской</w:t>
      </w:r>
      <w:r>
        <w:t xml:space="preserve"> ; </w:t>
      </w:r>
      <w:r>
        <w:rPr>
          <w:rFonts w:hint="eastAsia"/>
        </w:rPr>
        <w:t>автор</w:t>
      </w:r>
      <w:r>
        <w:t xml:space="preserve"> </w:t>
      </w:r>
      <w:r>
        <w:rPr>
          <w:rFonts w:hint="eastAsia"/>
        </w:rPr>
        <w:t>вступительной</w:t>
      </w:r>
      <w:r>
        <w:t xml:space="preserve"> </w:t>
      </w:r>
      <w:r>
        <w:rPr>
          <w:rFonts w:hint="eastAsia"/>
        </w:rPr>
        <w:t>статьи 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Атанов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АГРУС</w:t>
      </w:r>
      <w:r>
        <w:t>, 2023. ‒ 131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Биобиблиография</w:t>
      </w:r>
      <w:r>
        <w:t xml:space="preserve"> </w:t>
      </w:r>
      <w:r>
        <w:rPr>
          <w:rFonts w:hint="eastAsia"/>
        </w:rPr>
        <w:t>ученых</w:t>
      </w:r>
      <w:r>
        <w:t xml:space="preserve">).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84‒104.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1/</w:t>
      </w:r>
      <w:r>
        <w:rPr>
          <w:rFonts w:hint="eastAsia"/>
        </w:rPr>
        <w:t>Ч</w:t>
      </w:r>
      <w:r>
        <w:t xml:space="preserve">960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 / </w:t>
      </w:r>
      <w:r>
        <w:rPr>
          <w:rFonts w:hint="eastAsia"/>
        </w:rPr>
        <w:t>Г</w:t>
      </w:r>
      <w:r>
        <w:t>2024‒9698)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10(1)</w:t>
      </w:r>
    </w:p>
    <w:p w:rsidR="004B7840" w:rsidRPr="00CD32E2" w:rsidRDefault="004B7840" w:rsidP="004B7840">
      <w:pPr>
        <w:pStyle w:val="a7"/>
        <w:rPr>
          <w:sz w:val="20"/>
        </w:rPr>
      </w:pPr>
      <w:r w:rsidRPr="00CD32E2">
        <w:rPr>
          <w:rFonts w:hint="eastAsia"/>
          <w:sz w:val="20"/>
        </w:rPr>
        <w:t>Аннотация</w:t>
      </w:r>
      <w:r w:rsidRPr="00CD32E2">
        <w:rPr>
          <w:sz w:val="20"/>
        </w:rPr>
        <w:t xml:space="preserve">: </w:t>
      </w:r>
      <w:r w:rsidRPr="00CD32E2">
        <w:rPr>
          <w:rFonts w:hint="eastAsia"/>
          <w:sz w:val="20"/>
        </w:rPr>
        <w:t>Отражает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этапы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жизни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научно</w:t>
      </w:r>
      <w:r w:rsidRPr="00CD32E2">
        <w:rPr>
          <w:sz w:val="20"/>
        </w:rPr>
        <w:t>-</w:t>
      </w:r>
      <w:r w:rsidRPr="00CD32E2">
        <w:rPr>
          <w:rFonts w:hint="eastAsia"/>
          <w:sz w:val="20"/>
        </w:rPr>
        <w:t>исследовательской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педагогической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общественной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деятельности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известного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ученого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области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растениеводства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кандидата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сельскохозяйственных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наук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Нины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Стефановны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Чухлебовой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библиографический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указатель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включены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научные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учебно</w:t>
      </w:r>
      <w:r w:rsidRPr="00CD32E2">
        <w:rPr>
          <w:sz w:val="20"/>
        </w:rPr>
        <w:t>-</w:t>
      </w:r>
      <w:r w:rsidRPr="00CD32E2">
        <w:rPr>
          <w:rFonts w:hint="eastAsia"/>
          <w:sz w:val="20"/>
        </w:rPr>
        <w:t>методические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работы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патенты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авторские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свидетельства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Хронологический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охват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</w:t>
      </w:r>
      <w:r w:rsidRPr="00CD32E2">
        <w:rPr>
          <w:sz w:val="20"/>
        </w:rPr>
        <w:t xml:space="preserve"> 1980 </w:t>
      </w:r>
      <w:r w:rsidRPr="00CD32E2">
        <w:rPr>
          <w:rFonts w:hint="eastAsia"/>
          <w:sz w:val="20"/>
        </w:rPr>
        <w:t>по</w:t>
      </w:r>
      <w:r w:rsidRPr="00CD32E2">
        <w:rPr>
          <w:sz w:val="20"/>
        </w:rPr>
        <w:t xml:space="preserve"> 2023 </w:t>
      </w:r>
      <w:r w:rsidRPr="00CD32E2">
        <w:rPr>
          <w:rFonts w:hint="eastAsia"/>
          <w:sz w:val="20"/>
        </w:rPr>
        <w:t>год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Нумерация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сквозная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Материал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систематизирован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разделам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Внутри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каждого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раздела </w:t>
      </w:r>
      <w:r w:rsidRPr="00CD32E2">
        <w:rPr>
          <w:sz w:val="20"/>
        </w:rPr>
        <w:t xml:space="preserve">‒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хронологии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внутри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года </w:t>
      </w:r>
      <w:r w:rsidRPr="00CD32E2">
        <w:rPr>
          <w:sz w:val="20"/>
        </w:rPr>
        <w:t xml:space="preserve">‒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алфавите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заглавий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указатель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включены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также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публикации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о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жизни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деятельности Н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С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Чухлебовой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Нумерация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внутри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раздела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самостоятельная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Публикации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расположены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хронологии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Внутри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года </w:t>
      </w:r>
      <w:r w:rsidRPr="00CD32E2">
        <w:rPr>
          <w:sz w:val="20"/>
        </w:rPr>
        <w:t xml:space="preserve">‒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алфавитном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порядке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Содержит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алфавитный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указатель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котором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даются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ссылки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соответствующие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номера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библиографических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записей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указателя</w:t>
      </w:r>
      <w:r w:rsidRPr="00CD32E2">
        <w:rPr>
          <w:sz w:val="20"/>
        </w:rPr>
        <w:t xml:space="preserve">. </w:t>
      </w:r>
      <w:r w:rsidRPr="00CD32E2">
        <w:rPr>
          <w:rFonts w:hint="eastAsia"/>
          <w:sz w:val="20"/>
        </w:rPr>
        <w:t>Для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научных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работников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аспирантов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студентов</w:t>
      </w:r>
      <w:r w:rsidRPr="00CD32E2">
        <w:rPr>
          <w:sz w:val="20"/>
        </w:rPr>
        <w:t xml:space="preserve">, </w:t>
      </w:r>
      <w:r w:rsidRPr="00CD32E2">
        <w:rPr>
          <w:rFonts w:hint="eastAsia"/>
          <w:sz w:val="20"/>
        </w:rPr>
        <w:t>специалистов</w:t>
      </w:r>
      <w:r w:rsidRPr="00CD32E2">
        <w:rPr>
          <w:sz w:val="20"/>
        </w:rPr>
        <w:t xml:space="preserve"> </w:t>
      </w:r>
      <w:r w:rsidRPr="00CD32E2">
        <w:rPr>
          <w:rFonts w:hint="eastAsia"/>
          <w:sz w:val="20"/>
        </w:rPr>
        <w:t>АПК</w:t>
      </w:r>
    </w:p>
    <w:p w:rsidR="004B7840" w:rsidRDefault="004B7840" w:rsidP="004B7840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"/>
      </w:pPr>
      <w:bookmarkStart w:id="10" w:name="_Toc176785219"/>
      <w:r>
        <w:rPr>
          <w:rFonts w:hint="eastAsia"/>
        </w:rPr>
        <w:t>Животноводство</w:t>
      </w:r>
      <w:bookmarkEnd w:id="10"/>
    </w:p>
    <w:p w:rsidR="004B7840" w:rsidRDefault="004B7840" w:rsidP="004B7840">
      <w:pPr>
        <w:pStyle w:val="20"/>
      </w:pPr>
      <w:r w:rsidRPr="004B7840">
        <w:rPr>
          <w:b/>
        </w:rPr>
        <w:t xml:space="preserve">24. Ефимов Д. Н. </w:t>
      </w:r>
      <w:r>
        <w:t>Селекционно-технологические приемы повышения эффективности использования мясных кур : автореферат диссертации на соискание ученой степени доктора сельскохозяйственных наук : специальность 4.2.5. "Разведение, селекция, генетика и биотехнология животных"/ Ефимов Дмитрий Николаевич; Российский государственный аграрный университет ‒ МСХА имени К. А. Тимирязева. ‒ Сергиев Посад, 2024. ‒ 44 с.: ил. ‒ Библиогр.: с. 39‒44. (Шифр /Е912 Ч/з8 / А2024‒2574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4B7840" w:rsidRDefault="004B7840" w:rsidP="004B7840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25. </w:t>
      </w:r>
      <w:r w:rsidRPr="004B7840">
        <w:rPr>
          <w:rFonts w:hint="eastAsia"/>
          <w:b/>
        </w:rPr>
        <w:t>Жеребилов Н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И</w:t>
      </w:r>
      <w:r w:rsidRPr="004B7840">
        <w:rPr>
          <w:b/>
        </w:rPr>
        <w:t xml:space="preserve">. </w:t>
      </w:r>
      <w:r>
        <w:rPr>
          <w:rFonts w:hint="eastAsia"/>
        </w:rPr>
        <w:t>Резервы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мясной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скотоводстве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Жеребилов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Кибкало</w:t>
      </w:r>
      <w:r>
        <w:t xml:space="preserve">. ‒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Курского</w:t>
      </w:r>
      <w:r>
        <w:t xml:space="preserve"> </w:t>
      </w:r>
      <w:r>
        <w:rPr>
          <w:rFonts w:hint="eastAsia"/>
        </w:rPr>
        <w:t>ГАУ</w:t>
      </w:r>
      <w:r>
        <w:t>, 2024. ‒ 245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портр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207‒245 (240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Ж</w:t>
      </w:r>
      <w:r>
        <w:t xml:space="preserve">592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2024‒9352)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монографии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обобщен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материал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состоянии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проблемах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производства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говядины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стране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путях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производства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говядины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перспективах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развития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мясного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скотоводства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Большое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внимание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уделено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мясной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продуктивности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качеству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мяса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полученному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чистопородного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симментальского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молодняка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производственных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типов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животных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черно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пестрой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породы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помесей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голштинами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научных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руководителей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специалистов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сельскохозяйственных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предприятий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бакалавров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магистров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студентов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аспирантов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сельскохозяйственных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вузов</w:t>
      </w:r>
      <w:r w:rsidRPr="006A3A80">
        <w:rPr>
          <w:sz w:val="20"/>
        </w:rPr>
        <w:t>.</w:t>
      </w:r>
    </w:p>
    <w:p w:rsidR="004B7840" w:rsidRDefault="004B7840" w:rsidP="004B7840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26. </w:t>
      </w:r>
      <w:r w:rsidRPr="004B7840">
        <w:rPr>
          <w:rFonts w:hint="eastAsia"/>
          <w:b/>
        </w:rPr>
        <w:t>Мулявка К</w:t>
      </w:r>
      <w:r w:rsidRPr="004B7840">
        <w:rPr>
          <w:b/>
        </w:rPr>
        <w:t>.</w:t>
      </w:r>
      <w:r w:rsidRPr="004B7840">
        <w:rPr>
          <w:rFonts w:hint="eastAsia"/>
          <w:b/>
        </w:rPr>
        <w:t>К</w:t>
      </w:r>
      <w:r w:rsidRPr="004B7840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племенных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продуктивных</w:t>
      </w:r>
      <w:r>
        <w:t xml:space="preserve"> </w:t>
      </w:r>
      <w:r>
        <w:rPr>
          <w:rFonts w:hint="eastAsia"/>
        </w:rPr>
        <w:t>качеств</w:t>
      </w:r>
      <w:r>
        <w:t xml:space="preserve"> </w:t>
      </w:r>
      <w:r>
        <w:rPr>
          <w:rFonts w:hint="eastAsia"/>
        </w:rPr>
        <w:t>голштинизированного</w:t>
      </w:r>
      <w:r>
        <w:t xml:space="preserve"> </w:t>
      </w:r>
      <w:r>
        <w:rPr>
          <w:rFonts w:hint="eastAsia"/>
        </w:rPr>
        <w:t>черно</w:t>
      </w:r>
      <w:r>
        <w:t>-</w:t>
      </w:r>
      <w:r>
        <w:rPr>
          <w:rFonts w:hint="eastAsia"/>
        </w:rPr>
        <w:t>пестрого</w:t>
      </w:r>
      <w:r>
        <w:t xml:space="preserve"> </w:t>
      </w:r>
      <w:r>
        <w:rPr>
          <w:rFonts w:hint="eastAsia"/>
        </w:rPr>
        <w:t>скота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4.2.5. "</w:t>
      </w:r>
      <w:r>
        <w:rPr>
          <w:rFonts w:hint="eastAsia"/>
        </w:rPr>
        <w:t>Разведение</w:t>
      </w:r>
      <w:r>
        <w:t xml:space="preserve">, 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Мулявка</w:t>
      </w:r>
      <w:r>
        <w:t xml:space="preserve"> </w:t>
      </w:r>
      <w:r>
        <w:rPr>
          <w:rFonts w:hint="eastAsia"/>
        </w:rPr>
        <w:t>Ксения</w:t>
      </w:r>
      <w:r>
        <w:t xml:space="preserve"> </w:t>
      </w:r>
      <w:r>
        <w:rPr>
          <w:rFonts w:hint="eastAsia"/>
        </w:rPr>
        <w:t>Константиновна</w:t>
      </w:r>
      <w:r>
        <w:t>; [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Оренбург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902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2024‒2528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4B7840" w:rsidRDefault="004B7840" w:rsidP="004B7840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27. </w:t>
      </w:r>
      <w:r w:rsidRPr="004B7840">
        <w:rPr>
          <w:rFonts w:hint="eastAsia"/>
          <w:b/>
        </w:rPr>
        <w:t>Пономаренко Ю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А</w:t>
      </w:r>
      <w:r w:rsidRPr="004B7840">
        <w:rPr>
          <w:b/>
        </w:rPr>
        <w:t xml:space="preserve">.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сбалансированного</w:t>
      </w:r>
      <w:r>
        <w:t xml:space="preserve"> </w:t>
      </w:r>
      <w:r>
        <w:rPr>
          <w:rFonts w:hint="eastAsia"/>
        </w:rPr>
        <w:t>кормления</w:t>
      </w:r>
      <w:r>
        <w:t xml:space="preserve"> </w:t>
      </w:r>
      <w:r>
        <w:rPr>
          <w:rFonts w:hint="eastAsia"/>
        </w:rPr>
        <w:t>животных</w:t>
      </w:r>
      <w:r>
        <w:t>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Пономаренко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Фисинин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Егоров</w:t>
      </w:r>
      <w:r>
        <w:t xml:space="preserve">;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Фермент</w:t>
      </w:r>
      <w:r>
        <w:t xml:space="preserve">".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Минск</w:t>
      </w:r>
      <w:r>
        <w:t xml:space="preserve">: </w:t>
      </w:r>
      <w:r>
        <w:rPr>
          <w:rFonts w:hint="eastAsia"/>
        </w:rPr>
        <w:t>Перо</w:t>
      </w:r>
      <w:r>
        <w:t>, 2024. ‒ 691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675‒685.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563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2024‒9350)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>: "</w:t>
      </w:r>
      <w:r w:rsidRPr="006A3A80">
        <w:rPr>
          <w:rFonts w:hint="eastAsia"/>
          <w:sz w:val="20"/>
        </w:rPr>
        <w:t>Научные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основы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сбалансированного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кормления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животных</w:t>
      </w:r>
      <w:r w:rsidRPr="006A3A80">
        <w:rPr>
          <w:sz w:val="20"/>
        </w:rPr>
        <w:t xml:space="preserve">" </w:t>
      </w:r>
      <w:r w:rsidRPr="006A3A80">
        <w:rPr>
          <w:rFonts w:hint="eastAsia"/>
          <w:sz w:val="20"/>
        </w:rPr>
        <w:t>уникальная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монография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не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имеющая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аналогов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которой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систематизирована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информация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современных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знаниях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питательности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кормов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комбикормов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кормовых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добавок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биологически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активных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веществах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также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содержащихся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антипитательных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веществах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монографии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приведены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нормы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ввода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кормов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биологически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активных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веществ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комбикорма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премиксы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белково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витаминно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минеральные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добавки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Монография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предназначена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руководителей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специалистов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сельскохозяйственных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организаций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фермеров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научных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преподавателей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высших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средних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учебных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заведений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аспирантов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студентов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обучающихся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зоо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ветеринарным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специальностям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слушателей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курсов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повышения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квалификации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агропромышленного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комплекса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работников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органов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сертификации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также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консультантов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организующих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сбалансированное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качественное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безопасное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кормление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животных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птицы</w:t>
      </w:r>
    </w:p>
    <w:p w:rsidR="004B7840" w:rsidRDefault="004B7840" w:rsidP="004B7840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28. </w:t>
      </w:r>
      <w:r w:rsidRPr="004B7840">
        <w:rPr>
          <w:rFonts w:hint="eastAsia"/>
          <w:b/>
        </w:rPr>
        <w:t>Романец П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В</w:t>
      </w:r>
      <w:r w:rsidRPr="004B7840">
        <w:rPr>
          <w:b/>
        </w:rPr>
        <w:t xml:space="preserve">. </w:t>
      </w:r>
      <w:r>
        <w:rPr>
          <w:rFonts w:hint="eastAsia"/>
        </w:rPr>
        <w:t>Мир</w:t>
      </w:r>
      <w:r>
        <w:t xml:space="preserve"> </w:t>
      </w:r>
      <w:r>
        <w:rPr>
          <w:rFonts w:hint="eastAsia"/>
        </w:rPr>
        <w:t>лошади</w:t>
      </w:r>
      <w:r>
        <w:t xml:space="preserve"> : </w:t>
      </w:r>
      <w:r>
        <w:rPr>
          <w:rFonts w:hint="eastAsia"/>
        </w:rPr>
        <w:t>словарь</w:t>
      </w:r>
      <w:r>
        <w:t xml:space="preserve"> </w:t>
      </w:r>
      <w:r>
        <w:rPr>
          <w:rFonts w:hint="eastAsia"/>
        </w:rPr>
        <w:t>иппонимов</w:t>
      </w:r>
      <w:r>
        <w:t xml:space="preserve"> </w:t>
      </w:r>
      <w:r>
        <w:rPr>
          <w:rFonts w:hint="eastAsia"/>
        </w:rPr>
        <w:t>русского</w:t>
      </w:r>
      <w:r>
        <w:t xml:space="preserve"> </w:t>
      </w:r>
      <w:r>
        <w:rPr>
          <w:rFonts w:hint="eastAsia"/>
        </w:rPr>
        <w:t>языка</w:t>
      </w:r>
      <w:r>
        <w:t xml:space="preserve"> : 14 </w:t>
      </w:r>
      <w:r>
        <w:rPr>
          <w:rFonts w:hint="eastAsia"/>
        </w:rPr>
        <w:t>тысяч</w:t>
      </w:r>
      <w:r>
        <w:t xml:space="preserve"> </w:t>
      </w:r>
      <w:r>
        <w:rPr>
          <w:rFonts w:hint="eastAsia"/>
        </w:rPr>
        <w:t>слов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выражений</w:t>
      </w:r>
      <w:r>
        <w:t xml:space="preserve"> : 8+/ </w:t>
      </w:r>
      <w:r>
        <w:rPr>
          <w:rFonts w:hint="eastAsia"/>
        </w:rPr>
        <w:t>Романец</w:t>
      </w:r>
      <w:r>
        <w:t xml:space="preserve"> </w:t>
      </w:r>
      <w:r>
        <w:rPr>
          <w:rFonts w:hint="eastAsia"/>
        </w:rPr>
        <w:t>Павел</w:t>
      </w:r>
      <w:r>
        <w:t xml:space="preserve"> </w:t>
      </w:r>
      <w:r>
        <w:rPr>
          <w:rFonts w:hint="eastAsia"/>
        </w:rPr>
        <w:t>Викторович</w:t>
      </w:r>
      <w:r>
        <w:t xml:space="preserve">. ‒ </w:t>
      </w:r>
      <w:r>
        <w:rPr>
          <w:rFonts w:hint="eastAsia"/>
        </w:rPr>
        <w:t>Кострома</w:t>
      </w:r>
      <w:r>
        <w:t xml:space="preserve">: </w:t>
      </w:r>
      <w:r>
        <w:rPr>
          <w:rFonts w:hint="eastAsia"/>
        </w:rPr>
        <w:t>Копир</w:t>
      </w:r>
      <w:r>
        <w:t>, 2024. ‒ 519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Загл</w:t>
      </w:r>
      <w:r>
        <w:t xml:space="preserve">. </w:t>
      </w:r>
      <w:r>
        <w:rPr>
          <w:rFonts w:hint="eastAsia"/>
        </w:rPr>
        <w:t>над</w:t>
      </w:r>
      <w:r>
        <w:t xml:space="preserve"> </w:t>
      </w:r>
      <w:r>
        <w:rPr>
          <w:rFonts w:hint="eastAsia"/>
        </w:rPr>
        <w:t>вып</w:t>
      </w:r>
      <w:r>
        <w:t xml:space="preserve">. </w:t>
      </w:r>
      <w:r>
        <w:rPr>
          <w:rFonts w:hint="eastAsia"/>
        </w:rPr>
        <w:t>дан</w:t>
      </w:r>
      <w:r>
        <w:t xml:space="preserve">.: 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лошади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11‒35.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Ш</w:t>
      </w:r>
      <w:r>
        <w:t>141/</w:t>
      </w:r>
      <w:r>
        <w:rPr>
          <w:rFonts w:hint="eastAsia"/>
        </w:rPr>
        <w:t>Р</w:t>
      </w:r>
      <w:r>
        <w:t xml:space="preserve">690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 / </w:t>
      </w:r>
      <w:r>
        <w:rPr>
          <w:rFonts w:hint="eastAsia"/>
        </w:rPr>
        <w:t>Е</w:t>
      </w:r>
      <w:r>
        <w:t>2024‒963)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Иппонимы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понимании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автора</w:t>
      </w:r>
      <w:r w:rsidRPr="006A3A80">
        <w:rPr>
          <w:sz w:val="20"/>
        </w:rPr>
        <w:t xml:space="preserve">, ‒ </w:t>
      </w:r>
      <w:r w:rsidRPr="006A3A80">
        <w:rPr>
          <w:rFonts w:hint="eastAsia"/>
          <w:sz w:val="20"/>
        </w:rPr>
        <w:t>это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только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слова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термины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коневодству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видах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породах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мастях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лошадей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уходу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за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ними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использованию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но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это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разнообразная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лексическая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периферия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применявшаяся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ранее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применяемая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человеком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ныне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использовании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лошадей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различных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сферах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жизни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также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деятельности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людей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старых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эпох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нашего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времени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разным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образом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связанных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лошадьми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или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языковой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памятью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лошадях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сути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это </w:t>
      </w:r>
      <w:r w:rsidRPr="006A3A80">
        <w:rPr>
          <w:sz w:val="20"/>
        </w:rPr>
        <w:t xml:space="preserve">‒ </w:t>
      </w:r>
      <w:r w:rsidRPr="006A3A80">
        <w:rPr>
          <w:rFonts w:hint="eastAsia"/>
          <w:sz w:val="20"/>
        </w:rPr>
        <w:t>Толковый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историко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этимологический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словарь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коневодческой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близкой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лексики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русского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языка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Также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это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первый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России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Словарь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иппонимов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русского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языка</w:t>
      </w:r>
      <w:r w:rsidRPr="006A3A80">
        <w:rPr>
          <w:sz w:val="20"/>
        </w:rPr>
        <w:t xml:space="preserve">", </w:t>
      </w:r>
      <w:r w:rsidRPr="006A3A80">
        <w:rPr>
          <w:rFonts w:hint="eastAsia"/>
          <w:sz w:val="20"/>
        </w:rPr>
        <w:t>целью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которого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является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показать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Мир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лошади</w:t>
      </w:r>
      <w:r w:rsidRPr="006A3A80">
        <w:rPr>
          <w:sz w:val="20"/>
        </w:rPr>
        <w:t xml:space="preserve">" </w:t>
      </w:r>
      <w:r w:rsidRPr="006A3A80">
        <w:rPr>
          <w:rFonts w:hint="eastAsia"/>
          <w:sz w:val="20"/>
        </w:rPr>
        <w:t>через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русский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язык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его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специальную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историческую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общеупотребительную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диалектную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русскую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лексику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связанную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лошадьми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Словарь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предназначен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широкого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круга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читателей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прежде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всего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из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числа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школьников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студентов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молодёжи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всех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тех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волнует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русский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язык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история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страны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краеведение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тех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кто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любит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лошадей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интересуется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ими</w:t>
      </w:r>
    </w:p>
    <w:p w:rsidR="004B7840" w:rsidRDefault="004B7840" w:rsidP="004B7840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29. </w:t>
      </w:r>
      <w:r w:rsidRPr="004B7840">
        <w:rPr>
          <w:rFonts w:hint="eastAsia"/>
          <w:b/>
        </w:rPr>
        <w:t>Современное</w:t>
      </w:r>
      <w:r>
        <w:t xml:space="preserve"> </w:t>
      </w:r>
      <w:r>
        <w:rPr>
          <w:rFonts w:hint="eastAsia"/>
        </w:rPr>
        <w:t>животноводство</w:t>
      </w:r>
      <w:r>
        <w:t xml:space="preserve">, </w:t>
      </w:r>
      <w:r>
        <w:rPr>
          <w:rFonts w:hint="eastAsia"/>
        </w:rPr>
        <w:t>инновации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, </w:t>
      </w:r>
      <w:r>
        <w:rPr>
          <w:rFonts w:hint="eastAsia"/>
        </w:rPr>
        <w:t>гигиеническая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производственная</w:t>
      </w:r>
      <w:r>
        <w:t xml:space="preserve"> </w:t>
      </w:r>
      <w:r>
        <w:rPr>
          <w:rFonts w:hint="eastAsia"/>
        </w:rPr>
        <w:t>безопасность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Персиановский</w:t>
      </w:r>
      <w:r>
        <w:t xml:space="preserve">, 24 </w:t>
      </w:r>
      <w:r>
        <w:rPr>
          <w:rFonts w:hint="eastAsia"/>
        </w:rPr>
        <w:t>ноября</w:t>
      </w:r>
      <w:r>
        <w:t xml:space="preserve"> 2023 </w:t>
      </w:r>
      <w:r>
        <w:rPr>
          <w:rFonts w:hint="eastAsia"/>
        </w:rPr>
        <w:t>г</w:t>
      </w:r>
      <w:r>
        <w:t xml:space="preserve">. : </w:t>
      </w:r>
      <w:r>
        <w:rPr>
          <w:rFonts w:hint="eastAsia"/>
        </w:rPr>
        <w:t>в</w:t>
      </w:r>
      <w:r>
        <w:t xml:space="preserve"> 2 </w:t>
      </w:r>
      <w:r>
        <w:rPr>
          <w:rFonts w:hint="eastAsia"/>
        </w:rPr>
        <w:t>частях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Федоров</w:t>
      </w:r>
      <w:r>
        <w:t xml:space="preserve"> (</w:t>
      </w:r>
      <w:r>
        <w:rPr>
          <w:rFonts w:hint="eastAsia"/>
        </w:rPr>
        <w:t>председатель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Персиановский</w:t>
      </w:r>
      <w:r>
        <w:t xml:space="preserve">, </w:t>
      </w:r>
      <w:r>
        <w:rPr>
          <w:rFonts w:hint="eastAsia"/>
        </w:rPr>
        <w:t>Ростовская</w:t>
      </w:r>
      <w:r>
        <w:t xml:space="preserve"> </w:t>
      </w:r>
      <w:r>
        <w:rPr>
          <w:rFonts w:hint="eastAsia"/>
        </w:rPr>
        <w:t>область</w:t>
      </w:r>
      <w:r>
        <w:t xml:space="preserve"> : </w:t>
      </w:r>
      <w:r>
        <w:rPr>
          <w:rFonts w:hint="eastAsia"/>
        </w:rPr>
        <w:t>Донской</w:t>
      </w:r>
      <w:r>
        <w:t xml:space="preserve"> </w:t>
      </w:r>
      <w:r>
        <w:rPr>
          <w:rFonts w:hint="eastAsia"/>
        </w:rPr>
        <w:t>ГАУ</w:t>
      </w:r>
    </w:p>
    <w:p w:rsidR="004B7840" w:rsidRDefault="004B7840" w:rsidP="004B7840">
      <w:pPr>
        <w:pStyle w:val="a7"/>
      </w:pPr>
      <w:r>
        <w:rPr>
          <w:rFonts w:hint="eastAsia"/>
        </w:rPr>
        <w:t>Ч</w:t>
      </w:r>
      <w:r>
        <w:t>. 1/ </w:t>
      </w:r>
      <w:r>
        <w:rPr>
          <w:rFonts w:hint="eastAsia"/>
        </w:rPr>
        <w:t>редактор В</w:t>
      </w:r>
      <w:r>
        <w:t xml:space="preserve">. </w:t>
      </w:r>
      <w:r>
        <w:rPr>
          <w:rFonts w:hint="eastAsia"/>
        </w:rPr>
        <w:t>Х</w:t>
      </w:r>
      <w:r>
        <w:t>.</w:t>
      </w:r>
      <w:r>
        <w:rPr>
          <w:rFonts w:hint="eastAsia"/>
        </w:rPr>
        <w:t>Федоров</w:t>
      </w:r>
      <w:r>
        <w:t>. ‒ 2023. ‒ 210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568/N1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2024‒8525/N1)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сборнике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представлены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материалы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конференции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проводимой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рамках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Десятилетия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технологий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России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основным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направлениям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исследований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двух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разделах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собраны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результаты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научных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исследований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студентов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аспирантов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преподавателей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ученых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ФГБОУ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Донской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ГАУ</w:t>
      </w:r>
      <w:r w:rsidRPr="006A3A80">
        <w:rPr>
          <w:sz w:val="20"/>
        </w:rPr>
        <w:t xml:space="preserve"> ; </w:t>
      </w:r>
      <w:r w:rsidRPr="006A3A80">
        <w:rPr>
          <w:rFonts w:hint="eastAsia"/>
          <w:sz w:val="20"/>
        </w:rPr>
        <w:t>ФГБОУ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ДГТУ</w:t>
      </w:r>
      <w:r w:rsidRPr="006A3A80">
        <w:rPr>
          <w:sz w:val="20"/>
        </w:rPr>
        <w:t xml:space="preserve"> ; </w:t>
      </w:r>
      <w:r w:rsidRPr="006A3A80">
        <w:rPr>
          <w:rFonts w:hint="eastAsia"/>
          <w:sz w:val="20"/>
        </w:rPr>
        <w:t>РУП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Научно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практический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центр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Национальной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академии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наук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Беларуси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животноводству</w:t>
      </w:r>
      <w:r w:rsidRPr="006A3A80">
        <w:rPr>
          <w:sz w:val="20"/>
        </w:rPr>
        <w:t xml:space="preserve">", </w:t>
      </w:r>
      <w:r w:rsidRPr="006A3A80">
        <w:rPr>
          <w:rFonts w:hint="eastAsia"/>
          <w:sz w:val="20"/>
        </w:rPr>
        <w:t>Беларусь</w:t>
      </w:r>
      <w:r w:rsidRPr="006A3A80">
        <w:rPr>
          <w:sz w:val="20"/>
        </w:rPr>
        <w:t xml:space="preserve"> ; </w:t>
      </w:r>
      <w:r w:rsidRPr="006A3A80">
        <w:rPr>
          <w:rFonts w:hint="eastAsia"/>
          <w:sz w:val="20"/>
        </w:rPr>
        <w:t>Министерство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экономики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республики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Абхазия</w:t>
      </w:r>
      <w:r w:rsidRPr="006A3A80">
        <w:rPr>
          <w:sz w:val="20"/>
        </w:rPr>
        <w:t xml:space="preserve">; </w:t>
      </w:r>
      <w:r w:rsidRPr="006A3A80">
        <w:rPr>
          <w:rFonts w:hint="eastAsia"/>
          <w:sz w:val="20"/>
        </w:rPr>
        <w:t>УО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Белорусская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государственная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сельскохозяйственная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академия</w:t>
      </w:r>
      <w:r w:rsidRPr="006A3A80">
        <w:rPr>
          <w:sz w:val="20"/>
        </w:rPr>
        <w:t xml:space="preserve">", </w:t>
      </w:r>
      <w:r w:rsidRPr="006A3A80">
        <w:rPr>
          <w:rFonts w:hint="eastAsia"/>
          <w:sz w:val="20"/>
        </w:rPr>
        <w:t>г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Горки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Беларусь</w:t>
      </w:r>
      <w:r w:rsidRPr="006A3A80">
        <w:rPr>
          <w:sz w:val="20"/>
        </w:rPr>
        <w:t xml:space="preserve">; </w:t>
      </w:r>
      <w:r w:rsidRPr="006A3A80">
        <w:rPr>
          <w:rFonts w:hint="eastAsia"/>
          <w:sz w:val="20"/>
        </w:rPr>
        <w:t>РостГМУ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Ростов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на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Дону</w:t>
      </w:r>
      <w:r w:rsidRPr="006A3A80">
        <w:rPr>
          <w:sz w:val="20"/>
        </w:rPr>
        <w:t xml:space="preserve">; </w:t>
      </w:r>
      <w:r w:rsidRPr="006A3A80">
        <w:rPr>
          <w:rFonts w:hint="eastAsia"/>
          <w:sz w:val="20"/>
        </w:rPr>
        <w:t>ФГБОУ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Великолукская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государственная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сельскохозяйственная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академия</w:t>
      </w:r>
      <w:r w:rsidRPr="006A3A80">
        <w:rPr>
          <w:sz w:val="20"/>
        </w:rPr>
        <w:t>, "</w:t>
      </w:r>
      <w:r w:rsidRPr="006A3A80">
        <w:rPr>
          <w:rFonts w:hint="eastAsia"/>
          <w:sz w:val="20"/>
        </w:rPr>
        <w:t>Институт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им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А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П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Чехова</w:t>
      </w:r>
      <w:r w:rsidRPr="006A3A80">
        <w:rPr>
          <w:sz w:val="20"/>
        </w:rPr>
        <w:t>" (</w:t>
      </w:r>
      <w:r w:rsidRPr="006A3A80">
        <w:rPr>
          <w:rFonts w:hint="eastAsia"/>
          <w:sz w:val="20"/>
        </w:rPr>
        <w:t>филиал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РГЭУ</w:t>
      </w:r>
      <w:r w:rsidRPr="006A3A80">
        <w:rPr>
          <w:sz w:val="20"/>
        </w:rPr>
        <w:t xml:space="preserve">), </w:t>
      </w:r>
      <w:r w:rsidRPr="006A3A80">
        <w:rPr>
          <w:rFonts w:hint="eastAsia"/>
          <w:sz w:val="20"/>
        </w:rPr>
        <w:t>г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Таганрог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ФГБОУ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КубГАУ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имени И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Т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Трубилина</w:t>
      </w:r>
      <w:r w:rsidRPr="006A3A80">
        <w:rPr>
          <w:sz w:val="20"/>
        </w:rPr>
        <w:t xml:space="preserve">"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других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вузов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Сборник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предназначен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аспирантов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студентов с</w:t>
      </w:r>
      <w:r w:rsidRPr="006A3A80">
        <w:rPr>
          <w:sz w:val="20"/>
        </w:rPr>
        <w:t>.-</w:t>
      </w:r>
      <w:r w:rsidRPr="006A3A80">
        <w:rPr>
          <w:rFonts w:hint="eastAsia"/>
          <w:sz w:val="20"/>
        </w:rPr>
        <w:t>х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вузов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специалистов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АПК</w:t>
      </w:r>
    </w:p>
    <w:p w:rsidR="004B7840" w:rsidRDefault="004B7840" w:rsidP="004B7840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30. </w:t>
      </w:r>
      <w:r w:rsidRPr="004B7840">
        <w:rPr>
          <w:rFonts w:hint="eastAsia"/>
          <w:b/>
        </w:rPr>
        <w:t>Современное</w:t>
      </w:r>
      <w:r>
        <w:t xml:space="preserve"> </w:t>
      </w:r>
      <w:r>
        <w:rPr>
          <w:rFonts w:hint="eastAsia"/>
        </w:rPr>
        <w:t>животноводство</w:t>
      </w:r>
      <w:r>
        <w:t xml:space="preserve">, </w:t>
      </w:r>
      <w:r>
        <w:rPr>
          <w:rFonts w:hint="eastAsia"/>
        </w:rPr>
        <w:t>инновации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, </w:t>
      </w:r>
      <w:r>
        <w:rPr>
          <w:rFonts w:hint="eastAsia"/>
        </w:rPr>
        <w:t>гигиеническая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производственная</w:t>
      </w:r>
      <w:r>
        <w:t xml:space="preserve"> </w:t>
      </w:r>
      <w:r>
        <w:rPr>
          <w:rFonts w:hint="eastAsia"/>
        </w:rPr>
        <w:t>безопасность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Персиановский</w:t>
      </w:r>
      <w:r>
        <w:t xml:space="preserve">, 24 </w:t>
      </w:r>
      <w:r>
        <w:rPr>
          <w:rFonts w:hint="eastAsia"/>
        </w:rPr>
        <w:t>ноября</w:t>
      </w:r>
      <w:r>
        <w:t xml:space="preserve"> 2023 </w:t>
      </w:r>
      <w:r>
        <w:rPr>
          <w:rFonts w:hint="eastAsia"/>
        </w:rPr>
        <w:t>г</w:t>
      </w:r>
      <w:r>
        <w:t xml:space="preserve">. : </w:t>
      </w:r>
      <w:r>
        <w:rPr>
          <w:rFonts w:hint="eastAsia"/>
        </w:rPr>
        <w:t>в</w:t>
      </w:r>
      <w:r>
        <w:t xml:space="preserve"> 2 </w:t>
      </w:r>
      <w:r>
        <w:rPr>
          <w:rFonts w:hint="eastAsia"/>
        </w:rPr>
        <w:t>частях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Федоров</w:t>
      </w:r>
      <w:r>
        <w:t xml:space="preserve"> (</w:t>
      </w:r>
      <w:r>
        <w:rPr>
          <w:rFonts w:hint="eastAsia"/>
        </w:rPr>
        <w:t>председатель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Персиановский</w:t>
      </w:r>
      <w:r>
        <w:t xml:space="preserve">, </w:t>
      </w:r>
      <w:r>
        <w:rPr>
          <w:rFonts w:hint="eastAsia"/>
        </w:rPr>
        <w:t>Ростовская</w:t>
      </w:r>
      <w:r>
        <w:t xml:space="preserve"> </w:t>
      </w:r>
      <w:r>
        <w:rPr>
          <w:rFonts w:hint="eastAsia"/>
        </w:rPr>
        <w:t>область</w:t>
      </w:r>
      <w:r>
        <w:t xml:space="preserve">: </w:t>
      </w:r>
      <w:r>
        <w:rPr>
          <w:rFonts w:hint="eastAsia"/>
        </w:rPr>
        <w:t>Донской</w:t>
      </w:r>
      <w:r>
        <w:t xml:space="preserve"> </w:t>
      </w:r>
      <w:r>
        <w:rPr>
          <w:rFonts w:hint="eastAsia"/>
        </w:rPr>
        <w:t>ГАУ</w:t>
      </w:r>
      <w:r>
        <w:t>, 2023-.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 56 / </w:t>
      </w:r>
      <w:r>
        <w:rPr>
          <w:rFonts w:hint="eastAsia"/>
        </w:rPr>
        <w:t>Г</w:t>
      </w:r>
      <w:r>
        <w:t>2024‒8525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сборнике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представлены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материалы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конференции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проводимой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рамках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Десятилетия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технологий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России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основным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направлениям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исследований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двух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разделах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собраны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результаты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научных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исследований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студентов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аспирантов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преподавателей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ученых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ФГБОУ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Донской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ГАУ</w:t>
      </w:r>
      <w:r w:rsidRPr="006A3A80">
        <w:rPr>
          <w:sz w:val="20"/>
        </w:rPr>
        <w:t xml:space="preserve"> ; </w:t>
      </w:r>
      <w:r w:rsidRPr="006A3A80">
        <w:rPr>
          <w:rFonts w:hint="eastAsia"/>
          <w:sz w:val="20"/>
        </w:rPr>
        <w:t>ФГБОУ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ДГТУ</w:t>
      </w:r>
      <w:r w:rsidRPr="006A3A80">
        <w:rPr>
          <w:sz w:val="20"/>
        </w:rPr>
        <w:t xml:space="preserve"> ; </w:t>
      </w:r>
      <w:r w:rsidRPr="006A3A80">
        <w:rPr>
          <w:rFonts w:hint="eastAsia"/>
          <w:sz w:val="20"/>
        </w:rPr>
        <w:t>РУП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Научно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практический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центр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Национальной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академии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наук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Беларуси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животноводству</w:t>
      </w:r>
      <w:r w:rsidRPr="006A3A80">
        <w:rPr>
          <w:sz w:val="20"/>
        </w:rPr>
        <w:t xml:space="preserve">", </w:t>
      </w:r>
      <w:r w:rsidRPr="006A3A80">
        <w:rPr>
          <w:rFonts w:hint="eastAsia"/>
          <w:sz w:val="20"/>
        </w:rPr>
        <w:t>Беларусь</w:t>
      </w:r>
      <w:r w:rsidRPr="006A3A80">
        <w:rPr>
          <w:sz w:val="20"/>
        </w:rPr>
        <w:t xml:space="preserve"> ; </w:t>
      </w:r>
      <w:r w:rsidRPr="006A3A80">
        <w:rPr>
          <w:rFonts w:hint="eastAsia"/>
          <w:sz w:val="20"/>
        </w:rPr>
        <w:t>Министерство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экономики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республики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Абхазия</w:t>
      </w:r>
      <w:r w:rsidRPr="006A3A80">
        <w:rPr>
          <w:sz w:val="20"/>
        </w:rPr>
        <w:t xml:space="preserve">; </w:t>
      </w:r>
      <w:r w:rsidRPr="006A3A80">
        <w:rPr>
          <w:rFonts w:hint="eastAsia"/>
          <w:sz w:val="20"/>
        </w:rPr>
        <w:t>УО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Белорусская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государственная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сельскохозяйственная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академия</w:t>
      </w:r>
      <w:r w:rsidRPr="006A3A80">
        <w:rPr>
          <w:sz w:val="20"/>
        </w:rPr>
        <w:t xml:space="preserve">", </w:t>
      </w:r>
      <w:r w:rsidRPr="006A3A80">
        <w:rPr>
          <w:rFonts w:hint="eastAsia"/>
          <w:sz w:val="20"/>
        </w:rPr>
        <w:t>г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Горки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Беларусь</w:t>
      </w:r>
      <w:r w:rsidRPr="006A3A80">
        <w:rPr>
          <w:sz w:val="20"/>
        </w:rPr>
        <w:t xml:space="preserve">; </w:t>
      </w:r>
      <w:r w:rsidRPr="006A3A80">
        <w:rPr>
          <w:rFonts w:hint="eastAsia"/>
          <w:sz w:val="20"/>
        </w:rPr>
        <w:t>РостГМУ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Ростов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на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Дону</w:t>
      </w:r>
      <w:r w:rsidRPr="006A3A80">
        <w:rPr>
          <w:sz w:val="20"/>
        </w:rPr>
        <w:t xml:space="preserve">; </w:t>
      </w:r>
      <w:r w:rsidRPr="006A3A80">
        <w:rPr>
          <w:rFonts w:hint="eastAsia"/>
          <w:sz w:val="20"/>
        </w:rPr>
        <w:t>ФГБОУ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Великолукская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государственная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сельскохозяйственная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академия</w:t>
      </w:r>
      <w:r w:rsidRPr="006A3A80">
        <w:rPr>
          <w:sz w:val="20"/>
        </w:rPr>
        <w:t>, "</w:t>
      </w:r>
      <w:r w:rsidRPr="006A3A80">
        <w:rPr>
          <w:rFonts w:hint="eastAsia"/>
          <w:sz w:val="20"/>
        </w:rPr>
        <w:t>Институт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им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А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П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Чехова</w:t>
      </w:r>
      <w:r w:rsidRPr="006A3A80">
        <w:rPr>
          <w:sz w:val="20"/>
        </w:rPr>
        <w:t>" (</w:t>
      </w:r>
      <w:r w:rsidRPr="006A3A80">
        <w:rPr>
          <w:rFonts w:hint="eastAsia"/>
          <w:sz w:val="20"/>
        </w:rPr>
        <w:t>филиал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РГЭУ</w:t>
      </w:r>
      <w:r w:rsidRPr="006A3A80">
        <w:rPr>
          <w:sz w:val="20"/>
        </w:rPr>
        <w:t xml:space="preserve">), </w:t>
      </w:r>
      <w:r w:rsidRPr="006A3A80">
        <w:rPr>
          <w:rFonts w:hint="eastAsia"/>
          <w:sz w:val="20"/>
        </w:rPr>
        <w:t>г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Таганрог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ФГБОУ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КубГАУ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имени И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Т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Трубилина</w:t>
      </w:r>
      <w:r w:rsidRPr="006A3A80">
        <w:rPr>
          <w:sz w:val="20"/>
        </w:rPr>
        <w:t xml:space="preserve">"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других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вузов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Сборник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предназначен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аспирантов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студентов с</w:t>
      </w:r>
      <w:r w:rsidRPr="006A3A80">
        <w:rPr>
          <w:sz w:val="20"/>
        </w:rPr>
        <w:t>.-</w:t>
      </w:r>
      <w:r w:rsidRPr="006A3A80">
        <w:rPr>
          <w:rFonts w:hint="eastAsia"/>
          <w:sz w:val="20"/>
        </w:rPr>
        <w:t>х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вузов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специалистов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АПК</w:t>
      </w:r>
    </w:p>
    <w:p w:rsidR="004B7840" w:rsidRDefault="004B7840" w:rsidP="004B7840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31. </w:t>
      </w:r>
      <w:r w:rsidRPr="004B7840">
        <w:rPr>
          <w:rFonts w:hint="eastAsia"/>
          <w:b/>
        </w:rPr>
        <w:t>Фоменко П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А</w:t>
      </w:r>
      <w:r w:rsidRPr="004B7840">
        <w:rPr>
          <w:b/>
        </w:rPr>
        <w:t xml:space="preserve">. </w:t>
      </w:r>
      <w:r>
        <w:rPr>
          <w:rFonts w:hint="eastAsia"/>
        </w:rPr>
        <w:t>Химический</w:t>
      </w:r>
      <w:r>
        <w:t xml:space="preserve"> </w:t>
      </w:r>
      <w:r>
        <w:rPr>
          <w:rFonts w:hint="eastAsia"/>
        </w:rPr>
        <w:t>состав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питательность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Вологодской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за</w:t>
      </w:r>
      <w:r>
        <w:t xml:space="preserve"> 2023 </w:t>
      </w:r>
      <w:r>
        <w:rPr>
          <w:rFonts w:hint="eastAsia"/>
        </w:rPr>
        <w:t>год</w:t>
      </w:r>
      <w:r>
        <w:t xml:space="preserve"> : </w:t>
      </w:r>
      <w:r>
        <w:rPr>
          <w:rFonts w:hint="eastAsia"/>
        </w:rPr>
        <w:t>ежегодное</w:t>
      </w:r>
      <w:r>
        <w:t xml:space="preserve"> </w:t>
      </w:r>
      <w:r>
        <w:rPr>
          <w:rFonts w:hint="eastAsia"/>
        </w:rPr>
        <w:t>справочное</w:t>
      </w:r>
      <w:r>
        <w:t xml:space="preserve"> </w:t>
      </w:r>
      <w:r>
        <w:rPr>
          <w:rFonts w:hint="eastAsia"/>
        </w:rPr>
        <w:t>издание</w:t>
      </w:r>
      <w:r>
        <w:t>/ 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Фоменко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Богатырева</w:t>
      </w:r>
      <w:r>
        <w:t xml:space="preserve">; </w:t>
      </w:r>
      <w:r>
        <w:rPr>
          <w:rFonts w:hint="eastAsia"/>
        </w:rPr>
        <w:t>Вологодский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Вологда</w:t>
      </w:r>
      <w:r>
        <w:t xml:space="preserve">: </w:t>
      </w:r>
      <w:r>
        <w:rPr>
          <w:rFonts w:hint="eastAsia"/>
        </w:rPr>
        <w:t>ВолНЦ</w:t>
      </w:r>
      <w:r>
        <w:t xml:space="preserve"> </w:t>
      </w:r>
      <w:r>
        <w:rPr>
          <w:rFonts w:hint="eastAsia"/>
        </w:rPr>
        <w:t>РАН</w:t>
      </w:r>
      <w:r>
        <w:t>, 2024. ‒ 62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27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Ф</w:t>
      </w:r>
      <w:r>
        <w:t xml:space="preserve">761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2024‒922)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справочнике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представлены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усредненные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данные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химического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состава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кормов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Вологодской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области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заготовленных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2022 </w:t>
      </w:r>
      <w:r w:rsidRPr="006A3A80">
        <w:rPr>
          <w:rFonts w:hint="eastAsia"/>
          <w:sz w:val="20"/>
        </w:rPr>
        <w:t>году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Информация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предназначена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специалистов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руководителей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сельхозпредприятий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работников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департамента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хозяйства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продовольственных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ресурсов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научных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студентов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аспирантов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преподавателей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вузов</w:t>
      </w:r>
      <w:r w:rsidRPr="006A3A80">
        <w:rPr>
          <w:sz w:val="20"/>
        </w:rPr>
        <w:t xml:space="preserve"> (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данному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профилю</w:t>
      </w:r>
      <w:r w:rsidRPr="006A3A80">
        <w:rPr>
          <w:sz w:val="20"/>
        </w:rPr>
        <w:t xml:space="preserve">)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других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лиц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заинтересованных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области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кормления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животных</w:t>
      </w:r>
    </w:p>
    <w:p w:rsidR="004B7840" w:rsidRDefault="004B7840" w:rsidP="004B7840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32. </w:t>
      </w:r>
      <w:r w:rsidRPr="004B7840">
        <w:rPr>
          <w:rFonts w:hint="eastAsia"/>
          <w:b/>
        </w:rPr>
        <w:t>Эффективность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говядины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межпородном</w:t>
      </w:r>
      <w:r>
        <w:t xml:space="preserve"> </w:t>
      </w:r>
      <w:r>
        <w:rPr>
          <w:rFonts w:hint="eastAsia"/>
        </w:rPr>
        <w:t>скрещивании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интенсивном</w:t>
      </w:r>
      <w:r>
        <w:t xml:space="preserve"> </w:t>
      </w:r>
      <w:r>
        <w:rPr>
          <w:rFonts w:hint="eastAsia"/>
        </w:rPr>
        <w:t>выращивании</w:t>
      </w:r>
      <w:r>
        <w:t xml:space="preserve"> </w:t>
      </w:r>
      <w:r>
        <w:rPr>
          <w:rFonts w:hint="eastAsia"/>
        </w:rPr>
        <w:t>молодняка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Косилов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Никонова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Быкова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Неверова</w:t>
      </w:r>
      <w:r>
        <w:t xml:space="preserve">; </w:t>
      </w:r>
      <w:r>
        <w:rPr>
          <w:rFonts w:hint="eastAsia"/>
        </w:rPr>
        <w:t>Оренбургский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Екатеринбург</w:t>
      </w:r>
      <w:r>
        <w:t xml:space="preserve">: </w:t>
      </w:r>
      <w:r>
        <w:rPr>
          <w:rFonts w:hint="eastAsia"/>
        </w:rPr>
        <w:t>Ажур</w:t>
      </w:r>
      <w:r>
        <w:t>, 2023. ‒ 218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203‒218 (152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Э</w:t>
      </w:r>
      <w:r>
        <w:t xml:space="preserve">949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2024‒9418)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монографии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изложены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результаты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разработки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путей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рационального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использования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генетических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ресурсов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крупного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рогатого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скота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молочного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направления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продуктивности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производства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говядины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чистопородном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разведении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скрещивании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Приводятся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материалы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оценки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роста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развития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адаптационной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пластичности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формирования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мясной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продуктивности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систем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опорно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двигательного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аппарата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чистопородного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помесного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молодняка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полученного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скрещивании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пород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молочного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комбинированного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направления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продуктивности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Рассчитана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студентов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магистрантов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аспирантов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преподавателей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аграрных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ВУЗов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научных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специалистов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животноводства</w:t>
      </w:r>
    </w:p>
    <w:p w:rsidR="004B7840" w:rsidRDefault="004B7840" w:rsidP="004B7840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"/>
      </w:pPr>
      <w:bookmarkStart w:id="11" w:name="_Toc176785220"/>
      <w:r>
        <w:rPr>
          <w:rFonts w:hint="eastAsia"/>
        </w:rPr>
        <w:t>Ветеринария</w:t>
      </w:r>
      <w:bookmarkEnd w:id="11"/>
    </w:p>
    <w:p w:rsidR="004B7840" w:rsidRDefault="004B7840" w:rsidP="004B7840">
      <w:pPr>
        <w:pStyle w:val="20"/>
      </w:pPr>
      <w:r w:rsidRPr="004B7840">
        <w:rPr>
          <w:b/>
        </w:rPr>
        <w:t>33. Аэромоноз</w:t>
      </w:r>
      <w:r>
        <w:t xml:space="preserve"> карповых: возбудители, диагностика и профилактика инфекции/ Н. А. Феоктистова, А. А. Ломакин, И. И. Богданов [и др.]; Министерство сельского хозяйства Российской Федерации, Ульяновский ГАУ. ‒ Ульяновск: Ульяновский ГАУ, 2023. ‒ 250 с.: цв. ил., табл.; 21 см. ‒ Библиогр.: с. 211‒240 (243 назв.). (Шифр П/А992 Ч/з1 / Г2024‒9351)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Монография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содержит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краткий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обзор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литературных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данных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проблеме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исследования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отражает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методологию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основные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результаты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разработке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комплексной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трехкомпонентной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тест</w:t>
      </w:r>
      <w:r w:rsidRPr="006A3A80">
        <w:rPr>
          <w:sz w:val="20"/>
        </w:rPr>
        <w:t xml:space="preserve">- </w:t>
      </w:r>
      <w:r w:rsidRPr="006A3A80">
        <w:rPr>
          <w:rFonts w:hint="eastAsia"/>
          <w:sz w:val="20"/>
        </w:rPr>
        <w:t>системы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диагностики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аэромоноза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карпа</w:t>
      </w:r>
      <w:r w:rsidRPr="006A3A80">
        <w:rPr>
          <w:sz w:val="20"/>
        </w:rPr>
        <w:t xml:space="preserve"> (</w:t>
      </w:r>
      <w:r w:rsidRPr="006A3A80">
        <w:rPr>
          <w:rFonts w:hint="eastAsia"/>
          <w:sz w:val="20"/>
        </w:rPr>
        <w:t>бактериологический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генетический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бактериофаговый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методы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идентификации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бактерий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рода</w:t>
      </w:r>
      <w:r w:rsidRPr="006A3A80">
        <w:rPr>
          <w:sz w:val="20"/>
        </w:rPr>
        <w:t xml:space="preserve"> Aeromonas). </w:t>
      </w:r>
      <w:r w:rsidRPr="006A3A80">
        <w:rPr>
          <w:rFonts w:hint="eastAsia"/>
          <w:sz w:val="20"/>
        </w:rPr>
        <w:t>Монография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адресована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биологам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ветеринарам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специалистам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занимающимся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аквакультурой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аспирантам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магистрантам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студентам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учебных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заведений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биологического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сельскохозяйственного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профиля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научным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работникам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специалистам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хозяйства</w:t>
      </w:r>
    </w:p>
    <w:p w:rsidR="004B7840" w:rsidRDefault="004B7840" w:rsidP="004B7840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34. </w:t>
      </w:r>
      <w:r w:rsidRPr="004B7840">
        <w:rPr>
          <w:rFonts w:hint="eastAsia"/>
          <w:b/>
        </w:rPr>
        <w:t>Волжские</w:t>
      </w:r>
      <w:r>
        <w:t xml:space="preserve"> </w:t>
      </w:r>
      <w:r>
        <w:rPr>
          <w:rFonts w:hint="eastAsia"/>
        </w:rPr>
        <w:t>берега</w:t>
      </w:r>
      <w:r>
        <w:t xml:space="preserve">: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медицине</w:t>
      </w:r>
      <w:r>
        <w:t xml:space="preserve">,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ветеринарии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 I </w:t>
      </w:r>
      <w:r>
        <w:rPr>
          <w:rFonts w:hint="eastAsia"/>
        </w:rPr>
        <w:t>Международного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практического</w:t>
      </w:r>
      <w:r>
        <w:t xml:space="preserve"> </w:t>
      </w:r>
      <w:r>
        <w:rPr>
          <w:rFonts w:hint="eastAsia"/>
        </w:rPr>
        <w:t>форума</w:t>
      </w:r>
      <w:r>
        <w:t xml:space="preserve">, </w:t>
      </w:r>
      <w:r>
        <w:rPr>
          <w:rFonts w:hint="eastAsia"/>
        </w:rPr>
        <w:t>Саратов</w:t>
      </w:r>
      <w:r>
        <w:t xml:space="preserve">, 20‒22 </w:t>
      </w:r>
      <w:r>
        <w:rPr>
          <w:rFonts w:hint="eastAsia"/>
        </w:rPr>
        <w:t>февраля</w:t>
      </w:r>
      <w:r>
        <w:t xml:space="preserve"> 2024 </w:t>
      </w:r>
      <w:r>
        <w:rPr>
          <w:rFonts w:hint="eastAsia"/>
        </w:rPr>
        <w:t>года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Алипов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Саратов</w:t>
      </w:r>
      <w:r>
        <w:t xml:space="preserve">: </w:t>
      </w:r>
      <w:r>
        <w:rPr>
          <w:rFonts w:hint="eastAsia"/>
        </w:rPr>
        <w:t>СГМУ</w:t>
      </w:r>
      <w:r>
        <w:t>, 2024. ‒ 124, [1]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/</w:t>
      </w:r>
      <w:r>
        <w:rPr>
          <w:rFonts w:hint="eastAsia"/>
        </w:rPr>
        <w:t>В</w:t>
      </w:r>
      <w:r>
        <w:t xml:space="preserve">673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2024‒9593)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Данное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издание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содержит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материалы</w:t>
      </w:r>
      <w:r w:rsidRPr="006A3A80">
        <w:rPr>
          <w:sz w:val="20"/>
        </w:rPr>
        <w:t xml:space="preserve"> I </w:t>
      </w:r>
      <w:r w:rsidRPr="006A3A80">
        <w:rPr>
          <w:rFonts w:hint="eastAsia"/>
          <w:sz w:val="20"/>
        </w:rPr>
        <w:t>Международного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научно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практического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форума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Волжские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берега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современные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технологии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медицине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биологии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ветеринарии</w:t>
      </w:r>
      <w:r w:rsidRPr="006A3A80">
        <w:rPr>
          <w:sz w:val="20"/>
        </w:rPr>
        <w:t xml:space="preserve">", </w:t>
      </w:r>
      <w:r w:rsidRPr="006A3A80">
        <w:rPr>
          <w:rFonts w:hint="eastAsia"/>
          <w:sz w:val="20"/>
        </w:rPr>
        <w:t>проводившегося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 г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Саратове</w:t>
      </w:r>
      <w:r w:rsidRPr="006A3A80">
        <w:rPr>
          <w:sz w:val="20"/>
        </w:rPr>
        <w:t xml:space="preserve"> 20‒22 </w:t>
      </w:r>
      <w:r w:rsidRPr="006A3A80">
        <w:rPr>
          <w:rFonts w:hint="eastAsia"/>
          <w:sz w:val="20"/>
        </w:rPr>
        <w:t>февраля</w:t>
      </w:r>
      <w:r w:rsidRPr="006A3A80">
        <w:rPr>
          <w:sz w:val="20"/>
        </w:rPr>
        <w:t xml:space="preserve"> 2024 </w:t>
      </w:r>
      <w:r w:rsidRPr="006A3A80">
        <w:rPr>
          <w:rFonts w:hint="eastAsia"/>
          <w:sz w:val="20"/>
        </w:rPr>
        <w:t>года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Сборник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предназначен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студентов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научных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также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сотрудников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медицинских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вузов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НИИ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заинтересованных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структур</w:t>
      </w:r>
    </w:p>
    <w:p w:rsidR="004B7840" w:rsidRDefault="004B7840" w:rsidP="004B7840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35. </w:t>
      </w:r>
      <w:r w:rsidRPr="004B7840">
        <w:rPr>
          <w:rFonts w:hint="eastAsia"/>
          <w:b/>
        </w:rPr>
        <w:t>Применение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лечения</w:t>
      </w:r>
      <w:r>
        <w:t xml:space="preserve"> </w:t>
      </w:r>
      <w:r>
        <w:rPr>
          <w:rFonts w:hint="eastAsia"/>
        </w:rPr>
        <w:t>болезней</w:t>
      </w:r>
      <w:r>
        <w:t xml:space="preserve"> </w:t>
      </w:r>
      <w:r>
        <w:rPr>
          <w:rFonts w:hint="eastAsia"/>
        </w:rPr>
        <w:t>пчел</w:t>
      </w:r>
      <w:r>
        <w:t xml:space="preserve"> :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авторы</w:t>
      </w:r>
      <w:r>
        <w:t>-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Пашаян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ГАУ</w:t>
      </w:r>
      <w:r>
        <w:t>, 2023. ‒ 81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76‒81 (58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764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2024‒9608)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Рекомендации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Применение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средств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растительного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происхождения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лечения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пчел</w:t>
      </w:r>
      <w:r w:rsidRPr="006A3A80">
        <w:rPr>
          <w:sz w:val="20"/>
        </w:rPr>
        <w:t>" (</w:t>
      </w:r>
      <w:r w:rsidRPr="006A3A80">
        <w:rPr>
          <w:rFonts w:hint="eastAsia"/>
          <w:sz w:val="20"/>
        </w:rPr>
        <w:t>под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научной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редакцией С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А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Пашаян</w:t>
      </w:r>
      <w:r w:rsidRPr="006A3A80">
        <w:rPr>
          <w:sz w:val="20"/>
        </w:rPr>
        <w:t xml:space="preserve">) </w:t>
      </w:r>
      <w:r w:rsidRPr="006A3A80">
        <w:rPr>
          <w:rFonts w:hint="eastAsia"/>
          <w:sz w:val="20"/>
        </w:rPr>
        <w:t>подготовлены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коллективом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авторов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основании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изучения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научной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литературы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результатов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научно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производственных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экспериментов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проведенных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пасеках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Южного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Урала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Северного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Зауралья</w:t>
      </w:r>
      <w:r w:rsidRPr="006A3A80">
        <w:rPr>
          <w:sz w:val="20"/>
        </w:rPr>
        <w:t>.</w:t>
      </w:r>
    </w:p>
    <w:p w:rsidR="004B7840" w:rsidRDefault="004B7840" w:rsidP="004B7840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"/>
      </w:pPr>
      <w:bookmarkStart w:id="12" w:name="_Toc176785221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2"/>
    </w:p>
    <w:p w:rsidR="004B7840" w:rsidRDefault="004B7840" w:rsidP="004B7840">
      <w:pPr>
        <w:pStyle w:val="20"/>
      </w:pPr>
      <w:r w:rsidRPr="004B7840">
        <w:rPr>
          <w:b/>
        </w:rPr>
        <w:t xml:space="preserve">36. Гапич Д. С. </w:t>
      </w:r>
      <w:r>
        <w:t>Технологическая адаптация тракторов в составе почвообрабатывающих агрегатов/ Д. С. Гапич, В. И. Токарев, А. П. Панчишкин. ‒ Волгоград: ФНЦ агроэкологии РАН, 2024. ‒ 155 с.: ил., табл.; 20 см. ‒ Рез.: англ. ‒ Библиогр.: с. 128‒141 (124 назв.). (Шифр П/Г198 Ч/з1 / Г2024‒9701)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6A3A80" w:rsidRDefault="004B7840" w:rsidP="004B7840">
      <w:pPr>
        <w:pStyle w:val="a7"/>
        <w:rPr>
          <w:sz w:val="20"/>
        </w:rPr>
      </w:pPr>
      <w:r w:rsidRPr="006A3A80">
        <w:rPr>
          <w:rFonts w:hint="eastAsia"/>
          <w:sz w:val="20"/>
        </w:rPr>
        <w:t>Аннотация</w:t>
      </w:r>
      <w:r w:rsidRPr="006A3A80">
        <w:rPr>
          <w:sz w:val="20"/>
        </w:rPr>
        <w:t xml:space="preserve">: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монографии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рассмотрены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вопросы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теоретического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моделирования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работы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скоростных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колесных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машинно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тракторных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агрегатов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Предложена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математическая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модель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оценке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тяговых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показателей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трактора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колесной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формулой</w:t>
      </w:r>
      <w:r w:rsidRPr="006A3A80">
        <w:rPr>
          <w:sz w:val="20"/>
        </w:rPr>
        <w:t xml:space="preserve"> 4</w:t>
      </w:r>
      <w:r w:rsidRPr="006A3A80">
        <w:rPr>
          <w:rFonts w:hint="eastAsia"/>
          <w:sz w:val="20"/>
        </w:rPr>
        <w:t>К</w:t>
      </w:r>
      <w:r w:rsidRPr="006A3A80">
        <w:rPr>
          <w:sz w:val="20"/>
        </w:rPr>
        <w:t xml:space="preserve">4. </w:t>
      </w:r>
      <w:r w:rsidRPr="006A3A80">
        <w:rPr>
          <w:rFonts w:hint="eastAsia"/>
          <w:sz w:val="20"/>
        </w:rPr>
        <w:t>Использование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полученных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аналитических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выражений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позволило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установить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аналитическую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связь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между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эксплуатационной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массой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трактора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коэффициентом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буксования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также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эксплуатационной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массой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трактора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сопротивлением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движения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трактора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почвах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различной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вертикальной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жесткости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Предложена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методика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расчета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максимального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эксплуатационного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веса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колесного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трактора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обеспечивающего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сохранение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тягового к</w:t>
      </w:r>
      <w:r w:rsidRPr="006A3A80">
        <w:rPr>
          <w:sz w:val="20"/>
        </w:rPr>
        <w:t>.</w:t>
      </w:r>
      <w:r w:rsidRPr="006A3A80">
        <w:rPr>
          <w:rFonts w:hint="eastAsia"/>
          <w:sz w:val="20"/>
        </w:rPr>
        <w:t>п</w:t>
      </w:r>
      <w:r w:rsidRPr="006A3A80">
        <w:rPr>
          <w:sz w:val="20"/>
        </w:rPr>
        <w:t>.</w:t>
      </w:r>
      <w:r w:rsidRPr="006A3A80">
        <w:rPr>
          <w:rFonts w:hint="eastAsia"/>
          <w:sz w:val="20"/>
        </w:rPr>
        <w:t>д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трактора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увеличении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его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номинального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крюкового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усилия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Книга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предназначена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для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научных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работников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специалистов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области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эксплуатации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энергетических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средств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используемых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в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сельскохозяйственном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производстве</w:t>
      </w:r>
      <w:r w:rsidRPr="006A3A80">
        <w:rPr>
          <w:sz w:val="20"/>
        </w:rPr>
        <w:t xml:space="preserve">. </w:t>
      </w:r>
      <w:r w:rsidRPr="006A3A80">
        <w:rPr>
          <w:rFonts w:hint="eastAsia"/>
          <w:sz w:val="20"/>
        </w:rPr>
        <w:t>Может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быть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полезна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студентам</w:t>
      </w:r>
      <w:r w:rsidRPr="006A3A80">
        <w:rPr>
          <w:sz w:val="20"/>
        </w:rPr>
        <w:t xml:space="preserve">, </w:t>
      </w:r>
      <w:r w:rsidRPr="006A3A80">
        <w:rPr>
          <w:rFonts w:hint="eastAsia"/>
          <w:sz w:val="20"/>
        </w:rPr>
        <w:t>изучающих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дисциплину</w:t>
      </w:r>
      <w:r w:rsidRPr="006A3A80">
        <w:rPr>
          <w:sz w:val="20"/>
        </w:rPr>
        <w:t xml:space="preserve"> "</w:t>
      </w:r>
      <w:r w:rsidRPr="006A3A80">
        <w:rPr>
          <w:rFonts w:hint="eastAsia"/>
          <w:sz w:val="20"/>
        </w:rPr>
        <w:t>Эксплуатация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машинно</w:t>
      </w:r>
      <w:r w:rsidRPr="006A3A80">
        <w:rPr>
          <w:sz w:val="20"/>
        </w:rPr>
        <w:t>-</w:t>
      </w:r>
      <w:r w:rsidRPr="006A3A80">
        <w:rPr>
          <w:rFonts w:hint="eastAsia"/>
          <w:sz w:val="20"/>
        </w:rPr>
        <w:t>тракторного</w:t>
      </w:r>
      <w:r w:rsidRPr="006A3A80">
        <w:rPr>
          <w:sz w:val="20"/>
        </w:rPr>
        <w:t xml:space="preserve"> </w:t>
      </w:r>
      <w:r w:rsidRPr="006A3A80">
        <w:rPr>
          <w:rFonts w:hint="eastAsia"/>
          <w:sz w:val="20"/>
        </w:rPr>
        <w:t>парка</w:t>
      </w:r>
      <w:r w:rsidRPr="006A3A80">
        <w:rPr>
          <w:sz w:val="20"/>
        </w:rPr>
        <w:t>"</w:t>
      </w:r>
    </w:p>
    <w:p w:rsidR="004B7840" w:rsidRDefault="004B7840" w:rsidP="004B7840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37. </w:t>
      </w:r>
      <w:r w:rsidRPr="004B7840">
        <w:rPr>
          <w:rFonts w:hint="eastAsia"/>
          <w:b/>
        </w:rPr>
        <w:t>Дышеков А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И</w:t>
      </w:r>
      <w:r w:rsidRPr="004B7840">
        <w:rPr>
          <w:b/>
        </w:rP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роботизированного</w:t>
      </w:r>
      <w:r>
        <w:t xml:space="preserve"> </w:t>
      </w:r>
      <w:r>
        <w:rPr>
          <w:rFonts w:hint="eastAsia"/>
        </w:rPr>
        <w:t>устройства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распознавания</w:t>
      </w:r>
      <w:r>
        <w:t xml:space="preserve"> </w:t>
      </w:r>
      <w:r>
        <w:rPr>
          <w:rFonts w:hint="eastAsia"/>
        </w:rPr>
        <w:t>столовой</w:t>
      </w:r>
      <w:r>
        <w:t xml:space="preserve"> </w:t>
      </w:r>
      <w:r>
        <w:rPr>
          <w:rFonts w:hint="eastAsia"/>
        </w:rPr>
        <w:t>свеклы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сорной</w:t>
      </w:r>
      <w:r>
        <w:t xml:space="preserve"> </w:t>
      </w:r>
      <w:r>
        <w:rPr>
          <w:rFonts w:hint="eastAsia"/>
        </w:rPr>
        <w:t>растительности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Дышеков</w:t>
      </w:r>
      <w:r>
        <w:t xml:space="preserve"> </w:t>
      </w:r>
      <w:r>
        <w:rPr>
          <w:rFonts w:hint="eastAsia"/>
        </w:rPr>
        <w:t>Артур</w:t>
      </w:r>
      <w:r>
        <w:t xml:space="preserve"> </w:t>
      </w:r>
      <w:r>
        <w:rPr>
          <w:rFonts w:hint="eastAsia"/>
        </w:rPr>
        <w:t>Изнаурович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. ‒ </w:t>
      </w:r>
      <w:r>
        <w:rPr>
          <w:rFonts w:hint="eastAsia"/>
        </w:rPr>
        <w:t>Москва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Д</w:t>
      </w:r>
      <w:r>
        <w:t xml:space="preserve">917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2024‒2560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4B7840" w:rsidRDefault="004B7840" w:rsidP="004B7840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38. </w:t>
      </w:r>
      <w:r w:rsidRPr="004B7840">
        <w:rPr>
          <w:rFonts w:hint="eastAsia"/>
          <w:b/>
        </w:rPr>
        <w:t>Юнусов</w:t>
      </w:r>
      <w:r>
        <w:t xml:space="preserve"> </w:t>
      </w:r>
      <w:r>
        <w:rPr>
          <w:rFonts w:hint="eastAsia"/>
        </w:rPr>
        <w:t>Губейдулла</w:t>
      </w:r>
      <w:r>
        <w:t xml:space="preserve"> </w:t>
      </w:r>
      <w:r>
        <w:rPr>
          <w:rFonts w:hint="eastAsia"/>
        </w:rPr>
        <w:t>Сибятуллович</w:t>
      </w:r>
      <w:r>
        <w:t xml:space="preserve"> : </w:t>
      </w:r>
      <w:r>
        <w:rPr>
          <w:rFonts w:hint="eastAsia"/>
        </w:rPr>
        <w:t>биобиблиографический</w:t>
      </w:r>
      <w:r>
        <w:t xml:space="preserve"> </w:t>
      </w:r>
      <w:r>
        <w:rPr>
          <w:rFonts w:hint="eastAsia"/>
        </w:rPr>
        <w:t>указатель</w:t>
      </w:r>
      <w:r>
        <w:t xml:space="preserve">/ …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библиотека</w:t>
      </w:r>
      <w:r>
        <w:t xml:space="preserve"> </w:t>
      </w:r>
      <w:r>
        <w:rPr>
          <w:rFonts w:hint="eastAsia"/>
        </w:rPr>
        <w:t>имени Р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Пановой</w:t>
      </w:r>
      <w:r>
        <w:t xml:space="preserve">; </w:t>
      </w:r>
      <w:r>
        <w:rPr>
          <w:rFonts w:hint="eastAsia"/>
        </w:rPr>
        <w:t>составитель 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Изыкин</w:t>
      </w:r>
      <w:r>
        <w:t>. ‒ 3-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испр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Йошкар</w:t>
      </w:r>
      <w:r>
        <w:t>-</w:t>
      </w:r>
      <w:r>
        <w:rPr>
          <w:rFonts w:hint="eastAsia"/>
        </w:rPr>
        <w:t>Ола</w:t>
      </w:r>
      <w:r>
        <w:t xml:space="preserve">: </w:t>
      </w:r>
      <w:r>
        <w:rPr>
          <w:rFonts w:hint="eastAsia"/>
        </w:rPr>
        <w:t>Марийский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>, 2023. ‒ 103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биобиблиографии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МарГУ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Марийский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вып</w:t>
      </w:r>
      <w:r>
        <w:t>. 34).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0/</w:t>
      </w:r>
      <w:r>
        <w:rPr>
          <w:rFonts w:hint="eastAsia"/>
        </w:rPr>
        <w:t>Ю</w:t>
      </w:r>
      <w:r>
        <w:t xml:space="preserve">564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 / </w:t>
      </w:r>
      <w:r>
        <w:rPr>
          <w:rFonts w:hint="eastAsia"/>
        </w:rPr>
        <w:t>Г</w:t>
      </w:r>
      <w:r>
        <w:t>2005‒7079/N34)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10(1)</w:t>
      </w:r>
    </w:p>
    <w:p w:rsidR="004B7840" w:rsidRPr="00C676F7" w:rsidRDefault="004B7840" w:rsidP="004B7840">
      <w:pPr>
        <w:pStyle w:val="a7"/>
        <w:rPr>
          <w:sz w:val="20"/>
        </w:rPr>
      </w:pPr>
      <w:r w:rsidRPr="00C676F7">
        <w:rPr>
          <w:rFonts w:hint="eastAsia"/>
          <w:sz w:val="20"/>
        </w:rPr>
        <w:t>Аннотация</w:t>
      </w:r>
      <w:r w:rsidRPr="00C676F7">
        <w:rPr>
          <w:sz w:val="20"/>
        </w:rPr>
        <w:t xml:space="preserve">: </w:t>
      </w:r>
      <w:r w:rsidRPr="00C676F7">
        <w:rPr>
          <w:rFonts w:hint="eastAsia"/>
          <w:sz w:val="20"/>
        </w:rPr>
        <w:t>Выпуск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посвящен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известному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марийскому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ученому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области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аграрных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наук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доктору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технических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наук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профессору Г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Юнусову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Рассчитан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библиотекарей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ученых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специалистов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аспирантов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студентов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всех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кто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интересуется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сельским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хозяйством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Республики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Марий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Эл</w:t>
      </w:r>
    </w:p>
    <w:p w:rsidR="004B7840" w:rsidRDefault="004B7840" w:rsidP="004B7840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"/>
      </w:pPr>
      <w:bookmarkStart w:id="13" w:name="_Toc176785222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4B7840" w:rsidRDefault="004B7840" w:rsidP="004B7840">
      <w:pPr>
        <w:pStyle w:val="20"/>
      </w:pPr>
      <w:r w:rsidRPr="004B7840">
        <w:rPr>
          <w:b/>
        </w:rPr>
        <w:t xml:space="preserve">39. Баутин В. М. </w:t>
      </w:r>
      <w:r>
        <w:t>Экономисты-аграрники. Биографии, 1724‒2023. Действительные члены (академики). Члены-корреспонденты. Иностранные члены. Профессора РАН. Известные доктора экономических наук/ В. М. Баутин. ‒ Санкт-Петербург: Гуманистика, 2023. ‒ 651, [1] с.: портр.; 27 см. (Шифр У.я22/Б296 Ч/з10 / Е2024‒938)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10(1)</w:t>
      </w:r>
    </w:p>
    <w:p w:rsidR="004B7840" w:rsidRPr="00C676F7" w:rsidRDefault="004B7840" w:rsidP="004B7840">
      <w:pPr>
        <w:pStyle w:val="a7"/>
        <w:rPr>
          <w:sz w:val="20"/>
        </w:rPr>
      </w:pPr>
      <w:r w:rsidRPr="00C676F7">
        <w:rPr>
          <w:rFonts w:hint="eastAsia"/>
          <w:sz w:val="20"/>
        </w:rPr>
        <w:t>Аннотация</w:t>
      </w:r>
      <w:r w:rsidRPr="00C676F7">
        <w:rPr>
          <w:sz w:val="20"/>
        </w:rPr>
        <w:t xml:space="preserve">: </w:t>
      </w:r>
      <w:r w:rsidRPr="00C676F7">
        <w:rPr>
          <w:rFonts w:hint="eastAsia"/>
          <w:sz w:val="20"/>
        </w:rPr>
        <w:t>Данная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энциклопедия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посвящена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самостоятельной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ветви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аграрной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науки </w:t>
      </w:r>
      <w:r w:rsidRPr="00C676F7">
        <w:rPr>
          <w:sz w:val="20"/>
        </w:rPr>
        <w:t xml:space="preserve">‒ </w:t>
      </w:r>
      <w:r w:rsidRPr="00C676F7">
        <w:rPr>
          <w:rFonts w:hint="eastAsia"/>
          <w:sz w:val="20"/>
        </w:rPr>
        <w:t>ученым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экономистам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аграрникам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занимающихся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исследованиями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сфере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аграрной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экономической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мысли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России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Подобного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рода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тематического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издания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виде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отдельного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тома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Российской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Федерации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пор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было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Этот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специализированный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включает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биографии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всех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действительных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членов</w:t>
      </w:r>
      <w:r w:rsidRPr="00C676F7">
        <w:rPr>
          <w:sz w:val="20"/>
        </w:rPr>
        <w:t xml:space="preserve"> (</w:t>
      </w:r>
      <w:r w:rsidRPr="00C676F7">
        <w:rPr>
          <w:rFonts w:hint="eastAsia"/>
          <w:sz w:val="20"/>
        </w:rPr>
        <w:t>академиков</w:t>
      </w:r>
      <w:r w:rsidRPr="00C676F7">
        <w:rPr>
          <w:sz w:val="20"/>
        </w:rPr>
        <w:t xml:space="preserve">), </w:t>
      </w:r>
      <w:r w:rsidRPr="00C676F7">
        <w:rPr>
          <w:rFonts w:hint="eastAsia"/>
          <w:sz w:val="20"/>
        </w:rPr>
        <w:t>членов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корреспондентов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почетных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иностранных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членов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профессоров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РАН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начиная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1929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2022 </w:t>
      </w:r>
      <w:r w:rsidRPr="00C676F7">
        <w:rPr>
          <w:rFonts w:hint="eastAsia"/>
          <w:sz w:val="20"/>
        </w:rPr>
        <w:t>год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включительно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Летоисчисление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идет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момента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образования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ВАСХНИЛ</w:t>
      </w:r>
      <w:r w:rsidRPr="00C676F7">
        <w:rPr>
          <w:sz w:val="20"/>
        </w:rPr>
        <w:t xml:space="preserve"> (1929), </w:t>
      </w:r>
      <w:r w:rsidRPr="00C676F7">
        <w:rPr>
          <w:rFonts w:hint="eastAsia"/>
          <w:sz w:val="20"/>
        </w:rPr>
        <w:t>затем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создания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РАСХН</w:t>
      </w:r>
      <w:r w:rsidRPr="00C676F7">
        <w:rPr>
          <w:sz w:val="20"/>
        </w:rPr>
        <w:t xml:space="preserve"> (1992),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далее </w:t>
      </w:r>
      <w:r w:rsidRPr="00C676F7">
        <w:rPr>
          <w:sz w:val="20"/>
        </w:rPr>
        <w:t xml:space="preserve">‒ </w:t>
      </w:r>
      <w:r w:rsidRPr="00C676F7">
        <w:rPr>
          <w:rFonts w:hint="eastAsia"/>
          <w:sz w:val="20"/>
        </w:rPr>
        <w:t>со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дня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объединения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трех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государственных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академий</w:t>
      </w:r>
      <w:r w:rsidRPr="00C676F7">
        <w:rPr>
          <w:sz w:val="20"/>
        </w:rPr>
        <w:t xml:space="preserve"> (2013). </w:t>
      </w:r>
      <w:r w:rsidRPr="00C676F7">
        <w:rPr>
          <w:rFonts w:hint="eastAsia"/>
          <w:sz w:val="20"/>
        </w:rPr>
        <w:t>Во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всех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биографических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статьях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энциклопедии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используется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единое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название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высшего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научного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учреждения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России </w:t>
      </w:r>
      <w:r w:rsidRPr="00C676F7">
        <w:rPr>
          <w:sz w:val="20"/>
        </w:rPr>
        <w:t xml:space="preserve">‒ </w:t>
      </w:r>
      <w:r w:rsidRPr="00C676F7">
        <w:rPr>
          <w:rFonts w:hint="eastAsia"/>
          <w:sz w:val="20"/>
        </w:rPr>
        <w:t>РАН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энциклопедию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включены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члены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АН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СССР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начиная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1930 </w:t>
      </w:r>
      <w:r w:rsidRPr="00C676F7">
        <w:rPr>
          <w:rFonts w:hint="eastAsia"/>
          <w:sz w:val="20"/>
        </w:rPr>
        <w:t>года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настоящего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времени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входящие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состав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ВАСХНИЛ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РАСХН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которые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занимались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аграрно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экономической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проблематикой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также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известные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советские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российские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доктора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экономических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наук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уже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ушедшие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жизни</w:t>
      </w:r>
    </w:p>
    <w:p w:rsidR="004B7840" w:rsidRDefault="004B7840" w:rsidP="004B7840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40. </w:t>
      </w:r>
      <w:r w:rsidRPr="004B7840">
        <w:rPr>
          <w:rFonts w:hint="eastAsia"/>
          <w:b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, </w:t>
      </w:r>
      <w:r>
        <w:rPr>
          <w:rFonts w:hint="eastAsia"/>
        </w:rPr>
        <w:t>традиции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развитии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XXXI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специализированной</w:t>
      </w:r>
      <w:r>
        <w:t xml:space="preserve"> </w:t>
      </w:r>
      <w:r>
        <w:rPr>
          <w:rFonts w:hint="eastAsia"/>
        </w:rPr>
        <w:t>выставки</w:t>
      </w:r>
      <w:r>
        <w:t xml:space="preserve"> "</w:t>
      </w:r>
      <w:r>
        <w:rPr>
          <w:rFonts w:hint="eastAsia"/>
        </w:rPr>
        <w:t>Агрокомплекс</w:t>
      </w:r>
      <w:r>
        <w:t xml:space="preserve">-2021", 23‒26 </w:t>
      </w:r>
      <w:r>
        <w:rPr>
          <w:rFonts w:hint="eastAsia"/>
        </w:rPr>
        <w:t>марта</w:t>
      </w:r>
      <w:r>
        <w:t xml:space="preserve"> 2021 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Шафеева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 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</w:p>
    <w:p w:rsidR="004B7840" w:rsidRDefault="004B7840" w:rsidP="004B7840">
      <w:pPr>
        <w:pStyle w:val="a7"/>
      </w:pPr>
      <w:r>
        <w:rPr>
          <w:rFonts w:hint="eastAsia"/>
        </w:rPr>
        <w:t>Ч</w:t>
      </w:r>
      <w:r>
        <w:t>. 2/ </w:t>
      </w:r>
      <w:r>
        <w:rPr>
          <w:rFonts w:hint="eastAsia"/>
        </w:rPr>
        <w:t>редактор Э</w:t>
      </w:r>
      <w:r>
        <w:t xml:space="preserve">. </w:t>
      </w:r>
      <w:r>
        <w:rPr>
          <w:rFonts w:hint="eastAsia"/>
        </w:rPr>
        <w:t>И</w:t>
      </w:r>
      <w:r>
        <w:t>.</w:t>
      </w:r>
      <w:r>
        <w:rPr>
          <w:rFonts w:hint="eastAsia"/>
        </w:rPr>
        <w:t>Шафеева</w:t>
      </w:r>
      <w:r>
        <w:t>. ‒ 2021. ‒ 295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568/N2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2024‒8756/N2)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C676F7" w:rsidRDefault="004B7840" w:rsidP="004B7840">
      <w:pPr>
        <w:pStyle w:val="a7"/>
        <w:rPr>
          <w:sz w:val="20"/>
        </w:rPr>
      </w:pPr>
      <w:r w:rsidRPr="00C676F7">
        <w:rPr>
          <w:rFonts w:hint="eastAsia"/>
          <w:sz w:val="20"/>
        </w:rPr>
        <w:t>Аннотация</w:t>
      </w:r>
      <w:r w:rsidRPr="00C676F7">
        <w:rPr>
          <w:sz w:val="20"/>
        </w:rPr>
        <w:t xml:space="preserve">: </w:t>
      </w:r>
      <w:r w:rsidRPr="00C676F7">
        <w:rPr>
          <w:rFonts w:hint="eastAsia"/>
          <w:sz w:val="20"/>
        </w:rPr>
        <w:t>Во</w:t>
      </w:r>
      <w:r w:rsidRPr="00C676F7">
        <w:rPr>
          <w:sz w:val="20"/>
        </w:rPr>
        <w:t xml:space="preserve"> 2-</w:t>
      </w:r>
      <w:r w:rsidRPr="00C676F7">
        <w:rPr>
          <w:rFonts w:hint="eastAsia"/>
          <w:sz w:val="20"/>
        </w:rPr>
        <w:t>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части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сборника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опубликованы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материалы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докладов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участников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международной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научно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практической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конференции</w:t>
      </w:r>
      <w:r w:rsidRPr="00C676F7">
        <w:rPr>
          <w:sz w:val="20"/>
        </w:rPr>
        <w:t xml:space="preserve"> "</w:t>
      </w:r>
      <w:r w:rsidRPr="00C676F7">
        <w:rPr>
          <w:rFonts w:hint="eastAsia"/>
          <w:sz w:val="20"/>
        </w:rPr>
        <w:t>Современное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состояние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традиции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инновационные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технологии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развитии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АПК</w:t>
      </w:r>
      <w:r w:rsidRPr="00C676F7">
        <w:rPr>
          <w:sz w:val="20"/>
        </w:rPr>
        <w:t xml:space="preserve">"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направлениям</w:t>
      </w:r>
      <w:r w:rsidRPr="00C676F7">
        <w:rPr>
          <w:sz w:val="20"/>
        </w:rPr>
        <w:t>: "</w:t>
      </w:r>
      <w:r w:rsidRPr="00C676F7">
        <w:rPr>
          <w:rFonts w:hint="eastAsia"/>
          <w:sz w:val="20"/>
        </w:rPr>
        <w:t>Повышение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эффективности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технического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обеспечения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современного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производства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АПК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путём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интеграции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науки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практики</w:t>
      </w:r>
      <w:r w:rsidRPr="00C676F7">
        <w:rPr>
          <w:sz w:val="20"/>
        </w:rPr>
        <w:t>", "</w:t>
      </w:r>
      <w:r w:rsidRPr="00C676F7">
        <w:rPr>
          <w:rFonts w:hint="eastAsia"/>
          <w:sz w:val="20"/>
        </w:rPr>
        <w:t>Энергетика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АПК </w:t>
      </w:r>
      <w:r w:rsidRPr="00C676F7">
        <w:rPr>
          <w:sz w:val="20"/>
        </w:rPr>
        <w:t xml:space="preserve">‒ </w:t>
      </w:r>
      <w:r w:rsidRPr="00C676F7">
        <w:rPr>
          <w:rFonts w:hint="eastAsia"/>
          <w:sz w:val="20"/>
        </w:rPr>
        <w:t>многовариантность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развития</w:t>
      </w:r>
      <w:r w:rsidRPr="00C676F7">
        <w:rPr>
          <w:sz w:val="20"/>
        </w:rPr>
        <w:t xml:space="preserve">". </w:t>
      </w:r>
      <w:r w:rsidRPr="00C676F7">
        <w:rPr>
          <w:rFonts w:hint="eastAsia"/>
          <w:sz w:val="20"/>
        </w:rPr>
        <w:t>Авторы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опубликованных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статей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несут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ответственность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патентную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чистоту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достоверность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точность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приведенных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фактов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цитат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экономико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статистических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данных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собственных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имен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географических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названий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прочих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сведений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также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разглашение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данных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подлежащих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открытой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публикации</w:t>
      </w:r>
    </w:p>
    <w:p w:rsidR="004B7840" w:rsidRDefault="004B7840" w:rsidP="004B7840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"/>
      </w:pPr>
      <w:bookmarkStart w:id="14" w:name="_Toc176785223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4"/>
    </w:p>
    <w:p w:rsidR="004B7840" w:rsidRDefault="004B7840" w:rsidP="004B7840">
      <w:pPr>
        <w:pStyle w:val="20"/>
      </w:pPr>
      <w:r w:rsidRPr="004B7840">
        <w:rPr>
          <w:b/>
        </w:rPr>
        <w:t xml:space="preserve">41. Лохнер А. </w:t>
      </w:r>
      <w:r>
        <w:t>Загадки леса : удивительная жизнь зеленой экосистемы планеты : [16+]/ Адриане Лохнер; перевод с немецкого А. Громовой ; с иллюстрациями П. Дугалиса. ‒ Москва: КоЛибри; Москва: Азбука-Аттикус, 2024. ‒ 255 с.: ил.; 19 см. ‒ Пер.изд.: Wald: was er uns schenkt, wie wir ihn pragen/ A. Lochner. ‒ Библиогр.: с. 252‒253. (Шифр П/Л813 Ч/з1 / В2024‒307)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C676F7" w:rsidRDefault="004B7840" w:rsidP="004B7840">
      <w:pPr>
        <w:pStyle w:val="a7"/>
        <w:rPr>
          <w:sz w:val="20"/>
        </w:rPr>
      </w:pPr>
      <w:r w:rsidRPr="00C676F7">
        <w:rPr>
          <w:rFonts w:hint="eastAsia"/>
          <w:sz w:val="20"/>
        </w:rPr>
        <w:t>Аннотация</w:t>
      </w:r>
      <w:r w:rsidRPr="00C676F7">
        <w:rPr>
          <w:sz w:val="20"/>
        </w:rPr>
        <w:t xml:space="preserve">: </w:t>
      </w:r>
      <w:r w:rsidRPr="00C676F7">
        <w:rPr>
          <w:rFonts w:hint="eastAsia"/>
          <w:sz w:val="20"/>
        </w:rPr>
        <w:t>Люди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живут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тесном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взаимодействии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лесом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его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обитателя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что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действительности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знаем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этой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таинственной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экосистеме</w:t>
      </w:r>
      <w:r w:rsidRPr="00C676F7">
        <w:rPr>
          <w:sz w:val="20"/>
        </w:rPr>
        <w:t xml:space="preserve">? </w:t>
      </w:r>
      <w:r w:rsidRPr="00C676F7">
        <w:rPr>
          <w:rFonts w:hint="eastAsia"/>
          <w:sz w:val="20"/>
        </w:rPr>
        <w:t>Журналистка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Адриане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Лохнер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приглашает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читателя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настоящую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прогулку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тихим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лесным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тропинкам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предлагая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ему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вслушаться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пение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птиц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познакомиться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фауной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понять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как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устроен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этот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удивительный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мир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столь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ценный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для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человека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Из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этой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книги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узнаете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как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этом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зеленом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мире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соседствуют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многочисленные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живые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организмы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как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человек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использует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природные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богатства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леса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какие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вызовы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стоят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перед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этой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особенной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экосистемой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XXI </w:t>
      </w:r>
      <w:r w:rsidRPr="00C676F7">
        <w:rPr>
          <w:rFonts w:hint="eastAsia"/>
          <w:sz w:val="20"/>
        </w:rPr>
        <w:t>веке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Издание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содержит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уникальные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иллюстрации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Пасхалиса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Дугалиса</w:t>
      </w:r>
    </w:p>
    <w:p w:rsidR="004B7840" w:rsidRDefault="004B7840" w:rsidP="004B7840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42. </w:t>
      </w:r>
      <w:r w:rsidRPr="004B7840">
        <w:rPr>
          <w:rFonts w:hint="eastAsia"/>
          <w:b/>
        </w:rPr>
        <w:t>Тюрин Д</w:t>
      </w:r>
      <w:r w:rsidRPr="004B7840">
        <w:rPr>
          <w:b/>
        </w:rPr>
        <w:t>.</w:t>
      </w:r>
      <w:r w:rsidRPr="004B7840">
        <w:rPr>
          <w:rFonts w:hint="eastAsia"/>
          <w:b/>
        </w:rPr>
        <w:t>С</w:t>
      </w:r>
      <w:r w:rsidRPr="004B7840">
        <w:rPr>
          <w:b/>
        </w:rPr>
        <w:t xml:space="preserve">. </w:t>
      </w:r>
      <w:r>
        <w:rPr>
          <w:rFonts w:hint="eastAsia"/>
        </w:rPr>
        <w:t>Количественные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качественные</w:t>
      </w:r>
      <w:r>
        <w:t xml:space="preserve"> </w:t>
      </w:r>
      <w:r>
        <w:rPr>
          <w:rFonts w:hint="eastAsia"/>
        </w:rPr>
        <w:t>характеристики</w:t>
      </w:r>
      <w:r>
        <w:t xml:space="preserve"> </w:t>
      </w:r>
      <w:r>
        <w:rPr>
          <w:rFonts w:hint="eastAsia"/>
        </w:rPr>
        <w:t>надземной</w:t>
      </w:r>
      <w:r>
        <w:t xml:space="preserve"> </w:t>
      </w:r>
      <w:r>
        <w:rPr>
          <w:rFonts w:hint="eastAsia"/>
        </w:rPr>
        <w:t>фитомассы</w:t>
      </w:r>
      <w:r>
        <w:t xml:space="preserve"> </w:t>
      </w:r>
      <w:r>
        <w:rPr>
          <w:rFonts w:hint="eastAsia"/>
        </w:rPr>
        <w:t>плантационных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ели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сосны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Ленинградской</w:t>
      </w:r>
      <w:r>
        <w:t xml:space="preserve"> </w:t>
      </w:r>
      <w:r>
        <w:rPr>
          <w:rFonts w:hint="eastAsia"/>
        </w:rPr>
        <w:t>области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Тюрин</w:t>
      </w:r>
      <w:r>
        <w:t xml:space="preserve"> </w:t>
      </w:r>
      <w:r>
        <w:rPr>
          <w:rFonts w:hint="eastAsia"/>
        </w:rPr>
        <w:t>Дмитрий</w:t>
      </w:r>
      <w:r>
        <w:t xml:space="preserve"> </w:t>
      </w:r>
      <w:r>
        <w:rPr>
          <w:rFonts w:hint="eastAsia"/>
        </w:rPr>
        <w:t>Сергеевич</w:t>
      </w:r>
      <w:r>
        <w:t>; [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Т</w:t>
      </w:r>
      <w:r>
        <w:t xml:space="preserve">985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2024‒2527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4B7840" w:rsidRDefault="004B7840" w:rsidP="004B7840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"/>
      </w:pPr>
      <w:bookmarkStart w:id="15" w:name="_Toc176785224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4B7840" w:rsidRDefault="004B7840" w:rsidP="004B7840">
      <w:pPr>
        <w:pStyle w:val="20"/>
      </w:pPr>
      <w:r w:rsidRPr="004B7840">
        <w:rPr>
          <w:b/>
        </w:rPr>
        <w:t xml:space="preserve">43. Битютская О. Е. </w:t>
      </w:r>
      <w:r>
        <w:t>Клемы Азовского моря/ Битютская О. Е., Булли Л. И.; Федеральное агентство по рыболовству, Керченский государственный морской технологический университет. ‒ Керчь: КГМТУ, 2023. ‒ 103 с.: ил.; 21 см. ‒ Библиогр.: с. 87‒102 (98 назв.). (Шифр П/Б666 Ч/з1 / Г2024‒9606)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C676F7" w:rsidRDefault="004B7840" w:rsidP="004B7840">
      <w:pPr>
        <w:pStyle w:val="a7"/>
        <w:rPr>
          <w:sz w:val="20"/>
        </w:rPr>
      </w:pPr>
      <w:r w:rsidRPr="00C676F7">
        <w:rPr>
          <w:rFonts w:hint="eastAsia"/>
          <w:sz w:val="20"/>
        </w:rPr>
        <w:t>Аннотация</w:t>
      </w:r>
      <w:r w:rsidRPr="00C676F7">
        <w:rPr>
          <w:sz w:val="20"/>
        </w:rPr>
        <w:t xml:space="preserve">: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монографии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изложены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результаты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исследований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мировому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промыслу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аквакультуре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двустворчатых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закапывающихся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моллюсков </w:t>
      </w:r>
      <w:r w:rsidRPr="00C676F7">
        <w:rPr>
          <w:sz w:val="20"/>
        </w:rPr>
        <w:t xml:space="preserve">‒ </w:t>
      </w:r>
      <w:r w:rsidRPr="00C676F7">
        <w:rPr>
          <w:rFonts w:hint="eastAsia"/>
          <w:sz w:val="20"/>
        </w:rPr>
        <w:t>клемов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Представлены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результаты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исследований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техно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химического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состава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пищевой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ценности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мяса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клем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Азовского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моря</w:t>
      </w:r>
      <w:r w:rsidRPr="00C676F7">
        <w:rPr>
          <w:sz w:val="20"/>
        </w:rPr>
        <w:t xml:space="preserve">: Anadara kagoshimensis (Tokunaga, 1906), Chamelea gallina (Linnaeus, 1758), Cerastoderma glaucum (Brugui?re, 1789), Donax trunculus (Linnaeus, 1758), Donacilla cornea (Poli, 1791), Mya arenaria (Linnaeus, 1758). </w:t>
      </w:r>
      <w:r w:rsidRPr="00C676F7">
        <w:rPr>
          <w:rFonts w:hint="eastAsia"/>
          <w:sz w:val="20"/>
        </w:rPr>
        <w:t>Предназначена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для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обучающихся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направления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подготовки</w:t>
      </w:r>
      <w:r w:rsidRPr="00C676F7">
        <w:rPr>
          <w:sz w:val="20"/>
        </w:rPr>
        <w:t>: 19.04.03 "</w:t>
      </w:r>
      <w:r w:rsidRPr="00C676F7">
        <w:rPr>
          <w:rFonts w:hint="eastAsia"/>
          <w:sz w:val="20"/>
        </w:rPr>
        <w:t>Продукты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питания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животного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происхождения</w:t>
      </w:r>
      <w:r w:rsidRPr="00C676F7">
        <w:rPr>
          <w:sz w:val="20"/>
        </w:rPr>
        <w:t>", 35.04.07 "</w:t>
      </w:r>
      <w:r w:rsidRPr="00C676F7">
        <w:rPr>
          <w:rFonts w:hint="eastAsia"/>
          <w:sz w:val="20"/>
        </w:rPr>
        <w:t>Водные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биоресурсы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аквакультура</w:t>
      </w:r>
      <w:r w:rsidRPr="00C676F7">
        <w:rPr>
          <w:sz w:val="20"/>
        </w:rPr>
        <w:t>"</w:t>
      </w:r>
    </w:p>
    <w:p w:rsidR="004B7840" w:rsidRDefault="004B7840" w:rsidP="004B7840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"/>
      </w:pPr>
      <w:bookmarkStart w:id="16" w:name="_Toc176785225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6"/>
    </w:p>
    <w:p w:rsidR="004B7840" w:rsidRDefault="004B7840" w:rsidP="004B7840">
      <w:pPr>
        <w:pStyle w:val="20"/>
      </w:pPr>
      <w:r w:rsidRPr="004B7840">
        <w:rPr>
          <w:b/>
        </w:rPr>
        <w:t xml:space="preserve">44. Балашова Т. В. </w:t>
      </w:r>
      <w:r>
        <w:t>Все о подсластителях/ Т. В. Балашова, О. В. Веселова, Т. Ф. Роенко. ‒ Москва: Сам полиграфист, 2024. ‒ 203 с.: ил., табл.; 22 см. ‒ Библиогр.: с. 197‒199 (40 назв.). (Шифр Л9/Б202 Ч/з1 / Г2024‒9595)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C676F7" w:rsidRDefault="004B7840" w:rsidP="004B7840">
      <w:pPr>
        <w:pStyle w:val="a7"/>
        <w:rPr>
          <w:sz w:val="20"/>
        </w:rPr>
      </w:pPr>
      <w:r w:rsidRPr="00C676F7">
        <w:rPr>
          <w:rFonts w:hint="eastAsia"/>
          <w:sz w:val="20"/>
        </w:rPr>
        <w:t>Аннотация</w:t>
      </w:r>
      <w:r w:rsidRPr="00C676F7">
        <w:rPr>
          <w:sz w:val="20"/>
        </w:rPr>
        <w:t xml:space="preserve">: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производстве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пищевых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продуктов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напитков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подсластители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давно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уже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рассматриваются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только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как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экономически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выгодные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ингредиенты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считают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инструментом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создания</w:t>
      </w:r>
      <w:r w:rsidRPr="00C676F7">
        <w:rPr>
          <w:sz w:val="20"/>
        </w:rPr>
        <w:t xml:space="preserve"> "</w:t>
      </w:r>
      <w:r w:rsidRPr="00C676F7">
        <w:rPr>
          <w:rFonts w:hint="eastAsia"/>
          <w:sz w:val="20"/>
        </w:rPr>
        <w:t>здоровых</w:t>
      </w:r>
      <w:r w:rsidRPr="00C676F7">
        <w:rPr>
          <w:sz w:val="20"/>
        </w:rPr>
        <w:t xml:space="preserve">" </w:t>
      </w:r>
      <w:r w:rsidRPr="00C676F7">
        <w:rPr>
          <w:rFonts w:hint="eastAsia"/>
          <w:sz w:val="20"/>
        </w:rPr>
        <w:t>продуктов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которые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позволяют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избежать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проблем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связанных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избыточным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потреблением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сахара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книге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представлены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требования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нормативно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технической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документации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подсластителям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дана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полная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информация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органолептических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физико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химических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технологических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характеристиках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также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приводятся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рекомендации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выбору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подсластителей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учетом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особенностей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продукта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Этот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полезный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справочный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материал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необходимый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для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повседневной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работы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подсластителями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позволит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правильно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выбрать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подсластитель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эффективно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использовать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его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промышленном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производстве</w:t>
      </w:r>
    </w:p>
    <w:p w:rsidR="004B7840" w:rsidRDefault="004B7840" w:rsidP="004B7840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45. </w:t>
      </w:r>
      <w:r w:rsidRPr="004B7840">
        <w:rPr>
          <w:rFonts w:hint="eastAsia"/>
          <w:b/>
        </w:rPr>
        <w:t>Качанина Л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М</w:t>
      </w:r>
      <w:r w:rsidRPr="004B7840">
        <w:rPr>
          <w:b/>
        </w:rPr>
        <w:t xml:space="preserve">. </w:t>
      </w:r>
      <w:r>
        <w:rPr>
          <w:rFonts w:hint="eastAsia"/>
        </w:rPr>
        <w:t>Ресурсосберегающие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безотходные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: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Качанина</w:t>
      </w:r>
      <w:r>
        <w:t xml:space="preserve">. ‒ </w:t>
      </w:r>
      <w:r>
        <w:rPr>
          <w:rFonts w:hint="eastAsia"/>
        </w:rPr>
        <w:t>Улан</w:t>
      </w:r>
      <w:r>
        <w:t>-</w:t>
      </w:r>
      <w:r>
        <w:rPr>
          <w:rFonts w:hint="eastAsia"/>
        </w:rPr>
        <w:t>Удэ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ВСГУТУ</w:t>
      </w:r>
      <w:r>
        <w:t>, 2022. ‒ 98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95‒98 (43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К</w:t>
      </w:r>
      <w:r>
        <w:t xml:space="preserve">309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2024‒9909</w:t>
      </w:r>
      <w:r>
        <w:rPr>
          <w:rFonts w:hint="eastAsia"/>
        </w:rPr>
        <w:t>упр</w:t>
      </w:r>
      <w:r>
        <w:t>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C676F7" w:rsidRDefault="004B7840" w:rsidP="004B7840">
      <w:pPr>
        <w:pStyle w:val="a7"/>
        <w:rPr>
          <w:sz w:val="20"/>
        </w:rPr>
      </w:pPr>
      <w:r w:rsidRPr="00C676F7">
        <w:rPr>
          <w:rFonts w:hint="eastAsia"/>
          <w:sz w:val="20"/>
        </w:rPr>
        <w:t>Аннотация</w:t>
      </w:r>
      <w:r w:rsidRPr="00C676F7">
        <w:rPr>
          <w:sz w:val="20"/>
        </w:rPr>
        <w:t xml:space="preserve">: </w:t>
      </w:r>
      <w:r w:rsidRPr="00C676F7">
        <w:rPr>
          <w:rFonts w:hint="eastAsia"/>
          <w:sz w:val="20"/>
        </w:rPr>
        <w:t>Практикум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выполнению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лабораторно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практических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занятий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дисциплине</w:t>
      </w:r>
      <w:r w:rsidRPr="00C676F7">
        <w:rPr>
          <w:sz w:val="20"/>
        </w:rPr>
        <w:t xml:space="preserve"> "</w:t>
      </w:r>
      <w:r w:rsidRPr="00C676F7">
        <w:rPr>
          <w:rFonts w:hint="eastAsia"/>
          <w:sz w:val="20"/>
        </w:rPr>
        <w:t>Ресурсосберегающие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безотходные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технологии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молочной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промышленности</w:t>
      </w:r>
      <w:r w:rsidRPr="00C676F7">
        <w:rPr>
          <w:sz w:val="20"/>
        </w:rPr>
        <w:t xml:space="preserve">" </w:t>
      </w:r>
      <w:r w:rsidRPr="00C676F7">
        <w:rPr>
          <w:rFonts w:hint="eastAsia"/>
          <w:sz w:val="20"/>
        </w:rPr>
        <w:t>предназначен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для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студентов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направления</w:t>
      </w:r>
      <w:r w:rsidRPr="00C676F7">
        <w:rPr>
          <w:sz w:val="20"/>
        </w:rPr>
        <w:t xml:space="preserve"> 19.03.03 "</w:t>
      </w:r>
      <w:r w:rsidRPr="00C676F7">
        <w:rPr>
          <w:rFonts w:hint="eastAsia"/>
          <w:sz w:val="20"/>
        </w:rPr>
        <w:t>Продукты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питания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животного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происхождения</w:t>
      </w:r>
      <w:r w:rsidRPr="00C676F7">
        <w:rPr>
          <w:sz w:val="20"/>
        </w:rPr>
        <w:t xml:space="preserve">". </w:t>
      </w:r>
      <w:r w:rsidRPr="00C676F7">
        <w:rPr>
          <w:rFonts w:hint="eastAsia"/>
          <w:sz w:val="20"/>
        </w:rPr>
        <w:t>Тематикой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предусмотрено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выполнение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практических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лабораторных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работ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изучению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проблематики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ресурсосберегающих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безотходных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технологий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молочной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промышленности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Изучены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виды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ресурсов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ресурсосберегающие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технологии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молочной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промышленности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Рассмотрены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виды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вторичного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молочного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сырья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способы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переработки</w:t>
      </w:r>
    </w:p>
    <w:p w:rsidR="004B7840" w:rsidRDefault="004B7840" w:rsidP="004B7840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46. </w:t>
      </w:r>
      <w:r w:rsidRPr="004B7840">
        <w:rPr>
          <w:rFonts w:hint="eastAsia"/>
          <w:b/>
        </w:rPr>
        <w:t>Озерная Е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А</w:t>
      </w:r>
      <w:r w:rsidRPr="004B7840">
        <w:rPr>
          <w:b/>
        </w:rPr>
        <w:t xml:space="preserve">. </w:t>
      </w:r>
      <w:r>
        <w:rPr>
          <w:rFonts w:hint="eastAsia"/>
        </w:rPr>
        <w:t>Русское</w:t>
      </w:r>
      <w:r>
        <w:t xml:space="preserve"> </w:t>
      </w:r>
      <w:r>
        <w:rPr>
          <w:rFonts w:hint="eastAsia"/>
        </w:rPr>
        <w:t>вино</w:t>
      </w:r>
      <w:r>
        <w:t xml:space="preserve">. </w:t>
      </w:r>
      <w:r>
        <w:rPr>
          <w:rFonts w:hint="eastAsia"/>
        </w:rPr>
        <w:t>Время</w:t>
      </w:r>
      <w:r>
        <w:t xml:space="preserve"> </w:t>
      </w:r>
      <w:r>
        <w:rPr>
          <w:rFonts w:hint="eastAsia"/>
        </w:rPr>
        <w:t>открытий</w:t>
      </w:r>
      <w:r>
        <w:t xml:space="preserve">! : </w:t>
      </w:r>
      <w:r>
        <w:rPr>
          <w:rFonts w:hint="eastAsia"/>
        </w:rPr>
        <w:t>российские</w:t>
      </w:r>
      <w:r>
        <w:t xml:space="preserve"> </w:t>
      </w:r>
      <w:r>
        <w:rPr>
          <w:rFonts w:hint="eastAsia"/>
        </w:rPr>
        <w:t>виноделы</w:t>
      </w:r>
      <w:r>
        <w:t xml:space="preserve"> </w:t>
      </w:r>
      <w:r>
        <w:rPr>
          <w:rFonts w:hint="eastAsia"/>
        </w:rPr>
        <w:t>против</w:t>
      </w:r>
      <w:r>
        <w:t xml:space="preserve"> </w:t>
      </w:r>
      <w:r>
        <w:rPr>
          <w:rFonts w:hint="eastAsia"/>
        </w:rPr>
        <w:t>самых</w:t>
      </w:r>
      <w:r>
        <w:t xml:space="preserve"> </w:t>
      </w:r>
      <w:r>
        <w:rPr>
          <w:rFonts w:hint="eastAsia"/>
        </w:rPr>
        <w:t>распространенных</w:t>
      </w:r>
      <w:r>
        <w:t xml:space="preserve"> </w:t>
      </w:r>
      <w:r>
        <w:rPr>
          <w:rFonts w:hint="eastAsia"/>
        </w:rPr>
        <w:t>винных</w:t>
      </w:r>
      <w:r>
        <w:t xml:space="preserve"> </w:t>
      </w:r>
      <w:r>
        <w:rPr>
          <w:rFonts w:hint="eastAsia"/>
        </w:rPr>
        <w:t>заблуждений</w:t>
      </w:r>
      <w:r>
        <w:t xml:space="preserve"> : [18+]/ </w:t>
      </w:r>
      <w:r>
        <w:rPr>
          <w:rFonts w:hint="eastAsia"/>
        </w:rPr>
        <w:t>Евгения</w:t>
      </w:r>
      <w:r>
        <w:t xml:space="preserve"> </w:t>
      </w:r>
      <w:r>
        <w:rPr>
          <w:rFonts w:hint="eastAsia"/>
        </w:rPr>
        <w:t>Озерная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Хлеб</w:t>
      </w:r>
      <w:r>
        <w:t>-</w:t>
      </w:r>
      <w:r>
        <w:rPr>
          <w:rFonts w:hint="eastAsia"/>
        </w:rPr>
        <w:t>соль</w:t>
      </w:r>
      <w:r>
        <w:t>, 2024. ‒ 238, [1] </w:t>
      </w:r>
      <w:r>
        <w:rPr>
          <w:rFonts w:hint="eastAsia"/>
        </w:rPr>
        <w:t>с</w:t>
      </w:r>
      <w:r>
        <w:t>., [14]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Вина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напитки</w:t>
      </w:r>
      <w:r>
        <w:t xml:space="preserve"> </w:t>
      </w:r>
      <w:r>
        <w:rPr>
          <w:rFonts w:hint="eastAsia"/>
        </w:rPr>
        <w:t>мира</w:t>
      </w:r>
      <w:r>
        <w:t>). (</w:t>
      </w:r>
      <w:r>
        <w:rPr>
          <w:rFonts w:hint="eastAsia"/>
        </w:rPr>
        <w:t>Шифр</w:t>
      </w:r>
      <w:r>
        <w:t xml:space="preserve"> 36.99/</w:t>
      </w:r>
      <w:r>
        <w:rPr>
          <w:rFonts w:hint="eastAsia"/>
        </w:rPr>
        <w:t>О</w:t>
      </w:r>
      <w:r>
        <w:t xml:space="preserve">.464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4B7840" w:rsidRPr="00C676F7" w:rsidRDefault="004B7840" w:rsidP="004B7840">
      <w:pPr>
        <w:pStyle w:val="a7"/>
        <w:rPr>
          <w:sz w:val="20"/>
        </w:rPr>
      </w:pPr>
      <w:r w:rsidRPr="00C676F7">
        <w:rPr>
          <w:rFonts w:hint="eastAsia"/>
          <w:sz w:val="20"/>
        </w:rPr>
        <w:t>Аннотация</w:t>
      </w:r>
      <w:r w:rsidRPr="00C676F7">
        <w:rPr>
          <w:sz w:val="20"/>
        </w:rPr>
        <w:t xml:space="preserve">: </w:t>
      </w:r>
      <w:r w:rsidRPr="00C676F7">
        <w:rPr>
          <w:rFonts w:hint="eastAsia"/>
          <w:sz w:val="20"/>
        </w:rPr>
        <w:t>История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русского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так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велика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как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история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виноделия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Европы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однозначно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богата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события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начиная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яркой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фигуры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князя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Льва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Голицына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массовых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уничтожений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виноградников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время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сухого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закона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своей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дебютной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книге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Евгения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Озерная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гид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винный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эксперт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автор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проекта</w:t>
      </w:r>
      <w:r w:rsidRPr="00C676F7">
        <w:rPr>
          <w:sz w:val="20"/>
        </w:rPr>
        <w:t xml:space="preserve"> "</w:t>
      </w:r>
      <w:r w:rsidRPr="00C676F7">
        <w:rPr>
          <w:rFonts w:hint="eastAsia"/>
          <w:sz w:val="20"/>
        </w:rPr>
        <w:t>Вино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радость</w:t>
      </w:r>
      <w:r w:rsidRPr="00C676F7">
        <w:rPr>
          <w:sz w:val="20"/>
        </w:rPr>
        <w:t xml:space="preserve">", </w:t>
      </w:r>
      <w:r w:rsidRPr="00C676F7">
        <w:rPr>
          <w:rFonts w:hint="eastAsia"/>
          <w:sz w:val="20"/>
        </w:rPr>
        <w:t>рассказывает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новом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витке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истории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русского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вина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который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зарождается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наших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глазах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Евгения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расскажет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увлеченных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виноделах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бунтарях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гаражистах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винных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поместьях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Крыма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Дона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Кубани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Краснодарского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края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Откроет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секреты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оранжевого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поделится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невыдуманными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историями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первых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рук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Книга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гид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русскому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виноделию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поможет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вам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сформировать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свой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уникальный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винный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вкус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качественным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вином</w:t>
      </w:r>
    </w:p>
    <w:p w:rsidR="004B7840" w:rsidRDefault="004B7840" w:rsidP="004B7840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47. </w:t>
      </w:r>
      <w:r w:rsidRPr="004B7840">
        <w:rPr>
          <w:rFonts w:hint="eastAsia"/>
          <w:b/>
        </w:rPr>
        <w:t>Стандартизация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подтверждение</w:t>
      </w:r>
      <w:r>
        <w:t xml:space="preserve"> </w:t>
      </w:r>
      <w:r>
        <w:rPr>
          <w:rFonts w:hint="eastAsia"/>
        </w:rPr>
        <w:t>соответствия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Захарова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Кучер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Шемякин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Рязань</w:t>
      </w:r>
      <w:r>
        <w:t xml:space="preserve">: </w:t>
      </w:r>
      <w:r>
        <w:rPr>
          <w:rFonts w:hint="eastAsia"/>
        </w:rPr>
        <w:t>МАКС</w:t>
      </w:r>
      <w:r>
        <w:t xml:space="preserve"> </w:t>
      </w:r>
      <w:r>
        <w:rPr>
          <w:rFonts w:hint="eastAsia"/>
        </w:rPr>
        <w:t>Пресс</w:t>
      </w:r>
      <w:r>
        <w:t>, 2024. ‒ 197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187‒188 (15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80/</w:t>
      </w:r>
      <w:r>
        <w:rPr>
          <w:rFonts w:hint="eastAsia"/>
        </w:rPr>
        <w:t>С</w:t>
      </w:r>
      <w:r>
        <w:t xml:space="preserve">764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9 / </w:t>
      </w:r>
      <w:r>
        <w:rPr>
          <w:rFonts w:hint="eastAsia"/>
        </w:rPr>
        <w:t>Д</w:t>
      </w:r>
      <w:r>
        <w:t>2024‒1254)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9(1)</w:t>
      </w:r>
    </w:p>
    <w:p w:rsidR="004B7840" w:rsidRPr="00C676F7" w:rsidRDefault="004B7840" w:rsidP="004B7840">
      <w:pPr>
        <w:pStyle w:val="a7"/>
        <w:rPr>
          <w:sz w:val="20"/>
        </w:rPr>
      </w:pPr>
      <w:r w:rsidRPr="00C676F7">
        <w:rPr>
          <w:rFonts w:hint="eastAsia"/>
          <w:sz w:val="20"/>
        </w:rPr>
        <w:t>Аннотация</w:t>
      </w:r>
      <w:r w:rsidRPr="00C676F7">
        <w:rPr>
          <w:sz w:val="20"/>
        </w:rPr>
        <w:t xml:space="preserve">: </w:t>
      </w:r>
      <w:r w:rsidRPr="00C676F7">
        <w:rPr>
          <w:rFonts w:hint="eastAsia"/>
          <w:sz w:val="20"/>
        </w:rPr>
        <w:t>Учебное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пособие</w:t>
      </w:r>
      <w:r w:rsidRPr="00C676F7">
        <w:rPr>
          <w:sz w:val="20"/>
        </w:rPr>
        <w:t xml:space="preserve"> "</w:t>
      </w:r>
      <w:r w:rsidRPr="00C676F7">
        <w:rPr>
          <w:rFonts w:hint="eastAsia"/>
          <w:sz w:val="20"/>
        </w:rPr>
        <w:t>Стандартизация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подтверждение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соответствия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качеству</w:t>
      </w:r>
      <w:r w:rsidRPr="00C676F7">
        <w:rPr>
          <w:sz w:val="20"/>
        </w:rPr>
        <w:t xml:space="preserve">" </w:t>
      </w:r>
      <w:r w:rsidRPr="00C676F7">
        <w:rPr>
          <w:rFonts w:hint="eastAsia"/>
          <w:sz w:val="20"/>
        </w:rPr>
        <w:t>представляет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собой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курс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изложения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дисциплины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направленный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развитие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навыков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оценке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качества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безопасности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сельскохозяйственной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продукции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умения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определять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ее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пригодность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реализации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хранению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переработке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Основной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целью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учебного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пособия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является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содействие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успешному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освоению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дисциплины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Учебное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пособие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содержит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сведения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для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выполнения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практических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работ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контрольные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вопросы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задания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тест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Приведена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информация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вопросам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стандартизации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которые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позволят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работникам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сельского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хозяйства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перерабатывающей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промышленности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принимать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квалифицированные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решения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производственной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деятельности</w:t>
      </w:r>
      <w:r w:rsidRPr="00C676F7">
        <w:rPr>
          <w:sz w:val="20"/>
        </w:rPr>
        <w:t xml:space="preserve">. </w:t>
      </w:r>
      <w:r w:rsidRPr="00C676F7">
        <w:rPr>
          <w:rFonts w:hint="eastAsia"/>
          <w:sz w:val="20"/>
        </w:rPr>
        <w:t>Предназначено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для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студентов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очного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заочного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обучения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направлениям</w:t>
      </w:r>
      <w:r w:rsidRPr="00C676F7">
        <w:rPr>
          <w:sz w:val="20"/>
        </w:rPr>
        <w:t xml:space="preserve">: 35.03.07 </w:t>
      </w:r>
      <w:r w:rsidRPr="00C676F7">
        <w:rPr>
          <w:rFonts w:hint="eastAsia"/>
          <w:sz w:val="20"/>
        </w:rPr>
        <w:t>Технология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производства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переработки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сельскохозяйственной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продукции</w:t>
      </w:r>
      <w:r w:rsidRPr="00C676F7">
        <w:rPr>
          <w:sz w:val="20"/>
        </w:rPr>
        <w:t xml:space="preserve">, 05.03.06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05.04.06 </w:t>
      </w:r>
      <w:r w:rsidRPr="00C676F7">
        <w:rPr>
          <w:rFonts w:hint="eastAsia"/>
          <w:sz w:val="20"/>
        </w:rPr>
        <w:t>Экология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и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природопользование</w:t>
      </w:r>
      <w:r w:rsidRPr="00C676F7">
        <w:rPr>
          <w:sz w:val="20"/>
        </w:rPr>
        <w:t xml:space="preserve">, </w:t>
      </w:r>
      <w:r w:rsidRPr="00C676F7">
        <w:rPr>
          <w:rFonts w:hint="eastAsia"/>
          <w:sz w:val="20"/>
        </w:rPr>
        <w:t>по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специальности</w:t>
      </w:r>
      <w:r w:rsidRPr="00C676F7">
        <w:rPr>
          <w:sz w:val="20"/>
        </w:rPr>
        <w:t xml:space="preserve"> 32.05.01 </w:t>
      </w:r>
      <w:r w:rsidRPr="00C676F7">
        <w:rPr>
          <w:rFonts w:hint="eastAsia"/>
          <w:sz w:val="20"/>
        </w:rPr>
        <w:t>Медико</w:t>
      </w:r>
      <w:r w:rsidRPr="00C676F7">
        <w:rPr>
          <w:sz w:val="20"/>
        </w:rPr>
        <w:t>-</w:t>
      </w:r>
      <w:r w:rsidRPr="00C676F7">
        <w:rPr>
          <w:rFonts w:hint="eastAsia"/>
          <w:sz w:val="20"/>
        </w:rPr>
        <w:t>профилактическое</w:t>
      </w:r>
      <w:r w:rsidRPr="00C676F7">
        <w:rPr>
          <w:sz w:val="20"/>
        </w:rPr>
        <w:t xml:space="preserve"> </w:t>
      </w:r>
      <w:r w:rsidRPr="00C676F7">
        <w:rPr>
          <w:rFonts w:hint="eastAsia"/>
          <w:sz w:val="20"/>
        </w:rPr>
        <w:t>дело</w:t>
      </w:r>
    </w:p>
    <w:p w:rsidR="004B7840" w:rsidRDefault="004B7840" w:rsidP="004B7840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48. </w:t>
      </w:r>
      <w:r w:rsidRPr="004B7840">
        <w:rPr>
          <w:rFonts w:hint="eastAsia"/>
          <w:b/>
        </w:rPr>
        <w:t>Технологический</w:t>
      </w:r>
      <w:r>
        <w:t xml:space="preserve"> </w:t>
      </w:r>
      <w:r>
        <w:rPr>
          <w:rFonts w:hint="eastAsia"/>
        </w:rPr>
        <w:t>процесс</w:t>
      </w:r>
      <w:r>
        <w:t xml:space="preserve"> </w:t>
      </w:r>
      <w:r>
        <w:rPr>
          <w:rFonts w:hint="eastAsia"/>
        </w:rPr>
        <w:t>биохимического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: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автор</w:t>
      </w:r>
      <w:r>
        <w:t>-</w:t>
      </w:r>
      <w:r>
        <w:rPr>
          <w:rFonts w:hint="eastAsia"/>
        </w:rPr>
        <w:t>составитель 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Петрова</w:t>
      </w:r>
      <w:r>
        <w:t xml:space="preserve">. ‒ </w:t>
      </w:r>
      <w:r>
        <w:rPr>
          <w:rFonts w:hint="eastAsia"/>
        </w:rPr>
        <w:t>Великий</w:t>
      </w:r>
      <w:r>
        <w:t xml:space="preserve"> </w:t>
      </w:r>
      <w:r>
        <w:rPr>
          <w:rFonts w:hint="eastAsia"/>
        </w:rPr>
        <w:t>Новгород</w:t>
      </w:r>
      <w:r>
        <w:t xml:space="preserve">: </w:t>
      </w:r>
      <w:r>
        <w:rPr>
          <w:rFonts w:hint="eastAsia"/>
        </w:rPr>
        <w:t>НовГУ</w:t>
      </w:r>
      <w:r>
        <w:t>, 2024. ‒ 167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166‒167 (15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Т</w:t>
      </w:r>
      <w:r>
        <w:t xml:space="preserve">384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2024‒9910</w:t>
      </w:r>
      <w:r>
        <w:rPr>
          <w:rFonts w:hint="eastAsia"/>
        </w:rPr>
        <w:t>упр</w:t>
      </w:r>
      <w:r>
        <w:t>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870271" w:rsidRDefault="004B7840" w:rsidP="004B7840">
      <w:pPr>
        <w:pStyle w:val="a7"/>
        <w:rPr>
          <w:sz w:val="20"/>
        </w:rPr>
      </w:pPr>
      <w:r w:rsidRPr="00870271">
        <w:rPr>
          <w:rFonts w:hint="eastAsia"/>
          <w:sz w:val="20"/>
        </w:rPr>
        <w:t>Аннотация</w:t>
      </w:r>
      <w:r w:rsidRPr="00870271">
        <w:rPr>
          <w:sz w:val="20"/>
        </w:rPr>
        <w:t xml:space="preserve">: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практикуме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модулю</w:t>
      </w:r>
      <w:r w:rsidRPr="00870271">
        <w:rPr>
          <w:sz w:val="20"/>
        </w:rPr>
        <w:t xml:space="preserve"> "</w:t>
      </w:r>
      <w:r w:rsidRPr="00870271">
        <w:rPr>
          <w:rFonts w:hint="eastAsia"/>
          <w:sz w:val="20"/>
        </w:rPr>
        <w:t>Ведение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технологического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процесса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биохимического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производства</w:t>
      </w:r>
      <w:r w:rsidRPr="00870271">
        <w:rPr>
          <w:sz w:val="20"/>
        </w:rPr>
        <w:t xml:space="preserve">" </w:t>
      </w:r>
      <w:r w:rsidRPr="00870271">
        <w:rPr>
          <w:rFonts w:hint="eastAsia"/>
          <w:sz w:val="20"/>
        </w:rPr>
        <w:t>подробно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рассматриваются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прикладные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вопросы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связанные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организацией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ведением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технологического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процесса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биохимического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производства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Материал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для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освоения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практических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заданий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позволяет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получить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как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теоретическую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базу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необходимую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для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проведения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технологического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процесса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так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применить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полученные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знания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рассмотрении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практических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заданий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области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технологии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биохимического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производства</w:t>
      </w:r>
    </w:p>
    <w:p w:rsidR="004B7840" w:rsidRDefault="004B7840" w:rsidP="004B7840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1"/>
      </w:pPr>
      <w:bookmarkStart w:id="17" w:name="_Toc176785226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7"/>
    </w:p>
    <w:p w:rsidR="004B7840" w:rsidRDefault="004B7840" w:rsidP="004B7840">
      <w:pPr>
        <w:pStyle w:val="20"/>
      </w:pPr>
      <w:r w:rsidRPr="004B7840">
        <w:rPr>
          <w:b/>
        </w:rPr>
        <w:t>49. Живая</w:t>
      </w:r>
      <w:r>
        <w:t xml:space="preserve"> природа Москвы и Подмосковья/ Вячеслав Забугин, Андрей Прутенский, Надежда Муравьёва, Андрей Ващенко. ‒ Москва: Белый ветер, 2024. ‒ 423 с.: ил.; 30 см. (Шифр Е68/Ж661 Ч/з1 / Е2024‒923)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870271" w:rsidRDefault="004B7840" w:rsidP="004B7840">
      <w:pPr>
        <w:pStyle w:val="a7"/>
        <w:rPr>
          <w:sz w:val="20"/>
        </w:rPr>
      </w:pPr>
      <w:r w:rsidRPr="00870271">
        <w:rPr>
          <w:rFonts w:hint="eastAsia"/>
          <w:sz w:val="20"/>
        </w:rPr>
        <w:t>Аннотация</w:t>
      </w:r>
      <w:r w:rsidRPr="00870271">
        <w:rPr>
          <w:sz w:val="20"/>
        </w:rPr>
        <w:t xml:space="preserve">: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новой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книге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читатель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узнает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растениях</w:t>
      </w:r>
      <w:r w:rsidRPr="00870271">
        <w:rPr>
          <w:sz w:val="20"/>
        </w:rPr>
        <w:t xml:space="preserve"> (</w:t>
      </w:r>
      <w:r w:rsidRPr="00870271">
        <w:rPr>
          <w:rFonts w:hint="eastAsia"/>
          <w:sz w:val="20"/>
        </w:rPr>
        <w:t>дикорастущие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цветы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кустарники</w:t>
      </w:r>
      <w:r w:rsidRPr="00870271">
        <w:rPr>
          <w:sz w:val="20"/>
        </w:rPr>
        <w:t>-</w:t>
      </w:r>
      <w:r w:rsidRPr="00870271">
        <w:rPr>
          <w:rFonts w:hint="eastAsia"/>
          <w:sz w:val="20"/>
        </w:rPr>
        <w:t>ягодники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деревья</w:t>
      </w:r>
      <w:r w:rsidRPr="00870271">
        <w:rPr>
          <w:sz w:val="20"/>
        </w:rPr>
        <w:t xml:space="preserve">)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грибах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произрастающих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территории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этого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региона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увидит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фото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гнездящихся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пролётных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птиц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также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можно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познакомиться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зверями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амфибиями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рептилиями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которые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обитают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Московской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области</w:t>
      </w:r>
    </w:p>
    <w:p w:rsidR="004B7840" w:rsidRDefault="004B7840" w:rsidP="004B7840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50. </w:t>
      </w:r>
      <w:r w:rsidRPr="004B7840">
        <w:rPr>
          <w:rFonts w:hint="eastAsia"/>
          <w:b/>
        </w:rPr>
        <w:t>Овчинников С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М</w:t>
      </w:r>
      <w:r w:rsidRPr="004B7840">
        <w:rPr>
          <w:b/>
        </w:rPr>
        <w:t xml:space="preserve">. </w:t>
      </w:r>
      <w:r>
        <w:rPr>
          <w:rFonts w:hint="eastAsia"/>
        </w:rPr>
        <w:t>Зоология</w:t>
      </w:r>
      <w:r>
        <w:t xml:space="preserve"> </w:t>
      </w:r>
      <w:r>
        <w:rPr>
          <w:rFonts w:hint="eastAsia"/>
        </w:rPr>
        <w:t>позвоночных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Овчинников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Трофимова</w:t>
      </w:r>
      <w:r>
        <w:t xml:space="preserve">,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Корляков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Челябинского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2023. ‒ 150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149‒150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О</w:t>
      </w:r>
      <w:r>
        <w:t xml:space="preserve">.355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2024‒9484</w:t>
      </w:r>
      <w:r>
        <w:rPr>
          <w:rFonts w:hint="eastAsia"/>
        </w:rPr>
        <w:t>упр</w:t>
      </w:r>
      <w:r>
        <w:t>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870271" w:rsidRDefault="004B7840" w:rsidP="004B7840">
      <w:pPr>
        <w:pStyle w:val="a7"/>
        <w:rPr>
          <w:sz w:val="20"/>
        </w:rPr>
      </w:pPr>
      <w:r w:rsidRPr="00870271">
        <w:rPr>
          <w:rFonts w:hint="eastAsia"/>
          <w:sz w:val="20"/>
        </w:rPr>
        <w:t>Аннотация</w:t>
      </w:r>
      <w:r w:rsidRPr="00870271">
        <w:rPr>
          <w:sz w:val="20"/>
        </w:rPr>
        <w:t xml:space="preserve">: </w:t>
      </w:r>
      <w:r w:rsidRPr="00870271">
        <w:rPr>
          <w:rFonts w:hint="eastAsia"/>
          <w:sz w:val="20"/>
        </w:rPr>
        <w:t>Представлен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лекционный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курс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зоологии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позвоночных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животных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лекциях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отражён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наиболее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значимый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материал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относительно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морфофизиологических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особенностей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систем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органов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основных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групп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позвоночных</w:t>
      </w:r>
      <w:r w:rsidRPr="00870271">
        <w:rPr>
          <w:sz w:val="20"/>
        </w:rPr>
        <w:t xml:space="preserve"> (</w:t>
      </w:r>
      <w:r w:rsidRPr="00870271">
        <w:rPr>
          <w:rFonts w:hint="eastAsia"/>
          <w:sz w:val="20"/>
        </w:rPr>
        <w:t>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примере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модельных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лабораторных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животных</w:t>
      </w:r>
      <w:r w:rsidRPr="00870271">
        <w:rPr>
          <w:sz w:val="20"/>
        </w:rPr>
        <w:t xml:space="preserve">), </w:t>
      </w:r>
      <w:r w:rsidRPr="00870271">
        <w:rPr>
          <w:rFonts w:hint="eastAsia"/>
          <w:sz w:val="20"/>
        </w:rPr>
        <w:t>начиная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бесчерепных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заканчивая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млекопитающими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Теоретический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материал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сопровождается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схемами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строения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органов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систем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Предназначено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для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бакалавров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экологического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биологического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медицинского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профилей</w:t>
      </w:r>
      <w:r w:rsidRPr="00870271">
        <w:rPr>
          <w:sz w:val="20"/>
        </w:rPr>
        <w:t>.</w:t>
      </w:r>
    </w:p>
    <w:p w:rsidR="004B7840" w:rsidRDefault="004B7840" w:rsidP="004B7840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51. </w:t>
      </w:r>
      <w:r w:rsidRPr="004B7840">
        <w:rPr>
          <w:rFonts w:hint="eastAsia"/>
          <w:b/>
        </w:rPr>
        <w:t>Перечень</w:t>
      </w:r>
      <w:r>
        <w:t xml:space="preserve"> </w:t>
      </w:r>
      <w:r>
        <w:rPr>
          <w:rFonts w:hint="eastAsia"/>
        </w:rPr>
        <w:t>спор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семян</w:t>
      </w:r>
      <w:r>
        <w:t xml:space="preserve">, </w:t>
      </w:r>
      <w:r>
        <w:rPr>
          <w:rFonts w:hint="eastAsia"/>
        </w:rPr>
        <w:t>предлагаемых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обмен</w:t>
      </w:r>
      <w:r>
        <w:t xml:space="preserve"> </w:t>
      </w:r>
      <w:r>
        <w:rPr>
          <w:rFonts w:hint="eastAsia"/>
        </w:rPr>
        <w:t>Ботаническим</w:t>
      </w:r>
      <w:r>
        <w:t xml:space="preserve"> </w:t>
      </w:r>
      <w:r>
        <w:rPr>
          <w:rFonts w:hint="eastAsia"/>
        </w:rPr>
        <w:t>садом</w:t>
      </w:r>
      <w:r>
        <w:t xml:space="preserve"> </w:t>
      </w:r>
      <w:r>
        <w:rPr>
          <w:rFonts w:hint="eastAsia"/>
        </w:rPr>
        <w:t>Петра</w:t>
      </w:r>
      <w:r>
        <w:t xml:space="preserve"> </w:t>
      </w:r>
      <w:r>
        <w:rPr>
          <w:rFonts w:hint="eastAsia"/>
        </w:rPr>
        <w:t>Великого</w:t>
      </w:r>
      <w:r>
        <w:t xml:space="preserve"> </w:t>
      </w:r>
      <w:r>
        <w:rPr>
          <w:rFonts w:hint="eastAsia"/>
        </w:rPr>
        <w:t>Ботанического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Комарова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2023 =Index sporarum et seminum quae hortus botanicus Petri Mangi Instituti botanici nom. </w:t>
      </w:r>
      <w:r w:rsidRPr="004B7840">
        <w:rPr>
          <w:lang w:val="en-US"/>
        </w:rPr>
        <w:t>V. L. Komarovii Academiae Scientiarum Rossicae pro mutua commutatione offert. </w:t>
      </w:r>
      <w:r>
        <w:t xml:space="preserve">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БИН</w:t>
      </w:r>
      <w:r>
        <w:t>, 2024. ‒ 123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Англ</w:t>
      </w:r>
      <w:r>
        <w:t xml:space="preserve">., </w:t>
      </w:r>
      <w:r>
        <w:rPr>
          <w:rFonts w:hint="eastAsia"/>
        </w:rPr>
        <w:t>лат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56/</w:t>
      </w:r>
      <w:r>
        <w:rPr>
          <w:rFonts w:hint="eastAsia"/>
        </w:rPr>
        <w:t>П</w:t>
      </w:r>
      <w:r>
        <w:t xml:space="preserve">273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2024‒9709)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870271" w:rsidRDefault="004B7840" w:rsidP="004B7840">
      <w:pPr>
        <w:pStyle w:val="a7"/>
        <w:rPr>
          <w:sz w:val="20"/>
        </w:rPr>
      </w:pPr>
      <w:r w:rsidRPr="00870271">
        <w:rPr>
          <w:rFonts w:hint="eastAsia"/>
          <w:sz w:val="20"/>
        </w:rPr>
        <w:t>Аннотация</w:t>
      </w:r>
      <w:r w:rsidRPr="00870271">
        <w:rPr>
          <w:sz w:val="20"/>
        </w:rPr>
        <w:t xml:space="preserve">: </w:t>
      </w:r>
      <w:r w:rsidRPr="00870271">
        <w:rPr>
          <w:rFonts w:hint="eastAsia"/>
          <w:sz w:val="20"/>
        </w:rPr>
        <w:t>Издание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содержит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перечень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спор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семян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предлагаемых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обмен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Ботаническим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садом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Петра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Великого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Ботанического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института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имени В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Л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Комарова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Российской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академии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наук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за</w:t>
      </w:r>
      <w:r w:rsidRPr="00870271">
        <w:rPr>
          <w:sz w:val="20"/>
        </w:rPr>
        <w:t xml:space="preserve"> 2023 </w:t>
      </w:r>
      <w:r w:rsidRPr="00870271">
        <w:rPr>
          <w:rFonts w:hint="eastAsia"/>
          <w:sz w:val="20"/>
        </w:rPr>
        <w:t>год</w:t>
      </w:r>
    </w:p>
    <w:p w:rsidR="004B7840" w:rsidRDefault="004B7840" w:rsidP="004B7840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52. </w:t>
      </w:r>
      <w:r w:rsidRPr="004B7840">
        <w:rPr>
          <w:rFonts w:hint="eastAsia"/>
          <w:b/>
        </w:rPr>
        <w:t>Рыбы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десятиногие</w:t>
      </w:r>
      <w:r>
        <w:t xml:space="preserve"> </w:t>
      </w:r>
      <w:r>
        <w:rPr>
          <w:rFonts w:hint="eastAsia"/>
        </w:rPr>
        <w:t>ракообразные</w:t>
      </w:r>
      <w:r>
        <w:t xml:space="preserve"> </w:t>
      </w:r>
      <w:r>
        <w:rPr>
          <w:rFonts w:hint="eastAsia"/>
        </w:rPr>
        <w:t>заповедника</w:t>
      </w:r>
      <w:r>
        <w:t xml:space="preserve"> "</w:t>
      </w:r>
      <w:r>
        <w:rPr>
          <w:rFonts w:hint="eastAsia"/>
        </w:rPr>
        <w:t>Утриш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прилегающих</w:t>
      </w:r>
      <w:r>
        <w:t xml:space="preserve"> </w:t>
      </w:r>
      <w:r>
        <w:rPr>
          <w:rFonts w:hint="eastAsia"/>
        </w:rPr>
        <w:t>акваторий</w:t>
      </w:r>
      <w:r>
        <w:t xml:space="preserve"> : </w:t>
      </w:r>
      <w:r>
        <w:rPr>
          <w:rFonts w:hint="eastAsia"/>
        </w:rPr>
        <w:t>атлас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Болтачев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Карпова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Статкевич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Быхалова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природный</w:t>
      </w:r>
      <w:r>
        <w:t xml:space="preserve"> </w:t>
      </w:r>
      <w:r>
        <w:rPr>
          <w:rFonts w:hint="eastAsia"/>
        </w:rPr>
        <w:t>заповедник</w:t>
      </w:r>
      <w:r>
        <w:t xml:space="preserve"> "</w:t>
      </w:r>
      <w:r>
        <w:rPr>
          <w:rFonts w:hint="eastAsia"/>
        </w:rPr>
        <w:t>Утриш</w:t>
      </w:r>
      <w:r>
        <w:t>"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Новороссийск</w:t>
      </w:r>
      <w:r>
        <w:t xml:space="preserve">: </w:t>
      </w:r>
      <w:r>
        <w:rPr>
          <w:rFonts w:hint="eastAsia"/>
        </w:rPr>
        <w:t>Вариант</w:t>
      </w:r>
      <w:r>
        <w:t>, 2023. ‒ 240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230‒234.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 </w:t>
      </w:r>
      <w:r>
        <w:rPr>
          <w:rFonts w:hint="eastAsia"/>
        </w:rPr>
        <w:t>рус</w:t>
      </w:r>
      <w:r>
        <w:t xml:space="preserve">., </w:t>
      </w:r>
      <w:r>
        <w:rPr>
          <w:rFonts w:hint="eastAsia"/>
        </w:rPr>
        <w:t>латин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назв</w:t>
      </w:r>
      <w:r>
        <w:t xml:space="preserve">. </w:t>
      </w:r>
      <w:r>
        <w:rPr>
          <w:rFonts w:hint="eastAsia"/>
        </w:rPr>
        <w:t>рыб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десятиногих</w:t>
      </w:r>
      <w:r>
        <w:t xml:space="preserve"> </w:t>
      </w:r>
      <w:r>
        <w:rPr>
          <w:rFonts w:hint="eastAsia"/>
        </w:rPr>
        <w:t>ракообразных</w:t>
      </w:r>
      <w:r>
        <w:t xml:space="preserve">: </w:t>
      </w:r>
      <w:r>
        <w:rPr>
          <w:rFonts w:hint="eastAsia"/>
        </w:rPr>
        <w:t>с</w:t>
      </w:r>
      <w:r>
        <w:t>. 235‒240.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Р</w:t>
      </w:r>
      <w:r>
        <w:t xml:space="preserve">937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2024‒9426)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870271" w:rsidRDefault="004B7840" w:rsidP="004B7840">
      <w:pPr>
        <w:pStyle w:val="a7"/>
        <w:rPr>
          <w:sz w:val="20"/>
        </w:rPr>
      </w:pPr>
      <w:r w:rsidRPr="00870271">
        <w:rPr>
          <w:rFonts w:hint="eastAsia"/>
          <w:sz w:val="20"/>
        </w:rPr>
        <w:t>Аннотация</w:t>
      </w:r>
      <w:r w:rsidRPr="00870271">
        <w:rPr>
          <w:sz w:val="20"/>
        </w:rPr>
        <w:t xml:space="preserve">: </w:t>
      </w:r>
      <w:r w:rsidRPr="00870271">
        <w:rPr>
          <w:rFonts w:hint="eastAsia"/>
          <w:sz w:val="20"/>
        </w:rPr>
        <w:t>Книга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представляет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собой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определитель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морских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пресноводных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рыб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десятиногих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ракообразных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заповедника</w:t>
      </w:r>
      <w:r w:rsidRPr="00870271">
        <w:rPr>
          <w:sz w:val="20"/>
        </w:rPr>
        <w:t xml:space="preserve"> "</w:t>
      </w:r>
      <w:r w:rsidRPr="00870271">
        <w:rPr>
          <w:rFonts w:hint="eastAsia"/>
          <w:sz w:val="20"/>
        </w:rPr>
        <w:t>Утриш</w:t>
      </w:r>
      <w:r w:rsidRPr="00870271">
        <w:rPr>
          <w:sz w:val="20"/>
        </w:rPr>
        <w:t xml:space="preserve">", </w:t>
      </w:r>
      <w:r w:rsidRPr="00870271">
        <w:rPr>
          <w:rFonts w:hint="eastAsia"/>
          <w:sz w:val="20"/>
        </w:rPr>
        <w:t>полуострова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Абрау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прилегающих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морских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вод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Содержит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иллюстрированные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ключи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для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определения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семейств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Даны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общие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сведения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ключевых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признаках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особенностях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биологии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экологии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лимитирующих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факторах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для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популяций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природоохранный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статус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видов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рыб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десятиногих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ракообразных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Книга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интересна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полезна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как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профессионалам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области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ихтиологии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рыболовства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рыбоводства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работникам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заповедников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природоохранных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служб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учителям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биологии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юннатам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студентам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аспирантам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соответствующих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специальностей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так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же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всем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кто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интересуется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рыбами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ракообразными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Черного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моря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внутренних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водоемов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Северного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Кавказа</w:t>
      </w:r>
    </w:p>
    <w:p w:rsidR="004B7840" w:rsidRDefault="004B7840" w:rsidP="004B7840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53. </w:t>
      </w:r>
      <w:r w:rsidRPr="004B7840">
        <w:rPr>
          <w:rFonts w:hint="eastAsia"/>
          <w:b/>
        </w:rPr>
        <w:t>Саая А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Т</w:t>
      </w:r>
      <w:r w:rsidRPr="004B7840">
        <w:rPr>
          <w:b/>
        </w:rPr>
        <w:t xml:space="preserve">. </w:t>
      </w:r>
      <w:r>
        <w:rPr>
          <w:rFonts w:hint="eastAsia"/>
        </w:rPr>
        <w:t>Фауна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население</w:t>
      </w:r>
      <w:r>
        <w:t xml:space="preserve"> </w:t>
      </w:r>
      <w:r>
        <w:rPr>
          <w:rFonts w:hint="eastAsia"/>
        </w:rPr>
        <w:t>синантропных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степных</w:t>
      </w:r>
      <w:r>
        <w:t xml:space="preserve"> </w:t>
      </w:r>
      <w:r>
        <w:rPr>
          <w:rFonts w:hint="eastAsia"/>
        </w:rPr>
        <w:t>ландшафтов</w:t>
      </w:r>
      <w:r>
        <w:t xml:space="preserve"> </w:t>
      </w:r>
      <w:r>
        <w:rPr>
          <w:rFonts w:hint="eastAsia"/>
        </w:rPr>
        <w:t>Южной</w:t>
      </w:r>
      <w:r>
        <w:t xml:space="preserve"> </w:t>
      </w:r>
      <w:r>
        <w:rPr>
          <w:rFonts w:hint="eastAsia"/>
        </w:rPr>
        <w:t>Сибири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1.5.12. "</w:t>
      </w:r>
      <w:r>
        <w:rPr>
          <w:rFonts w:hint="eastAsia"/>
        </w:rPr>
        <w:t>Зоология</w:t>
      </w:r>
      <w:r>
        <w:t>"/ </w:t>
      </w:r>
      <w:r>
        <w:rPr>
          <w:rFonts w:hint="eastAsia"/>
        </w:rPr>
        <w:t>Саая</w:t>
      </w:r>
      <w:r>
        <w:t xml:space="preserve"> </w:t>
      </w:r>
      <w:r>
        <w:rPr>
          <w:rFonts w:hint="eastAsia"/>
        </w:rPr>
        <w:t>Арияна</w:t>
      </w:r>
      <w:r>
        <w:t xml:space="preserve"> </w:t>
      </w:r>
      <w:r>
        <w:rPr>
          <w:rFonts w:hint="eastAsia"/>
        </w:rPr>
        <w:t>Томур</w:t>
      </w:r>
      <w:r>
        <w:t>-</w:t>
      </w:r>
      <w:r>
        <w:rPr>
          <w:rFonts w:hint="eastAsia"/>
        </w:rPr>
        <w:t>ооловна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биоразнообразия</w:t>
      </w:r>
      <w:r>
        <w:t xml:space="preserve"> </w:t>
      </w:r>
      <w:r>
        <w:rPr>
          <w:rFonts w:hint="eastAsia"/>
        </w:rPr>
        <w:t>наземной</w:t>
      </w:r>
      <w:r>
        <w:t xml:space="preserve"> </w:t>
      </w:r>
      <w:r>
        <w:rPr>
          <w:rFonts w:hint="eastAsia"/>
        </w:rPr>
        <w:t>биоты</w:t>
      </w:r>
      <w:r>
        <w:t xml:space="preserve"> </w:t>
      </w:r>
      <w:r>
        <w:rPr>
          <w:rFonts w:hint="eastAsia"/>
        </w:rPr>
        <w:t>Восточной</w:t>
      </w:r>
      <w:r>
        <w:t xml:space="preserve"> </w:t>
      </w:r>
      <w:r>
        <w:rPr>
          <w:rFonts w:hint="eastAsia"/>
        </w:rPr>
        <w:t>Азии</w:t>
      </w:r>
      <w:r>
        <w:t xml:space="preserve">. ‒ </w:t>
      </w:r>
      <w:r>
        <w:rPr>
          <w:rFonts w:hint="eastAsia"/>
        </w:rPr>
        <w:t>Владивосток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120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2024‒2344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4B7840" w:rsidRDefault="004B7840" w:rsidP="004B7840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54. </w:t>
      </w:r>
      <w:r w:rsidRPr="004B7840">
        <w:rPr>
          <w:rFonts w:hint="eastAsia"/>
          <w:b/>
        </w:rPr>
        <w:t>Уэбб Э</w:t>
      </w:r>
      <w:r w:rsidRPr="004B7840">
        <w:rPr>
          <w:b/>
        </w:rPr>
        <w:t xml:space="preserve">. </w:t>
      </w:r>
      <w:r>
        <w:rPr>
          <w:rFonts w:hint="eastAsia"/>
        </w:rPr>
        <w:t>Машина</w:t>
      </w:r>
      <w:r>
        <w:t xml:space="preserve"> </w:t>
      </w:r>
      <w:r>
        <w:rPr>
          <w:rFonts w:hint="eastAsia"/>
        </w:rPr>
        <w:t>творения</w:t>
      </w:r>
      <w:r>
        <w:t xml:space="preserve"> : </w:t>
      </w:r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организмы</w:t>
      </w:r>
      <w:r>
        <w:t xml:space="preserve">, </w:t>
      </w:r>
      <w:r>
        <w:rPr>
          <w:rFonts w:hint="eastAsia"/>
        </w:rPr>
        <w:t>редактирование</w:t>
      </w:r>
      <w:r>
        <w:t xml:space="preserve"> </w:t>
      </w:r>
      <w:r>
        <w:rPr>
          <w:rFonts w:hint="eastAsia"/>
        </w:rPr>
        <w:t>генома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лабораторные</w:t>
      </w:r>
      <w:r>
        <w:t xml:space="preserve"> </w:t>
      </w:r>
      <w:r>
        <w:rPr>
          <w:rFonts w:hint="eastAsia"/>
        </w:rPr>
        <w:t>гамбургеры</w:t>
      </w:r>
      <w:r>
        <w:t xml:space="preserve"> : [6+]/ </w:t>
      </w:r>
      <w:r>
        <w:rPr>
          <w:rFonts w:hint="eastAsia"/>
        </w:rPr>
        <w:t>Эми</w:t>
      </w:r>
      <w:r>
        <w:t xml:space="preserve"> </w:t>
      </w:r>
      <w:r>
        <w:rPr>
          <w:rFonts w:hint="eastAsia"/>
        </w:rPr>
        <w:t>Уэбб</w:t>
      </w:r>
      <w:r>
        <w:t xml:space="preserve">, </w:t>
      </w:r>
      <w:r>
        <w:rPr>
          <w:rFonts w:hint="eastAsia"/>
        </w:rPr>
        <w:t>Эндрю</w:t>
      </w:r>
      <w:r>
        <w:t xml:space="preserve"> </w:t>
      </w:r>
      <w:r>
        <w:rPr>
          <w:rFonts w:hint="eastAsia"/>
        </w:rPr>
        <w:t>Гессель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английского О</w:t>
      </w:r>
      <w:r>
        <w:t xml:space="preserve">. </w:t>
      </w:r>
      <w:r>
        <w:rPr>
          <w:rFonts w:hint="eastAsia"/>
        </w:rPr>
        <w:t>Корчевской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Альпина</w:t>
      </w:r>
      <w:r>
        <w:t xml:space="preserve"> </w:t>
      </w:r>
      <w:r>
        <w:rPr>
          <w:rFonts w:hint="eastAsia"/>
        </w:rPr>
        <w:t>нон</w:t>
      </w:r>
      <w:r>
        <w:t>-</w:t>
      </w:r>
      <w:r>
        <w:rPr>
          <w:rFonts w:hint="eastAsia"/>
        </w:rPr>
        <w:t>фикшн</w:t>
      </w:r>
      <w:r>
        <w:t>, 2024. </w:t>
      </w:r>
      <w:r w:rsidRPr="004B7840">
        <w:rPr>
          <w:lang w:val="en-US"/>
        </w:rPr>
        <w:t>‒ 468, [1] </w:t>
      </w:r>
      <w:r>
        <w:rPr>
          <w:rFonts w:hint="eastAsia"/>
        </w:rPr>
        <w:t>с</w:t>
      </w:r>
      <w:r w:rsidRPr="004B7840">
        <w:rPr>
          <w:lang w:val="en-US"/>
        </w:rPr>
        <w:t xml:space="preserve">.; 22 </w:t>
      </w:r>
      <w:r>
        <w:rPr>
          <w:rFonts w:hint="eastAsia"/>
        </w:rPr>
        <w:t>см</w:t>
      </w:r>
      <w:r w:rsidRPr="004B7840">
        <w:rPr>
          <w:lang w:val="en-US"/>
        </w:rPr>
        <w:t xml:space="preserve">. ‒ </w:t>
      </w:r>
      <w:r>
        <w:rPr>
          <w:rFonts w:hint="eastAsia"/>
        </w:rPr>
        <w:t>Пер</w:t>
      </w:r>
      <w:r w:rsidRPr="004B7840">
        <w:rPr>
          <w:lang w:val="en-US"/>
        </w:rPr>
        <w:t>.</w:t>
      </w:r>
      <w:r>
        <w:rPr>
          <w:rFonts w:hint="eastAsia"/>
        </w:rPr>
        <w:t>изд</w:t>
      </w:r>
      <w:r w:rsidRPr="004B7840">
        <w:rPr>
          <w:lang w:val="en-US"/>
        </w:rPr>
        <w:t xml:space="preserve">.: The genesis machine/ Webb, Amy. ‒ </w:t>
      </w:r>
      <w:r>
        <w:rPr>
          <w:rFonts w:hint="eastAsia"/>
        </w:rPr>
        <w:t>Библиогр</w:t>
      </w:r>
      <w:r w:rsidRPr="004B7840">
        <w:rPr>
          <w:lang w:val="en-US"/>
        </w:rPr>
        <w:t xml:space="preserve">.: </w:t>
      </w:r>
      <w:r>
        <w:rPr>
          <w:rFonts w:hint="eastAsia"/>
        </w:rPr>
        <w:t>с</w:t>
      </w:r>
      <w:r w:rsidRPr="004B7840">
        <w:rPr>
          <w:lang w:val="en-US"/>
        </w:rPr>
        <w:t>. 439‒458. </w:t>
      </w:r>
      <w:r>
        <w:t xml:space="preserve">‒ </w:t>
      </w:r>
      <w:r>
        <w:rPr>
          <w:rFonts w:hint="eastAsia"/>
        </w:rPr>
        <w:t>Предм</w:t>
      </w:r>
      <w:r>
        <w:t>.-</w:t>
      </w:r>
      <w:r>
        <w:rPr>
          <w:rFonts w:hint="eastAsia"/>
        </w:rPr>
        <w:t>имен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461‒466.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04/</w:t>
      </w:r>
      <w:r>
        <w:rPr>
          <w:rFonts w:hint="eastAsia"/>
        </w:rPr>
        <w:t>У</w:t>
      </w:r>
      <w:r>
        <w:t xml:space="preserve">970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2024‒9714)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870271" w:rsidRDefault="004B7840" w:rsidP="004B7840">
      <w:pPr>
        <w:pStyle w:val="a7"/>
        <w:rPr>
          <w:sz w:val="20"/>
        </w:rPr>
      </w:pPr>
      <w:r w:rsidRPr="00870271">
        <w:rPr>
          <w:rFonts w:hint="eastAsia"/>
          <w:sz w:val="20"/>
        </w:rPr>
        <w:t>Аннотация</w:t>
      </w:r>
      <w:r w:rsidRPr="00870271">
        <w:rPr>
          <w:sz w:val="20"/>
        </w:rPr>
        <w:t xml:space="preserve">: </w:t>
      </w:r>
      <w:r w:rsidRPr="00870271">
        <w:rPr>
          <w:rFonts w:hint="eastAsia"/>
          <w:sz w:val="20"/>
        </w:rPr>
        <w:t>Синтетическая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биология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преобразит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наше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понимание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семейных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связей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время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нашего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старения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то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чем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лечимся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где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живем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что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едим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этой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бурно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развивающейся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области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задействующей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компьютеры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для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исправления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изменения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генетического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кода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уже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разработаны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революционные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решения </w:t>
      </w:r>
      <w:r w:rsidRPr="00870271">
        <w:rPr>
          <w:sz w:val="20"/>
        </w:rPr>
        <w:t xml:space="preserve">‒ </w:t>
      </w:r>
      <w:r w:rsidRPr="00870271">
        <w:rPr>
          <w:rFonts w:hint="eastAsia"/>
          <w:sz w:val="20"/>
        </w:rPr>
        <w:t>от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мРНК</w:t>
      </w:r>
      <w:r w:rsidRPr="00870271">
        <w:rPr>
          <w:sz w:val="20"/>
        </w:rPr>
        <w:t>-</w:t>
      </w:r>
      <w:r w:rsidRPr="00870271">
        <w:rPr>
          <w:rFonts w:hint="eastAsia"/>
          <w:sz w:val="20"/>
        </w:rPr>
        <w:t>вакцин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диагностики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врожденных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заболеваний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у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эмбрионов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выращенного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лаборатории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мяса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которое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вкус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почти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неотличимо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настоящего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Она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дает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шанс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справиться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глобальными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угрозами</w:t>
      </w:r>
      <w:r w:rsidRPr="00870271">
        <w:rPr>
          <w:sz w:val="20"/>
        </w:rPr>
        <w:t xml:space="preserve">: </w:t>
      </w:r>
      <w:r w:rsidRPr="00870271">
        <w:rPr>
          <w:rFonts w:hint="eastAsia"/>
          <w:sz w:val="20"/>
        </w:rPr>
        <w:t>изменением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климата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нехваткой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еды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энергетическим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кризисом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Но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же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несет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себе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серьезные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риски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Допустимо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ли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выпускать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дикую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природу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генетически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модифицированные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организмы</w:t>
      </w:r>
      <w:r w:rsidRPr="00870271">
        <w:rPr>
          <w:sz w:val="20"/>
        </w:rPr>
        <w:t xml:space="preserve">? </w:t>
      </w:r>
      <w:r w:rsidRPr="00870271">
        <w:rPr>
          <w:rFonts w:hint="eastAsia"/>
          <w:sz w:val="20"/>
        </w:rPr>
        <w:t>Должны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ли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существовать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ограничения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усовершенствование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человеческого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тела</w:t>
      </w:r>
      <w:r w:rsidRPr="00870271">
        <w:rPr>
          <w:sz w:val="20"/>
        </w:rPr>
        <w:t xml:space="preserve">? </w:t>
      </w:r>
      <w:r w:rsidRPr="00870271">
        <w:rPr>
          <w:rFonts w:hint="eastAsia"/>
          <w:sz w:val="20"/>
        </w:rPr>
        <w:t>Какие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кибербиологические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опасности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грозят</w:t>
      </w:r>
      <w:r w:rsidRPr="00870271">
        <w:rPr>
          <w:sz w:val="20"/>
        </w:rPr>
        <w:t xml:space="preserve">? </w:t>
      </w:r>
      <w:r w:rsidRPr="00870271">
        <w:rPr>
          <w:rFonts w:hint="eastAsia"/>
          <w:sz w:val="20"/>
        </w:rPr>
        <w:t>Может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ли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грядущая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война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использованием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специально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сконструированных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бактерий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вирусов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привести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массовому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вымиранию</w:t>
      </w:r>
      <w:r w:rsidRPr="00870271">
        <w:rPr>
          <w:sz w:val="20"/>
        </w:rPr>
        <w:t>?</w:t>
      </w:r>
    </w:p>
    <w:p w:rsidR="004B7840" w:rsidRDefault="004B7840" w:rsidP="004B7840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B7840" w:rsidRDefault="004B7840" w:rsidP="004B7840">
      <w:pPr>
        <w:pStyle w:val="20"/>
      </w:pPr>
      <w:r w:rsidRPr="004B7840">
        <w:rPr>
          <w:b/>
        </w:rPr>
        <w:t>55. </w:t>
      </w:r>
      <w:r w:rsidRPr="004B7840">
        <w:rPr>
          <w:rFonts w:hint="eastAsia"/>
          <w:b/>
        </w:rPr>
        <w:t>Храбрый В</w:t>
      </w:r>
      <w:r w:rsidRPr="004B7840">
        <w:rPr>
          <w:b/>
        </w:rPr>
        <w:t xml:space="preserve">. </w:t>
      </w:r>
      <w:r w:rsidRPr="004B7840">
        <w:rPr>
          <w:rFonts w:hint="eastAsia"/>
          <w:b/>
        </w:rPr>
        <w:t>М</w:t>
      </w:r>
      <w:r w:rsidRPr="004B7840">
        <w:rPr>
          <w:b/>
        </w:rPr>
        <w:t xml:space="preserve">. </w:t>
      </w:r>
      <w:r>
        <w:rPr>
          <w:rFonts w:hint="eastAsia"/>
        </w:rPr>
        <w:t>Птицы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Запада</w:t>
      </w:r>
      <w:r>
        <w:t xml:space="preserve"> : </w:t>
      </w:r>
      <w:r>
        <w:rPr>
          <w:rFonts w:hint="eastAsia"/>
        </w:rPr>
        <w:t>фотоопределитель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Храбрый</w:t>
      </w:r>
      <w:r>
        <w:t xml:space="preserve">; </w:t>
      </w:r>
      <w:r>
        <w:rPr>
          <w:rFonts w:hint="eastAsia"/>
        </w:rPr>
        <w:t>Зоологический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Фитон</w:t>
      </w:r>
      <w:r>
        <w:t xml:space="preserve"> XXI, 2024. ‒ 445, [2]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432‒443.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Х</w:t>
      </w:r>
      <w:r>
        <w:t xml:space="preserve">881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2024‒9427)</w:t>
      </w:r>
    </w:p>
    <w:p w:rsidR="004B7840" w:rsidRDefault="004B7840" w:rsidP="004B784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4B7840" w:rsidRPr="00870271" w:rsidRDefault="004B7840" w:rsidP="004B7840">
      <w:pPr>
        <w:pStyle w:val="a7"/>
        <w:rPr>
          <w:sz w:val="20"/>
        </w:rPr>
      </w:pPr>
      <w:r w:rsidRPr="00870271">
        <w:rPr>
          <w:rFonts w:hint="eastAsia"/>
          <w:sz w:val="20"/>
        </w:rPr>
        <w:t>Аннотация</w:t>
      </w:r>
      <w:r w:rsidRPr="00870271">
        <w:rPr>
          <w:sz w:val="20"/>
        </w:rPr>
        <w:t xml:space="preserve">: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определителе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приведены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описания</w:t>
      </w:r>
      <w:r w:rsidRPr="00870271">
        <w:rPr>
          <w:sz w:val="20"/>
        </w:rPr>
        <w:t xml:space="preserve"> 414 </w:t>
      </w:r>
      <w:r w:rsidRPr="00870271">
        <w:rPr>
          <w:rFonts w:hint="eastAsia"/>
          <w:sz w:val="20"/>
        </w:rPr>
        <w:t>видов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зарегистрированных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Северо</w:t>
      </w:r>
      <w:r w:rsidRPr="00870271">
        <w:rPr>
          <w:sz w:val="20"/>
        </w:rPr>
        <w:t>-</w:t>
      </w:r>
      <w:r w:rsidRPr="00870271">
        <w:rPr>
          <w:rFonts w:hint="eastAsia"/>
          <w:sz w:val="20"/>
        </w:rPr>
        <w:t>Западе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европейской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части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России </w:t>
      </w:r>
      <w:r w:rsidRPr="00870271">
        <w:rPr>
          <w:sz w:val="20"/>
        </w:rPr>
        <w:t xml:space="preserve">‒ </w:t>
      </w:r>
      <w:r w:rsidRPr="00870271">
        <w:rPr>
          <w:rFonts w:hint="eastAsia"/>
          <w:sz w:val="20"/>
        </w:rPr>
        <w:t>от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Калининградской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области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юге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Земли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Франца</w:t>
      </w:r>
      <w:r w:rsidRPr="00870271">
        <w:rPr>
          <w:sz w:val="20"/>
        </w:rPr>
        <w:t>-</w:t>
      </w:r>
      <w:r w:rsidRPr="00870271">
        <w:rPr>
          <w:rFonts w:hint="eastAsia"/>
          <w:sz w:val="20"/>
        </w:rPr>
        <w:t>Иосифа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севере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от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границы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Финляндией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западе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Уральского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федерального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округа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востоке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Для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каждого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вида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приводится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короткое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описание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фотографии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Справочник</w:t>
      </w:r>
      <w:r w:rsidRPr="00870271">
        <w:rPr>
          <w:sz w:val="20"/>
        </w:rPr>
        <w:t>-</w:t>
      </w:r>
      <w:r w:rsidRPr="00870271">
        <w:rPr>
          <w:rFonts w:hint="eastAsia"/>
          <w:sz w:val="20"/>
        </w:rPr>
        <w:t>определитель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предназначен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для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всех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кому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небезразличны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птицы</w:t>
      </w:r>
      <w:r w:rsidRPr="00870271">
        <w:rPr>
          <w:sz w:val="20"/>
        </w:rPr>
        <w:t xml:space="preserve">. </w:t>
      </w:r>
      <w:r w:rsidRPr="00870271">
        <w:rPr>
          <w:rFonts w:hint="eastAsia"/>
          <w:sz w:val="20"/>
        </w:rPr>
        <w:t>Книга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может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служить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хорошим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пособием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для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учителей</w:t>
      </w:r>
      <w:r w:rsidRPr="00870271">
        <w:rPr>
          <w:sz w:val="20"/>
        </w:rPr>
        <w:t>-</w:t>
      </w:r>
      <w:r w:rsidRPr="00870271">
        <w:rPr>
          <w:rFonts w:hint="eastAsia"/>
          <w:sz w:val="20"/>
        </w:rPr>
        <w:t>биологов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экологов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работников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садово</w:t>
      </w:r>
      <w:r w:rsidRPr="00870271">
        <w:rPr>
          <w:sz w:val="20"/>
        </w:rPr>
        <w:t>-</w:t>
      </w:r>
      <w:r w:rsidRPr="00870271">
        <w:rPr>
          <w:rFonts w:hint="eastAsia"/>
          <w:sz w:val="20"/>
        </w:rPr>
        <w:t>парковых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хозяйств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специалистов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области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охраны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природы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студентов</w:t>
      </w:r>
      <w:r w:rsidRPr="00870271">
        <w:rPr>
          <w:sz w:val="20"/>
        </w:rPr>
        <w:t>-</w:t>
      </w:r>
      <w:r w:rsidRPr="00870271">
        <w:rPr>
          <w:rFonts w:hint="eastAsia"/>
          <w:sz w:val="20"/>
        </w:rPr>
        <w:t>биологов</w:t>
      </w:r>
      <w:r w:rsidRPr="00870271">
        <w:rPr>
          <w:sz w:val="20"/>
        </w:rPr>
        <w:t xml:space="preserve">, </w:t>
      </w:r>
      <w:r w:rsidRPr="00870271">
        <w:rPr>
          <w:rFonts w:hint="eastAsia"/>
          <w:sz w:val="20"/>
        </w:rPr>
        <w:t>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также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будет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полезна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всем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любителям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пернатых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от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среднего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школьного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возраста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и</w:t>
      </w:r>
      <w:r w:rsidRPr="00870271">
        <w:rPr>
          <w:sz w:val="20"/>
        </w:rPr>
        <w:t xml:space="preserve"> </w:t>
      </w:r>
      <w:r w:rsidRPr="00870271">
        <w:rPr>
          <w:rFonts w:hint="eastAsia"/>
          <w:sz w:val="20"/>
        </w:rPr>
        <w:t>старше</w:t>
      </w:r>
    </w:p>
    <w:p w:rsidR="004B7840" w:rsidRDefault="004B7840" w:rsidP="004B7840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C5540" w:rsidRDefault="001C5540" w:rsidP="001C5540"/>
    <w:p w:rsidR="002F0281" w:rsidRPr="00175F94" w:rsidRDefault="002F0281" w:rsidP="002F0281">
      <w:pPr>
        <w:pStyle w:val="1"/>
      </w:pPr>
      <w:bookmarkStart w:id="18" w:name="_Toc176785227"/>
      <w:r>
        <w:t>КРАТКИЙ ОБЗОР</w:t>
      </w:r>
      <w:bookmarkEnd w:id="1"/>
      <w:r w:rsidR="00175F94" w:rsidRPr="004B7840">
        <w:t xml:space="preserve"> </w:t>
      </w:r>
      <w:r w:rsidR="00175F94">
        <w:t>ЗАКОНОДАТЕЛЬСТВА</w:t>
      </w:r>
      <w:bookmarkEnd w:id="18"/>
    </w:p>
    <w:tbl>
      <w:tblPr>
        <w:tblStyle w:val="af2"/>
        <w:tblW w:w="0" w:type="auto"/>
        <w:tblInd w:w="562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930"/>
      </w:tblGrid>
      <w:tr w:rsidR="00F54ED5" w:rsidTr="00F54ED5">
        <w:tc>
          <w:tcPr>
            <w:tcW w:w="851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31.08.2024 N 1205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проведении на территории Российской Федерации эксперимента по партионному учету в отношении маркированной молочной продукции"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(вместе с "Положением о проведении на территории Российской Федерации эксперимента по партионному учету в отношении маркированной молочной продукции")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01.09.2024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26.07.2024 N 432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осуществления инвентаризации виноградных насаждений"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30.08.2024 N 79334)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30.08.2024</w:t>
            </w:r>
          </w:p>
          <w:p w:rsidR="00F54ED5" w:rsidRDefault="00F54ED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54ED5" w:rsidTr="00F54ED5">
        <w:tc>
          <w:tcPr>
            <w:tcW w:w="851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"Публичная декларация приоритетных целей и задач Министерства сельского хозяйства Российской Федерации на 2024 год"</w:t>
            </w:r>
            <w:r w:rsidR="005D2161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(утв. Минсельхозом России)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F54ED5" w:rsidRDefault="00F54ED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54ED5" w:rsidTr="00F54ED5">
        <w:tc>
          <w:tcPr>
            <w:tcW w:w="851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01.08.2024 N 445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признании утратившим силу приказа Министерства сельского хозяйства Российской Федерации от 23 января 2017 г. N 20"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30.08.2024 N 79352)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02.09.2024</w:t>
            </w:r>
          </w:p>
          <w:p w:rsidR="00F54ED5" w:rsidRDefault="00F54ED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54ED5" w:rsidTr="00F54ED5">
        <w:tc>
          <w:tcPr>
            <w:tcW w:w="851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13.08.2024 N 467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реорганизации федерального государственного бюджетного учреждения "Управление мелиорации земель и сельскохозяйственного водоснабжения по Приморскому и Хабаровскому краям"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F54ED5" w:rsidRDefault="00F54ED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54ED5" w:rsidTr="00F54ED5">
        <w:tc>
          <w:tcPr>
            <w:tcW w:w="851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24.07.2024 N 420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развитии автоматизированной информационной системы реестров, регистров и нормативно-справочной информации"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F54ED5" w:rsidRDefault="00F54ED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07.06.2024 N 309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развитии государственной информационной системы сбора и анализа отраслевых данных "Единое окно" Министерства сельского хозяйства Российской Федерации"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F54ED5" w:rsidRDefault="00F54ED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Правильно ли будет заключить допсоглашение и продлить срочный трудовой договор, если основание не меняется (избрание по конкурсу в институт)? Возможно ли неоднократное продление срочного трудового договора с научным работником, избираемым по конкурсу?</w:t>
            </w:r>
            <w:r w:rsidR="005D2161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("Сайт "Онлайнинспекция.РФ", 2024)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Вопрос-ответ // Проект "Открытая Инспекция Труда": сайт. 2024. URL: https://онлайнинспекция.рф (дата обращения: 02.08.2024).</w:t>
            </w:r>
          </w:p>
          <w:p w:rsidR="00F54ED5" w:rsidRDefault="00F54ED5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Проблемы государственного суверенитета в разрезе глобализации: органическая сельскохозяйственная продукция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Т.А., Гончарова Ю.В. Проблемы государственного суверенитета в разрезе глобализации: органическая сельскохозяйственная продукция // Хозяйство и право. 2024. N 6. С. 86 - 94.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DOI: 10.18572/0134-2398-2024-6-86-94 (www.doi.org).</w:t>
            </w:r>
          </w:p>
          <w:p w:rsidR="00F54ED5" w:rsidRDefault="00F54ED5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702.1.035-2024. Национальный стандарт Российской Федерации. Российская система качества. Пюре овощное для детского питания. Потребительские испытания"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 в действие Приказом Росстандарта от 11.06.2024 N 757-ст)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702.1.034-2024. Национальный стандарт Российской Федерации. Российская система качества. Квасы. Потребительские испытания"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 в действие Приказом Росстандарта от 11.06.2024 N 758-ст)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F54ED5" w:rsidRDefault="00F54ED5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02.09.2024 N 407-п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постановление Правительства Новосибирской области от 14.09.2021 N 350-п"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03.09.2024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28.08.2024 N 406-п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постановление Правительства Новосибирской области от 31.12.2019 N 528-п"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F54ED5" w:rsidRDefault="00F54ED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30.08.2024</w:t>
            </w:r>
          </w:p>
          <w:p w:rsidR="00F54ED5" w:rsidRDefault="00F54ED5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67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68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Новосибирской области от 03.09.2024 № 409-п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Новосибирской области от 02.02.2015 № 37-п"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69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Губернатора Новосибирской области от 03.09.2024 № 162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образовании отраслевого совета по вопросам подготовки кадров для агропромышленного комплекса Новосибирской области"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70" w:history="1"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71" w:history="1"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Республики Алтай от 30.08.2024 № П-03-01/0032</w:t>
              </w:r>
              <w:r w:rsidRPr="00F54ED5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Административный регламент предоставления Министерством природных ресурсов и экологии Республики Алтай государственной услуги по утверждению актов лесопатологического обследования, утвержденный приказом Министерства природных ресурсов и экологии Республики Алтай от 20 апреля 2023 г. № 227"</w:t>
              </w:r>
              <w:r w:rsidRPr="00F54ED5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30.08.2024 № 0329)</w:t>
              </w:r>
            </w:hyperlink>
          </w:p>
          <w:p w:rsidR="00F54ED5" w:rsidRPr="00F54ED5" w:rsidRDefault="00F54ED5" w:rsidP="00F54ED5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72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Бурятия от 30.08.2024 № 505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Республики Бурятия от 18.11.2011 № 598 "Об утверждении Положения об Управлении ветеринарии Республики Бурятия"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73" w:history="1"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Бурятия от 30.08.2024 № 502</w:t>
              </w:r>
              <w:r w:rsidRPr="00F54ED5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Республики Бурятия от 24.07.2012 № 443 "Об утверждении Порядка определения объема и условий предоставления субсидий из республиканского бюджета бюджетным и автономным учреждениям, подведомственным Министерству образования и науки Республики Бурятия, на иные цели"</w:t>
              </w:r>
            </w:hyperlink>
          </w:p>
          <w:p w:rsidR="00F54ED5" w:rsidRPr="00F54ED5" w:rsidRDefault="00F54ED5" w:rsidP="00F54ED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74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хозяйства и природопользования Республики Тыва от 30.08.2024 № 369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правил расчета предельно допустимой рекреационной емкости особо охраняемой природной территории регионального значения при осуществлении туризма на территории Республики Тыва"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30.08.2024 № 1208)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75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Хакасия от 02.09.2024 № 504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Дополнительные требования к содержанию домашних животных, в том числе к их выгулу, на территории Республики Хакасия, утвержденные постановлением Правительства Республики Хакасия от 17.02.2023 № 127"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76" w:history="1"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04.09.2024 № 96</w:t>
              </w:r>
              <w:r w:rsidRPr="00F54ED5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Алтайского края от 10.08.2023 № 88"</w:t>
              </w:r>
              <w:r w:rsidR="005D2161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 xml:space="preserve">  </w:t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04.09.2024 № 996)</w:t>
              </w:r>
            </w:hyperlink>
          </w:p>
          <w:p w:rsidR="00F54ED5" w:rsidRPr="00F54ED5" w:rsidRDefault="00F54ED5" w:rsidP="00F54ED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77" w:history="1"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Закон Алтайского края от 03.09.2024 № 47-ЗС</w:t>
              </w:r>
              <w:r w:rsidRPr="00F54ED5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статью 10 закона Алтайского края "Об охоте и сохранении охотничьих ресурсов"</w:t>
              </w:r>
            </w:hyperlink>
          </w:p>
          <w:p w:rsidR="00F54ED5" w:rsidRPr="00F54ED5" w:rsidRDefault="00F54ED5" w:rsidP="00F54ED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78" w:history="1"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управления Алтайского края по пищевой, перерабатывающей, фармацевтической промышленности и биотехнологиям от 03.09.2024 № 55</w:t>
              </w:r>
              <w:r w:rsidRPr="00F54ED5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управления Алтайского края по пищевой, перерабатывающей, фармацевтической промышленности и биотехнологиям от 02.07.2024 № 27"</w:t>
              </w:r>
              <w:r w:rsidRPr="00F54ED5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03.09.2024 № 967)</w:t>
              </w:r>
            </w:hyperlink>
          </w:p>
          <w:p w:rsidR="00F54ED5" w:rsidRPr="00F54ED5" w:rsidRDefault="00F54ED5" w:rsidP="00F54ED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79" w:history="1"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Государственной ветеринарной службы Забайкальского края от 04.09.2024 № 110</w:t>
              </w:r>
              <w:r w:rsidRPr="00F54ED5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пункт 52 Порядка организации деятельности приютов для животных и норм содержания животных в них на территории Забайкальского края, утвержденного приказом Государственной ветеринарной службы Забайкальского края от 1 сентября 2020 года № 181"</w:t>
              </w:r>
              <w:r w:rsidR="005D2161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 xml:space="preserve">  </w:t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04.09.2024 № 631-75-2024)</w:t>
              </w:r>
            </w:hyperlink>
          </w:p>
          <w:p w:rsidR="00F54ED5" w:rsidRPr="00F54ED5" w:rsidRDefault="00F54ED5" w:rsidP="00F54ED5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  <w:hyperlink r:id="rId80" w:history="1">
              <w:r w:rsidRPr="00F54ED5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Забайкальского края от 30.08.2024 № 433</w:t>
              </w:r>
              <w:r w:rsidRPr="00F54ED5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Забайкальского края от 29 октября 2021 года № 422 "Об утверждении Порядка предоставления субсидий сельскохозяйственным товаропроизводителям из бюджета Забайкальского края на развитие овцеводства"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81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и охотничьего хозяйства Камчатского края от 05.09.2024 № 29-Н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утратившими силу отдельных приказов Агентства лесного хозяйства и охраны животного мира Камчатского края и Агентства лесного хозяйства Камчатского края"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05.09.2024 № 29-Н)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  <w:hyperlink r:id="rId82" w:history="1">
              <w:r w:rsidRPr="00F54ED5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и охотничьего хозяйства Камчатского края от 02.09.2024 № 28-Н</w:t>
              </w:r>
              <w:r w:rsidRPr="00F54ED5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"Об утверждении Административного регламента Министерства лесного и охотничьего хозяйства Камчатского края по предоставлению государственной услуги "Выдача и аннулирование охотничьего билета единого федерального образца"</w:t>
              </w:r>
              <w:r w:rsidRPr="00F54ED5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02.09.2024 № 28-Н)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83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Указ Губернатора Красноярского края от 28.08.2024 № 266-уг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создании охранных зон памятников природы краевого значения "Рыбинский бор" и "Лесной массив "Анцирские дачи", установлении их границ и утверждении Положений о них"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84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85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Иркутской области от 02.09.2024 № 66-57-мпр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нормативные правовые акты министерства природных ресурсов и экологии Иркутской области"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02.09.2024 № 03-1763/24)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86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29.08.2024 № 673-пп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Иркутской области от 11 июля 2013 года № 254-пп"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87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26.08.2024 № 57-33-мпр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областном трудовом соревновании (конкурсе) в сфере агропромышленного комплекса"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29.08.2024 № 03-1739/24)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88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02.09.2024 № 588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изменении площадей и границ земель, на которых расположены леса, указанные в пункте 3 части 1 статьи 114 Лесного кодекса Российской Федерации, Кузедеевского лесничества Кемеровской области — Кузбасса"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89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Распоряжение Департамента лесного комплекса Кузбасса от 03.09.2024 № 01-05/61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лесного комплекса Кемеровской области от 28.02.2019 № 01-06/451 "Об организации проведения торгов на право заключения договора аренды лесного участка, находящегося в государственной собственности"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03.09.2024 № 00332434206)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90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Распоряжение Департамента лесного комплекса Кузбасса от 21.08.2024 № 01-05/59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лесного комплекса Кемеровской области от 20.11.2018 № 01-06/2725 "Об утверждении лесохозяйственных регламентов"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30.08.2024 № 00322434206)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  <w:hyperlink r:id="rId91" w:history="1">
              <w:r w:rsidRPr="00F54ED5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Распоряжение Департамента лесного комплекса Кузбасса от 21.08.2024 № 01-05/59</w:t>
              </w:r>
              <w:r w:rsidRPr="00F54ED5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лесного комплекса Кемеровской области от 20.11.2018 № 01-06/2725 "Об утверждении лесохозяйственных регламентов"</w:t>
              </w:r>
              <w:r w:rsidRPr="00F54ED5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30.08.2024 № 00322434206)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92" w:history="1"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Курганской области от 04.09.2024 № 283</w:t>
              </w:r>
              <w:r w:rsidRPr="00F54ED5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Курганской области от 29 декабря 2023 года № 452"</w:t>
              </w:r>
            </w:hyperlink>
          </w:p>
          <w:p w:rsidR="00F54ED5" w:rsidRPr="00F54ED5" w:rsidRDefault="00F54ED5" w:rsidP="00F54ED5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93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06.09.2024 № П-24-49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Омской области от 9 апреля 2021 года № П-21-38"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06.09.2024 № 3746)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94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лесного хозяйства Омской области от 05.09.2024 № 34-п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Главного управления лесного хозяйства Омской области от 8 июня 2015 года № 8-п"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05.09.2024 № 3740)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95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05.09.2024 № П-24-48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Омской области от 18 июля 2013 года № П-13-54"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05.09.2024 № 3737)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96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Омской области от 30.08.2024 № 71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приказы Министерства природных ресурсов и экологии Омской области и признании утратившими силу отдельных приказов Министерства природных ресурсов и экологии Омской области"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02.09.2024 № 3694)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97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03.09.2024 № 484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агропромышленного комплекса и потребительского рынка Свердловской области от 29.05.2020 № 242 "О проведении конкурса профессионального мастерства среди специалистов и работников отрасли растениеводства"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05.09.2024 № 2038)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98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29.08.2024 № 574-ПП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Свердловской области от 19.11.2009 № 1667-ПП "О содержании ходатайства о переводе земель сельскохозяйственного назначения, за исключением земель, находящихся в собственности Российской Федерации, в другую категорию, кроме земель населенных пунктов, и составе документов, необходимых для принятия решения о переводе земель сельскохозяйственного назначения в другую категорию"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99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00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29.08.2024 № 562-ПП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Свердловской области от 25.01.2024 № 32-ПП "О распределении субсидий из областного бюджета бюджетам муниципальных образований, расположенных на территории Свердловской области, в 2024 году в рамках реализации государственной программы Свердловской области "Реализация основных направлений государственной политики в сферах агропромышленного комплекса и потребительского рынка Свердловской области"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101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лесного хозяйства Томской области от 04.09.2024 № 83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лесного хозяйства Томской области от 29.06.2020 № 35"</w:t>
              </w:r>
              <w:r w:rsidR="005D2161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 xml:space="preserve">  </w:t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05.09.2024 № 1101-74/2024)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102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лесного хозяйства Томской области от 04.09.2024 № 82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лесного хозяйства Томской области от 12.11.2020 № 68"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05.09.2024 № 1100-74/2024)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103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03.09.2024 № 95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по социально-экономическому развитию села Томской области от 15.07.2016 № 146"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04.09.2024 № 1097-55/2024)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104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природных ресурсов и охраны окружающей среды Томской области от 30.08.2024 № 132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Департамента природных ресурсов и охраны окружающей среды Томской области от 05.04.2023 № 66"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04.09.2024 № 1095-63/2024)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105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06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Губернатора Челябинской области от 05.09.2024 № 263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проведении областного конкурса в агропромышленном комплексе Челябинской области в 2024 году"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107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лесами Челябинской области от 04.09.2024 № 736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Главного управления лесами Челябинской области от 20.04.2022 г. № 311"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06.09.2024 № 177)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108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Челябинской области от 05.09.2024 № 130-ЗО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статью 6 Закона Челябинской области "Об обороте земель сельскохозяйственного назначения на территории Челябинской области"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F54ED5" w:rsidTr="00F54E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Default="00F54ED5" w:rsidP="00F54ED5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  <w:hyperlink r:id="rId109" w:history="1"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02.09.2024 № 508-П</w:t>
              </w:r>
              <w:r w:rsidRPr="00F54ED5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F54ED5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Челябинской области от 30.12.2022 г. № 809-П"</w:t>
              </w:r>
            </w:hyperlink>
          </w:p>
          <w:p w:rsidR="00F54ED5" w:rsidRPr="00F54ED5" w:rsidRDefault="00F54ED5" w:rsidP="00F54ED5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10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840" w:rsidRDefault="004B7840">
      <w:r>
        <w:separator/>
      </w:r>
    </w:p>
  </w:endnote>
  <w:endnote w:type="continuationSeparator" w:id="0">
    <w:p w:rsidR="004B7840" w:rsidRDefault="004B7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5D2161">
      <w:rPr>
        <w:rStyle w:val="a3"/>
        <w:noProof/>
        <w:sz w:val="24"/>
      </w:rPr>
      <w:t>19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840" w:rsidRDefault="004B7840">
      <w:r>
        <w:separator/>
      </w:r>
    </w:p>
  </w:footnote>
  <w:footnote w:type="continuationSeparator" w:id="0">
    <w:p w:rsidR="004B7840" w:rsidRDefault="004B7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2"/>
    <w:lvlOverride w:ilv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840"/>
    <w:rsid w:val="000309EA"/>
    <w:rsid w:val="000671C0"/>
    <w:rsid w:val="000D3ED5"/>
    <w:rsid w:val="00175F94"/>
    <w:rsid w:val="00183880"/>
    <w:rsid w:val="001C5540"/>
    <w:rsid w:val="002C11B7"/>
    <w:rsid w:val="002C5C81"/>
    <w:rsid w:val="002E5F3B"/>
    <w:rsid w:val="002F0281"/>
    <w:rsid w:val="002F4433"/>
    <w:rsid w:val="00343584"/>
    <w:rsid w:val="00491CB2"/>
    <w:rsid w:val="004A4CD0"/>
    <w:rsid w:val="004B7840"/>
    <w:rsid w:val="004C1E9E"/>
    <w:rsid w:val="00505F81"/>
    <w:rsid w:val="00514EAC"/>
    <w:rsid w:val="005D2161"/>
    <w:rsid w:val="005D7925"/>
    <w:rsid w:val="006A3A80"/>
    <w:rsid w:val="007A7E00"/>
    <w:rsid w:val="007B421A"/>
    <w:rsid w:val="00856816"/>
    <w:rsid w:val="00870271"/>
    <w:rsid w:val="008E4B56"/>
    <w:rsid w:val="008F22D5"/>
    <w:rsid w:val="009216F9"/>
    <w:rsid w:val="009C4F76"/>
    <w:rsid w:val="009E6798"/>
    <w:rsid w:val="00A121D3"/>
    <w:rsid w:val="00A50194"/>
    <w:rsid w:val="00B00E69"/>
    <w:rsid w:val="00C676F7"/>
    <w:rsid w:val="00CA406A"/>
    <w:rsid w:val="00CD32E2"/>
    <w:rsid w:val="00CF6701"/>
    <w:rsid w:val="00DC3DA3"/>
    <w:rsid w:val="00DD4E38"/>
    <w:rsid w:val="00E37457"/>
    <w:rsid w:val="00E80C17"/>
    <w:rsid w:val="00F411B0"/>
    <w:rsid w:val="00F54ED5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1D1311"/>
  <w15:chartTrackingRefBased/>
  <w15:docId w15:val="{FD74D62E-53BA-4F3B-9379-51013B93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4B7840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F54ED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F54ED5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2">
    <w:name w:val="Table Grid"/>
    <w:basedOn w:val="a1"/>
    <w:uiPriority w:val="39"/>
    <w:rsid w:val="00F54ED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6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703%2A627978714" TargetMode="External"/><Relationship Id="rId2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57%2A680887780" TargetMode="External"/><Relationship Id="rId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922%2A277416962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701%2A785672894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426%2A511352833" TargetMode="External"/><Relationship Id="rId68" Type="http://schemas.openxmlformats.org/officeDocument/2006/relationships/hyperlink" Target="http://publication.pravo.gov.ru/document/5400202409040001" TargetMode="External"/><Relationship Id="rId84" Type="http://schemas.openxmlformats.org/officeDocument/2006/relationships/hyperlink" Target="http://publication.pravo.gov.ru/document/3801202409030001" TargetMode="External"/><Relationship Id="rId89" Type="http://schemas.openxmlformats.org/officeDocument/2006/relationships/hyperlink" Target="http://publication.pravo.gov.ru/document/4201202409060003" TargetMode="External"/><Relationship Id="rId1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%2F2024%2F54%2F6" TargetMode="External"/><Relationship Id="rId2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428%2A971525713" TargetMode="External"/><Relationship Id="rId107" Type="http://schemas.openxmlformats.org/officeDocument/2006/relationships/hyperlink" Target="http://publication.pravo.gov.ru/document/7401202409060001" TargetMode="External"/><Relationship Id="rId11" Type="http://schemas.openxmlformats.org/officeDocument/2006/relationships/hyperlink" Target="http://www.spsl.nsc.ru/" TargetMode="External"/><Relationship Id="rId2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642%2A055077476" TargetMode="External"/><Relationship Id="rId3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918412170" TargetMode="External"/><Relationship Id="rId3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28%2A001195032" TargetMode="External"/><Relationship Id="rId4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8525%2FN1%2A244182413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593%2A219683617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27%2A697081819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1254%2A986616799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427%2A968241783" TargetMode="External"/><Relationship Id="rId74" Type="http://schemas.openxmlformats.org/officeDocument/2006/relationships/hyperlink" Target="http://publication.pravo.gov.ru/document/1701202409030001" TargetMode="External"/><Relationship Id="rId79" Type="http://schemas.openxmlformats.org/officeDocument/2006/relationships/hyperlink" Target="http://publication.pravo.gov.ru/document/7501202409050002" TargetMode="External"/><Relationship Id="rId87" Type="http://schemas.openxmlformats.org/officeDocument/2006/relationships/hyperlink" Target="http://publication.pravo.gov.ru/document/3801202409020002" TargetMode="External"/><Relationship Id="rId102" Type="http://schemas.openxmlformats.org/officeDocument/2006/relationships/hyperlink" Target="http://publication.pravo.gov.ru/document/7001202409060001" TargetMode="External"/><Relationship Id="rId110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484%D1%83%D0%BF%D1%80%2A439934936" TargetMode="External"/><Relationship Id="rId82" Type="http://schemas.openxmlformats.org/officeDocument/2006/relationships/hyperlink" Target="http://publication.pravo.gov.ru/document/4101202409030003" TargetMode="External"/><Relationship Id="rId90" Type="http://schemas.openxmlformats.org/officeDocument/2006/relationships/hyperlink" Target="http://publication.pravo.gov.ru/document/4201202409040001" TargetMode="External"/><Relationship Id="rId95" Type="http://schemas.openxmlformats.org/officeDocument/2006/relationships/hyperlink" Target="http://publication.pravo.gov.ru/document/5501202409050004" TargetMode="External"/><Relationship Id="rId1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857%D1%83%D0%BF%D1%80%2A867706549" TargetMode="External"/><Relationship Id="rId1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4%2F30" TargetMode="External"/><Relationship Id="rId2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799%2A400754137" TargetMode="External"/><Relationship Id="rId2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931%2FN1%2A176995322" TargetMode="External"/><Relationship Id="rId3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994677913" TargetMode="External"/><Relationship Id="rId3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74%2A645754342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418%2A073921862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60%2A909183082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909%D1%83%D0%BF%D1%80%2A286130842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344%2A887136415" TargetMode="External"/><Relationship Id="rId69" Type="http://schemas.openxmlformats.org/officeDocument/2006/relationships/hyperlink" Target="http://publication.pravo.gov.ru/document/5400202409040013" TargetMode="External"/><Relationship Id="rId77" Type="http://schemas.openxmlformats.org/officeDocument/2006/relationships/hyperlink" Target="http://publication.pravo.gov.ru/document/2200202409040005" TargetMode="External"/><Relationship Id="rId100" Type="http://schemas.openxmlformats.org/officeDocument/2006/relationships/hyperlink" Target="http://publication.pravo.gov.ru/document/6600202409020002" TargetMode="External"/><Relationship Id="rId105" Type="http://schemas.openxmlformats.org/officeDocument/2006/relationships/hyperlink" Target="http://publication.pravo.gov.ru/document/7400202409060013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8756%2FN2%2A743019352" TargetMode="External"/><Relationship Id="rId72" Type="http://schemas.openxmlformats.org/officeDocument/2006/relationships/hyperlink" Target="http://publication.pravo.gov.ru/document/0300202409030001" TargetMode="External"/><Relationship Id="rId80" Type="http://schemas.openxmlformats.org/officeDocument/2006/relationships/hyperlink" Target="http://publication.pravo.gov.ru/document/7500202409020002" TargetMode="External"/><Relationship Id="rId85" Type="http://schemas.openxmlformats.org/officeDocument/2006/relationships/hyperlink" Target="http://publication.pravo.gov.ru/document/3801202409030001" TargetMode="External"/><Relationship Id="rId93" Type="http://schemas.openxmlformats.org/officeDocument/2006/relationships/hyperlink" Target="http://publication.pravo.gov.ru/document/5501202409060011" TargetMode="External"/><Relationship Id="rId98" Type="http://schemas.openxmlformats.org/officeDocument/2006/relationships/hyperlink" Target="http://publication.pravo.gov.ru/document/6600202409020023" TargetMode="External"/><Relationship Id="rId3" Type="http://schemas.openxmlformats.org/officeDocument/2006/relationships/styles" Target="styles.xml"/><Relationship Id="rId1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4%2F28" TargetMode="External"/><Relationship Id="rId1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972%2A264583012" TargetMode="External"/><Relationship Id="rId2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710%2A861168836" TargetMode="External"/><Relationship Id="rId3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425%2A597784911" TargetMode="External"/><Relationship Id="rId3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50%2A042247496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608%2A507332162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910%D1%83%D0%BF%D1%80%2A202173792" TargetMode="External"/><Relationship Id="rId67" Type="http://schemas.openxmlformats.org/officeDocument/2006/relationships/hyperlink" Target="http://publication.pravo.gov.ru/document/5400202409040001" TargetMode="External"/><Relationship Id="rId103" Type="http://schemas.openxmlformats.org/officeDocument/2006/relationships/hyperlink" Target="http://publication.pravo.gov.ru/document/7001202409050003" TargetMode="External"/><Relationship Id="rId108" Type="http://schemas.openxmlformats.org/officeDocument/2006/relationships/hyperlink" Target="http://publication.pravo.gov.ru/document/7400202409050014" TargetMode="External"/><Relationship Id="rId2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8756%2A726191617" TargetMode="External"/><Relationship Id="rId4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8525%2A292206851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606%2A354639259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709%2A191874622" TargetMode="External"/><Relationship Id="rId70" Type="http://schemas.openxmlformats.org/officeDocument/2006/relationships/hyperlink" Target="http://publication.pravo.gov.ru/document/0401202409030002" TargetMode="External"/><Relationship Id="rId75" Type="http://schemas.openxmlformats.org/officeDocument/2006/relationships/hyperlink" Target="http://publication.pravo.gov.ru/document/1900202409030006" TargetMode="External"/><Relationship Id="rId83" Type="http://schemas.openxmlformats.org/officeDocument/2006/relationships/hyperlink" Target="http://publication.pravo.gov.ru/document/2400202409030001" TargetMode="External"/><Relationship Id="rId88" Type="http://schemas.openxmlformats.org/officeDocument/2006/relationships/hyperlink" Target="http://publication.pravo.gov.ru/document/4200202409060014" TargetMode="External"/><Relationship Id="rId91" Type="http://schemas.openxmlformats.org/officeDocument/2006/relationships/hyperlink" Target="http://publication.pravo.gov.ru/document/4201202409040001" TargetMode="External"/><Relationship Id="rId96" Type="http://schemas.openxmlformats.org/officeDocument/2006/relationships/hyperlink" Target="http://publication.pravo.gov.ru/document/5501202409040006" TargetMode="External"/><Relationship Id="rId11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%2F2024%2F54%2F5" TargetMode="External"/><Relationship Id="rId2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71%2A234809438" TargetMode="External"/><Relationship Id="rId2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931%2FN2%2A528478610" TargetMode="External"/><Relationship Id="rId3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52%2A543215339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05%2D7079%2FN34%2A029214363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513804236" TargetMode="External"/><Relationship Id="rId106" Type="http://schemas.openxmlformats.org/officeDocument/2006/relationships/hyperlink" Target="http://publication.pravo.gov.ru/document/7400202409060013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563%2A759991269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51%2A145785660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22024%2D307%2A489420908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923%2A017855854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714%2A366489686" TargetMode="External"/><Relationship Id="rId73" Type="http://schemas.openxmlformats.org/officeDocument/2006/relationships/hyperlink" Target="http://publication.pravo.gov.ru/document/0300202409020009" TargetMode="External"/><Relationship Id="rId78" Type="http://schemas.openxmlformats.org/officeDocument/2006/relationships/hyperlink" Target="http://publication.pravo.gov.ru/document/2201202409030001" TargetMode="External"/><Relationship Id="rId81" Type="http://schemas.openxmlformats.org/officeDocument/2006/relationships/hyperlink" Target="http://publication.pravo.gov.ru/document/4101202409060003" TargetMode="External"/><Relationship Id="rId86" Type="http://schemas.openxmlformats.org/officeDocument/2006/relationships/hyperlink" Target="http://publication.pravo.gov.ru/document/3800202409020002" TargetMode="External"/><Relationship Id="rId94" Type="http://schemas.openxmlformats.org/officeDocument/2006/relationships/hyperlink" Target="http://publication.pravo.gov.ru/document/5501202409060007" TargetMode="External"/><Relationship Id="rId99" Type="http://schemas.openxmlformats.org/officeDocument/2006/relationships/hyperlink" Target="http://publication.pravo.gov.ru/document/6600202409020002" TargetMode="External"/><Relationship Id="rId101" Type="http://schemas.openxmlformats.org/officeDocument/2006/relationships/hyperlink" Target="http://publication.pravo.gov.ru/document/7001202409060004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4%2F29" TargetMode="External"/><Relationship Id="rId1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975%2A464343818" TargetMode="External"/><Relationship Id="rId3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963%2A718102207" TargetMode="External"/><Relationship Id="rId109" Type="http://schemas.openxmlformats.org/officeDocument/2006/relationships/hyperlink" Target="http://publication.pravo.gov.ru/document/7400202409030010" TargetMode="External"/><Relationship Id="rId3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698%2A257946692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938%2A334673026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595%2A674060733" TargetMode="External"/><Relationship Id="rId76" Type="http://schemas.openxmlformats.org/officeDocument/2006/relationships/hyperlink" Target="http://publication.pravo.gov.ru/document/2201202409040008" TargetMode="External"/><Relationship Id="rId97" Type="http://schemas.openxmlformats.org/officeDocument/2006/relationships/hyperlink" Target="http://publication.pravo.gov.ru/document/6601202409050008" TargetMode="External"/><Relationship Id="rId104" Type="http://schemas.openxmlformats.org/officeDocument/2006/relationships/hyperlink" Target="http://publication.pravo.gov.ru/document/7001202409050004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publication.pravo.gov.ru/document/0401202409030002" TargetMode="External"/><Relationship Id="rId92" Type="http://schemas.openxmlformats.org/officeDocument/2006/relationships/hyperlink" Target="http://publication.pravo.gov.ru/document/450020240906000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FF610-1B0D-4D5B-97F8-70338E7C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71</TotalTime>
  <Pages>18</Pages>
  <Words>8670</Words>
  <Characters>76006</Characters>
  <Application>Microsoft Office Word</Application>
  <DocSecurity>0</DocSecurity>
  <Lines>633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84507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13</cp:revision>
  <cp:lastPrinted>2002-07-18T04:42:00Z</cp:lastPrinted>
  <dcterms:created xsi:type="dcterms:W3CDTF">2024-09-09T06:46:00Z</dcterms:created>
  <dcterms:modified xsi:type="dcterms:W3CDTF">2024-09-09T07:57:00Z</dcterms:modified>
</cp:coreProperties>
</file>