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DBB" w:rsidRDefault="00F93DBB" w:rsidP="00F93DBB">
      <w:pPr>
        <w:pStyle w:val="af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-594360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3DBB" w:rsidRDefault="00F93DBB" w:rsidP="00F93DBB">
      <w:pPr>
        <w:pStyle w:val="af0"/>
        <w:ind w:left="-1418"/>
        <w:jc w:val="center"/>
        <w:rPr>
          <w:b/>
          <w:bCs/>
          <w:sz w:val="36"/>
        </w:rPr>
      </w:pPr>
    </w:p>
    <w:p w:rsidR="00F93DBB" w:rsidRPr="00F93DBB" w:rsidRDefault="00F93DBB" w:rsidP="00F93DBB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F93DBB">
        <w:rPr>
          <w:b/>
          <w:bCs/>
          <w:color w:val="44546A"/>
          <w:sz w:val="36"/>
        </w:rPr>
        <w:t>Сибирская научная</w:t>
      </w:r>
    </w:p>
    <w:p w:rsidR="00F93DBB" w:rsidRPr="00F93DBB" w:rsidRDefault="00F93DBB" w:rsidP="00F93DBB">
      <w:pPr>
        <w:jc w:val="center"/>
        <w:rPr>
          <w:b/>
          <w:bCs/>
          <w:color w:val="44546A"/>
          <w:sz w:val="36"/>
        </w:rPr>
      </w:pPr>
      <w:r w:rsidRPr="00F93DBB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F93DBB" w:rsidRPr="00F93DBB" w:rsidRDefault="00F93DBB" w:rsidP="00F93DBB">
      <w:pPr>
        <w:jc w:val="center"/>
        <w:rPr>
          <w:b/>
          <w:bCs/>
          <w:color w:val="44546A"/>
          <w:sz w:val="36"/>
        </w:rPr>
      </w:pPr>
      <w:r w:rsidRPr="00F93DBB">
        <w:rPr>
          <w:b/>
          <w:bCs/>
          <w:color w:val="44546A"/>
          <w:sz w:val="36"/>
          <w:szCs w:val="36"/>
        </w:rPr>
        <w:t>филиал ГПНТБ СО РАН</w:t>
      </w:r>
    </w:p>
    <w:p w:rsidR="00F93DBB" w:rsidRPr="00F93DBB" w:rsidRDefault="00F93DBB" w:rsidP="00F93DBB">
      <w:pPr>
        <w:pStyle w:val="af0"/>
        <w:ind w:left="-1418"/>
        <w:jc w:val="center"/>
        <w:rPr>
          <w:b/>
          <w:color w:val="4472C4"/>
        </w:rPr>
      </w:pPr>
    </w:p>
    <w:p w:rsidR="00F93DBB" w:rsidRPr="00F93DBB" w:rsidRDefault="00F93DBB" w:rsidP="00F93DBB">
      <w:pPr>
        <w:pStyle w:val="af0"/>
        <w:ind w:left="-1418"/>
        <w:jc w:val="center"/>
        <w:rPr>
          <w:b/>
          <w:color w:val="4472C4"/>
        </w:rPr>
      </w:pPr>
    </w:p>
    <w:p w:rsidR="00F93DBB" w:rsidRPr="00F93DBB" w:rsidRDefault="00F93DBB" w:rsidP="00F93DBB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F93DBB" w:rsidRPr="00F93DBB" w:rsidRDefault="00F93DBB" w:rsidP="00F93DBB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F93DBB">
        <w:rPr>
          <w:rFonts w:ascii="Arial" w:hAnsi="Arial" w:cs="Arial"/>
          <w:b/>
          <w:color w:val="4472C4"/>
          <w:sz w:val="96"/>
          <w:szCs w:val="96"/>
        </w:rPr>
        <w:t xml:space="preserve">   Информационный</w:t>
      </w:r>
      <w:r w:rsidRPr="00F93DBB">
        <w:rPr>
          <w:rFonts w:ascii="Arial" w:hAnsi="Arial" w:cs="Arial"/>
          <w:b/>
          <w:color w:val="4472C4"/>
          <w:sz w:val="112"/>
          <w:szCs w:val="112"/>
        </w:rPr>
        <w:t xml:space="preserve">   </w:t>
      </w:r>
      <w:r w:rsidRPr="00F93DBB">
        <w:rPr>
          <w:rFonts w:ascii="Arial" w:hAnsi="Arial" w:cs="Arial"/>
          <w:b/>
          <w:color w:val="4472C4"/>
          <w:sz w:val="96"/>
          <w:szCs w:val="96"/>
        </w:rPr>
        <w:t>бюллетень</w:t>
      </w:r>
    </w:p>
    <w:p w:rsidR="00F93DBB" w:rsidRPr="00F93DBB" w:rsidRDefault="00F93DBB" w:rsidP="00F93DBB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</w:rPr>
      </w:pPr>
    </w:p>
    <w:p w:rsidR="00F93DBB" w:rsidRPr="00F93DBB" w:rsidRDefault="00F93DBB" w:rsidP="00F93DBB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F93DBB">
        <w:rPr>
          <w:rFonts w:ascii="Arial" w:hAnsi="Arial" w:cs="Arial"/>
          <w:b/>
          <w:color w:val="4472C4"/>
          <w:sz w:val="112"/>
          <w:szCs w:val="112"/>
        </w:rPr>
        <w:t xml:space="preserve">№ </w:t>
      </w:r>
      <w:r>
        <w:rPr>
          <w:rFonts w:ascii="Arial" w:hAnsi="Arial" w:cs="Arial"/>
          <w:b/>
          <w:color w:val="4472C4"/>
          <w:sz w:val="112"/>
          <w:szCs w:val="112"/>
        </w:rPr>
        <w:t>27</w:t>
      </w:r>
    </w:p>
    <w:p w:rsidR="00F93DBB" w:rsidRPr="00F93DBB" w:rsidRDefault="00F93DBB" w:rsidP="00F93DBB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F93DBB">
        <w:rPr>
          <w:rFonts w:ascii="Arial" w:hAnsi="Arial" w:cs="Arial"/>
          <w:b/>
          <w:color w:val="4472C4"/>
          <w:sz w:val="52"/>
          <w:szCs w:val="52"/>
        </w:rPr>
        <w:t xml:space="preserve">                   1 – 7 </w:t>
      </w:r>
      <w:r>
        <w:rPr>
          <w:rFonts w:ascii="Arial" w:hAnsi="Arial" w:cs="Arial"/>
          <w:b/>
          <w:color w:val="4472C4"/>
          <w:sz w:val="52"/>
          <w:szCs w:val="52"/>
        </w:rPr>
        <w:t>июл</w:t>
      </w:r>
      <w:r w:rsidRPr="00F93DBB">
        <w:rPr>
          <w:rFonts w:ascii="Arial" w:hAnsi="Arial" w:cs="Arial"/>
          <w:b/>
          <w:color w:val="4472C4"/>
          <w:sz w:val="52"/>
          <w:szCs w:val="52"/>
        </w:rPr>
        <w:t>я 2024 г.</w:t>
      </w:r>
    </w:p>
    <w:p w:rsidR="00F93DBB" w:rsidRPr="00F93DBB" w:rsidRDefault="00F93DBB" w:rsidP="00F93DBB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F93DBB" w:rsidRPr="00F93DBB" w:rsidRDefault="00F93DBB" w:rsidP="00F93DBB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F93DBB" w:rsidRPr="00F93DBB" w:rsidRDefault="00F93DBB" w:rsidP="00F93DBB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F93DBB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2E5F3B" w:rsidRDefault="00F93DBB" w:rsidP="00F93DBB">
      <w:pPr>
        <w:pStyle w:val="af0"/>
        <w:ind w:left="-1418"/>
        <w:jc w:val="center"/>
        <w:rPr>
          <w:b/>
          <w:sz w:val="40"/>
        </w:rPr>
      </w:pPr>
      <w:r w:rsidRPr="00F93DBB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F93DBB">
        <w:rPr>
          <w:rFonts w:ascii="Arial" w:hAnsi="Arial" w:cs="Arial"/>
          <w:b/>
          <w:color w:val="44546A"/>
          <w:sz w:val="44"/>
          <w:szCs w:val="44"/>
        </w:rPr>
        <w:t>п. Краснообск</w:t>
      </w:r>
      <w:r w:rsidR="002E5F3B">
        <w:rPr>
          <w:b/>
          <w:sz w:val="40"/>
        </w:rPr>
        <w:t xml:space="preserve">  </w:t>
      </w:r>
    </w:p>
    <w:p w:rsidR="00F93DBB" w:rsidRPr="00F93DBB" w:rsidRDefault="002E5F3B" w:rsidP="00F93DBB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40"/>
        </w:rPr>
        <w:br w:type="page"/>
      </w:r>
      <w:r w:rsidR="00F93DBB" w:rsidRPr="00F93DBB"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Путь к успеху лежит через Библиотеку!</w:t>
      </w:r>
    </w:p>
    <w:p w:rsidR="00F93DBB" w:rsidRDefault="00F93DBB" w:rsidP="00F93DBB">
      <w:pPr>
        <w:jc w:val="center"/>
        <w:rPr>
          <w:b/>
        </w:rPr>
      </w:pPr>
    </w:p>
    <w:p w:rsidR="00F93DBB" w:rsidRDefault="00F93DBB" w:rsidP="00F93DBB">
      <w:pPr>
        <w:jc w:val="center"/>
        <w:rPr>
          <w:b/>
        </w:rPr>
      </w:pPr>
    </w:p>
    <w:p w:rsidR="00F93DBB" w:rsidRDefault="00F93DBB" w:rsidP="00F93DBB">
      <w:pPr>
        <w:jc w:val="center"/>
        <w:rPr>
          <w:b/>
        </w:rPr>
      </w:pPr>
      <w:r>
        <w:rPr>
          <w:b/>
        </w:rPr>
        <w:t>Уважаемый читатель!</w:t>
      </w:r>
    </w:p>
    <w:p w:rsidR="00F93DBB" w:rsidRDefault="00F93DBB" w:rsidP="00F93DBB">
      <w:pPr>
        <w:jc w:val="center"/>
        <w:rPr>
          <w:b/>
        </w:rPr>
      </w:pPr>
    </w:p>
    <w:p w:rsidR="00F93DBB" w:rsidRDefault="00F93DBB" w:rsidP="00F93DBB">
      <w:pPr>
        <w:ind w:firstLine="567"/>
        <w:jc w:val="both"/>
      </w:pPr>
      <w:r>
        <w:t>В "Информационном бюллетене" СибНСХБ Вы найдёте:</w:t>
      </w:r>
    </w:p>
    <w:p w:rsidR="00F93DBB" w:rsidRDefault="00F93DBB" w:rsidP="00F93DB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F93DBB" w:rsidRDefault="00F93DBB" w:rsidP="00F93DB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F93DBB" w:rsidRDefault="00F93DBB" w:rsidP="00F93DB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F93DBB" w:rsidRDefault="00F93DBB" w:rsidP="00F93DB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F93DBB" w:rsidRDefault="00F93DBB" w:rsidP="00F93DBB">
      <w:pPr>
        <w:ind w:firstLine="567"/>
        <w:jc w:val="both"/>
      </w:pPr>
    </w:p>
    <w:p w:rsidR="00F93DBB" w:rsidRDefault="00F93DBB" w:rsidP="00F93DBB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F93DBB" w:rsidRDefault="00F93DBB" w:rsidP="00F93DB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F93DBB" w:rsidRDefault="00F93DBB" w:rsidP="00F93DB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F93DBB" w:rsidRDefault="00F93DBB" w:rsidP="00F93DBB">
      <w:pPr>
        <w:ind w:firstLine="567"/>
        <w:jc w:val="center"/>
        <w:rPr>
          <w:b/>
        </w:rPr>
      </w:pPr>
    </w:p>
    <w:p w:rsidR="00F93DBB" w:rsidRDefault="00F93DBB" w:rsidP="00F93DB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F93DBB" w:rsidRDefault="00F93DBB" w:rsidP="00F93DB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F93DBB" w:rsidRDefault="00F93DBB" w:rsidP="00F93DBB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F93DBB" w:rsidRDefault="00F93DBB" w:rsidP="00F93DB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F93DBB" w:rsidRDefault="00F93DBB" w:rsidP="00F93DBB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F93DBB">
          <w:rPr>
            <w:rStyle w:val="ac"/>
            <w:b w:val="0"/>
            <w:color w:val="0070C0"/>
            <w:lang w:val="en-US"/>
          </w:rPr>
          <w:t>agrolibso</w:t>
        </w:r>
        <w:r w:rsidRPr="00F93DBB">
          <w:rPr>
            <w:rStyle w:val="ac"/>
            <w:b w:val="0"/>
            <w:color w:val="0070C0"/>
          </w:rPr>
          <w:t>@</w:t>
        </w:r>
        <w:r w:rsidRPr="00F93DBB">
          <w:rPr>
            <w:rStyle w:val="ac"/>
            <w:b w:val="0"/>
            <w:color w:val="0070C0"/>
            <w:lang w:val="en-US"/>
          </w:rPr>
          <w:t>mail</w:t>
        </w:r>
        <w:r w:rsidRPr="00F93DBB">
          <w:rPr>
            <w:rStyle w:val="ac"/>
            <w:b w:val="0"/>
            <w:color w:val="0070C0"/>
          </w:rPr>
          <w:t>.</w:t>
        </w:r>
        <w:r w:rsidRPr="00F93DBB">
          <w:rPr>
            <w:rStyle w:val="ac"/>
            <w:b w:val="0"/>
            <w:color w:val="0070C0"/>
            <w:lang w:val="en-US"/>
          </w:rPr>
          <w:t>ru</w:t>
        </w:r>
      </w:hyperlink>
      <w:r w:rsidRPr="00F93DBB">
        <w:t xml:space="preserve"> </w:t>
      </w:r>
    </w:p>
    <w:p w:rsidR="00F93DBB" w:rsidRPr="00F93DBB" w:rsidRDefault="00F93DBB" w:rsidP="00F93DBB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F93DBB">
          <w:rPr>
            <w:rStyle w:val="ac"/>
            <w:b w:val="0"/>
            <w:color w:val="0070C0"/>
          </w:rPr>
          <w:t>http://agrolib.spsl.nsc.ru/</w:t>
        </w:r>
      </w:hyperlink>
      <w:r w:rsidRPr="00F93DBB">
        <w:rPr>
          <w:b/>
          <w:color w:val="0070C0"/>
        </w:rPr>
        <w:t xml:space="preserve"> </w:t>
      </w:r>
    </w:p>
    <w:p w:rsidR="00F93DBB" w:rsidRDefault="00F93DBB" w:rsidP="00F93DBB">
      <w:pPr>
        <w:ind w:firstLine="567"/>
        <w:jc w:val="both"/>
      </w:pPr>
      <w:r w:rsidRPr="00F93DBB">
        <w:rPr>
          <w:b/>
          <w:color w:val="0070C0"/>
        </w:rPr>
        <w:t xml:space="preserve">               </w:t>
      </w:r>
      <w:hyperlink r:id="rId11" w:history="1">
        <w:r w:rsidRPr="00F93DBB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F93DBB" w:rsidRDefault="00F93DBB" w:rsidP="00F93DBB">
      <w:pPr>
        <w:ind w:firstLine="567"/>
        <w:jc w:val="both"/>
      </w:pPr>
    </w:p>
    <w:p w:rsidR="00F93DBB" w:rsidRDefault="00F93DBB" w:rsidP="00F93DB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F93DBB" w:rsidRDefault="00F93DBB" w:rsidP="00F93DB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F93DBB" w:rsidRDefault="00F93DBB" w:rsidP="00F93DBB">
      <w:r>
        <w:t>Суббота, воскресенье – выходные дни.</w:t>
      </w:r>
    </w:p>
    <w:p w:rsidR="002E5F3B" w:rsidRPr="00B23876" w:rsidRDefault="00F93DBB" w:rsidP="00F93DBB">
      <w:pPr>
        <w:ind w:left="1843"/>
        <w:jc w:val="center"/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t>ОГЛАВЛЕНИЕ</w:t>
      </w:r>
    </w:p>
    <w:p w:rsidR="002E5F3B" w:rsidRPr="00E66269" w:rsidRDefault="002E5F3B" w:rsidP="002E5F3B"/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1684397" w:history="1">
        <w:r w:rsidRPr="008818B9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398" w:history="1">
        <w:r w:rsidRPr="008818B9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399" w:history="1">
        <w:r w:rsidRPr="008818B9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0" w:history="1">
        <w:r w:rsidRPr="008818B9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1" w:history="1">
        <w:r w:rsidRPr="008818B9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2" w:history="1">
        <w:r w:rsidRPr="008818B9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3" w:history="1">
        <w:r w:rsidRPr="008818B9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4" w:history="1">
        <w:r w:rsidRPr="008818B9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5" w:history="1">
        <w:r w:rsidRPr="008818B9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6" w:history="1">
        <w:r w:rsidRPr="008818B9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7" w:history="1">
        <w:r w:rsidRPr="008818B9">
          <w:rPr>
            <w:rStyle w:val="ac"/>
            <w:noProof/>
          </w:rPr>
          <w:t>Сельское хозяйство</w:t>
        </w:r>
        <w:bookmarkStart w:id="0" w:name="_GoBack"/>
        <w:bookmarkEnd w:id="0"/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8" w:history="1">
        <w:r w:rsidRPr="008818B9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09" w:history="1">
        <w:r w:rsidRPr="008818B9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0" w:history="1">
        <w:r w:rsidRPr="008818B9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1" w:history="1">
        <w:r w:rsidRPr="008818B9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2" w:history="1">
        <w:r w:rsidRPr="008818B9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3" w:history="1">
        <w:r w:rsidRPr="008818B9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4" w:history="1">
        <w:r w:rsidRPr="008818B9">
          <w:rPr>
            <w:rStyle w:val="ac"/>
            <w:noProof/>
          </w:rPr>
          <w:t>Охота и охотничье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5" w:history="1">
        <w:r w:rsidRPr="008818B9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6" w:history="1">
        <w:r w:rsidRPr="008818B9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7" w:history="1">
        <w:r w:rsidRPr="008818B9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8" w:history="1">
        <w:r w:rsidRPr="008818B9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19" w:history="1">
        <w:r w:rsidRPr="008818B9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20" w:history="1">
        <w:r w:rsidRPr="008818B9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21" w:history="1">
        <w:r w:rsidRPr="008818B9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E61E3" w:rsidRDefault="000E61E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1684422" w:history="1">
        <w:r w:rsidRPr="008818B9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_Toc171684422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E61E3" w:rsidRDefault="000E61E3" w:rsidP="000E61E3">
      <w:r>
        <w:fldChar w:fldCharType="end"/>
      </w:r>
    </w:p>
    <w:p w:rsidR="000E61E3" w:rsidRDefault="000E61E3">
      <w:r>
        <w:br w:type="page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Default="002E5F3B" w:rsidP="002E5F3B">
      <w:pPr>
        <w:spacing w:line="360" w:lineRule="auto"/>
      </w:pPr>
    </w:p>
    <w:p w:rsidR="00F93DBB" w:rsidRDefault="00F93DBB" w:rsidP="00F93DBB">
      <w:pPr>
        <w:pStyle w:val="1"/>
      </w:pPr>
      <w:bookmarkStart w:id="1" w:name="_Toc61973265"/>
      <w:bookmarkStart w:id="2" w:name="_Toc171684397"/>
      <w:r>
        <w:t>НОВЫЕ ПОСТУПЛЕНИЯ КНИГ В ФОНД СибНСХБ</w:t>
      </w:r>
      <w:bookmarkEnd w:id="2"/>
    </w:p>
    <w:p w:rsidR="00F93DBB" w:rsidRDefault="00F93DBB" w:rsidP="00F93DBB">
      <w:pPr>
        <w:pStyle w:val="1"/>
      </w:pPr>
      <w:bookmarkStart w:id="3" w:name="_Toc171684398"/>
      <w:r>
        <w:t>Сельское хозяйство</w:t>
      </w:r>
      <w:bookmarkEnd w:id="3"/>
    </w:p>
    <w:p w:rsidR="00F93DBB" w:rsidRDefault="00F93DBB" w:rsidP="00F93DBB">
      <w:pPr>
        <w:pStyle w:val="2"/>
      </w:pPr>
      <w:bookmarkStart w:id="4" w:name="_Toc171684399"/>
      <w:r>
        <w:rPr>
          <w:rFonts w:hint="eastAsia"/>
        </w:rPr>
        <w:t>Растениеводство</w:t>
      </w:r>
      <w:bookmarkEnd w:id="4"/>
    </w:p>
    <w:p w:rsidR="00F93DBB" w:rsidRDefault="00794A43" w:rsidP="00F93DBB">
      <w:pPr>
        <w:pStyle w:val="10"/>
      </w:pPr>
      <w:r>
        <w:rPr>
          <w:b/>
        </w:rPr>
        <w:t>1</w:t>
      </w:r>
      <w:r w:rsidR="00F93DBB" w:rsidRPr="00F93DBB">
        <w:rPr>
          <w:b/>
        </w:rPr>
        <w:t xml:space="preserve">. Агеева Е. В. </w:t>
      </w:r>
      <w:r w:rsidR="00F93DBB">
        <w:t>Оценка генотипов казахстанско-сибирского питомника (КАСИБ) в условиях Новосибирской области/ Е. В. Агеева; Сибирский научно-исследовательский институт растениеводства и селекции ‒ филиал Федерального исследовательского центра Институт цитологии и генетики СО РАН // Сибирский вестник сельскохозяйственной науки. ‒ Краснообск (Новосиб. обл.), 2024. ‒ Т. 54 № 4. ‒ С. 21‒30: ил. ‒ Библиогр.: с. 28‒30 (13 назв.)</w:t>
      </w:r>
    </w:p>
    <w:p w:rsidR="00F93DBB" w:rsidRDefault="00F93DBB" w:rsidP="00F93DBB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10"/>
      </w:pPr>
      <w:r>
        <w:rPr>
          <w:b/>
        </w:rPr>
        <w:t>2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Гребенникова И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Г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Оценка</w:t>
      </w:r>
      <w:r w:rsidR="00F93DBB">
        <w:t xml:space="preserve"> </w:t>
      </w:r>
      <w:r w:rsidR="00F93DBB">
        <w:rPr>
          <w:rFonts w:hint="eastAsia"/>
        </w:rPr>
        <w:t>устойчивости</w:t>
      </w:r>
      <w:r w:rsidR="00F93DBB">
        <w:t xml:space="preserve"> </w:t>
      </w:r>
      <w:r w:rsidR="00F93DBB">
        <w:rPr>
          <w:rFonts w:hint="eastAsia"/>
        </w:rPr>
        <w:t>к</w:t>
      </w:r>
      <w:r w:rsidR="00F93DBB">
        <w:t xml:space="preserve"> </w:t>
      </w:r>
      <w:r w:rsidR="00F93DBB">
        <w:rPr>
          <w:rFonts w:hint="eastAsia"/>
        </w:rPr>
        <w:t>полеганию</w:t>
      </w:r>
      <w:r w:rsidR="00F93DBB">
        <w:t xml:space="preserve"> </w:t>
      </w:r>
      <w:r w:rsidR="00F93DBB">
        <w:rPr>
          <w:rFonts w:hint="eastAsia"/>
        </w:rPr>
        <w:t>яровых</w:t>
      </w:r>
      <w:r w:rsidR="00F93DBB">
        <w:t xml:space="preserve"> </w:t>
      </w:r>
      <w:r w:rsidR="00F93DBB">
        <w:rPr>
          <w:rFonts w:hint="eastAsia"/>
        </w:rPr>
        <w:t>тритикале</w:t>
      </w:r>
      <w:r w:rsidR="00F93DBB">
        <w:t xml:space="preserve"> </w:t>
      </w:r>
      <w:r w:rsidR="00F93DBB">
        <w:rPr>
          <w:rFonts w:hint="eastAsia"/>
        </w:rPr>
        <w:t>на</w:t>
      </w:r>
      <w:r w:rsidR="00F93DBB">
        <w:t xml:space="preserve"> </w:t>
      </w:r>
      <w:r w:rsidR="00F93DBB">
        <w:rPr>
          <w:rFonts w:hint="eastAsia"/>
        </w:rPr>
        <w:t>основе</w:t>
      </w:r>
      <w:r w:rsidR="00F93DBB">
        <w:t xml:space="preserve"> </w:t>
      </w:r>
      <w:r w:rsidR="00F93DBB">
        <w:rPr>
          <w:rFonts w:hint="eastAsia"/>
        </w:rPr>
        <w:t>изучения</w:t>
      </w:r>
      <w:r w:rsidR="00F93DBB">
        <w:t xml:space="preserve"> </w:t>
      </w:r>
      <w:r w:rsidR="00F93DBB">
        <w:rPr>
          <w:rFonts w:hint="eastAsia"/>
        </w:rPr>
        <w:t>физико</w:t>
      </w:r>
      <w:r w:rsidR="00F93DBB">
        <w:t>-</w:t>
      </w:r>
      <w:r w:rsidR="00F93DBB">
        <w:rPr>
          <w:rFonts w:hint="eastAsia"/>
        </w:rPr>
        <w:t>механических</w:t>
      </w:r>
      <w:r w:rsidR="00F93DBB">
        <w:t xml:space="preserve"> </w:t>
      </w:r>
      <w:r w:rsidR="00F93DBB">
        <w:rPr>
          <w:rFonts w:hint="eastAsia"/>
        </w:rPr>
        <w:t>свойств</w:t>
      </w:r>
      <w:r w:rsidR="00F93DBB">
        <w:t>/ 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Гребенникова</w:t>
      </w:r>
      <w:r w:rsidR="00F93DBB">
        <w:t xml:space="preserve">, </w:t>
      </w:r>
      <w:r w:rsidR="00F93DBB">
        <w:rPr>
          <w:rFonts w:hint="eastAsia"/>
        </w:rPr>
        <w:t>Д</w:t>
      </w:r>
      <w:r w:rsidR="00F93DBB">
        <w:t xml:space="preserve">.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Чанышев</w:t>
      </w:r>
      <w:r w:rsidR="00F93DBB">
        <w:t xml:space="preserve">; 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федеральный</w:t>
      </w:r>
      <w:r w:rsidR="00F93DBB">
        <w:t xml:space="preserve"> </w:t>
      </w:r>
      <w:r w:rsidR="00F93DBB">
        <w:rPr>
          <w:rFonts w:hint="eastAsia"/>
        </w:rPr>
        <w:t>научный</w:t>
      </w:r>
      <w:r w:rsidR="00F93DBB">
        <w:t xml:space="preserve"> </w:t>
      </w:r>
      <w:r w:rsidR="00F93DBB">
        <w:rPr>
          <w:rFonts w:hint="eastAsia"/>
        </w:rPr>
        <w:t>центр</w:t>
      </w:r>
      <w:r w:rsidR="00F93DBB">
        <w:t xml:space="preserve"> </w:t>
      </w:r>
      <w:r w:rsidR="00F93DBB">
        <w:rPr>
          <w:rFonts w:hint="eastAsia"/>
        </w:rPr>
        <w:t>агробиотехнологий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академии</w:t>
      </w:r>
      <w:r w:rsidR="00F93DBB">
        <w:t xml:space="preserve"> </w:t>
      </w:r>
      <w:r w:rsidR="00F93DBB">
        <w:rPr>
          <w:rFonts w:hint="eastAsia"/>
        </w:rPr>
        <w:t>наук</w:t>
      </w:r>
      <w:r w:rsidR="00F93DBB">
        <w:t xml:space="preserve"> // 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вестник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. ‒ </w:t>
      </w:r>
      <w:r w:rsidR="00F93DBB">
        <w:rPr>
          <w:rFonts w:hint="eastAsia"/>
        </w:rPr>
        <w:t>Краснообск</w:t>
      </w:r>
      <w:r w:rsidR="00F93DBB">
        <w:t xml:space="preserve"> (</w:t>
      </w:r>
      <w:r w:rsidR="00F93DBB">
        <w:rPr>
          <w:rFonts w:hint="eastAsia"/>
        </w:rPr>
        <w:t>Новосиб</w:t>
      </w:r>
      <w:r w:rsidR="00F93DBB">
        <w:t xml:space="preserve">. </w:t>
      </w:r>
      <w:r w:rsidR="00F93DBB">
        <w:rPr>
          <w:rFonts w:hint="eastAsia"/>
        </w:rPr>
        <w:t>обл</w:t>
      </w:r>
      <w:r w:rsidR="00F93DBB">
        <w:t xml:space="preserve">.), 2024. ‒ </w:t>
      </w:r>
      <w:r w:rsidR="00F93DBB">
        <w:rPr>
          <w:rFonts w:hint="eastAsia"/>
        </w:rPr>
        <w:t>Т</w:t>
      </w:r>
      <w:r w:rsidR="00F93DBB">
        <w:t xml:space="preserve">. 54 </w:t>
      </w:r>
      <w:r w:rsidR="00F93DBB">
        <w:rPr>
          <w:rFonts w:hint="eastAsia"/>
        </w:rPr>
        <w:t>№ </w:t>
      </w:r>
      <w:r w:rsidR="00F93DBB">
        <w:t xml:space="preserve">4. ‒ </w:t>
      </w:r>
      <w:r w:rsidR="00F93DBB">
        <w:rPr>
          <w:rFonts w:hint="eastAsia"/>
        </w:rPr>
        <w:t>С</w:t>
      </w:r>
      <w:r w:rsidR="00F93DBB">
        <w:t xml:space="preserve">. 31‒42: </w:t>
      </w:r>
      <w:r w:rsidR="00F93DBB">
        <w:rPr>
          <w:rFonts w:hint="eastAsia"/>
        </w:rPr>
        <w:t>ил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40‒42 (19 </w:t>
      </w:r>
      <w:r w:rsidR="00F93DBB">
        <w:rPr>
          <w:rFonts w:hint="eastAsia"/>
        </w:rPr>
        <w:t>назв</w:t>
      </w:r>
      <w:r w:rsidR="00F93DBB">
        <w:t>.)</w:t>
      </w:r>
    </w:p>
    <w:p w:rsidR="00F93DBB" w:rsidRDefault="00F93DBB" w:rsidP="00F93DBB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10"/>
      </w:pPr>
      <w:r>
        <w:rPr>
          <w:b/>
        </w:rPr>
        <w:t>3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Кашеваров Н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И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Эффективность</w:t>
      </w:r>
      <w:r w:rsidR="00F93DBB">
        <w:t xml:space="preserve"> </w:t>
      </w:r>
      <w:r w:rsidR="00F93DBB">
        <w:rPr>
          <w:rFonts w:hint="eastAsia"/>
        </w:rPr>
        <w:t>совместного</w:t>
      </w:r>
      <w:r w:rsidR="00F93DBB">
        <w:t xml:space="preserve"> </w:t>
      </w:r>
      <w:r w:rsidR="00F93DBB">
        <w:rPr>
          <w:rFonts w:hint="eastAsia"/>
        </w:rPr>
        <w:t>возделывания</w:t>
      </w:r>
      <w:r w:rsidR="00F93DBB">
        <w:t xml:space="preserve"> </w:t>
      </w:r>
      <w:r w:rsidR="00F93DBB">
        <w:rPr>
          <w:rFonts w:hint="eastAsia"/>
        </w:rPr>
        <w:t>фестулолиума</w:t>
      </w:r>
      <w:r w:rsidR="00F93DBB">
        <w:t xml:space="preserve"> </w:t>
      </w:r>
      <w:r w:rsidR="00F93DBB">
        <w:rPr>
          <w:rFonts w:hint="eastAsia"/>
        </w:rPr>
        <w:t>с</w:t>
      </w:r>
      <w:r w:rsidR="00F93DBB">
        <w:t xml:space="preserve"> </w:t>
      </w:r>
      <w:r w:rsidR="00F93DBB">
        <w:rPr>
          <w:rFonts w:hint="eastAsia"/>
        </w:rPr>
        <w:t>эспарцетом</w:t>
      </w:r>
      <w:r w:rsidR="00F93DBB">
        <w:t xml:space="preserve"> </w:t>
      </w:r>
      <w:r w:rsidR="00F93DBB">
        <w:rPr>
          <w:rFonts w:hint="eastAsia"/>
        </w:rPr>
        <w:t>на</w:t>
      </w:r>
      <w:r w:rsidR="00F93DBB">
        <w:t xml:space="preserve"> </w:t>
      </w:r>
      <w:r w:rsidR="00F93DBB">
        <w:rPr>
          <w:rFonts w:hint="eastAsia"/>
        </w:rPr>
        <w:t>кормовые</w:t>
      </w:r>
      <w:r w:rsidR="00F93DBB">
        <w:t xml:space="preserve"> </w:t>
      </w:r>
      <w:r w:rsidR="00F93DBB">
        <w:rPr>
          <w:rFonts w:hint="eastAsia"/>
        </w:rPr>
        <w:t>цели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лесостепи</w:t>
      </w:r>
      <w:r w:rsidR="00F93DBB">
        <w:t xml:space="preserve"> </w:t>
      </w:r>
      <w:r w:rsidR="00F93DBB">
        <w:rPr>
          <w:rFonts w:hint="eastAsia"/>
        </w:rPr>
        <w:t>Западной</w:t>
      </w:r>
      <w:r w:rsidR="00F93DBB">
        <w:t xml:space="preserve"> </w:t>
      </w:r>
      <w:r w:rsidR="00F93DBB">
        <w:rPr>
          <w:rFonts w:hint="eastAsia"/>
        </w:rPr>
        <w:t>Сибири</w:t>
      </w:r>
      <w:r w:rsidR="00F93DBB">
        <w:t>/ 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Кашеваров</w:t>
      </w:r>
      <w:r w:rsidR="00F93DBB">
        <w:t xml:space="preserve">, </w:t>
      </w:r>
      <w:r w:rsidR="00F93DBB">
        <w:rPr>
          <w:rFonts w:hint="eastAsia"/>
        </w:rPr>
        <w:t>Д</w:t>
      </w:r>
      <w:r w:rsidR="00F93DBB">
        <w:t xml:space="preserve">. </w:t>
      </w:r>
      <w:r w:rsidR="00F93DBB">
        <w:rPr>
          <w:rFonts w:hint="eastAsia"/>
        </w:rPr>
        <w:t>Ю</w:t>
      </w:r>
      <w:r w:rsidR="00F93DBB">
        <w:t xml:space="preserve">. </w:t>
      </w:r>
      <w:r w:rsidR="00F93DBB">
        <w:rPr>
          <w:rFonts w:hint="eastAsia"/>
        </w:rPr>
        <w:t>Бакшаев</w:t>
      </w:r>
      <w:r w:rsidR="00F93DBB">
        <w:t xml:space="preserve">,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Жданова</w:t>
      </w:r>
      <w:r w:rsidR="00F93DBB">
        <w:t xml:space="preserve">; 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федеральный</w:t>
      </w:r>
      <w:r w:rsidR="00F93DBB">
        <w:t xml:space="preserve"> </w:t>
      </w:r>
      <w:r w:rsidR="00F93DBB">
        <w:rPr>
          <w:rFonts w:hint="eastAsia"/>
        </w:rPr>
        <w:t>научный</w:t>
      </w:r>
      <w:r w:rsidR="00F93DBB">
        <w:t xml:space="preserve"> </w:t>
      </w:r>
      <w:r w:rsidR="00F93DBB">
        <w:rPr>
          <w:rFonts w:hint="eastAsia"/>
        </w:rPr>
        <w:t>центр</w:t>
      </w:r>
      <w:r w:rsidR="00F93DBB">
        <w:t xml:space="preserve"> </w:t>
      </w:r>
      <w:r w:rsidR="00F93DBB">
        <w:rPr>
          <w:rFonts w:hint="eastAsia"/>
        </w:rPr>
        <w:t>агробиотехнологий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академии</w:t>
      </w:r>
      <w:r w:rsidR="00F93DBB">
        <w:t xml:space="preserve"> </w:t>
      </w:r>
      <w:r w:rsidR="00F93DBB">
        <w:rPr>
          <w:rFonts w:hint="eastAsia"/>
        </w:rPr>
        <w:t>наук</w:t>
      </w:r>
      <w:r w:rsidR="00F93DBB">
        <w:t xml:space="preserve"> // 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вестник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. ‒ </w:t>
      </w:r>
      <w:r w:rsidR="00F93DBB">
        <w:rPr>
          <w:rFonts w:hint="eastAsia"/>
        </w:rPr>
        <w:t>Краснообск</w:t>
      </w:r>
      <w:r w:rsidR="00F93DBB">
        <w:t xml:space="preserve"> (</w:t>
      </w:r>
      <w:r w:rsidR="00F93DBB">
        <w:rPr>
          <w:rFonts w:hint="eastAsia"/>
        </w:rPr>
        <w:t>Новосиб</w:t>
      </w:r>
      <w:r w:rsidR="00F93DBB">
        <w:t xml:space="preserve">. </w:t>
      </w:r>
      <w:r w:rsidR="00F93DBB">
        <w:rPr>
          <w:rFonts w:hint="eastAsia"/>
        </w:rPr>
        <w:t>обл</w:t>
      </w:r>
      <w:r w:rsidR="00F93DBB">
        <w:t xml:space="preserve">.), 2024. ‒ </w:t>
      </w:r>
      <w:r w:rsidR="00F93DBB">
        <w:rPr>
          <w:rFonts w:hint="eastAsia"/>
        </w:rPr>
        <w:t>Т</w:t>
      </w:r>
      <w:r w:rsidR="00F93DBB">
        <w:t xml:space="preserve">. 54 </w:t>
      </w:r>
      <w:r w:rsidR="00F93DBB">
        <w:rPr>
          <w:rFonts w:hint="eastAsia"/>
        </w:rPr>
        <w:t>№ </w:t>
      </w:r>
      <w:r w:rsidR="00F93DBB">
        <w:t xml:space="preserve">4. ‒ </w:t>
      </w:r>
      <w:r w:rsidR="00F93DBB">
        <w:rPr>
          <w:rFonts w:hint="eastAsia"/>
        </w:rPr>
        <w:t>С</w:t>
      </w:r>
      <w:r w:rsidR="00F93DBB">
        <w:t xml:space="preserve">. 51‒59: </w:t>
      </w:r>
      <w:r w:rsidR="00F93DBB">
        <w:rPr>
          <w:rFonts w:hint="eastAsia"/>
        </w:rPr>
        <w:t>ил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58‒59 (14 </w:t>
      </w:r>
      <w:r w:rsidR="00F93DBB">
        <w:rPr>
          <w:rFonts w:hint="eastAsia"/>
        </w:rPr>
        <w:t>назв</w:t>
      </w:r>
      <w:r w:rsidR="00F93DBB">
        <w:t>.)</w:t>
      </w:r>
    </w:p>
    <w:p w:rsidR="00F93DBB" w:rsidRDefault="00F93DBB" w:rsidP="00F93DBB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10"/>
      </w:pPr>
      <w:r>
        <w:rPr>
          <w:b/>
        </w:rPr>
        <w:t>4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Плаксина Т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В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Совершенствование</w:t>
      </w:r>
      <w:r w:rsidR="00F93DBB">
        <w:t xml:space="preserve"> </w:t>
      </w:r>
      <w:r w:rsidR="00F93DBB">
        <w:rPr>
          <w:rFonts w:hint="eastAsia"/>
        </w:rPr>
        <w:t>элементов</w:t>
      </w:r>
      <w:r w:rsidR="00F93DBB">
        <w:t xml:space="preserve"> </w:t>
      </w:r>
      <w:r w:rsidR="00F93DBB">
        <w:rPr>
          <w:rFonts w:hint="eastAsia"/>
        </w:rPr>
        <w:t>технологии</w:t>
      </w:r>
      <w:r w:rsidR="00F93DBB">
        <w:t xml:space="preserve"> </w:t>
      </w:r>
      <w:r w:rsidR="00F93DBB">
        <w:rPr>
          <w:rFonts w:hint="eastAsia"/>
        </w:rPr>
        <w:t>клонального</w:t>
      </w:r>
      <w:r w:rsidR="00F93DBB">
        <w:t xml:space="preserve"> </w:t>
      </w:r>
      <w:r w:rsidR="00F93DBB">
        <w:rPr>
          <w:rFonts w:hint="eastAsia"/>
        </w:rPr>
        <w:t>микроразмножения</w:t>
      </w:r>
      <w:r w:rsidR="00F93DBB">
        <w:t xml:space="preserve"> </w:t>
      </w:r>
      <w:r w:rsidR="00F93DBB">
        <w:rPr>
          <w:rFonts w:hint="eastAsia"/>
        </w:rPr>
        <w:t>малины</w:t>
      </w:r>
      <w:r w:rsidR="00F93DBB">
        <w:t xml:space="preserve"> </w:t>
      </w:r>
      <w:r w:rsidR="00F93DBB">
        <w:rPr>
          <w:rFonts w:hint="eastAsia"/>
        </w:rPr>
        <w:t>разного</w:t>
      </w:r>
      <w:r w:rsidR="00F93DBB">
        <w:t xml:space="preserve"> </w:t>
      </w:r>
      <w:r w:rsidR="00F93DBB">
        <w:rPr>
          <w:rFonts w:hint="eastAsia"/>
        </w:rPr>
        <w:t>типа</w:t>
      </w:r>
      <w:r w:rsidR="00F93DBB">
        <w:t xml:space="preserve"> </w:t>
      </w:r>
      <w:r w:rsidR="00F93DBB">
        <w:rPr>
          <w:rFonts w:hint="eastAsia"/>
        </w:rPr>
        <w:t>плодоношения</w:t>
      </w:r>
      <w:r w:rsidR="00F93DBB">
        <w:t>/ </w:t>
      </w:r>
      <w:r w:rsidR="00F93DBB">
        <w:rPr>
          <w:rFonts w:hint="eastAsia"/>
        </w:rPr>
        <w:t>Т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Плаксина</w:t>
      </w:r>
      <w:r w:rsidR="00F93DBB">
        <w:t xml:space="preserve">, </w:t>
      </w:r>
      <w:r w:rsidR="00F93DBB">
        <w:rPr>
          <w:rFonts w:hint="eastAsia"/>
        </w:rPr>
        <w:t>Д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Гусев</w:t>
      </w:r>
      <w:r w:rsidR="00F93DBB">
        <w:t xml:space="preserve">; </w:t>
      </w:r>
      <w:r w:rsidR="00F93DBB">
        <w:rPr>
          <w:rFonts w:hint="eastAsia"/>
        </w:rPr>
        <w:t>Федеральный</w:t>
      </w:r>
      <w:r w:rsidR="00F93DBB">
        <w:t xml:space="preserve"> </w:t>
      </w:r>
      <w:r w:rsidR="00F93DBB">
        <w:rPr>
          <w:rFonts w:hint="eastAsia"/>
        </w:rPr>
        <w:t>Алтайский</w:t>
      </w:r>
      <w:r w:rsidR="00F93DBB">
        <w:t xml:space="preserve"> </w:t>
      </w:r>
      <w:r w:rsidR="00F93DBB">
        <w:rPr>
          <w:rFonts w:hint="eastAsia"/>
        </w:rPr>
        <w:t>научный</w:t>
      </w:r>
      <w:r w:rsidR="00F93DBB">
        <w:t xml:space="preserve"> </w:t>
      </w:r>
      <w:r w:rsidR="00F93DBB">
        <w:rPr>
          <w:rFonts w:hint="eastAsia"/>
        </w:rPr>
        <w:t>центр</w:t>
      </w:r>
      <w:r w:rsidR="00F93DBB">
        <w:t xml:space="preserve"> </w:t>
      </w:r>
      <w:r w:rsidR="00F93DBB">
        <w:rPr>
          <w:rFonts w:hint="eastAsia"/>
        </w:rPr>
        <w:t>агробиотехнологий</w:t>
      </w:r>
      <w:r w:rsidR="00F93DBB">
        <w:t xml:space="preserve"> // 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вестник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. ‒ </w:t>
      </w:r>
      <w:r w:rsidR="00F93DBB">
        <w:rPr>
          <w:rFonts w:hint="eastAsia"/>
        </w:rPr>
        <w:t>Краснообск</w:t>
      </w:r>
      <w:r w:rsidR="00F93DBB">
        <w:t xml:space="preserve"> (</w:t>
      </w:r>
      <w:r w:rsidR="00F93DBB">
        <w:rPr>
          <w:rFonts w:hint="eastAsia"/>
        </w:rPr>
        <w:t>Новосиб</w:t>
      </w:r>
      <w:r w:rsidR="00F93DBB">
        <w:t xml:space="preserve">. </w:t>
      </w:r>
      <w:r w:rsidR="00F93DBB">
        <w:rPr>
          <w:rFonts w:hint="eastAsia"/>
        </w:rPr>
        <w:t>обл</w:t>
      </w:r>
      <w:r w:rsidR="00F93DBB">
        <w:t xml:space="preserve">.), 2024. ‒ </w:t>
      </w:r>
      <w:r w:rsidR="00F93DBB">
        <w:rPr>
          <w:rFonts w:hint="eastAsia"/>
        </w:rPr>
        <w:t>Т</w:t>
      </w:r>
      <w:r w:rsidR="00F93DBB">
        <w:t xml:space="preserve">. 54 </w:t>
      </w:r>
      <w:r w:rsidR="00F93DBB">
        <w:rPr>
          <w:rFonts w:hint="eastAsia"/>
        </w:rPr>
        <w:t>№ </w:t>
      </w:r>
      <w:r w:rsidR="00F93DBB">
        <w:t xml:space="preserve">4. ‒ </w:t>
      </w:r>
      <w:r w:rsidR="00F93DBB">
        <w:rPr>
          <w:rFonts w:hint="eastAsia"/>
        </w:rPr>
        <w:t>С</w:t>
      </w:r>
      <w:r w:rsidR="00F93DBB">
        <w:t xml:space="preserve">. 5‒12: </w:t>
      </w:r>
      <w:r w:rsidR="00F93DBB">
        <w:rPr>
          <w:rFonts w:hint="eastAsia"/>
        </w:rPr>
        <w:t>ил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11‒12 (14 </w:t>
      </w:r>
      <w:r w:rsidR="00F93DBB">
        <w:rPr>
          <w:rFonts w:hint="eastAsia"/>
        </w:rPr>
        <w:t>назв</w:t>
      </w:r>
      <w:r w:rsidR="00F93DBB">
        <w:t>.)</w:t>
      </w:r>
    </w:p>
    <w:p w:rsidR="00F93DBB" w:rsidRDefault="00F93DBB" w:rsidP="00F93DBB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10"/>
      </w:pPr>
      <w:r>
        <w:rPr>
          <w:b/>
        </w:rPr>
        <w:t>5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Сравнительная</w:t>
      </w:r>
      <w:r w:rsidR="00F93DBB">
        <w:t xml:space="preserve"> </w:t>
      </w:r>
      <w:r w:rsidR="00F93DBB">
        <w:rPr>
          <w:rFonts w:hint="eastAsia"/>
        </w:rPr>
        <w:t>оценка</w:t>
      </w:r>
      <w:r w:rsidR="00F93DBB">
        <w:t xml:space="preserve"> </w:t>
      </w:r>
      <w:r w:rsidR="00F93DBB">
        <w:rPr>
          <w:rFonts w:hint="eastAsia"/>
        </w:rPr>
        <w:t>перспективных</w:t>
      </w:r>
      <w:r w:rsidR="00F93DBB">
        <w:t xml:space="preserve"> </w:t>
      </w:r>
      <w:r w:rsidR="00F93DBB">
        <w:rPr>
          <w:rFonts w:hint="eastAsia"/>
        </w:rPr>
        <w:t>линий</w:t>
      </w:r>
      <w:r w:rsidR="00F93DBB">
        <w:t xml:space="preserve"> </w:t>
      </w:r>
      <w:r w:rsidR="00F93DBB">
        <w:rPr>
          <w:rFonts w:hint="eastAsia"/>
        </w:rPr>
        <w:t>озимой</w:t>
      </w:r>
      <w:r w:rsidR="00F93DBB">
        <w:t xml:space="preserve"> </w:t>
      </w:r>
      <w:r w:rsidR="00F93DBB">
        <w:rPr>
          <w:rFonts w:hint="eastAsia"/>
        </w:rPr>
        <w:t>мягкой</w:t>
      </w:r>
      <w:r w:rsidR="00F93DBB">
        <w:t xml:space="preserve"> </w:t>
      </w:r>
      <w:r w:rsidR="00F93DBB">
        <w:rPr>
          <w:rFonts w:hint="eastAsia"/>
        </w:rPr>
        <w:t>пшеницы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условиях</w:t>
      </w:r>
      <w:r w:rsidR="00F93DBB">
        <w:t xml:space="preserve"> </w:t>
      </w:r>
      <w:r w:rsidR="00F93DBB">
        <w:rPr>
          <w:rFonts w:hint="eastAsia"/>
        </w:rPr>
        <w:t>юга</w:t>
      </w:r>
      <w:r w:rsidR="00F93DBB">
        <w:t xml:space="preserve"> </w:t>
      </w:r>
      <w:r w:rsidR="00F93DBB">
        <w:rPr>
          <w:rFonts w:hint="eastAsia"/>
        </w:rPr>
        <w:t>Ростовской</w:t>
      </w:r>
      <w:r w:rsidR="00F93DBB">
        <w:t xml:space="preserve"> </w:t>
      </w:r>
      <w:r w:rsidR="00F93DBB">
        <w:rPr>
          <w:rFonts w:hint="eastAsia"/>
        </w:rPr>
        <w:t>области</w:t>
      </w:r>
      <w:r w:rsidR="00F93DBB">
        <w:t>/ 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Чернова</w:t>
      </w:r>
      <w:r w:rsidR="00F93DBB">
        <w:t xml:space="preserve">,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Подгорный</w:t>
      </w:r>
      <w:r w:rsidR="00F93DBB">
        <w:t xml:space="preserve">, </w:t>
      </w:r>
      <w:r w:rsidR="00F93DBB">
        <w:rPr>
          <w:rFonts w:hint="eastAsia"/>
        </w:rPr>
        <w:t>О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Скрипка</w:t>
      </w:r>
      <w:r w:rsidR="00F93DBB">
        <w:t xml:space="preserve">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.]; </w:t>
      </w:r>
      <w:r w:rsidR="00F93DBB">
        <w:rPr>
          <w:rFonts w:hint="eastAsia"/>
        </w:rPr>
        <w:t>Аграр</w:t>
      </w:r>
      <w:r w:rsidR="00F93DBB">
        <w:t xml:space="preserve">. </w:t>
      </w:r>
      <w:r w:rsidR="00F93DBB">
        <w:rPr>
          <w:rFonts w:hint="eastAsia"/>
        </w:rPr>
        <w:t>науч</w:t>
      </w:r>
      <w:r w:rsidR="00F93DBB">
        <w:t xml:space="preserve">. </w:t>
      </w:r>
      <w:r w:rsidR="00F93DBB">
        <w:rPr>
          <w:rFonts w:hint="eastAsia"/>
        </w:rPr>
        <w:t>центр</w:t>
      </w:r>
      <w:r w:rsidR="00F93DBB">
        <w:t xml:space="preserve"> "</w:t>
      </w:r>
      <w:r w:rsidR="00F93DBB">
        <w:rPr>
          <w:rFonts w:hint="eastAsia"/>
        </w:rPr>
        <w:t>Донской</w:t>
      </w:r>
      <w:r w:rsidR="00F93DBB">
        <w:t>" // 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вестник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. ‒ </w:t>
      </w:r>
      <w:r w:rsidR="00F93DBB">
        <w:rPr>
          <w:rFonts w:hint="eastAsia"/>
        </w:rPr>
        <w:t>Краснообск</w:t>
      </w:r>
      <w:r w:rsidR="00F93DBB">
        <w:t xml:space="preserve"> (</w:t>
      </w:r>
      <w:r w:rsidR="00F93DBB">
        <w:rPr>
          <w:rFonts w:hint="eastAsia"/>
        </w:rPr>
        <w:t>Новосиб</w:t>
      </w:r>
      <w:r w:rsidR="00F93DBB">
        <w:t xml:space="preserve">. </w:t>
      </w:r>
      <w:r w:rsidR="00F93DBB">
        <w:rPr>
          <w:rFonts w:hint="eastAsia"/>
        </w:rPr>
        <w:t>обл</w:t>
      </w:r>
      <w:r w:rsidR="00F93DBB">
        <w:t xml:space="preserve">.), 2024. ‒ </w:t>
      </w:r>
      <w:r w:rsidR="00F93DBB">
        <w:rPr>
          <w:rFonts w:hint="eastAsia"/>
        </w:rPr>
        <w:t>Т</w:t>
      </w:r>
      <w:r w:rsidR="00F93DBB">
        <w:t xml:space="preserve">. 54 </w:t>
      </w:r>
      <w:r w:rsidR="00F93DBB">
        <w:rPr>
          <w:rFonts w:hint="eastAsia"/>
        </w:rPr>
        <w:t>№ </w:t>
      </w:r>
      <w:r w:rsidR="00F93DBB">
        <w:t xml:space="preserve">4. ‒ </w:t>
      </w:r>
      <w:r w:rsidR="00F93DBB">
        <w:rPr>
          <w:rFonts w:hint="eastAsia"/>
        </w:rPr>
        <w:t>С</w:t>
      </w:r>
      <w:r w:rsidR="00F93DBB">
        <w:t xml:space="preserve">. 43‒50: </w:t>
      </w:r>
      <w:r w:rsidR="00F93DBB">
        <w:rPr>
          <w:rFonts w:hint="eastAsia"/>
        </w:rPr>
        <w:t>ил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49‒50 (12 </w:t>
      </w:r>
      <w:r w:rsidR="00F93DBB">
        <w:rPr>
          <w:rFonts w:hint="eastAsia"/>
        </w:rPr>
        <w:t>назв</w:t>
      </w:r>
      <w:r w:rsidR="00F93DBB">
        <w:t>.)</w:t>
      </w:r>
    </w:p>
    <w:p w:rsidR="00F93DBB" w:rsidRDefault="00F93DBB" w:rsidP="00F93DBB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10"/>
      </w:pPr>
      <w:r>
        <w:rPr>
          <w:b/>
        </w:rPr>
        <w:t>6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Чураков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Перспективные</w:t>
      </w:r>
      <w:r w:rsidR="00F93DBB">
        <w:t xml:space="preserve"> </w:t>
      </w:r>
      <w:r w:rsidR="00F93DBB">
        <w:rPr>
          <w:rFonts w:hint="eastAsia"/>
        </w:rPr>
        <w:t>гибриды</w:t>
      </w:r>
      <w:r w:rsidR="00F93DBB">
        <w:t xml:space="preserve"> </w:t>
      </w:r>
      <w:r w:rsidR="00F93DBB">
        <w:rPr>
          <w:rFonts w:hint="eastAsia"/>
        </w:rPr>
        <w:t>картофеля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Сибири</w:t>
      </w:r>
      <w:r w:rsidR="00F93DBB">
        <w:t>/ 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Чураков</w:t>
      </w:r>
      <w:r w:rsidR="00F93DBB">
        <w:t xml:space="preserve">,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М</w:t>
      </w:r>
      <w:r w:rsidR="00F93DBB">
        <w:t xml:space="preserve">. </w:t>
      </w:r>
      <w:r w:rsidR="00F93DBB">
        <w:rPr>
          <w:rFonts w:hint="eastAsia"/>
        </w:rPr>
        <w:t>Попова</w:t>
      </w:r>
      <w:r w:rsidR="00F93DBB">
        <w:t xml:space="preserve">,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Халипский</w:t>
      </w:r>
      <w:r w:rsidR="00F93DBB">
        <w:t xml:space="preserve">; </w:t>
      </w:r>
      <w:r w:rsidR="00F93DBB">
        <w:rPr>
          <w:rFonts w:hint="eastAsia"/>
        </w:rPr>
        <w:t>Красноярский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 // 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вестник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. ‒ </w:t>
      </w:r>
      <w:r w:rsidR="00F93DBB">
        <w:rPr>
          <w:rFonts w:hint="eastAsia"/>
        </w:rPr>
        <w:t>Краснообск</w:t>
      </w:r>
      <w:r w:rsidR="00F93DBB">
        <w:t xml:space="preserve"> (</w:t>
      </w:r>
      <w:r w:rsidR="00F93DBB">
        <w:rPr>
          <w:rFonts w:hint="eastAsia"/>
        </w:rPr>
        <w:t>Новосиб</w:t>
      </w:r>
      <w:r w:rsidR="00F93DBB">
        <w:t xml:space="preserve">. </w:t>
      </w:r>
      <w:r w:rsidR="00F93DBB">
        <w:rPr>
          <w:rFonts w:hint="eastAsia"/>
        </w:rPr>
        <w:t>обл</w:t>
      </w:r>
      <w:r w:rsidR="00F93DBB">
        <w:t xml:space="preserve">.), 2024. ‒ </w:t>
      </w:r>
      <w:r w:rsidR="00F93DBB">
        <w:rPr>
          <w:rFonts w:hint="eastAsia"/>
        </w:rPr>
        <w:t>Т</w:t>
      </w:r>
      <w:r w:rsidR="00F93DBB">
        <w:t xml:space="preserve">. 54 </w:t>
      </w:r>
      <w:r w:rsidR="00F93DBB">
        <w:rPr>
          <w:rFonts w:hint="eastAsia"/>
        </w:rPr>
        <w:t>№ </w:t>
      </w:r>
      <w:r w:rsidR="00F93DBB">
        <w:t xml:space="preserve">4. ‒ </w:t>
      </w:r>
      <w:r w:rsidR="00F93DBB">
        <w:rPr>
          <w:rFonts w:hint="eastAsia"/>
        </w:rPr>
        <w:t>С</w:t>
      </w:r>
      <w:r w:rsidR="00F93DBB">
        <w:t xml:space="preserve">. 13‒20: </w:t>
      </w:r>
      <w:r w:rsidR="00F93DBB">
        <w:rPr>
          <w:rFonts w:hint="eastAsia"/>
        </w:rPr>
        <w:t>ил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19‒20 (10 </w:t>
      </w:r>
      <w:r w:rsidR="00F93DBB">
        <w:rPr>
          <w:rFonts w:hint="eastAsia"/>
        </w:rPr>
        <w:t>назв</w:t>
      </w:r>
      <w:r w:rsidR="00F93DBB">
        <w:t>.)</w:t>
      </w:r>
    </w:p>
    <w:p w:rsidR="00F93DBB" w:rsidRDefault="00F93DBB" w:rsidP="00F93DBB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5" w:name="_Toc171684400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5"/>
    </w:p>
    <w:p w:rsidR="00F93DBB" w:rsidRDefault="00794A43" w:rsidP="00F93DBB">
      <w:pPr>
        <w:pStyle w:val="10"/>
      </w:pPr>
      <w:r>
        <w:rPr>
          <w:b/>
        </w:rPr>
        <w:t>7</w:t>
      </w:r>
      <w:r w:rsidR="00F93DBB" w:rsidRPr="00F93DBB">
        <w:rPr>
          <w:b/>
        </w:rPr>
        <w:t>. Продуктивность</w:t>
      </w:r>
      <w:r w:rsidR="00F93DBB">
        <w:t xml:space="preserve"> картофеля на фоне применения энтомопатогенного гриба Metarhizium robertsii в производственных испытаниях/ Е. М. Шалдяева, Ю. В. Пилипова, О. Г. Томилова [и др.]; Российская академия наук. Сибирское отделение, Институт систематики и экологии животных, Новосибирский государственный аграрный университет, Всероссийский научно-исследовательский институт защиты растений // Сибирский вестник сельскохозяйственной науки. ‒ Краснообск (Новосиб. обл.), 2024. ‒ Т. 54 № 4. ‒ С. 60‒68: ил. ‒ Библиогр.: с. 67‒68 (11 назв.)</w:t>
      </w:r>
    </w:p>
    <w:p w:rsidR="00F93DBB" w:rsidRDefault="00F93DBB" w:rsidP="00F93DBB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10"/>
      </w:pPr>
      <w:r>
        <w:rPr>
          <w:b/>
        </w:rPr>
        <w:t>8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Харина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В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Применение</w:t>
      </w:r>
      <w:r w:rsidR="00F93DBB">
        <w:t xml:space="preserve"> </w:t>
      </w:r>
      <w:r w:rsidR="00F93DBB">
        <w:rPr>
          <w:rFonts w:hint="eastAsia"/>
        </w:rPr>
        <w:t>методов</w:t>
      </w:r>
      <w:r w:rsidR="00F93DBB">
        <w:t xml:space="preserve"> </w:t>
      </w:r>
      <w:r w:rsidR="00F93DBB">
        <w:rPr>
          <w:rFonts w:hint="eastAsia"/>
        </w:rPr>
        <w:t>МАС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селекции</w:t>
      </w:r>
      <w:r w:rsidR="00F93DBB">
        <w:t xml:space="preserve"> </w:t>
      </w:r>
      <w:r w:rsidR="00F93DBB">
        <w:rPr>
          <w:rFonts w:hint="eastAsia"/>
        </w:rPr>
        <w:t>пшеницы</w:t>
      </w:r>
      <w:r w:rsidR="00F93DBB">
        <w:t xml:space="preserve"> </w:t>
      </w:r>
      <w:r w:rsidR="00F93DBB">
        <w:rPr>
          <w:rFonts w:hint="eastAsia"/>
        </w:rPr>
        <w:t>на</w:t>
      </w:r>
      <w:r w:rsidR="00F93DBB">
        <w:t xml:space="preserve"> </w:t>
      </w:r>
      <w:r w:rsidR="00F93DBB">
        <w:rPr>
          <w:rFonts w:hint="eastAsia"/>
        </w:rPr>
        <w:t>устойчивость</w:t>
      </w:r>
      <w:r w:rsidR="00F93DBB">
        <w:t xml:space="preserve"> </w:t>
      </w:r>
      <w:r w:rsidR="00F93DBB">
        <w:rPr>
          <w:rFonts w:hint="eastAsia"/>
        </w:rPr>
        <w:t>к</w:t>
      </w:r>
      <w:r w:rsidR="00F93DBB">
        <w:t xml:space="preserve"> </w:t>
      </w:r>
      <w:r w:rsidR="00F93DBB">
        <w:rPr>
          <w:rFonts w:hint="eastAsia"/>
        </w:rPr>
        <w:t>септориозу</w:t>
      </w:r>
      <w:r w:rsidR="00F93DBB">
        <w:t>/ 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Харина</w:t>
      </w:r>
      <w:r w:rsidR="00F93DBB">
        <w:t xml:space="preserve">,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Савинцева</w:t>
      </w:r>
      <w:r w:rsidR="00F93DBB">
        <w:t xml:space="preserve">; </w:t>
      </w:r>
      <w:r w:rsidR="00F93DBB">
        <w:rPr>
          <w:rFonts w:hint="eastAsia"/>
        </w:rPr>
        <w:t>Федеральный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научный</w:t>
      </w:r>
      <w:r w:rsidR="00F93DBB">
        <w:t xml:space="preserve"> </w:t>
      </w:r>
      <w:r w:rsidR="00F93DBB">
        <w:rPr>
          <w:rFonts w:hint="eastAsia"/>
        </w:rPr>
        <w:t>центр</w:t>
      </w:r>
      <w:r w:rsidR="00F93DBB">
        <w:t xml:space="preserve"> </w:t>
      </w:r>
      <w:r w:rsidR="00F93DBB">
        <w:rPr>
          <w:rFonts w:hint="eastAsia"/>
        </w:rPr>
        <w:t>Северо</w:t>
      </w:r>
      <w:r w:rsidR="00F93DBB">
        <w:t>-</w:t>
      </w:r>
      <w:r w:rsidR="00F93DBB">
        <w:rPr>
          <w:rFonts w:hint="eastAsia"/>
        </w:rPr>
        <w:t>Востока</w:t>
      </w:r>
      <w:r w:rsidR="00F93DBB">
        <w:t xml:space="preserve"> </w:t>
      </w:r>
      <w:r w:rsidR="00F93DBB">
        <w:rPr>
          <w:rFonts w:hint="eastAsia"/>
        </w:rPr>
        <w:t>им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Рудницкого</w:t>
      </w:r>
      <w:r w:rsidR="00F93DBB">
        <w:t xml:space="preserve"> // </w:t>
      </w:r>
      <w:r w:rsidR="00F93DBB">
        <w:rPr>
          <w:rFonts w:hint="eastAsia"/>
        </w:rPr>
        <w:t>Сибирский</w:t>
      </w:r>
      <w:r w:rsidR="00F93DBB">
        <w:t xml:space="preserve"> </w:t>
      </w:r>
      <w:r w:rsidR="00F93DBB">
        <w:rPr>
          <w:rFonts w:hint="eastAsia"/>
        </w:rPr>
        <w:t>вестник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. ‒ </w:t>
      </w:r>
      <w:r w:rsidR="00F93DBB">
        <w:rPr>
          <w:rFonts w:hint="eastAsia"/>
        </w:rPr>
        <w:t>Краснообск</w:t>
      </w:r>
      <w:r w:rsidR="00F93DBB">
        <w:t xml:space="preserve"> (</w:t>
      </w:r>
      <w:r w:rsidR="00F93DBB">
        <w:rPr>
          <w:rFonts w:hint="eastAsia"/>
        </w:rPr>
        <w:t>Новосиб</w:t>
      </w:r>
      <w:r w:rsidR="00F93DBB">
        <w:t xml:space="preserve">. </w:t>
      </w:r>
      <w:r w:rsidR="00F93DBB">
        <w:rPr>
          <w:rFonts w:hint="eastAsia"/>
        </w:rPr>
        <w:t>обл</w:t>
      </w:r>
      <w:r w:rsidR="00F93DBB">
        <w:t xml:space="preserve">.), 2024. ‒ </w:t>
      </w:r>
      <w:r w:rsidR="00F93DBB">
        <w:rPr>
          <w:rFonts w:hint="eastAsia"/>
        </w:rPr>
        <w:t>Т</w:t>
      </w:r>
      <w:r w:rsidR="00F93DBB">
        <w:t xml:space="preserve">. 54 </w:t>
      </w:r>
      <w:r w:rsidR="00F93DBB">
        <w:rPr>
          <w:rFonts w:hint="eastAsia"/>
        </w:rPr>
        <w:t>№ </w:t>
      </w:r>
      <w:r w:rsidR="00F93DBB">
        <w:t xml:space="preserve">4. ‒ </w:t>
      </w:r>
      <w:r w:rsidR="00F93DBB">
        <w:rPr>
          <w:rFonts w:hint="eastAsia"/>
        </w:rPr>
        <w:t>С</w:t>
      </w:r>
      <w:r w:rsidR="00F93DBB">
        <w:t xml:space="preserve">. 94‒103: </w:t>
      </w:r>
      <w:r w:rsidR="00F93DBB">
        <w:rPr>
          <w:rFonts w:hint="eastAsia"/>
        </w:rPr>
        <w:t>ил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101‒103 (23 </w:t>
      </w:r>
      <w:r w:rsidR="00F93DBB">
        <w:rPr>
          <w:rFonts w:hint="eastAsia"/>
        </w:rPr>
        <w:t>назв</w:t>
      </w:r>
      <w:r w:rsidR="00F93DBB">
        <w:t>.)</w:t>
      </w:r>
    </w:p>
    <w:p w:rsidR="00F93DBB" w:rsidRDefault="00F93DBB" w:rsidP="00F93DBB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6" w:name="_Toc171684401"/>
      <w:r>
        <w:rPr>
          <w:rFonts w:hint="eastAsia"/>
        </w:rPr>
        <w:t>Животноводство</w:t>
      </w:r>
      <w:bookmarkEnd w:id="6"/>
    </w:p>
    <w:p w:rsidR="00F93DBB" w:rsidRDefault="00794A43" w:rsidP="00F93DBB">
      <w:pPr>
        <w:pStyle w:val="20"/>
      </w:pPr>
      <w:r>
        <w:rPr>
          <w:b/>
        </w:rPr>
        <w:t>9</w:t>
      </w:r>
      <w:r w:rsidR="00F93DBB" w:rsidRPr="00F93DBB">
        <w:rPr>
          <w:b/>
        </w:rPr>
        <w:t xml:space="preserve">. Матюков В. С. </w:t>
      </w:r>
      <w:r w:rsidR="00F93DBB">
        <w:t>Характеристика овец Приполярья по микросателлитам и репродуктивным способностям/ В. С. Матюков, Я. А. Жариков, Л. А. Канева; Федеральный исследовательский центр "Коми научный центр Уральского отделения Российской академии наук", Институт агробиотехнологий им. А. В. Журавского // Сибирский вестник сельскохозяйственной науки. ‒ Краснообск (Новосиб. обл.), 2024. ‒ Т. 54 № 4. ‒ С. 76‒87: ил. ‒ Библиогр.: с. 86‒87 (12 назв.)</w:t>
      </w:r>
    </w:p>
    <w:p w:rsidR="00F93DBB" w:rsidRDefault="00F93DBB" w:rsidP="00F93DBB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7" w:name="_Toc171684402"/>
      <w:r>
        <w:rPr>
          <w:rFonts w:hint="eastAsia"/>
        </w:rPr>
        <w:t>Ветеринария</w:t>
      </w:r>
      <w:bookmarkEnd w:id="7"/>
    </w:p>
    <w:p w:rsidR="00F93DBB" w:rsidRDefault="00794A43" w:rsidP="00F93DBB">
      <w:pPr>
        <w:pStyle w:val="20"/>
      </w:pPr>
      <w:r>
        <w:rPr>
          <w:b/>
        </w:rPr>
        <w:t>10</w:t>
      </w:r>
      <w:r w:rsidR="00F93DBB" w:rsidRPr="00F93DBB">
        <w:rPr>
          <w:b/>
        </w:rPr>
        <w:t xml:space="preserve">. Нефедова Е. В. </w:t>
      </w:r>
      <w:r w:rsidR="00F93DBB">
        <w:t>Влияние наночастиц серебра и препаратов различных фармакологических групп на бактерицидную активность Staphylococcus aureus/ Е. В. Нефедова; Сибирский федеральный научный центр агробиотехнологий Российской академии наук // Сибирский вестник сельскохозяйственной науки. ‒ Краснообск (Новосиб. обл.), 2024. ‒ Т. 54 № 4. ‒ С. 88‒93: ил. ‒ Библиогр.: с. 91‒93 (14 назв.)</w:t>
      </w:r>
    </w:p>
    <w:p w:rsidR="00F93DBB" w:rsidRDefault="00F93DBB" w:rsidP="00F93DBB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8" w:name="_Toc171684403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8"/>
    </w:p>
    <w:p w:rsidR="00F93DBB" w:rsidRDefault="00794A43" w:rsidP="00F93DBB">
      <w:pPr>
        <w:pStyle w:val="20"/>
      </w:pPr>
      <w:r>
        <w:rPr>
          <w:b/>
        </w:rPr>
        <w:t>11</w:t>
      </w:r>
      <w:r w:rsidR="00F93DBB" w:rsidRPr="00F93DBB">
        <w:rPr>
          <w:b/>
        </w:rPr>
        <w:t>. К 70-летию</w:t>
      </w:r>
      <w:r w:rsidR="00F93DBB">
        <w:t xml:space="preserve"> Николая Михайловича Иванова/ К. С. Голохваст, А. А. Шпедт, А. А. Гаркуша [и др.]; Сибирский научно-исследовательский институт механизации и электрификации сельского хозяйства Сибирского федерального научного центра агробиотехнологий Российской академии наук // Сибирский вестник сельскохозяйственной науки. ‒ Краснообск (Новосиб. обл.), 2024. ‒ Т. 54 № 4. ‒ С. 104‒105: ил. ‒ Библиогр.: с. 96‒97 (8 назв.)</w:t>
      </w:r>
    </w:p>
    <w:p w:rsidR="00F93DBB" w:rsidRDefault="00F93DBB" w:rsidP="00F93DBB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1"/>
      </w:pPr>
      <w:bookmarkStart w:id="9" w:name="_Toc171684404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9"/>
    </w:p>
    <w:p w:rsidR="00F93DBB" w:rsidRDefault="00794A43" w:rsidP="00F93DBB">
      <w:pPr>
        <w:pStyle w:val="20"/>
      </w:pPr>
      <w:r>
        <w:rPr>
          <w:b/>
        </w:rPr>
        <w:t>12</w:t>
      </w:r>
      <w:r w:rsidR="00F93DBB" w:rsidRPr="00F93DBB">
        <w:rPr>
          <w:b/>
        </w:rPr>
        <w:t>. Изучение</w:t>
      </w:r>
      <w:r w:rsidR="00F93DBB">
        <w:t xml:space="preserve"> эффективности применения гаприна при выращивании стерляди/ Е. А. Максим, Д. А. Юрин, Н. В. Агаркова [и др.]; Кубанский государственный аграрный университет им. И. Т. Трубилина, Краснодарский научный центр по зоотехнии и ветеринарии, Всероссийский научно-исследовательский институт рыбного хозяйства и океанографии // Сибирский вестник сельскохозяйственной науки. ‒ Краснообск (Новосиб. обл.), 2024. ‒ Т. 54 № 4. ‒ С. 69‒75: ил. ‒ Библиогр.: с. 74‒75 (9 назв.)</w:t>
      </w:r>
    </w:p>
    <w:p w:rsidR="00F93DBB" w:rsidRDefault="00F93DBB" w:rsidP="00F93DBB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1"/>
      </w:pPr>
      <w:bookmarkStart w:id="10" w:name="_Toc171684405"/>
      <w:r>
        <w:t>НОВЫЕ ПОСТУПЛЕНИЯ ПЕРИОДИЧЕСКИХ ИЗДАНИЙ В ФОНД СибНСХБ</w:t>
      </w:r>
      <w:bookmarkEnd w:id="10"/>
    </w:p>
    <w:p w:rsidR="00F93DBB" w:rsidRDefault="00794A43" w:rsidP="00F93DBB">
      <w:pPr>
        <w:pStyle w:val="20"/>
      </w:pPr>
      <w:r>
        <w:rPr>
          <w:b/>
        </w:rPr>
        <w:t>13</w:t>
      </w:r>
      <w:r w:rsidR="00F93DBB" w:rsidRPr="00F93DBB">
        <w:rPr>
          <w:b/>
        </w:rPr>
        <w:t>. Краснообск</w:t>
      </w:r>
      <w:r w:rsidR="00F93DBB">
        <w:t xml:space="preserve"> / учредитель: Изд. центр "Свет". ‒ Выходит еженедельно ‒ 2024г. N 24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14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2015</w:t>
      </w:r>
      <w:r w:rsidR="00F93DBB">
        <w:rPr>
          <w:rFonts w:hint="eastAsia"/>
        </w:rPr>
        <w:t>г</w:t>
      </w:r>
      <w:r w:rsidR="00F93DBB">
        <w:t>. N 1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15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2015</w:t>
      </w:r>
      <w:r w:rsidR="00F93DBB">
        <w:rPr>
          <w:rFonts w:hint="eastAsia"/>
        </w:rPr>
        <w:t>г</w:t>
      </w:r>
      <w:r w:rsidR="00F93DBB">
        <w:t>. N 2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16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2015</w:t>
      </w:r>
      <w:r w:rsidR="00F93DBB">
        <w:rPr>
          <w:rFonts w:hint="eastAsia"/>
        </w:rPr>
        <w:t>г</w:t>
      </w:r>
      <w:r w:rsidR="00F93DBB">
        <w:t>. N 3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17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2015</w:t>
      </w:r>
      <w:r w:rsidR="00F93DBB">
        <w:rPr>
          <w:rFonts w:hint="eastAsia"/>
        </w:rPr>
        <w:t>г</w:t>
      </w:r>
      <w:r w:rsidR="00F93DBB">
        <w:t>. N 4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18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2015</w:t>
      </w:r>
      <w:r w:rsidR="00F93DBB">
        <w:rPr>
          <w:rFonts w:hint="eastAsia"/>
        </w:rPr>
        <w:t>г</w:t>
      </w:r>
      <w:r w:rsidR="00F93DBB">
        <w:t>. N 5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19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2015</w:t>
      </w:r>
      <w:r w:rsidR="00F93DBB">
        <w:rPr>
          <w:rFonts w:hint="eastAsia"/>
        </w:rPr>
        <w:t>г</w:t>
      </w:r>
      <w:r w:rsidR="00F93DBB">
        <w:t>. N 6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20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2016</w:t>
      </w:r>
      <w:r w:rsidR="00F93DBB">
        <w:rPr>
          <w:rFonts w:hint="eastAsia"/>
        </w:rPr>
        <w:t>г</w:t>
      </w:r>
      <w:r w:rsidR="00F93DBB">
        <w:t>. N 1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21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2016</w:t>
      </w:r>
      <w:r w:rsidR="00F93DBB">
        <w:rPr>
          <w:rFonts w:hint="eastAsia"/>
        </w:rPr>
        <w:t>г</w:t>
      </w:r>
      <w:r w:rsidR="00F93DBB">
        <w:t>. N 2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22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2016</w:t>
      </w:r>
      <w:r w:rsidR="00F93DBB">
        <w:rPr>
          <w:rFonts w:hint="eastAsia"/>
        </w:rPr>
        <w:t>г</w:t>
      </w:r>
      <w:r w:rsidR="00F93DBB">
        <w:t>. N 3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23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2020</w:t>
      </w:r>
      <w:r w:rsidR="00F93DBB">
        <w:rPr>
          <w:rFonts w:hint="eastAsia"/>
        </w:rPr>
        <w:t>г</w:t>
      </w:r>
      <w:r w:rsidR="00F93DBB">
        <w:t>. N 1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24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2020</w:t>
      </w:r>
      <w:r w:rsidR="00F93DBB">
        <w:rPr>
          <w:rFonts w:hint="eastAsia"/>
        </w:rPr>
        <w:t>г</w:t>
      </w:r>
      <w:r w:rsidR="00F93DBB">
        <w:t>. N 2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25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2020</w:t>
      </w:r>
      <w:r w:rsidR="00F93DBB">
        <w:rPr>
          <w:rFonts w:hint="eastAsia"/>
        </w:rPr>
        <w:t>г</w:t>
      </w:r>
      <w:r w:rsidR="00F93DBB">
        <w:t>. N 3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26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2020</w:t>
      </w:r>
      <w:r w:rsidR="00F93DBB">
        <w:rPr>
          <w:rFonts w:hint="eastAsia"/>
        </w:rPr>
        <w:t>г</w:t>
      </w:r>
      <w:r w:rsidR="00F93DBB">
        <w:t>. N 4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27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2020</w:t>
      </w:r>
      <w:r w:rsidR="00F93DBB">
        <w:rPr>
          <w:rFonts w:hint="eastAsia"/>
        </w:rPr>
        <w:t>г</w:t>
      </w:r>
      <w:r w:rsidR="00F93DBB">
        <w:t>. N 5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28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2020</w:t>
      </w:r>
      <w:r w:rsidR="00F93DBB">
        <w:rPr>
          <w:rFonts w:hint="eastAsia"/>
        </w:rPr>
        <w:t>г</w:t>
      </w:r>
      <w:r w:rsidR="00F93DBB">
        <w:t>. N 6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93DBB" w:rsidRDefault="00F93DBB" w:rsidP="00F93DBB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29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Новое</w:t>
      </w:r>
      <w:r w:rsidR="00F93DBB">
        <w:t xml:space="preserve"> </w:t>
      </w:r>
      <w:r w:rsidR="00F93DBB">
        <w:rPr>
          <w:rFonts w:hint="eastAsia"/>
        </w:rPr>
        <w:t>сельское</w:t>
      </w:r>
      <w:r w:rsidR="00F93DBB">
        <w:t xml:space="preserve"> </w:t>
      </w:r>
      <w:r w:rsidR="00F93DBB">
        <w:rPr>
          <w:rFonts w:hint="eastAsia"/>
        </w:rPr>
        <w:t>хозяйство</w:t>
      </w:r>
      <w:r w:rsidR="00F93DBB">
        <w:t xml:space="preserve"> / </w:t>
      </w:r>
      <w:r w:rsidR="00F93DBB">
        <w:rPr>
          <w:rFonts w:hint="eastAsia"/>
        </w:rPr>
        <w:t>учредитель</w:t>
      </w:r>
      <w:r w:rsidR="00F93DBB">
        <w:t xml:space="preserve"> Deutscher Landwirtshaftsverlag GmbH (DLV).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2021</w:t>
      </w:r>
      <w:r w:rsidR="00F93DBB">
        <w:rPr>
          <w:rFonts w:hint="eastAsia"/>
        </w:rPr>
        <w:t>г</w:t>
      </w:r>
      <w:r w:rsidR="00F93DBB">
        <w:t>. N 1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93DBB" w:rsidRDefault="00F93DBB" w:rsidP="00F93DBB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30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Селекция</w:t>
      </w:r>
      <w:r w:rsidR="00F93DBB" w:rsidRPr="00F93DBB">
        <w:rPr>
          <w:b/>
        </w:rPr>
        <w:t>,</w:t>
      </w:r>
      <w:r w:rsidR="00F93DBB">
        <w:t xml:space="preserve"> </w:t>
      </w:r>
      <w:r w:rsidR="00F93DBB">
        <w:rPr>
          <w:rFonts w:hint="eastAsia"/>
        </w:rPr>
        <w:t>семеноводство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генетика</w:t>
      </w:r>
      <w:r w:rsidR="00F93DBB">
        <w:t>/ </w:t>
      </w:r>
      <w:r w:rsidR="00F93DBB">
        <w:rPr>
          <w:rFonts w:hint="eastAsia"/>
        </w:rPr>
        <w:t>издатель</w:t>
      </w:r>
      <w:r w:rsidR="00F93DBB">
        <w:t xml:space="preserve">: </w:t>
      </w:r>
      <w:r w:rsidR="00F93DBB">
        <w:rPr>
          <w:rFonts w:hint="eastAsia"/>
        </w:rPr>
        <w:t>ООО</w:t>
      </w:r>
      <w:r w:rsidR="00F93DBB">
        <w:t xml:space="preserve"> "</w:t>
      </w:r>
      <w:r w:rsidR="00F93DBB">
        <w:rPr>
          <w:rFonts w:hint="eastAsia"/>
        </w:rPr>
        <w:t>АгроСейфити</w:t>
      </w:r>
      <w:r w:rsidR="00F93DBB">
        <w:t xml:space="preserve">", </w:t>
      </w:r>
      <w:r w:rsidR="00F93DBB">
        <w:rPr>
          <w:rFonts w:hint="eastAsia"/>
        </w:rPr>
        <w:t>М</w:t>
      </w:r>
      <w:r w:rsidR="00F93DBB">
        <w:t>-</w:t>
      </w:r>
      <w:r w:rsidR="00F93DBB">
        <w:rPr>
          <w:rFonts w:hint="eastAsia"/>
        </w:rPr>
        <w:t>во</w:t>
      </w:r>
      <w:r w:rsidR="00F93DBB">
        <w:t xml:space="preserve"> </w:t>
      </w:r>
      <w:r w:rsidR="00F93DBB">
        <w:rPr>
          <w:rFonts w:hint="eastAsia"/>
        </w:rPr>
        <w:t>сел</w:t>
      </w:r>
      <w:r w:rsidR="00F93DBB">
        <w:t xml:space="preserve">. </w:t>
      </w:r>
      <w:r w:rsidR="00F93DBB">
        <w:rPr>
          <w:rFonts w:hint="eastAsia"/>
        </w:rPr>
        <w:t>хоз</w:t>
      </w:r>
      <w:r w:rsidR="00F93DBB">
        <w:t>-</w:t>
      </w:r>
      <w:r w:rsidR="00F93DBB">
        <w:rPr>
          <w:rFonts w:hint="eastAsia"/>
        </w:rPr>
        <w:t>ва</w:t>
      </w:r>
      <w:r w:rsidR="00F93DBB">
        <w:t xml:space="preserve"> </w:t>
      </w:r>
      <w:r w:rsidR="00F93DBB">
        <w:rPr>
          <w:rFonts w:hint="eastAsia"/>
        </w:rPr>
        <w:t>Рос</w:t>
      </w:r>
      <w:r w:rsidR="00F93DBB">
        <w:t xml:space="preserve">. </w:t>
      </w:r>
      <w:r w:rsidR="00F93DBB">
        <w:rPr>
          <w:rFonts w:hint="eastAsia"/>
        </w:rPr>
        <w:t>Федерации</w:t>
      </w:r>
      <w:r w:rsidR="00F93DBB">
        <w:t xml:space="preserve">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2018</w:t>
      </w:r>
      <w:r w:rsidR="00F93DBB">
        <w:rPr>
          <w:rFonts w:hint="eastAsia"/>
        </w:rPr>
        <w:t>г</w:t>
      </w:r>
      <w:r w:rsidR="00F93DBB">
        <w:t>. N 5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3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(2)</w:t>
      </w:r>
    </w:p>
    <w:p w:rsidR="00F93DBB" w:rsidRDefault="00F93DBB" w:rsidP="00F93DBB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31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Селекция</w:t>
      </w:r>
      <w:r w:rsidR="00F93DBB" w:rsidRPr="00F93DBB">
        <w:rPr>
          <w:b/>
        </w:rPr>
        <w:t>,</w:t>
      </w:r>
      <w:r w:rsidR="00F93DBB">
        <w:t xml:space="preserve"> </w:t>
      </w:r>
      <w:r w:rsidR="00F93DBB">
        <w:rPr>
          <w:rFonts w:hint="eastAsia"/>
        </w:rPr>
        <w:t>семеноводство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генетика</w:t>
      </w:r>
      <w:r w:rsidR="00F93DBB">
        <w:t>/ </w:t>
      </w:r>
      <w:r w:rsidR="00F93DBB">
        <w:rPr>
          <w:rFonts w:hint="eastAsia"/>
        </w:rPr>
        <w:t>издатель</w:t>
      </w:r>
      <w:r w:rsidR="00F93DBB">
        <w:t xml:space="preserve">: </w:t>
      </w:r>
      <w:r w:rsidR="00F93DBB">
        <w:rPr>
          <w:rFonts w:hint="eastAsia"/>
        </w:rPr>
        <w:t>ООО</w:t>
      </w:r>
      <w:r w:rsidR="00F93DBB">
        <w:t xml:space="preserve"> "</w:t>
      </w:r>
      <w:r w:rsidR="00F93DBB">
        <w:rPr>
          <w:rFonts w:hint="eastAsia"/>
        </w:rPr>
        <w:t>АгроСейфити</w:t>
      </w:r>
      <w:r w:rsidR="00F93DBB">
        <w:t xml:space="preserve">", </w:t>
      </w:r>
      <w:r w:rsidR="00F93DBB">
        <w:rPr>
          <w:rFonts w:hint="eastAsia"/>
        </w:rPr>
        <w:t>М</w:t>
      </w:r>
      <w:r w:rsidR="00F93DBB">
        <w:t>-</w:t>
      </w:r>
      <w:r w:rsidR="00F93DBB">
        <w:rPr>
          <w:rFonts w:hint="eastAsia"/>
        </w:rPr>
        <w:t>во</w:t>
      </w:r>
      <w:r w:rsidR="00F93DBB">
        <w:t xml:space="preserve"> </w:t>
      </w:r>
      <w:r w:rsidR="00F93DBB">
        <w:rPr>
          <w:rFonts w:hint="eastAsia"/>
        </w:rPr>
        <w:t>сел</w:t>
      </w:r>
      <w:r w:rsidR="00F93DBB">
        <w:t xml:space="preserve">. </w:t>
      </w:r>
      <w:r w:rsidR="00F93DBB">
        <w:rPr>
          <w:rFonts w:hint="eastAsia"/>
        </w:rPr>
        <w:t>хоз</w:t>
      </w:r>
      <w:r w:rsidR="00F93DBB">
        <w:t>-</w:t>
      </w:r>
      <w:r w:rsidR="00F93DBB">
        <w:rPr>
          <w:rFonts w:hint="eastAsia"/>
        </w:rPr>
        <w:t>ва</w:t>
      </w:r>
      <w:r w:rsidR="00F93DBB">
        <w:t xml:space="preserve"> </w:t>
      </w:r>
      <w:r w:rsidR="00F93DBB">
        <w:rPr>
          <w:rFonts w:hint="eastAsia"/>
        </w:rPr>
        <w:t>Рос</w:t>
      </w:r>
      <w:r w:rsidR="00F93DBB">
        <w:t xml:space="preserve">. </w:t>
      </w:r>
      <w:r w:rsidR="00F93DBB">
        <w:rPr>
          <w:rFonts w:hint="eastAsia"/>
        </w:rPr>
        <w:t>Федерации</w:t>
      </w:r>
      <w:r w:rsidR="00F93DBB">
        <w:t xml:space="preserve">. ‒ </w:t>
      </w:r>
      <w:r w:rsidR="00F93DBB">
        <w:rPr>
          <w:rFonts w:hint="eastAsia"/>
        </w:rPr>
        <w:t>Выходит</w:t>
      </w:r>
      <w:r w:rsidR="00F93DBB">
        <w:t xml:space="preserve"> </w:t>
      </w:r>
      <w:r w:rsidR="00F93DBB">
        <w:rPr>
          <w:rFonts w:hint="eastAsia"/>
        </w:rPr>
        <w:t>раз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два</w:t>
      </w:r>
      <w:r w:rsidR="00F93DBB">
        <w:t xml:space="preserve"> </w:t>
      </w:r>
      <w:r w:rsidR="00F93DBB">
        <w:rPr>
          <w:rFonts w:hint="eastAsia"/>
        </w:rPr>
        <w:t>месяца </w:t>
      </w:r>
      <w:r w:rsidR="00F93DBB">
        <w:t>‒ 2018</w:t>
      </w:r>
      <w:r w:rsidR="00F93DBB">
        <w:rPr>
          <w:rFonts w:hint="eastAsia"/>
        </w:rPr>
        <w:t>г</w:t>
      </w:r>
      <w:r w:rsidR="00F93DBB">
        <w:t>. N 6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3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(2)</w:t>
      </w:r>
    </w:p>
    <w:p w:rsidR="00F93DBB" w:rsidRDefault="00F93DBB" w:rsidP="00F93DBB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7AF6" w:rsidRDefault="00F27AF6">
      <w:pPr>
        <w:rPr>
          <w:rFonts w:cs="Arial"/>
          <w:b/>
          <w:bCs/>
          <w:kern w:val="28"/>
          <w:sz w:val="28"/>
          <w:szCs w:val="32"/>
        </w:rPr>
      </w:pPr>
    </w:p>
    <w:p w:rsidR="00F93DBB" w:rsidRDefault="00F93DBB" w:rsidP="00F93DBB">
      <w:pPr>
        <w:pStyle w:val="1"/>
      </w:pPr>
      <w:bookmarkStart w:id="11" w:name="_Toc171684406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11"/>
    </w:p>
    <w:p w:rsidR="00F93DBB" w:rsidRDefault="00F93DBB" w:rsidP="00F93DBB">
      <w:pPr>
        <w:pStyle w:val="1"/>
      </w:pPr>
      <w:bookmarkStart w:id="12" w:name="_Toc171684407"/>
      <w:r>
        <w:t>Сельское хозяйство</w:t>
      </w:r>
      <w:bookmarkEnd w:id="12"/>
    </w:p>
    <w:p w:rsidR="00F93DBB" w:rsidRDefault="00F93DBB" w:rsidP="00F93DBB">
      <w:pPr>
        <w:pStyle w:val="2"/>
      </w:pPr>
      <w:bookmarkStart w:id="13" w:name="_Toc171684408"/>
      <w:r>
        <w:t>Общие вопросы сельского хозяйства</w:t>
      </w:r>
      <w:bookmarkEnd w:id="13"/>
    </w:p>
    <w:p w:rsidR="00F93DBB" w:rsidRDefault="00794A43" w:rsidP="00F93DBB">
      <w:pPr>
        <w:pStyle w:val="20"/>
      </w:pPr>
      <w:r>
        <w:rPr>
          <w:b/>
        </w:rPr>
        <w:t>32</w:t>
      </w:r>
      <w:r w:rsidR="00F93DBB" w:rsidRPr="00F93DBB">
        <w:rPr>
          <w:b/>
        </w:rPr>
        <w:t>. Молодежный</w:t>
      </w:r>
      <w:r w:rsidR="00F93DBB">
        <w:t xml:space="preserve"> вектор развития аграрной науки : материалы 74-й национальной научно-практической конференции студентов и магистрантов (1 апреля-31 мая 2023 года). ‒ Воронеж: Воронежский ГАУ, 2023-. (Шифр /М 75 / Г2024‒2907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сборнике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материалы</w:t>
      </w:r>
      <w:r w:rsidRPr="00B13118">
        <w:rPr>
          <w:sz w:val="20"/>
        </w:rPr>
        <w:t xml:space="preserve"> 74-</w:t>
      </w:r>
      <w:r w:rsidRPr="00B13118">
        <w:rPr>
          <w:rFonts w:hint="eastAsia"/>
          <w:sz w:val="20"/>
        </w:rPr>
        <w:t>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национальной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практической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конференции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магистрантов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Молодежный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вектор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науки</w:t>
      </w:r>
      <w:r w:rsidRPr="00B13118">
        <w:rPr>
          <w:sz w:val="20"/>
        </w:rPr>
        <w:t xml:space="preserve">".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сборнике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конференции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секции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Технологии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машины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оборудование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АПК</w:t>
      </w:r>
      <w:r w:rsidRPr="00B13118">
        <w:rPr>
          <w:sz w:val="20"/>
        </w:rPr>
        <w:t xml:space="preserve">" </w:t>
      </w:r>
      <w:r w:rsidRPr="00B13118">
        <w:rPr>
          <w:rFonts w:hint="eastAsia"/>
          <w:sz w:val="20"/>
        </w:rPr>
        <w:t>опубликованы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 xml:space="preserve">- </w:t>
      </w:r>
      <w:r w:rsidRPr="00B13118">
        <w:rPr>
          <w:rFonts w:hint="eastAsia"/>
          <w:sz w:val="20"/>
        </w:rPr>
        <w:t>исследовательских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математики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физики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сельскохозяйственных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машин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тракторов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автомобилей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прикладной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механики</w:t>
      </w:r>
      <w:r w:rsidRPr="00B13118">
        <w:rPr>
          <w:sz w:val="20"/>
        </w:rPr>
        <w:t xml:space="preserve">; </w:t>
      </w:r>
      <w:r w:rsidRPr="00B13118">
        <w:rPr>
          <w:rFonts w:hint="eastAsia"/>
          <w:sz w:val="20"/>
        </w:rPr>
        <w:t>электрификации</w:t>
      </w:r>
      <w:r w:rsidRPr="00B13118">
        <w:rPr>
          <w:sz w:val="20"/>
        </w:rPr>
        <w:t xml:space="preserve">; </w:t>
      </w:r>
      <w:r w:rsidRPr="00B13118">
        <w:rPr>
          <w:rFonts w:hint="eastAsia"/>
          <w:sz w:val="20"/>
        </w:rPr>
        <w:t>эксплуатации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транспортных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машин</w:t>
      </w:r>
      <w:r w:rsidRPr="00B13118">
        <w:rPr>
          <w:sz w:val="20"/>
        </w:rPr>
        <w:t xml:space="preserve">; </w:t>
      </w:r>
      <w:r w:rsidRPr="00B13118">
        <w:rPr>
          <w:rFonts w:hint="eastAsia"/>
          <w:sz w:val="20"/>
        </w:rPr>
        <w:t>материаловедения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ТКМ</w:t>
      </w:r>
      <w:r w:rsidRPr="00B13118">
        <w:rPr>
          <w:sz w:val="20"/>
        </w:rPr>
        <w:t xml:space="preserve">; </w:t>
      </w:r>
      <w:r w:rsidRPr="00B13118">
        <w:rPr>
          <w:rFonts w:hint="eastAsia"/>
          <w:sz w:val="20"/>
        </w:rPr>
        <w:t>автоматизации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различных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отраслях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композиционных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особенностей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автомобилестроении</w:t>
      </w:r>
    </w:p>
    <w:p w:rsidR="00F93DBB" w:rsidRDefault="00F93DBB" w:rsidP="00F93DBB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33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Передовые</w:t>
      </w:r>
      <w:r w:rsidR="00F93DBB">
        <w:t xml:space="preserve"> </w:t>
      </w:r>
      <w:r w:rsidR="00F93DBB">
        <w:rPr>
          <w:rFonts w:hint="eastAsia"/>
        </w:rPr>
        <w:t>отечественные</w:t>
      </w:r>
      <w:r w:rsidR="00F93DBB">
        <w:t xml:space="preserve"> </w:t>
      </w:r>
      <w:r w:rsidR="00F93DBB">
        <w:rPr>
          <w:rFonts w:hint="eastAsia"/>
        </w:rPr>
        <w:t>программные</w:t>
      </w:r>
      <w:r w:rsidR="00F93DBB">
        <w:t xml:space="preserve"> </w:t>
      </w:r>
      <w:r w:rsidR="00F93DBB">
        <w:rPr>
          <w:rFonts w:hint="eastAsia"/>
        </w:rPr>
        <w:t>продукты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цифровые</w:t>
      </w:r>
      <w:r w:rsidR="00F93DBB">
        <w:t xml:space="preserve"> </w:t>
      </w:r>
      <w:r w:rsidR="00F93DBB">
        <w:rPr>
          <w:rFonts w:hint="eastAsia"/>
        </w:rPr>
        <w:t>платформы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развитии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 xml:space="preserve"> : </w:t>
      </w:r>
      <w:r w:rsidR="00F93DBB">
        <w:rPr>
          <w:rFonts w:hint="eastAsia"/>
        </w:rPr>
        <w:t>аналитический</w:t>
      </w:r>
      <w:r w:rsidR="00F93DBB">
        <w:t xml:space="preserve"> </w:t>
      </w:r>
      <w:r w:rsidR="00F93DBB">
        <w:rPr>
          <w:rFonts w:hint="eastAsia"/>
        </w:rPr>
        <w:t>обзор</w:t>
      </w:r>
      <w:r w:rsidR="00F93DBB">
        <w:t>/ 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Российский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исследовательский</w:t>
      </w:r>
      <w:r w:rsidR="00F93DBB">
        <w:t xml:space="preserve"> </w:t>
      </w:r>
      <w:r w:rsidR="00F93DBB">
        <w:rPr>
          <w:rFonts w:hint="eastAsia"/>
        </w:rPr>
        <w:t>институт</w:t>
      </w:r>
      <w:r w:rsidR="00F93DBB">
        <w:t xml:space="preserve"> </w:t>
      </w:r>
      <w:r w:rsidR="00F93DBB">
        <w:rPr>
          <w:rFonts w:hint="eastAsia"/>
        </w:rPr>
        <w:t>информации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технико</w:t>
      </w:r>
      <w:r w:rsidR="00F93DBB">
        <w:t>-</w:t>
      </w:r>
      <w:r w:rsidR="00F93DBB">
        <w:rPr>
          <w:rFonts w:hint="eastAsia"/>
        </w:rPr>
        <w:t>экономических</w:t>
      </w:r>
      <w:r w:rsidR="00F93DBB">
        <w:t xml:space="preserve"> </w:t>
      </w:r>
      <w:r w:rsidR="00F93DBB">
        <w:rPr>
          <w:rFonts w:hint="eastAsia"/>
        </w:rPr>
        <w:t>исследований</w:t>
      </w:r>
      <w:r w:rsidR="00F93DBB">
        <w:t xml:space="preserve"> </w:t>
      </w:r>
      <w:r w:rsidR="00F93DBB">
        <w:rPr>
          <w:rFonts w:hint="eastAsia"/>
        </w:rPr>
        <w:t>по</w:t>
      </w:r>
      <w:r w:rsidR="00F93DBB">
        <w:t xml:space="preserve"> </w:t>
      </w:r>
      <w:r w:rsidR="00F93DBB">
        <w:rPr>
          <w:rFonts w:hint="eastAsia"/>
        </w:rPr>
        <w:t>инженерно</w:t>
      </w:r>
      <w:r w:rsidR="00F93DBB">
        <w:t>-</w:t>
      </w:r>
      <w:r w:rsidR="00F93DBB">
        <w:rPr>
          <w:rFonts w:hint="eastAsia"/>
        </w:rPr>
        <w:t>техническому</w:t>
      </w:r>
      <w:r w:rsidR="00F93DBB">
        <w:t xml:space="preserve"> </w:t>
      </w:r>
      <w:r w:rsidR="00F93DBB">
        <w:rPr>
          <w:rFonts w:hint="eastAsia"/>
        </w:rPr>
        <w:t>обеспечению</w:t>
      </w:r>
      <w:r w:rsidR="00F93DBB">
        <w:t xml:space="preserve"> </w:t>
      </w:r>
      <w:r w:rsidR="00F93DBB">
        <w:rPr>
          <w:rFonts w:hint="eastAsia"/>
        </w:rPr>
        <w:t>агропромышленного</w:t>
      </w:r>
      <w:r w:rsidR="00F93DBB">
        <w:t xml:space="preserve"> </w:t>
      </w:r>
      <w:r w:rsidR="00F93DBB">
        <w:rPr>
          <w:rFonts w:hint="eastAsia"/>
        </w:rPr>
        <w:t>комплекса</w:t>
      </w:r>
      <w:r w:rsidR="00F93DBB">
        <w:t xml:space="preserve">; </w:t>
      </w:r>
      <w:r w:rsidR="00F93DBB">
        <w:rPr>
          <w:rFonts w:hint="eastAsia"/>
        </w:rPr>
        <w:t>Кондратьева О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>.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Росинформагротех</w:t>
      </w:r>
      <w:r w:rsidR="00F93DBB">
        <w:t>, 2023. ‒ 83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20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75‒80 (62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П</w:t>
      </w:r>
      <w:r w:rsidR="00F93DBB">
        <w:t xml:space="preserve">270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2024‒3210)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Рассмотрены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отечественных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программных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цифровых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платформ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АПК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использованием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искусственных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нейронных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сетей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различных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электронных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систем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анализом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больших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данных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куда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входят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формирование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алгоритмизация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сценариев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управления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кейсам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решением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множества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поставленных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задач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Даны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предложения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совершенствованию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использования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отечественных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программных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цифровых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платформ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максимального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увеличения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прибыли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уровня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рентабельности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сельхозпроизводства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Предназначен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органов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государственного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управления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АПК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сельхозтоваропроизводителей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фермерских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хозяйств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сотрудников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сельскохозяйственных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консультантов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преподавателей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аспирантов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>.</w:t>
      </w:r>
    </w:p>
    <w:p w:rsidR="00F93DBB" w:rsidRDefault="00F93DBB" w:rsidP="00F93DBB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34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Проблемы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перспективы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инновационного</w:t>
      </w:r>
      <w:r w:rsidR="00F93DBB">
        <w:t xml:space="preserve"> </w:t>
      </w:r>
      <w:r w:rsidR="00F93DBB">
        <w:rPr>
          <w:rFonts w:hint="eastAsia"/>
        </w:rPr>
        <w:t>обеспечения</w:t>
      </w:r>
      <w:r w:rsidR="00F93DBB">
        <w:t xml:space="preserve"> </w:t>
      </w:r>
      <w:r w:rsidR="00F93DBB">
        <w:rPr>
          <w:rFonts w:hint="eastAsia"/>
        </w:rPr>
        <w:t>агропромышленного</w:t>
      </w:r>
      <w:r w:rsidR="00F93DBB">
        <w:t xml:space="preserve"> </w:t>
      </w:r>
      <w:r w:rsidR="00F93DBB">
        <w:rPr>
          <w:rFonts w:hint="eastAsia"/>
        </w:rPr>
        <w:t>комплекса</w:t>
      </w:r>
      <w:r w:rsidR="00F93DBB">
        <w:t xml:space="preserve"> </w:t>
      </w:r>
      <w:r w:rsidR="00F93DBB">
        <w:rPr>
          <w:rFonts w:hint="eastAsia"/>
        </w:rPr>
        <w:t>регионов</w:t>
      </w:r>
      <w:r w:rsidR="00F93DBB">
        <w:t xml:space="preserve"> =Problems and prospects of scientific-innovative support of the agro-industrial complex of regions : </w:t>
      </w:r>
      <w:r w:rsidR="00F93DBB">
        <w:rPr>
          <w:rFonts w:hint="eastAsia"/>
        </w:rPr>
        <w:t>сборник</w:t>
      </w:r>
      <w:r w:rsidR="00F93DBB">
        <w:t xml:space="preserve"> </w:t>
      </w:r>
      <w:r w:rsidR="00F93DBB">
        <w:rPr>
          <w:rFonts w:hint="eastAsia"/>
        </w:rPr>
        <w:t>докладов</w:t>
      </w:r>
      <w:r w:rsidR="00F93DBB">
        <w:t xml:space="preserve"> V </w:t>
      </w:r>
      <w:r w:rsidR="00F93DBB">
        <w:rPr>
          <w:rFonts w:hint="eastAsia"/>
        </w:rPr>
        <w:t>международной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, 21‒23 </w:t>
      </w:r>
      <w:r w:rsidR="00F93DBB">
        <w:rPr>
          <w:rFonts w:hint="eastAsia"/>
        </w:rPr>
        <w:t>июня</w:t>
      </w:r>
      <w:r w:rsidR="00F93DBB">
        <w:t xml:space="preserve"> 2023 </w:t>
      </w:r>
      <w:r w:rsidR="00F93DBB">
        <w:rPr>
          <w:rFonts w:hint="eastAsia"/>
        </w:rPr>
        <w:t>год</w:t>
      </w:r>
      <w:r w:rsidR="00F93DBB">
        <w:t>/ </w:t>
      </w:r>
      <w:r w:rsidR="00F93DBB">
        <w:rPr>
          <w:rFonts w:hint="eastAsia"/>
        </w:rPr>
        <w:t>редакционная</w:t>
      </w:r>
      <w:r w:rsidR="00F93DBB">
        <w:t xml:space="preserve"> </w:t>
      </w:r>
      <w:r w:rsidR="00F93DBB">
        <w:rPr>
          <w:rFonts w:hint="eastAsia"/>
        </w:rPr>
        <w:t>коллегия</w:t>
      </w:r>
      <w:r w:rsidR="00F93DBB">
        <w:t xml:space="preserve">: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Гостев</w:t>
      </w:r>
      <w:r w:rsidR="00F93DBB">
        <w:t xml:space="preserve">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.]. ‒ </w:t>
      </w:r>
      <w:r w:rsidR="00F93DBB">
        <w:rPr>
          <w:rFonts w:hint="eastAsia"/>
        </w:rPr>
        <w:t>Курск</w:t>
      </w:r>
      <w:r w:rsidR="00F93DBB">
        <w:t xml:space="preserve">: </w:t>
      </w:r>
      <w:r w:rsidR="00F93DBB">
        <w:rPr>
          <w:rFonts w:hint="eastAsia"/>
        </w:rPr>
        <w:t>Курский</w:t>
      </w:r>
      <w:r w:rsidR="00F93DBB">
        <w:t xml:space="preserve"> </w:t>
      </w:r>
      <w:r w:rsidR="00F93DBB">
        <w:rPr>
          <w:rFonts w:hint="eastAsia"/>
        </w:rPr>
        <w:t>ФАНЦ</w:t>
      </w:r>
      <w:r w:rsidR="00F93DBB">
        <w:t>, 2023. ‒ 607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>. ‒ (</w:t>
      </w:r>
      <w:r w:rsidR="00F93DBB">
        <w:rPr>
          <w:rFonts w:hint="eastAsia"/>
        </w:rPr>
        <w:t>Приоритет</w:t>
      </w:r>
      <w:r w:rsidR="00F93DBB">
        <w:t xml:space="preserve"> 2030 </w:t>
      </w:r>
      <w:r w:rsidR="00F93DBB">
        <w:rPr>
          <w:rFonts w:hint="eastAsia"/>
        </w:rPr>
        <w:t>Лидерами</w:t>
      </w:r>
      <w:r w:rsidR="00F93DBB">
        <w:t xml:space="preserve"> </w:t>
      </w:r>
      <w:r w:rsidR="00F93DBB">
        <w:rPr>
          <w:rFonts w:hint="eastAsia"/>
        </w:rPr>
        <w:t>становятся</w:t>
      </w:r>
      <w:r w:rsidR="00F93DBB">
        <w:t xml:space="preserve">). ‒ </w:t>
      </w:r>
      <w:r w:rsidR="00F93DBB">
        <w:rPr>
          <w:rFonts w:hint="eastAsia"/>
        </w:rPr>
        <w:t>Рез</w:t>
      </w:r>
      <w:r w:rsidR="00F93DBB">
        <w:t xml:space="preserve">. </w:t>
      </w:r>
      <w:r w:rsidR="00F93DBB">
        <w:rPr>
          <w:rFonts w:hint="eastAsia"/>
        </w:rPr>
        <w:t>докл</w:t>
      </w:r>
      <w:r w:rsidR="00F93DBB">
        <w:t xml:space="preserve">. </w:t>
      </w:r>
      <w:r w:rsidR="00F93DBB">
        <w:rPr>
          <w:rFonts w:hint="eastAsia"/>
        </w:rPr>
        <w:t>англ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конце</w:t>
      </w:r>
      <w:r w:rsidR="00F93DBB">
        <w:t xml:space="preserve"> </w:t>
      </w:r>
      <w:r w:rsidR="00F93DBB">
        <w:rPr>
          <w:rFonts w:hint="eastAsia"/>
        </w:rPr>
        <w:t>докл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П</w:t>
      </w:r>
      <w:r w:rsidR="00F93DBB">
        <w:t xml:space="preserve">781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2024‒3254)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Представленные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сборнике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доклады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посвящены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актуальным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проблемам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инновационного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обеспечения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агропромышленного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комплекса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регионов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Российской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Федерации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стран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ближнего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зарубежья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Беларуси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Казахстана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Молдовы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Узбекистана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Рассмотрены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актуальные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проблемы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семеноводства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зерновых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перспективы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инновационного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обеспечения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агропромышленного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комплекса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регионов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Обсуждены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приоритетные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инновационных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земледелии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растениеводстве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теоретические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практические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аспекты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инновационные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достижения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области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защиты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Показаны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инновационные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разработки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пищевой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перерабатывающей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промышленности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факторы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безопасности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показатели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качества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процесса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производства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белого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кристаллического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сахара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Рассмотрены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современные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перспективы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повышения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продуктивности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профилактики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заболеваний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животных</w:t>
      </w:r>
    </w:p>
    <w:p w:rsidR="00F93DBB" w:rsidRDefault="00F93DBB" w:rsidP="00F93DBB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35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Производство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переработка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продукции</w:t>
      </w:r>
      <w:r w:rsidR="00F93DBB">
        <w:t xml:space="preserve"> : </w:t>
      </w:r>
      <w:r w:rsidR="00F93DBB">
        <w:rPr>
          <w:rFonts w:hint="eastAsia"/>
        </w:rPr>
        <w:t>материалы</w:t>
      </w:r>
      <w:r w:rsidR="00F93DBB">
        <w:t xml:space="preserve"> IX </w:t>
      </w:r>
      <w:r w:rsidR="00F93DBB">
        <w:rPr>
          <w:rFonts w:hint="eastAsia"/>
        </w:rPr>
        <w:t>международной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 (8‒9 </w:t>
      </w:r>
      <w:r w:rsidR="00F93DBB">
        <w:rPr>
          <w:rFonts w:hint="eastAsia"/>
        </w:rPr>
        <w:t>ноября</w:t>
      </w:r>
      <w:r w:rsidR="00F93DBB">
        <w:t xml:space="preserve"> 2023 </w:t>
      </w:r>
      <w:r w:rsidR="00F93DBB">
        <w:rPr>
          <w:rFonts w:hint="eastAsia"/>
        </w:rPr>
        <w:t>г</w:t>
      </w:r>
      <w:r w:rsidR="00F93DBB">
        <w:t xml:space="preserve">.) : </w:t>
      </w:r>
      <w:r w:rsidR="00F93DBB">
        <w:rPr>
          <w:rFonts w:hint="eastAsia"/>
        </w:rPr>
        <w:t>секции</w:t>
      </w:r>
      <w:r w:rsidR="00F93DBB">
        <w:t>: "</w:t>
      </w:r>
      <w:r w:rsidR="00F93DBB">
        <w:rPr>
          <w:rFonts w:hint="eastAsia"/>
        </w:rPr>
        <w:t>Современные</w:t>
      </w:r>
      <w:r w:rsidR="00F93DBB">
        <w:t xml:space="preserve"> </w:t>
      </w:r>
      <w:r w:rsidR="00F93DBB">
        <w:rPr>
          <w:rFonts w:hint="eastAsia"/>
        </w:rPr>
        <w:t>технологии</w:t>
      </w:r>
      <w:r w:rsidR="00F93DBB">
        <w:t xml:space="preserve"> </w:t>
      </w:r>
      <w:r w:rsidR="00F93DBB">
        <w:rPr>
          <w:rFonts w:hint="eastAsia"/>
        </w:rPr>
        <w:t>производства</w:t>
      </w:r>
      <w:r w:rsidR="00F93DBB">
        <w:t xml:space="preserve">, </w:t>
      </w:r>
      <w:r w:rsidR="00F93DBB">
        <w:rPr>
          <w:rFonts w:hint="eastAsia"/>
        </w:rPr>
        <w:t>переработки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хранения</w:t>
      </w:r>
      <w:r w:rsidR="00F93DBB">
        <w:t xml:space="preserve"> </w:t>
      </w:r>
      <w:r w:rsidR="00F93DBB">
        <w:rPr>
          <w:rFonts w:hint="eastAsia"/>
        </w:rPr>
        <w:t>продукции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>", "</w:t>
      </w:r>
      <w:r w:rsidR="00F93DBB">
        <w:rPr>
          <w:rFonts w:hint="eastAsia"/>
        </w:rPr>
        <w:t>Обеспечение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контроль</w:t>
      </w:r>
      <w:r w:rsidR="00F93DBB">
        <w:t xml:space="preserve"> </w:t>
      </w:r>
      <w:r w:rsidR="00F93DBB">
        <w:rPr>
          <w:rFonts w:hint="eastAsia"/>
        </w:rPr>
        <w:t>качества</w:t>
      </w:r>
      <w:r w:rsidR="00F93DBB">
        <w:t xml:space="preserve">, </w:t>
      </w:r>
      <w:r w:rsidR="00F93DBB">
        <w:rPr>
          <w:rFonts w:hint="eastAsia"/>
        </w:rPr>
        <w:t>безопасности</w:t>
      </w:r>
      <w:r w:rsidR="00F93DBB">
        <w:t xml:space="preserve"> </w:t>
      </w:r>
      <w:r w:rsidR="00F93DBB">
        <w:rPr>
          <w:rFonts w:hint="eastAsia"/>
        </w:rPr>
        <w:t>сырья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сельскохозяйственной</w:t>
      </w:r>
      <w:r w:rsidR="00F93DBB">
        <w:t xml:space="preserve"> </w:t>
      </w:r>
      <w:r w:rsidR="00F93DBB">
        <w:rPr>
          <w:rFonts w:hint="eastAsia"/>
        </w:rPr>
        <w:t>продукции</w:t>
      </w:r>
      <w:r w:rsidR="00F93DBB">
        <w:t>"/ </w:t>
      </w:r>
      <w:r w:rsidR="00F93DBB">
        <w:rPr>
          <w:rFonts w:hint="eastAsia"/>
        </w:rPr>
        <w:t>ответственные</w:t>
      </w:r>
      <w:r w:rsidR="00F93DBB">
        <w:t xml:space="preserve"> </w:t>
      </w:r>
      <w:r w:rsidR="00F93DBB">
        <w:rPr>
          <w:rFonts w:hint="eastAsia"/>
        </w:rPr>
        <w:t>редакторы</w:t>
      </w:r>
      <w:r w:rsidR="00F93DBB">
        <w:t xml:space="preserve">: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М</w:t>
      </w:r>
      <w:r w:rsidR="00F93DBB">
        <w:t xml:space="preserve">. </w:t>
      </w:r>
      <w:r w:rsidR="00F93DBB">
        <w:rPr>
          <w:rFonts w:hint="eastAsia"/>
        </w:rPr>
        <w:t>Глинкина</w:t>
      </w:r>
      <w:r w:rsidR="00F93DBB">
        <w:t xml:space="preserve">, </w:t>
      </w:r>
      <w:r w:rsidR="00F93DBB">
        <w:rPr>
          <w:rFonts w:hint="eastAsia"/>
        </w:rPr>
        <w:t>Ю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Ткачева</w:t>
      </w:r>
      <w:r w:rsidR="00F93DBB">
        <w:t xml:space="preserve">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, 2023. ‒ 244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Рез</w:t>
      </w:r>
      <w:r w:rsidR="00F93DBB">
        <w:t xml:space="preserve">. </w:t>
      </w:r>
      <w:r w:rsidR="00F93DBB">
        <w:rPr>
          <w:rFonts w:hint="eastAsia"/>
        </w:rPr>
        <w:t>докл</w:t>
      </w:r>
      <w:r w:rsidR="00F93DBB">
        <w:t xml:space="preserve">. </w:t>
      </w:r>
      <w:r w:rsidR="00F93DBB">
        <w:rPr>
          <w:rFonts w:hint="eastAsia"/>
        </w:rPr>
        <w:t>англ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конце</w:t>
      </w:r>
      <w:r w:rsidR="00F93DBB">
        <w:t xml:space="preserve"> </w:t>
      </w:r>
      <w:r w:rsidR="00F93DBB">
        <w:rPr>
          <w:rFonts w:hint="eastAsia"/>
        </w:rPr>
        <w:t>докл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П</w:t>
      </w:r>
      <w:r w:rsidR="00F93DBB">
        <w:t xml:space="preserve">801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2024‒3443)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8 </w:t>
      </w:r>
      <w:r w:rsidRPr="00B13118">
        <w:rPr>
          <w:rFonts w:hint="eastAsia"/>
          <w:sz w:val="20"/>
        </w:rPr>
        <w:t>ноября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9 </w:t>
      </w:r>
      <w:r w:rsidRPr="00B13118">
        <w:rPr>
          <w:rFonts w:hint="eastAsia"/>
          <w:sz w:val="20"/>
        </w:rPr>
        <w:t>ноября</w:t>
      </w:r>
      <w:r w:rsidRPr="00B13118">
        <w:rPr>
          <w:sz w:val="20"/>
        </w:rPr>
        <w:t xml:space="preserve"> 2023 </w:t>
      </w:r>
      <w:r w:rsidRPr="00B13118">
        <w:rPr>
          <w:rFonts w:hint="eastAsia"/>
          <w:sz w:val="20"/>
        </w:rPr>
        <w:t>года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ФГБОУ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Воронежский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ГАУ</w:t>
      </w:r>
      <w:r w:rsidRPr="00B13118">
        <w:rPr>
          <w:sz w:val="20"/>
        </w:rPr>
        <w:t xml:space="preserve">" </w:t>
      </w:r>
      <w:r w:rsidRPr="00B13118">
        <w:rPr>
          <w:rFonts w:hint="eastAsia"/>
          <w:sz w:val="20"/>
        </w:rPr>
        <w:t>прошла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ежегодная</w:t>
      </w:r>
      <w:r w:rsidRPr="00B13118">
        <w:rPr>
          <w:sz w:val="20"/>
        </w:rPr>
        <w:t xml:space="preserve"> IX </w:t>
      </w:r>
      <w:r w:rsidRPr="00B13118">
        <w:rPr>
          <w:rFonts w:hint="eastAsia"/>
          <w:sz w:val="20"/>
        </w:rPr>
        <w:t>международная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практическая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конференция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Производство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переработка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продукции</w:t>
      </w:r>
      <w:r w:rsidRPr="00B13118">
        <w:rPr>
          <w:sz w:val="20"/>
        </w:rPr>
        <w:t xml:space="preserve">", </w:t>
      </w:r>
      <w:r w:rsidRPr="00B13118">
        <w:rPr>
          <w:rFonts w:hint="eastAsia"/>
          <w:sz w:val="20"/>
        </w:rPr>
        <w:t>посвященная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актуальным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проблемам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производства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хранения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переработки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продукции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качества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безопасности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сырья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продукции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конференции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приняли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участие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российские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зарубежные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ученые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преподаватели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аспиранты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вузов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учреждений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научные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сотрудники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представители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производственных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предприятий</w:t>
      </w:r>
    </w:p>
    <w:p w:rsidR="00F93DBB" w:rsidRDefault="00F93DBB" w:rsidP="00F93DBB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36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Ступени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науку</w:t>
      </w:r>
      <w:r w:rsidR="00F93DBB">
        <w:t xml:space="preserve">: </w:t>
      </w:r>
      <w:r w:rsidR="00F93DBB">
        <w:rPr>
          <w:rFonts w:hint="eastAsia"/>
        </w:rPr>
        <w:t>теория</w:t>
      </w:r>
      <w:r w:rsidR="00F93DBB">
        <w:t xml:space="preserve">, </w:t>
      </w:r>
      <w:r w:rsidR="00F93DBB">
        <w:rPr>
          <w:rFonts w:hint="eastAsia"/>
        </w:rPr>
        <w:t>практика</w:t>
      </w:r>
      <w:r w:rsidR="00F93DBB">
        <w:t xml:space="preserve">, </w:t>
      </w:r>
      <w:r w:rsidR="00F93DBB">
        <w:rPr>
          <w:rFonts w:hint="eastAsia"/>
        </w:rPr>
        <w:t>инновации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 xml:space="preserve"> : </w:t>
      </w:r>
      <w:r w:rsidR="00F93DBB">
        <w:rPr>
          <w:rFonts w:hint="eastAsia"/>
        </w:rPr>
        <w:t>материалы</w:t>
      </w:r>
      <w:r w:rsidR="00F93DBB">
        <w:t xml:space="preserve"> </w:t>
      </w:r>
      <w:r w:rsidR="00F93DBB">
        <w:rPr>
          <w:rFonts w:hint="eastAsia"/>
        </w:rPr>
        <w:t>национальной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 </w:t>
      </w:r>
      <w:r w:rsidR="00F93DBB">
        <w:rPr>
          <w:rFonts w:hint="eastAsia"/>
        </w:rPr>
        <w:t>студентов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магистрантов</w:t>
      </w:r>
      <w:r w:rsidR="00F93DBB">
        <w:t xml:space="preserve"> (12‒13 </w:t>
      </w:r>
      <w:r w:rsidR="00F93DBB">
        <w:rPr>
          <w:rFonts w:hint="eastAsia"/>
        </w:rPr>
        <w:t>июня</w:t>
      </w:r>
      <w:r w:rsidR="00F93DBB">
        <w:t xml:space="preserve"> 2023 </w:t>
      </w:r>
      <w:r w:rsidR="00F93DBB">
        <w:rPr>
          <w:rFonts w:hint="eastAsia"/>
        </w:rPr>
        <w:t>года</w:t>
      </w:r>
      <w:r w:rsidR="00F93DBB">
        <w:t>)/ </w:t>
      </w:r>
      <w:r w:rsidR="00F93DBB">
        <w:rPr>
          <w:rFonts w:hint="eastAsia"/>
        </w:rPr>
        <w:t>ответственный</w:t>
      </w:r>
      <w:r w:rsidR="00F93DBB">
        <w:t xml:space="preserve"> </w:t>
      </w:r>
      <w:r w:rsidR="00F93DBB">
        <w:rPr>
          <w:rFonts w:hint="eastAsia"/>
        </w:rPr>
        <w:t>редактор</w:t>
      </w:r>
      <w:r w:rsidR="00F93DBB">
        <w:t xml:space="preserve">: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М</w:t>
      </w:r>
      <w:r w:rsidR="00F93DBB">
        <w:t xml:space="preserve">. </w:t>
      </w:r>
      <w:r w:rsidR="00F93DBB">
        <w:rPr>
          <w:rFonts w:hint="eastAsia"/>
        </w:rPr>
        <w:t>Глинкина</w:t>
      </w:r>
      <w:r w:rsidR="00F93DBB">
        <w:t xml:space="preserve">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, 2023. ‒ 495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конце</w:t>
      </w:r>
      <w:r w:rsidR="00F93DBB">
        <w:t xml:space="preserve"> </w:t>
      </w:r>
      <w:r w:rsidR="00F93DBB">
        <w:rPr>
          <w:rFonts w:hint="eastAsia"/>
        </w:rPr>
        <w:t>докл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С</w:t>
      </w:r>
      <w:r w:rsidR="00F93DBB">
        <w:t xml:space="preserve">884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2024‒3328)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сборнике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национальной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практической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конференции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магистрантов</w:t>
      </w:r>
      <w:r w:rsidRPr="00B13118">
        <w:rPr>
          <w:sz w:val="20"/>
        </w:rPr>
        <w:t xml:space="preserve"> ""</w:t>
      </w:r>
      <w:r w:rsidRPr="00B13118">
        <w:rPr>
          <w:rFonts w:hint="eastAsia"/>
          <w:sz w:val="20"/>
        </w:rPr>
        <w:t>Ступени</w:t>
      </w:r>
      <w:r w:rsidRPr="00B13118">
        <w:rPr>
          <w:sz w:val="20"/>
        </w:rPr>
        <w:t xml:space="preserve">"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науку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теория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практика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инновации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АПК</w:t>
      </w:r>
      <w:r w:rsidRPr="00B13118">
        <w:rPr>
          <w:sz w:val="20"/>
        </w:rPr>
        <w:t xml:space="preserve">".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сборнике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изложены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теоретических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изысканий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экспериментальных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продовольственной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безопасности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получения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качественной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отраслей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хозяйства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рамках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следующих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секций</w:t>
      </w:r>
      <w:r w:rsidRPr="00B13118">
        <w:rPr>
          <w:sz w:val="20"/>
        </w:rPr>
        <w:t>: "</w:t>
      </w:r>
      <w:r w:rsidRPr="00B13118">
        <w:rPr>
          <w:rFonts w:hint="eastAsia"/>
          <w:sz w:val="20"/>
        </w:rPr>
        <w:t>Технологии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оборудование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АПК</w:t>
      </w:r>
      <w:r w:rsidRPr="00B13118">
        <w:rPr>
          <w:sz w:val="20"/>
        </w:rPr>
        <w:t>", "</w:t>
      </w:r>
      <w:r w:rsidRPr="00B13118">
        <w:rPr>
          <w:rFonts w:hint="eastAsia"/>
          <w:sz w:val="20"/>
        </w:rPr>
        <w:t>Товароведение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экспертиза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продукции</w:t>
      </w:r>
      <w:r w:rsidRPr="00B13118">
        <w:rPr>
          <w:sz w:val="20"/>
        </w:rPr>
        <w:t>", "</w:t>
      </w:r>
      <w:r w:rsidRPr="00B13118">
        <w:rPr>
          <w:rFonts w:hint="eastAsia"/>
          <w:sz w:val="20"/>
        </w:rPr>
        <w:t>Экономика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менеджмент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социально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политические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правовые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вопросы</w:t>
      </w:r>
      <w:r w:rsidRPr="00B13118">
        <w:rPr>
          <w:sz w:val="20"/>
        </w:rPr>
        <w:t>"</w:t>
      </w:r>
    </w:p>
    <w:p w:rsidR="00F93DBB" w:rsidRDefault="00F93DBB" w:rsidP="00F93DBB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14" w:name="_Toc171684409"/>
      <w:r>
        <w:rPr>
          <w:rFonts w:hint="eastAsia"/>
        </w:rPr>
        <w:t>Почвоведение</w:t>
      </w:r>
      <w:bookmarkEnd w:id="14"/>
    </w:p>
    <w:p w:rsidR="00F93DBB" w:rsidRDefault="00794A43" w:rsidP="00F93DBB">
      <w:pPr>
        <w:pStyle w:val="20"/>
      </w:pPr>
      <w:r>
        <w:rPr>
          <w:b/>
        </w:rPr>
        <w:t>37</w:t>
      </w:r>
      <w:r w:rsidR="00F93DBB" w:rsidRPr="00F93DBB">
        <w:rPr>
          <w:b/>
        </w:rPr>
        <w:t xml:space="preserve">. Кочетова Ж. Ю. </w:t>
      </w:r>
      <w:r w:rsidR="00F93DBB">
        <w:t>Экология почв военных полигонов/ Ж. Ю. Кочетова, О. В. Базарский, Д. А. Пантелеев. ‒ Воронеж: Научная книга, 2023. ‒ 180, [3] с.: ил.; 21 см. ‒ Библиогр.: с. 158‒180 (269 назв.). (Шифр П/К756 Ч/з1 / Г2024‒3304)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Авторами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выполнен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развернутый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геохимический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анализ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почв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территории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типичного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полигона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общего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назначения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РФ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основании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которого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произведен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сравнительный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анализ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интегрального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загрязнения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почв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подобных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полигонах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западных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странах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Предложена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универсальная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энтропийная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модель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оценки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текущего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состояния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прогноза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деградации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рельефа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полигона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позволяющая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рассчитать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степень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разрушения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самовосстановления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почв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различных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участках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полигона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зависимости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интенсивности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эксплуатации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сравнить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уровень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деградации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почв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различных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полигонов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алгоритмы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оценки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медико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экологических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рисков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вызванных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деятельностью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определения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эколого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обусловленных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заболеваний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населения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прилегающих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военным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объектам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территориях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Монография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представляет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интерес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широкого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круга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интересующихся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динамикой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геоэкологических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процессов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прежде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экологов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области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безопасности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жизнедеятельности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здравоохранения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аналитической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химии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социологии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почвоведения</w:t>
      </w:r>
    </w:p>
    <w:p w:rsidR="00F93DBB" w:rsidRDefault="00F93DBB" w:rsidP="00F93DBB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15" w:name="_Toc171684410"/>
      <w:r>
        <w:rPr>
          <w:rFonts w:hint="eastAsia"/>
        </w:rPr>
        <w:t>Агрохимия</w:t>
      </w:r>
      <w:bookmarkEnd w:id="15"/>
    </w:p>
    <w:p w:rsidR="00F93DBB" w:rsidRDefault="00794A43" w:rsidP="00F93DBB">
      <w:pPr>
        <w:pStyle w:val="20"/>
      </w:pPr>
      <w:r>
        <w:rPr>
          <w:b/>
        </w:rPr>
        <w:t>38</w:t>
      </w:r>
      <w:r w:rsidR="00F93DBB" w:rsidRPr="00F93DBB">
        <w:rPr>
          <w:b/>
        </w:rPr>
        <w:t xml:space="preserve">. Гринь В. Г. </w:t>
      </w:r>
      <w:r w:rsidR="00F93DBB">
        <w:t>Использование твердого осадка сточных вод в качестве органоминерального удобрения/ В. Г. Гринь, А. К. Семерджян, В. И. Орехова; Министерство сельского хозяйства Российской Федерации, Кубанский государственный аграрный университет имени И. Т. Трубилина. ‒ Краснодар: КубГАУ, 2023. ‒ 162 с.: ил.; 20 см. ‒ Библиогр.: с. 159‒160 (10 назв.). (Шифр П/Г856 Ч/з1 / Г2024‒3472)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монографии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рассмотрены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современные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обработки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обезвоживания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осадков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городских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сточных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вод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Приведены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способы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утилизации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осадков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сточных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вод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также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предложен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компостирования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осадков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сточных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использованием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геотуб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Предназначена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преподавателей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аспирантов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водохозяйственного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комплекса</w:t>
      </w:r>
    </w:p>
    <w:p w:rsidR="00F93DBB" w:rsidRDefault="00F93DBB" w:rsidP="00F93DBB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16" w:name="_Toc171684411"/>
      <w:r>
        <w:rPr>
          <w:rFonts w:hint="eastAsia"/>
        </w:rPr>
        <w:t>Растениеводство</w:t>
      </w:r>
      <w:bookmarkEnd w:id="16"/>
    </w:p>
    <w:p w:rsidR="00F93DBB" w:rsidRDefault="00794A43" w:rsidP="00F93DBB">
      <w:pPr>
        <w:pStyle w:val="20"/>
      </w:pPr>
      <w:r>
        <w:rPr>
          <w:b/>
        </w:rPr>
        <w:t>39</w:t>
      </w:r>
      <w:r w:rsidR="00F93DBB" w:rsidRPr="00F93DBB">
        <w:rPr>
          <w:b/>
        </w:rPr>
        <w:t>. Агротехнические</w:t>
      </w:r>
      <w:r w:rsidR="00F93DBB">
        <w:t xml:space="preserve"> новации в товарном производстве картофеля : научное издание/ [С. В. Жевора, В. И. Старовойтов, В. Н. Зейрук и др.]; под редакцией В. Н. Зейрука ; Федеральный исследовательский центр картофеля имени А. Г. Лорха, [Министерство сельского хозяйства Российской Федерации]. ‒ Чебоксары: Брындина Н. А., 2024. ‒ 68 с., включая обл.: цв. ил.; 22 см. ‒ Библиогр.: с. 63‒65 (37 назв.). (Шифр П/А265 Ч/з1 / Г2024‒3274)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Брошюра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подготовлена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коллективом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авторов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Федерального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государственного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бюджетного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учреждения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Федеральный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исследовательский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центр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картофеля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имени 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Г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Лорха</w:t>
      </w:r>
      <w:r w:rsidRPr="00B13118">
        <w:rPr>
          <w:sz w:val="20"/>
        </w:rPr>
        <w:t xml:space="preserve">"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завершенных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разработок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период</w:t>
      </w:r>
      <w:r w:rsidRPr="00B13118">
        <w:rPr>
          <w:sz w:val="20"/>
        </w:rPr>
        <w:t xml:space="preserve"> 2020‒2023 </w:t>
      </w:r>
      <w:r w:rsidRPr="00B13118">
        <w:rPr>
          <w:rFonts w:hint="eastAsia"/>
          <w:sz w:val="20"/>
        </w:rPr>
        <w:t>гг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Издана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рамках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проведения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отраслевой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межрегиональной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выставки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Картофель</w:t>
      </w:r>
      <w:r w:rsidRPr="00B13118">
        <w:rPr>
          <w:sz w:val="20"/>
        </w:rPr>
        <w:t xml:space="preserve">-2024"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практической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конференции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Инновационное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современной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индустрии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картофеля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тенденции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перспективы</w:t>
      </w:r>
      <w:r w:rsidRPr="00B13118">
        <w:rPr>
          <w:sz w:val="20"/>
        </w:rPr>
        <w:t>"</w:t>
      </w:r>
    </w:p>
    <w:p w:rsidR="00F93DBB" w:rsidRDefault="00F93DBB" w:rsidP="00F93DBB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40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Говорова Г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Ф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Садовая</w:t>
      </w:r>
      <w:r w:rsidR="00F93DBB">
        <w:t xml:space="preserve"> </w:t>
      </w:r>
      <w:r w:rsidR="00F93DBB">
        <w:rPr>
          <w:rFonts w:hint="eastAsia"/>
        </w:rPr>
        <w:t>земляника</w:t>
      </w:r>
      <w:r w:rsidR="00F93DBB">
        <w:t xml:space="preserve">. </w:t>
      </w:r>
      <w:r w:rsidR="00F93DBB">
        <w:rPr>
          <w:rFonts w:hint="eastAsia"/>
        </w:rPr>
        <w:t>Богатый</w:t>
      </w:r>
      <w:r w:rsidR="00F93DBB">
        <w:t xml:space="preserve"> </w:t>
      </w:r>
      <w:r w:rsidR="00F93DBB">
        <w:rPr>
          <w:rFonts w:hint="eastAsia"/>
        </w:rPr>
        <w:t>урожай</w:t>
      </w:r>
      <w:r w:rsidR="00F93DBB">
        <w:t xml:space="preserve"> </w:t>
      </w:r>
      <w:r w:rsidR="00F93DBB">
        <w:rPr>
          <w:rFonts w:hint="eastAsia"/>
        </w:rPr>
        <w:t>вкусной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полезной</w:t>
      </w:r>
      <w:r w:rsidR="00F93DBB">
        <w:t xml:space="preserve"> </w:t>
      </w:r>
      <w:r w:rsidR="00F93DBB">
        <w:rPr>
          <w:rFonts w:hint="eastAsia"/>
        </w:rPr>
        <w:t>ягоды</w:t>
      </w:r>
      <w:r w:rsidR="00F93DBB">
        <w:t xml:space="preserve">. </w:t>
      </w:r>
      <w:r w:rsidR="00F93DBB">
        <w:rPr>
          <w:rFonts w:hint="eastAsia"/>
        </w:rPr>
        <w:t>Земляника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клубника</w:t>
      </w:r>
      <w:r w:rsidR="00F93DBB">
        <w:t xml:space="preserve">. </w:t>
      </w:r>
      <w:r w:rsidR="00F93DBB">
        <w:rPr>
          <w:rFonts w:hint="eastAsia"/>
        </w:rPr>
        <w:t>Все</w:t>
      </w:r>
      <w:r w:rsidR="00F93DBB">
        <w:t xml:space="preserve"> </w:t>
      </w:r>
      <w:r w:rsidR="00F93DBB">
        <w:rPr>
          <w:rFonts w:hint="eastAsia"/>
        </w:rPr>
        <w:t>знания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одной</w:t>
      </w:r>
      <w:r w:rsidR="00F93DBB">
        <w:t xml:space="preserve"> </w:t>
      </w:r>
      <w:r w:rsidR="00F93DBB">
        <w:rPr>
          <w:rFonts w:hint="eastAsia"/>
        </w:rPr>
        <w:t>книге</w:t>
      </w:r>
      <w:r w:rsidR="00F93DBB">
        <w:t xml:space="preserve"> : [12+]/ 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Ф</w:t>
      </w:r>
      <w:r w:rsidR="00F93DBB">
        <w:t xml:space="preserve">. </w:t>
      </w:r>
      <w:r w:rsidR="00F93DBB">
        <w:rPr>
          <w:rFonts w:hint="eastAsia"/>
        </w:rPr>
        <w:t>Говорова</w:t>
      </w:r>
      <w:r w:rsidR="00F93DBB">
        <w:t xml:space="preserve">, </w:t>
      </w:r>
      <w:r w:rsidR="00F93DBB">
        <w:rPr>
          <w:rFonts w:hint="eastAsia"/>
        </w:rPr>
        <w:t>Д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Говоров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АСТ</w:t>
      </w:r>
      <w:r w:rsidR="00F93DBB">
        <w:t xml:space="preserve">;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Кладезь</w:t>
      </w:r>
      <w:r w:rsidR="00F93DBB">
        <w:t>, 2024. ‒ 188, [3]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>. ‒ (</w:t>
      </w:r>
      <w:r w:rsidR="00F93DBB">
        <w:rPr>
          <w:rFonts w:hint="eastAsia"/>
        </w:rPr>
        <w:t>уДачная</w:t>
      </w:r>
      <w:r w:rsidR="00F93DBB">
        <w:t xml:space="preserve"> </w:t>
      </w:r>
      <w:r w:rsidR="00F93DBB">
        <w:rPr>
          <w:rFonts w:hint="eastAsia"/>
        </w:rPr>
        <w:t>библиотека</w:t>
      </w:r>
      <w:r w:rsidR="00F93DBB">
        <w:t>). ‒ (</w:t>
      </w:r>
      <w:r w:rsidR="00F93DBB">
        <w:rPr>
          <w:rFonts w:hint="eastAsia"/>
        </w:rPr>
        <w:t>Школа</w:t>
      </w:r>
      <w:r w:rsidR="00F93DBB">
        <w:t xml:space="preserve"> </w:t>
      </w:r>
      <w:r w:rsidR="00F93DBB">
        <w:rPr>
          <w:rFonts w:hint="eastAsia"/>
        </w:rPr>
        <w:t>садоводства</w:t>
      </w:r>
      <w:r w:rsidR="00F93DBB">
        <w:t>). (</w:t>
      </w:r>
      <w:r w:rsidR="00F93DBB">
        <w:rPr>
          <w:rFonts w:hint="eastAsia"/>
        </w:rPr>
        <w:t>Шифр</w:t>
      </w:r>
      <w:r w:rsidR="00F93DBB">
        <w:t xml:space="preserve"> 42.3/</w:t>
      </w:r>
      <w:r w:rsidR="00F93DBB">
        <w:rPr>
          <w:rFonts w:hint="eastAsia"/>
        </w:rPr>
        <w:t>Г</w:t>
      </w:r>
      <w:r w:rsidR="00F93DBB">
        <w:t xml:space="preserve">577 </w:t>
      </w:r>
      <w:r w:rsidR="00F93DBB">
        <w:rPr>
          <w:rFonts w:hint="eastAsia"/>
        </w:rPr>
        <w:t>аб</w:t>
      </w:r>
      <w:r w:rsidR="00F93DBB">
        <w:t xml:space="preserve"> / </w:t>
      </w:r>
      <w:r w:rsidR="00F93DBB">
        <w:rPr>
          <w:rFonts w:hint="eastAsia"/>
        </w:rPr>
        <w:t>упр</w:t>
      </w:r>
      <w:r w:rsidR="00F93DBB">
        <w:t>2024)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Что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нужно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знать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землянике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клубнике</w:t>
      </w:r>
      <w:r w:rsidRPr="00B13118">
        <w:rPr>
          <w:sz w:val="20"/>
        </w:rPr>
        <w:t xml:space="preserve">? </w:t>
      </w:r>
      <w:r w:rsidRPr="00B13118">
        <w:rPr>
          <w:rFonts w:hint="eastAsia"/>
          <w:sz w:val="20"/>
        </w:rPr>
        <w:t>Лишь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малая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часть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садоводов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понимает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самом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деле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нужно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ухаживать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этими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самыми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популярными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выращивания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ягодами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Галина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Фёдоровна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Говорова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посвятившая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изучению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земляники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клубники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жизнь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поделится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знаниями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лучших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современных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сортах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этих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ароматных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ягод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районированных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Северо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Западного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региона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средней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полосы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расскажет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особенностях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выращивания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средствах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защиты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вредителей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этой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найдете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подробную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информацию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сроках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способах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уборки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также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сможете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свериться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календарем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когда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долгожданные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ягоды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наконец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окажутся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вашем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столе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сможете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правильно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заготовить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сохранив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витамины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вкус</w:t>
      </w:r>
    </w:p>
    <w:p w:rsidR="00F93DBB" w:rsidRDefault="00F93DBB" w:rsidP="00F93DBB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41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Исследование</w:t>
      </w:r>
      <w:r w:rsidR="00F93DBB">
        <w:t xml:space="preserve"> </w:t>
      </w:r>
      <w:r w:rsidR="00F93DBB">
        <w:rPr>
          <w:rFonts w:hint="eastAsia"/>
        </w:rPr>
        <w:t>потенциала</w:t>
      </w:r>
      <w:r w:rsidR="00F93DBB">
        <w:t xml:space="preserve"> </w:t>
      </w:r>
      <w:r w:rsidR="00F93DBB">
        <w:rPr>
          <w:rFonts w:hint="eastAsia"/>
        </w:rPr>
        <w:t>сортов</w:t>
      </w:r>
      <w:r w:rsidR="00F93DBB">
        <w:t xml:space="preserve"> </w:t>
      </w:r>
      <w:r w:rsidR="00F93DBB">
        <w:rPr>
          <w:rFonts w:hint="eastAsia"/>
        </w:rPr>
        <w:t>люпина</w:t>
      </w:r>
      <w:r w:rsidR="00F93DBB">
        <w:t xml:space="preserve"> </w:t>
      </w:r>
      <w:r w:rsidR="00F93DBB">
        <w:rPr>
          <w:rFonts w:hint="eastAsia"/>
        </w:rPr>
        <w:t>узколистного</w:t>
      </w:r>
      <w:r w:rsidR="00F93DBB">
        <w:t xml:space="preserve"> </w:t>
      </w:r>
      <w:r w:rsidR="00F93DBB">
        <w:rPr>
          <w:rFonts w:hint="eastAsia"/>
        </w:rPr>
        <w:t>для</w:t>
      </w:r>
      <w:r w:rsidR="00F93DBB">
        <w:t xml:space="preserve"> </w:t>
      </w:r>
      <w:r w:rsidR="00F93DBB">
        <w:rPr>
          <w:rFonts w:hint="eastAsia"/>
        </w:rPr>
        <w:t>повышения</w:t>
      </w:r>
      <w:r w:rsidR="00F93DBB">
        <w:t xml:space="preserve"> </w:t>
      </w:r>
      <w:r w:rsidR="00F93DBB">
        <w:rPr>
          <w:rFonts w:hint="eastAsia"/>
        </w:rPr>
        <w:t>эффективности</w:t>
      </w:r>
      <w:r w:rsidR="00F93DBB">
        <w:t xml:space="preserve"> </w:t>
      </w:r>
      <w:r w:rsidR="00F93DBB">
        <w:rPr>
          <w:rFonts w:hint="eastAsia"/>
        </w:rPr>
        <w:t>кормопроизводства</w:t>
      </w:r>
      <w:r w:rsidR="00F93DBB">
        <w:t>/ 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Емелев</w:t>
      </w:r>
      <w:r w:rsidR="00F93DBB">
        <w:t xml:space="preserve">, </w:t>
      </w:r>
      <w:r w:rsidR="00F93DBB">
        <w:rPr>
          <w:rFonts w:hint="eastAsia"/>
        </w:rPr>
        <w:t>Е</w:t>
      </w:r>
      <w:r w:rsidR="00F93DBB">
        <w:t xml:space="preserve">.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Лыбенко</w:t>
      </w:r>
      <w:r w:rsidR="00F93DBB">
        <w:t xml:space="preserve">,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Маракулина</w:t>
      </w:r>
      <w:r w:rsidR="00F93DBB">
        <w:t xml:space="preserve">,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Кузякина</w:t>
      </w:r>
      <w:r w:rsidR="00F93DBB">
        <w:t xml:space="preserve">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Вятский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агротехнологический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. ‒ </w:t>
      </w:r>
      <w:r w:rsidR="00F93DBB">
        <w:rPr>
          <w:rFonts w:hint="eastAsia"/>
        </w:rPr>
        <w:t>Киров</w:t>
      </w:r>
      <w:r w:rsidR="00F93DBB">
        <w:t xml:space="preserve">: </w:t>
      </w:r>
      <w:r w:rsidR="00F93DBB">
        <w:rPr>
          <w:rFonts w:hint="eastAsia"/>
        </w:rPr>
        <w:t>Аверс</w:t>
      </w:r>
      <w:r w:rsidR="00F93DBB">
        <w:t xml:space="preserve">; </w:t>
      </w:r>
      <w:r w:rsidR="00F93DBB">
        <w:rPr>
          <w:rFonts w:hint="eastAsia"/>
        </w:rPr>
        <w:t>Киров</w:t>
      </w:r>
      <w:r w:rsidR="00F93DBB">
        <w:t xml:space="preserve">: </w:t>
      </w:r>
      <w:r w:rsidR="00F93DBB">
        <w:rPr>
          <w:rFonts w:hint="eastAsia"/>
        </w:rPr>
        <w:t>Вятский</w:t>
      </w:r>
      <w:r w:rsidR="00F93DBB">
        <w:t xml:space="preserve"> </w:t>
      </w:r>
      <w:r w:rsidR="00F93DBB">
        <w:rPr>
          <w:rFonts w:hint="eastAsia"/>
        </w:rPr>
        <w:t>ГАТУ</w:t>
      </w:r>
      <w:r w:rsidR="00F93DBB">
        <w:t>, 2022. ‒ 173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20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165‒173 (118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И</w:t>
      </w:r>
      <w:r w:rsidR="00F93DBB">
        <w:t xml:space="preserve">889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2024‒3271)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Монография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посвящена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исследованию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потенциала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люпина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узколистного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повышения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эффективности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кормопроизводства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Монография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предназначена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работников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занимающихся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исследованием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разработкой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совершенствованием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производства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Будет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полезна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агрономических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зоотехнических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специальностей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предприятий</w:t>
      </w:r>
    </w:p>
    <w:p w:rsidR="00F93DBB" w:rsidRDefault="00F93DBB" w:rsidP="00F93DBB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42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Карписонова Р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Цветник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тени</w:t>
      </w:r>
      <w:r w:rsidR="00F93DBB">
        <w:t xml:space="preserve">. </w:t>
      </w:r>
      <w:r w:rsidR="00F93DBB">
        <w:rPr>
          <w:rFonts w:hint="eastAsia"/>
        </w:rPr>
        <w:t>Неприхотливые</w:t>
      </w:r>
      <w:r w:rsidR="00F93DBB">
        <w:t xml:space="preserve"> </w:t>
      </w:r>
      <w:r w:rsidR="00F93DBB">
        <w:rPr>
          <w:rFonts w:hint="eastAsia"/>
        </w:rPr>
        <w:t>растения</w:t>
      </w:r>
      <w:r w:rsidR="00F93DBB">
        <w:t xml:space="preserve"> </w:t>
      </w:r>
      <w:r w:rsidR="00F93DBB">
        <w:rPr>
          <w:rFonts w:hint="eastAsia"/>
        </w:rPr>
        <w:t>для</w:t>
      </w:r>
      <w:r w:rsidR="00F93DBB">
        <w:t xml:space="preserve"> </w:t>
      </w:r>
      <w:r w:rsidR="00F93DBB">
        <w:rPr>
          <w:rFonts w:hint="eastAsia"/>
        </w:rPr>
        <w:t>вашего</w:t>
      </w:r>
      <w:r w:rsidR="00F93DBB">
        <w:t xml:space="preserve"> </w:t>
      </w:r>
      <w:r w:rsidR="00F93DBB">
        <w:rPr>
          <w:rFonts w:hint="eastAsia"/>
        </w:rPr>
        <w:t>сада</w:t>
      </w:r>
      <w:r w:rsidR="00F93DBB">
        <w:t xml:space="preserve"> : [12+]/ </w:t>
      </w:r>
      <w:r w:rsidR="00F93DBB">
        <w:rPr>
          <w:rFonts w:hint="eastAsia"/>
        </w:rPr>
        <w:t>Римма</w:t>
      </w:r>
      <w:r w:rsidR="00F93DBB">
        <w:t xml:space="preserve"> </w:t>
      </w:r>
      <w:r w:rsidR="00F93DBB">
        <w:rPr>
          <w:rFonts w:hint="eastAsia"/>
        </w:rPr>
        <w:t>Карписонова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АСТ</w:t>
      </w:r>
      <w:r w:rsidR="00F93DBB">
        <w:t xml:space="preserve">;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Кладезь</w:t>
      </w:r>
      <w:r w:rsidR="00F93DBB">
        <w:t>, 2024. ‒ 190, [1]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27 </w:t>
      </w:r>
      <w:r w:rsidR="00F93DBB">
        <w:rPr>
          <w:rFonts w:hint="eastAsia"/>
        </w:rPr>
        <w:t>см</w:t>
      </w:r>
      <w:r w:rsidR="00F93DBB">
        <w:t>. ‒ (</w:t>
      </w:r>
      <w:r w:rsidR="00F93DBB">
        <w:rPr>
          <w:rFonts w:hint="eastAsia"/>
        </w:rPr>
        <w:t>Школа</w:t>
      </w:r>
      <w:r w:rsidR="00F93DBB">
        <w:t xml:space="preserve"> </w:t>
      </w:r>
      <w:r w:rsidR="00F93DBB">
        <w:rPr>
          <w:rFonts w:hint="eastAsia"/>
        </w:rPr>
        <w:t>ландшафтного</w:t>
      </w:r>
      <w:r w:rsidR="00F93DBB">
        <w:t xml:space="preserve"> </w:t>
      </w:r>
      <w:r w:rsidR="00F93DBB">
        <w:rPr>
          <w:rFonts w:hint="eastAsia"/>
        </w:rPr>
        <w:t>дизайна</w:t>
      </w:r>
      <w:r w:rsidR="00F93DBB">
        <w:t>). (</w:t>
      </w:r>
      <w:r w:rsidR="00F93DBB">
        <w:rPr>
          <w:rFonts w:hint="eastAsia"/>
        </w:rPr>
        <w:t>Шифр</w:t>
      </w:r>
      <w:r w:rsidR="00F93DBB">
        <w:t xml:space="preserve"> 42.37/</w:t>
      </w:r>
      <w:r w:rsidR="00F93DBB">
        <w:rPr>
          <w:rFonts w:hint="eastAsia"/>
        </w:rPr>
        <w:t>К</w:t>
      </w:r>
      <w:r w:rsidR="00F93DBB">
        <w:t xml:space="preserve">263 </w:t>
      </w:r>
      <w:r w:rsidR="00F93DBB">
        <w:rPr>
          <w:rFonts w:hint="eastAsia"/>
        </w:rPr>
        <w:t>аб</w:t>
      </w:r>
      <w:r w:rsidR="00F93DBB">
        <w:t xml:space="preserve"> / </w:t>
      </w:r>
      <w:r w:rsidR="00F93DBB">
        <w:rPr>
          <w:rFonts w:hint="eastAsia"/>
        </w:rPr>
        <w:t>упр</w:t>
      </w:r>
      <w:r w:rsidR="00F93DBB">
        <w:t>2024)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участок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попадает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единого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лучика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солнца</w:t>
      </w:r>
      <w:r w:rsidRPr="00B13118">
        <w:rPr>
          <w:sz w:val="20"/>
        </w:rPr>
        <w:t xml:space="preserve">?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может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хотите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украсить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самые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темные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уголки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вашего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думаете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что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приживется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один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красивый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цветок</w:t>
      </w:r>
      <w:r w:rsidRPr="00B13118">
        <w:rPr>
          <w:sz w:val="20"/>
        </w:rPr>
        <w:t xml:space="preserve">? </w:t>
      </w:r>
      <w:r w:rsidRPr="00B13118">
        <w:rPr>
          <w:rFonts w:hint="eastAsia"/>
          <w:sz w:val="20"/>
        </w:rPr>
        <w:t>Римма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Карписонова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доктор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главный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сотрудник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Главного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ботанического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автор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крупнейшей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Европе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коллекции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Сад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тени</w:t>
      </w:r>
      <w:r w:rsidRPr="00B13118">
        <w:rPr>
          <w:sz w:val="20"/>
        </w:rPr>
        <w:t xml:space="preserve">" ‒ </w:t>
      </w:r>
      <w:r w:rsidRPr="00B13118">
        <w:rPr>
          <w:rFonts w:hint="eastAsia"/>
          <w:sz w:val="20"/>
        </w:rPr>
        <w:t>не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только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докажет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что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можно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создать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прекрасную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цветочную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композицию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обделенных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солнцем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местах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расскажет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сделать</w:t>
      </w:r>
      <w:r w:rsidRPr="00B13118">
        <w:rPr>
          <w:sz w:val="20"/>
        </w:rPr>
        <w:t xml:space="preserve">! </w:t>
      </w:r>
      <w:r w:rsidRPr="00B13118">
        <w:rPr>
          <w:rFonts w:hint="eastAsia"/>
          <w:sz w:val="20"/>
        </w:rPr>
        <w:t>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узнаете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чем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отличается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лесу</w:t>
      </w:r>
      <w:r w:rsidRPr="00B13118">
        <w:rPr>
          <w:sz w:val="20"/>
        </w:rPr>
        <w:t xml:space="preserve">; </w:t>
      </w:r>
      <w:r w:rsidRPr="00B13118">
        <w:rPr>
          <w:rFonts w:hint="eastAsia"/>
          <w:sz w:val="20"/>
        </w:rPr>
        <w:t>какие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многолетние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любят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солнце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одинаково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хорошо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чувствуют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себя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сумраке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свету</w:t>
      </w:r>
      <w:r w:rsidRPr="00B13118">
        <w:rPr>
          <w:sz w:val="20"/>
        </w:rPr>
        <w:t xml:space="preserve">; </w:t>
      </w:r>
      <w:r w:rsidRPr="00B13118">
        <w:rPr>
          <w:rFonts w:hint="eastAsia"/>
          <w:sz w:val="20"/>
        </w:rPr>
        <w:t>какие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существуют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стили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оформления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цветника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развернутый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перечень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неприхотливых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проверенных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условиях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средней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полосы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советами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посадке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уходу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использованию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поможет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составить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теневыносливый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цветник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мечты</w:t>
      </w:r>
      <w:r w:rsidRPr="00B13118">
        <w:rPr>
          <w:sz w:val="20"/>
        </w:rPr>
        <w:t>!</w:t>
      </w:r>
    </w:p>
    <w:p w:rsidR="00F93DBB" w:rsidRDefault="00F93DBB" w:rsidP="00F93DBB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43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Кизима Г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Шпаргалка</w:t>
      </w:r>
      <w:r w:rsidR="00F93DBB">
        <w:t xml:space="preserve"> </w:t>
      </w:r>
      <w:r w:rsidR="00F93DBB">
        <w:rPr>
          <w:rFonts w:hint="eastAsia"/>
        </w:rPr>
        <w:t>садовода</w:t>
      </w:r>
      <w:r w:rsidR="00F93DBB">
        <w:t>-</w:t>
      </w:r>
      <w:r w:rsidR="00F93DBB">
        <w:rPr>
          <w:rFonts w:hint="eastAsia"/>
        </w:rPr>
        <w:t>огородника</w:t>
      </w:r>
      <w:r w:rsidR="00F93DBB">
        <w:t xml:space="preserve">. </w:t>
      </w:r>
      <w:r w:rsidR="00F93DBB">
        <w:rPr>
          <w:rFonts w:hint="eastAsia"/>
        </w:rPr>
        <w:t>Как</w:t>
      </w:r>
      <w:r w:rsidR="00F93DBB">
        <w:t xml:space="preserve"> </w:t>
      </w:r>
      <w:r w:rsidR="00F93DBB">
        <w:rPr>
          <w:rFonts w:hint="eastAsia"/>
        </w:rPr>
        <w:t>ухаживать</w:t>
      </w:r>
      <w:r w:rsidR="00F93DBB">
        <w:t xml:space="preserve"> </w:t>
      </w:r>
      <w:r w:rsidR="00F93DBB">
        <w:rPr>
          <w:rFonts w:hint="eastAsia"/>
        </w:rPr>
        <w:t>за</w:t>
      </w:r>
      <w:r w:rsidR="00F93DBB">
        <w:t xml:space="preserve"> </w:t>
      </w:r>
      <w:r w:rsidR="00F93DBB">
        <w:rPr>
          <w:rFonts w:hint="eastAsia"/>
        </w:rPr>
        <w:t>участком</w:t>
      </w:r>
      <w:r w:rsidR="00F93DBB">
        <w:t xml:space="preserve"> </w:t>
      </w:r>
      <w:r w:rsidR="00F93DBB">
        <w:rPr>
          <w:rFonts w:hint="eastAsia"/>
        </w:rPr>
        <w:t>круглый</w:t>
      </w:r>
      <w:r w:rsidR="00F93DBB">
        <w:t xml:space="preserve"> </w:t>
      </w:r>
      <w:r w:rsidR="00F93DBB">
        <w:rPr>
          <w:rFonts w:hint="eastAsia"/>
        </w:rPr>
        <w:t>год</w:t>
      </w:r>
      <w:r w:rsidR="00F93DBB">
        <w:t>/ 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Кизима</w:t>
      </w:r>
      <w:r w:rsidR="00F93DBB">
        <w:t xml:space="preserve">. </w:t>
      </w:r>
      <w:r w:rsidR="00F93DBB">
        <w:rPr>
          <w:rFonts w:hint="eastAsia"/>
        </w:rPr>
        <w:t>Дача</w:t>
      </w:r>
      <w:r w:rsidR="00F93DBB">
        <w:t xml:space="preserve"> </w:t>
      </w:r>
      <w:r w:rsidR="00F93DBB">
        <w:rPr>
          <w:rFonts w:hint="eastAsia"/>
        </w:rPr>
        <w:t>круглый</w:t>
      </w:r>
      <w:r w:rsidR="00F93DBB">
        <w:t xml:space="preserve"> </w:t>
      </w:r>
      <w:r w:rsidR="00F93DBB">
        <w:rPr>
          <w:rFonts w:hint="eastAsia"/>
        </w:rPr>
        <w:t>год</w:t>
      </w:r>
      <w:r w:rsidR="00F93DBB">
        <w:t xml:space="preserve">. </w:t>
      </w:r>
      <w:r w:rsidR="00F93DBB">
        <w:rPr>
          <w:rFonts w:hint="eastAsia"/>
        </w:rPr>
        <w:t>Шпаргалка</w:t>
      </w:r>
      <w:r w:rsidR="00F93DBB">
        <w:t xml:space="preserve"> </w:t>
      </w:r>
      <w:r w:rsidR="00F93DBB">
        <w:rPr>
          <w:rFonts w:hint="eastAsia"/>
        </w:rPr>
        <w:t>по</w:t>
      </w:r>
      <w:r w:rsidR="00F93DBB">
        <w:t xml:space="preserve"> </w:t>
      </w:r>
      <w:r w:rsidR="00F93DBB">
        <w:rPr>
          <w:rFonts w:hint="eastAsia"/>
        </w:rPr>
        <w:t>садовым</w:t>
      </w:r>
      <w:r w:rsidR="00F93DBB">
        <w:t xml:space="preserve"> </w:t>
      </w:r>
      <w:r w:rsidR="00F93DBB">
        <w:rPr>
          <w:rFonts w:hint="eastAsia"/>
        </w:rPr>
        <w:t>работам</w:t>
      </w:r>
      <w:r w:rsidR="00F93DBB">
        <w:t xml:space="preserve"> </w:t>
      </w:r>
      <w:r w:rsidR="00F93DBB">
        <w:rPr>
          <w:rFonts w:hint="eastAsia"/>
        </w:rPr>
        <w:t>на</w:t>
      </w:r>
      <w:r w:rsidR="00F93DBB">
        <w:t xml:space="preserve"> </w:t>
      </w:r>
      <w:r w:rsidR="00F93DBB">
        <w:rPr>
          <w:rFonts w:hint="eastAsia"/>
        </w:rPr>
        <w:t>весь</w:t>
      </w:r>
      <w:r w:rsidR="00F93DBB">
        <w:t xml:space="preserve"> </w:t>
      </w:r>
      <w:r w:rsidR="00F93DBB">
        <w:rPr>
          <w:rFonts w:hint="eastAsia"/>
        </w:rPr>
        <w:t>сезон</w:t>
      </w:r>
      <w:r w:rsidR="00F93DBB">
        <w:t xml:space="preserve"> : [12+] / 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Кизима</w:t>
      </w:r>
      <w:r w:rsidR="00F93DBB">
        <w:t xml:space="preserve"> : [12+]/ 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Кизима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АСТ</w:t>
      </w:r>
      <w:r w:rsidR="00F93DBB">
        <w:t xml:space="preserve">;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Кладезь</w:t>
      </w:r>
      <w:r w:rsidR="00F93DBB">
        <w:t>, 2024. ‒ 127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>. ‒ (</w:t>
      </w:r>
      <w:r w:rsidR="00F93DBB">
        <w:rPr>
          <w:rFonts w:hint="eastAsia"/>
        </w:rPr>
        <w:t>уДачная</w:t>
      </w:r>
      <w:r w:rsidR="00F93DBB">
        <w:t xml:space="preserve"> </w:t>
      </w:r>
      <w:r w:rsidR="00F93DBB">
        <w:rPr>
          <w:rFonts w:hint="eastAsia"/>
        </w:rPr>
        <w:t>библиотека</w:t>
      </w:r>
      <w:r w:rsidR="00F93DBB">
        <w:t>). ‒ (</w:t>
      </w:r>
      <w:r w:rsidR="00F93DBB">
        <w:rPr>
          <w:rFonts w:hint="eastAsia"/>
        </w:rPr>
        <w:t>Школа</w:t>
      </w:r>
      <w:r w:rsidR="00F93DBB">
        <w:t xml:space="preserve"> </w:t>
      </w:r>
      <w:r w:rsidR="00F93DBB">
        <w:rPr>
          <w:rFonts w:hint="eastAsia"/>
        </w:rPr>
        <w:t>садоводства</w:t>
      </w:r>
      <w:r w:rsidR="00F93DBB">
        <w:t>). (</w:t>
      </w:r>
      <w:r w:rsidR="00F93DBB">
        <w:rPr>
          <w:rFonts w:hint="eastAsia"/>
        </w:rPr>
        <w:t>Шифр</w:t>
      </w:r>
      <w:r w:rsidR="00F93DBB">
        <w:t xml:space="preserve"> 42.3/</w:t>
      </w:r>
      <w:r w:rsidR="00F93DBB">
        <w:rPr>
          <w:rFonts w:hint="eastAsia"/>
        </w:rPr>
        <w:t>К</w:t>
      </w:r>
      <w:r w:rsidR="00F93DBB">
        <w:t xml:space="preserve">385 </w:t>
      </w:r>
      <w:r w:rsidR="00F93DBB">
        <w:rPr>
          <w:rFonts w:hint="eastAsia"/>
        </w:rPr>
        <w:t>аб</w:t>
      </w:r>
      <w:r w:rsidR="00F93DBB">
        <w:t xml:space="preserve"> / </w:t>
      </w:r>
      <w:r w:rsidR="00F93DBB">
        <w:rPr>
          <w:rFonts w:hint="eastAsia"/>
        </w:rPr>
        <w:t>упр</w:t>
      </w:r>
      <w:r w:rsidR="00F93DBB">
        <w:t>2024)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Наверняка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многим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садоводам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огородникам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знакомо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чувство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подавленности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за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осознания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того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что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опаздывают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посеять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семена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рассаду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подготовить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почву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посадке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сделать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еще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массу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дел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необходимых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благоустройства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участка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летнему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сезону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Именно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поэтому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важно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заранее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составить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план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всех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следовать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ему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внося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незначительные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коррективы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зависимости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капризов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погоды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составлением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круглогодичного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плана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помогут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советы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Галины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Кизимы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известного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садовода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полувековым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стажем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Автор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предлагает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удобный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проверенный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личном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опыте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календарь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огороде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Также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найдете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здесь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народные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погодные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каждый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месяц</w:t>
      </w:r>
    </w:p>
    <w:p w:rsidR="00F93DBB" w:rsidRDefault="00F93DBB" w:rsidP="00F93DBB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44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Комар</w:t>
      </w:r>
      <w:r w:rsidR="00F93DBB" w:rsidRPr="00F93DBB">
        <w:rPr>
          <w:b/>
        </w:rPr>
        <w:t>-</w:t>
      </w:r>
      <w:r w:rsidR="00F93DBB" w:rsidRPr="00F93DBB">
        <w:rPr>
          <w:rFonts w:hint="eastAsia"/>
          <w:b/>
        </w:rPr>
        <w:t>Темная Л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Д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Декоративный</w:t>
      </w:r>
      <w:r w:rsidR="00F93DBB">
        <w:t xml:space="preserve"> </w:t>
      </w:r>
      <w:r w:rsidR="00F93DBB">
        <w:rPr>
          <w:rFonts w:hint="eastAsia"/>
        </w:rPr>
        <w:t>персик</w:t>
      </w:r>
      <w:r w:rsidR="00F93DBB">
        <w:t xml:space="preserve">: </w:t>
      </w:r>
      <w:r w:rsidR="00F93DBB">
        <w:rPr>
          <w:rFonts w:hint="eastAsia"/>
        </w:rPr>
        <w:t>происхождение</w:t>
      </w:r>
      <w:r w:rsidR="00F93DBB">
        <w:t xml:space="preserve">, </w:t>
      </w:r>
      <w:r w:rsidR="00F93DBB">
        <w:rPr>
          <w:rFonts w:hint="eastAsia"/>
        </w:rPr>
        <w:t>биология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селекция</w:t>
      </w:r>
      <w:r w:rsidR="00F93DBB">
        <w:t xml:space="preserve"> </w:t>
      </w:r>
      <w:r w:rsidR="00F93DBB">
        <w:rPr>
          <w:rFonts w:hint="eastAsia"/>
        </w:rPr>
        <w:t>культуры</w:t>
      </w:r>
      <w:r w:rsidR="00F93DBB">
        <w:t>/ 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Д</w:t>
      </w:r>
      <w:r w:rsidR="00F93DBB">
        <w:t xml:space="preserve">. </w:t>
      </w:r>
      <w:r w:rsidR="00F93DBB">
        <w:rPr>
          <w:rFonts w:hint="eastAsia"/>
        </w:rPr>
        <w:t>Комар</w:t>
      </w:r>
      <w:r w:rsidR="00F93DBB">
        <w:t>-</w:t>
      </w:r>
      <w:r w:rsidR="00F93DBB">
        <w:rPr>
          <w:rFonts w:hint="eastAsia"/>
        </w:rPr>
        <w:t>Темная</w:t>
      </w:r>
      <w:r w:rsidR="00F93DBB">
        <w:t xml:space="preserve">; </w:t>
      </w:r>
      <w:r w:rsidR="00F93DBB">
        <w:rPr>
          <w:rFonts w:hint="eastAsia"/>
        </w:rPr>
        <w:t>Комар</w:t>
      </w:r>
      <w:r w:rsidR="00F93DBB">
        <w:t>-</w:t>
      </w:r>
      <w:r w:rsidR="00F93DBB">
        <w:rPr>
          <w:rFonts w:hint="eastAsia"/>
        </w:rPr>
        <w:t>Тёмная Л</w:t>
      </w:r>
      <w:r w:rsidR="00F93DBB">
        <w:t xml:space="preserve">. </w:t>
      </w:r>
      <w:r w:rsidR="00F93DBB">
        <w:rPr>
          <w:rFonts w:hint="eastAsia"/>
        </w:rPr>
        <w:t>Д</w:t>
      </w:r>
      <w:r w:rsidR="00F93DBB">
        <w:t xml:space="preserve">.; </w:t>
      </w:r>
      <w:r w:rsidR="00F93DBB">
        <w:rPr>
          <w:rFonts w:hint="eastAsia"/>
        </w:rPr>
        <w:t>под</w:t>
      </w:r>
      <w:r w:rsidR="00F93DBB">
        <w:t xml:space="preserve"> </w:t>
      </w:r>
      <w:r w:rsidR="00F93DBB">
        <w:rPr>
          <w:rFonts w:hint="eastAsia"/>
        </w:rPr>
        <w:t>общей</w:t>
      </w:r>
      <w:r w:rsidR="00F93DBB">
        <w:t xml:space="preserve"> </w:t>
      </w:r>
      <w:r w:rsidR="00F93DBB">
        <w:rPr>
          <w:rFonts w:hint="eastAsia"/>
        </w:rPr>
        <w:t>редакцией</w:t>
      </w:r>
      <w:r w:rsidR="00F93DBB">
        <w:t xml:space="preserve"> </w:t>
      </w:r>
      <w:r w:rsidR="00F93DBB">
        <w:rPr>
          <w:rFonts w:hint="eastAsia"/>
        </w:rPr>
        <w:t>Плугатаря Ю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высшего</w:t>
      </w:r>
      <w:r w:rsidR="00F93DBB">
        <w:t xml:space="preserve"> </w:t>
      </w:r>
      <w:r w:rsidR="00F93DBB">
        <w:rPr>
          <w:rFonts w:hint="eastAsia"/>
        </w:rPr>
        <w:t>образования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Российская</w:t>
      </w:r>
      <w:r w:rsidR="00F93DBB">
        <w:t xml:space="preserve"> </w:t>
      </w:r>
      <w:r w:rsidR="00F93DBB">
        <w:rPr>
          <w:rFonts w:hint="eastAsia"/>
        </w:rPr>
        <w:t>академия</w:t>
      </w:r>
      <w:r w:rsidR="00F93DBB">
        <w:t xml:space="preserve"> </w:t>
      </w:r>
      <w:r w:rsidR="00F93DBB">
        <w:rPr>
          <w:rFonts w:hint="eastAsia"/>
        </w:rPr>
        <w:t>наук</w:t>
      </w:r>
      <w:r w:rsidR="00F93DBB">
        <w:t xml:space="preserve">, </w:t>
      </w:r>
      <w:r w:rsidR="00F93DBB">
        <w:rPr>
          <w:rFonts w:hint="eastAsia"/>
        </w:rPr>
        <w:t>Никитский</w:t>
      </w:r>
      <w:r w:rsidR="00F93DBB">
        <w:t xml:space="preserve"> </w:t>
      </w:r>
      <w:r w:rsidR="00F93DBB">
        <w:rPr>
          <w:rFonts w:hint="eastAsia"/>
        </w:rPr>
        <w:t>ботанический</w:t>
      </w:r>
      <w:r w:rsidR="00F93DBB">
        <w:t xml:space="preserve"> </w:t>
      </w:r>
      <w:r w:rsidR="00F93DBB">
        <w:rPr>
          <w:rFonts w:hint="eastAsia"/>
        </w:rPr>
        <w:t>сад</w:t>
      </w:r>
      <w:r w:rsidR="00F93DBB">
        <w:t>-</w:t>
      </w:r>
      <w:r w:rsidR="00F93DBB">
        <w:rPr>
          <w:rFonts w:hint="eastAsia"/>
        </w:rPr>
        <w:t>Национальный</w:t>
      </w:r>
      <w:r w:rsidR="00F93DBB">
        <w:t xml:space="preserve"> </w:t>
      </w:r>
      <w:r w:rsidR="00F93DBB">
        <w:rPr>
          <w:rFonts w:hint="eastAsia"/>
        </w:rPr>
        <w:t>научный</w:t>
      </w:r>
      <w:r w:rsidR="00F93DBB">
        <w:t xml:space="preserve"> </w:t>
      </w:r>
      <w:r w:rsidR="00F93DBB">
        <w:rPr>
          <w:rFonts w:hint="eastAsia"/>
        </w:rPr>
        <w:t>центр</w:t>
      </w:r>
      <w:r w:rsidR="00F93DBB">
        <w:t xml:space="preserve">. ‒ </w:t>
      </w:r>
      <w:r w:rsidR="00F93DBB">
        <w:rPr>
          <w:rFonts w:hint="eastAsia"/>
        </w:rPr>
        <w:t>Симферополь</w:t>
      </w:r>
      <w:r w:rsidR="00F93DBB">
        <w:t xml:space="preserve">: </w:t>
      </w:r>
      <w:r w:rsidR="00F93DBB">
        <w:rPr>
          <w:rFonts w:hint="eastAsia"/>
        </w:rPr>
        <w:t>Ариал</w:t>
      </w:r>
      <w:r w:rsidR="00F93DBB">
        <w:t>, 2022. ‒ 243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>.</w:t>
      </w:r>
      <w:r w:rsidR="00F93DBB">
        <w:rPr>
          <w:rFonts w:hint="eastAsia"/>
        </w:rPr>
        <w:t>ил</w:t>
      </w:r>
      <w:r w:rsidR="00F93DBB">
        <w:t xml:space="preserve">.; 25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Список</w:t>
      </w:r>
      <w:r w:rsidR="00F93DBB">
        <w:t xml:space="preserve"> </w:t>
      </w:r>
      <w:r w:rsidR="00F93DBB">
        <w:rPr>
          <w:rFonts w:hint="eastAsia"/>
        </w:rPr>
        <w:t>науч</w:t>
      </w:r>
      <w:r w:rsidR="00F93DBB">
        <w:t xml:space="preserve">. </w:t>
      </w:r>
      <w:r w:rsidR="00F93DBB">
        <w:rPr>
          <w:rFonts w:hint="eastAsia"/>
        </w:rPr>
        <w:t>работ</w:t>
      </w:r>
      <w:r w:rsidR="00F93DBB">
        <w:t xml:space="preserve"> </w:t>
      </w:r>
      <w:r w:rsidR="00F93DBB">
        <w:rPr>
          <w:rFonts w:hint="eastAsia"/>
        </w:rPr>
        <w:t>авт</w:t>
      </w:r>
      <w:r w:rsidR="00F93DBB">
        <w:t xml:space="preserve">. </w:t>
      </w:r>
      <w:r w:rsidR="00F93DBB">
        <w:rPr>
          <w:rFonts w:hint="eastAsia"/>
        </w:rPr>
        <w:t>по</w:t>
      </w:r>
      <w:r w:rsidR="00F93DBB">
        <w:t xml:space="preserve"> </w:t>
      </w:r>
      <w:r w:rsidR="00F93DBB">
        <w:rPr>
          <w:rFonts w:hint="eastAsia"/>
        </w:rPr>
        <w:t>декоратив</w:t>
      </w:r>
      <w:r w:rsidR="00F93DBB">
        <w:t xml:space="preserve">. </w:t>
      </w:r>
      <w:r w:rsidR="00F93DBB">
        <w:rPr>
          <w:rFonts w:hint="eastAsia"/>
        </w:rPr>
        <w:t>персику</w:t>
      </w:r>
      <w:r w:rsidR="00F93DBB">
        <w:t xml:space="preserve">, </w:t>
      </w:r>
      <w:r w:rsidR="00F93DBB">
        <w:rPr>
          <w:rFonts w:hint="eastAsia"/>
        </w:rPr>
        <w:t>в т</w:t>
      </w:r>
      <w:r w:rsidR="00F93DBB">
        <w:t xml:space="preserve">. </w:t>
      </w:r>
      <w:r w:rsidR="00F93DBB">
        <w:rPr>
          <w:rFonts w:hint="eastAsia"/>
        </w:rPr>
        <w:t>ч</w:t>
      </w:r>
      <w:r w:rsidR="00F93DBB">
        <w:t xml:space="preserve">. </w:t>
      </w:r>
      <w:r w:rsidR="00F93DBB">
        <w:rPr>
          <w:rFonts w:hint="eastAsia"/>
        </w:rPr>
        <w:t>авт</w:t>
      </w:r>
      <w:r w:rsidR="00F93DBB">
        <w:t xml:space="preserve">. </w:t>
      </w:r>
      <w:r w:rsidR="00F93DBB">
        <w:rPr>
          <w:rFonts w:hint="eastAsia"/>
        </w:rPr>
        <w:t>свидетельства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патенты</w:t>
      </w:r>
      <w:r w:rsidR="00F93DBB">
        <w:t xml:space="preserve">: 228‒235.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235‒241.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К</w:t>
      </w:r>
      <w:r w:rsidR="00F93DBB">
        <w:t xml:space="preserve">630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Д</w:t>
      </w:r>
      <w:r w:rsidR="00F93DBB">
        <w:t>2024‒359)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Декоративный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персик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редкая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очень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ценная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озеленения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благодаря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своему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раннему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эффектному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цветению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большому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разнообразию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махровыми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цветками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белой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розовой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красной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двух</w:t>
      </w:r>
      <w:r w:rsidRPr="00B13118">
        <w:rPr>
          <w:sz w:val="20"/>
        </w:rPr>
        <w:t xml:space="preserve">-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трехцветной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окраски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собраны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сведения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истории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происхождения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культивирования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декоративного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персика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Китае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других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странах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Юго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Восточной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Азии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Западе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Приводится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подробная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ботаническая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характеристика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видов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классификация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морфология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биоэкологические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особенности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</w:t>
      </w:r>
      <w:r w:rsidRPr="00B13118">
        <w:rPr>
          <w:sz w:val="20"/>
        </w:rPr>
        <w:t xml:space="preserve">- </w:t>
      </w:r>
      <w:r w:rsidRPr="00B13118">
        <w:rPr>
          <w:rFonts w:hint="eastAsia"/>
          <w:sz w:val="20"/>
        </w:rPr>
        <w:t>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селекционное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улучшение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размножение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агротехника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Предлагаются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многочисленные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варианты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размещения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декоративных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персиков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озеленении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использования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выгонки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срез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качестве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лечебного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косметического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пищевого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сырья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Рекомендовано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эксклюзивное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экспозиционное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декоративного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персика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потенциального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туристического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объекта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участника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цветочных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фестивалей</w:t>
      </w:r>
    </w:p>
    <w:p w:rsidR="00F93DBB" w:rsidRDefault="00F93DBB" w:rsidP="00F93DBB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45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Опыт</w:t>
      </w:r>
      <w:r w:rsidR="00F93DBB">
        <w:t xml:space="preserve"> </w:t>
      </w:r>
      <w:r w:rsidR="00F93DBB">
        <w:rPr>
          <w:rFonts w:hint="eastAsia"/>
        </w:rPr>
        <w:t>реализации</w:t>
      </w:r>
      <w:r w:rsidR="00F93DBB">
        <w:t xml:space="preserve"> </w:t>
      </w:r>
      <w:r w:rsidR="00F93DBB">
        <w:rPr>
          <w:rFonts w:hint="eastAsia"/>
        </w:rPr>
        <w:t>подпрограммы</w:t>
      </w:r>
      <w:r w:rsidR="00F93DBB">
        <w:t xml:space="preserve"> "</w:t>
      </w:r>
      <w:r w:rsidR="00F93DBB">
        <w:rPr>
          <w:rFonts w:hint="eastAsia"/>
        </w:rPr>
        <w:t>Развитие</w:t>
      </w:r>
      <w:r w:rsidR="00F93DBB">
        <w:t xml:space="preserve"> </w:t>
      </w:r>
      <w:r w:rsidR="00F93DBB">
        <w:rPr>
          <w:rFonts w:hint="eastAsia"/>
        </w:rPr>
        <w:t>селекции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семеноводства</w:t>
      </w:r>
      <w:r w:rsidR="00F93DBB">
        <w:t xml:space="preserve"> </w:t>
      </w:r>
      <w:r w:rsidR="00F93DBB">
        <w:rPr>
          <w:rFonts w:hint="eastAsia"/>
        </w:rPr>
        <w:t>сахарной</w:t>
      </w:r>
      <w:r w:rsidR="00F93DBB">
        <w:t xml:space="preserve"> </w:t>
      </w:r>
      <w:r w:rsidR="00F93DBB">
        <w:rPr>
          <w:rFonts w:hint="eastAsia"/>
        </w:rPr>
        <w:t>свеклы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" </w:t>
      </w:r>
      <w:r w:rsidR="00F93DBB">
        <w:rPr>
          <w:rFonts w:hint="eastAsia"/>
        </w:rPr>
        <w:t>Федеральной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технической</w:t>
      </w:r>
      <w:r w:rsidR="00F93DBB">
        <w:t xml:space="preserve"> </w:t>
      </w:r>
      <w:r w:rsidR="00F93DBB">
        <w:rPr>
          <w:rFonts w:hint="eastAsia"/>
        </w:rPr>
        <w:t>программы</w:t>
      </w:r>
      <w:r w:rsidR="00F93DBB">
        <w:t xml:space="preserve"> </w:t>
      </w:r>
      <w:r w:rsidR="00F93DBB">
        <w:rPr>
          <w:rFonts w:hint="eastAsia"/>
        </w:rPr>
        <w:t>развития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на</w:t>
      </w:r>
      <w:r w:rsidR="00F93DBB">
        <w:t xml:space="preserve"> 2017‒2030 </w:t>
      </w:r>
      <w:r w:rsidR="00F93DBB">
        <w:rPr>
          <w:rFonts w:hint="eastAsia"/>
        </w:rPr>
        <w:t>годы</w:t>
      </w:r>
      <w:r w:rsidR="00F93DBB">
        <w:t>/ </w:t>
      </w:r>
      <w:r w:rsidR="00F93DBB">
        <w:rPr>
          <w:rFonts w:hint="eastAsia"/>
        </w:rPr>
        <w:t>Кузьмин В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., </w:t>
      </w:r>
      <w:r w:rsidR="00F93DBB">
        <w:rPr>
          <w:rFonts w:hint="eastAsia"/>
        </w:rPr>
        <w:t>Королькова А</w:t>
      </w:r>
      <w:r w:rsidR="00F93DBB">
        <w:t xml:space="preserve">. </w:t>
      </w:r>
      <w:r w:rsidR="00F93DBB">
        <w:rPr>
          <w:rFonts w:hint="eastAsia"/>
        </w:rPr>
        <w:t>П</w:t>
      </w:r>
      <w:r w:rsidR="00F93DBB">
        <w:t xml:space="preserve">., </w:t>
      </w:r>
      <w:r w:rsidR="00F93DBB">
        <w:rPr>
          <w:rFonts w:hint="eastAsia"/>
        </w:rPr>
        <w:t>Маринченко Т</w:t>
      </w:r>
      <w:r w:rsidR="00F93DBB">
        <w:t xml:space="preserve">. </w:t>
      </w:r>
      <w:r w:rsidR="00F93DBB">
        <w:rPr>
          <w:rFonts w:hint="eastAsia"/>
        </w:rPr>
        <w:t>Е</w:t>
      </w:r>
      <w:r w:rsidR="00F93DBB">
        <w:t>.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Российский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исследовательский</w:t>
      </w:r>
      <w:r w:rsidR="00F93DBB">
        <w:t xml:space="preserve"> </w:t>
      </w:r>
      <w:r w:rsidR="00F93DBB">
        <w:rPr>
          <w:rFonts w:hint="eastAsia"/>
        </w:rPr>
        <w:t>институт</w:t>
      </w:r>
      <w:r w:rsidR="00F93DBB">
        <w:t xml:space="preserve"> </w:t>
      </w:r>
      <w:r w:rsidR="00F93DBB">
        <w:rPr>
          <w:rFonts w:hint="eastAsia"/>
        </w:rPr>
        <w:t>информации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технико</w:t>
      </w:r>
      <w:r w:rsidR="00F93DBB">
        <w:t>-</w:t>
      </w:r>
      <w:r w:rsidR="00F93DBB">
        <w:rPr>
          <w:rFonts w:hint="eastAsia"/>
        </w:rPr>
        <w:t>экономических</w:t>
      </w:r>
      <w:r w:rsidR="00F93DBB">
        <w:t xml:space="preserve"> </w:t>
      </w:r>
      <w:r w:rsidR="00F93DBB">
        <w:rPr>
          <w:rFonts w:hint="eastAsia"/>
        </w:rPr>
        <w:t>исследований</w:t>
      </w:r>
      <w:r w:rsidR="00F93DBB">
        <w:t xml:space="preserve"> </w:t>
      </w:r>
      <w:r w:rsidR="00F93DBB">
        <w:rPr>
          <w:rFonts w:hint="eastAsia"/>
        </w:rPr>
        <w:t>по</w:t>
      </w:r>
      <w:r w:rsidR="00F93DBB">
        <w:t xml:space="preserve"> </w:t>
      </w:r>
      <w:r w:rsidR="00F93DBB">
        <w:rPr>
          <w:rFonts w:hint="eastAsia"/>
        </w:rPr>
        <w:t>инженерно</w:t>
      </w:r>
      <w:r w:rsidR="00F93DBB">
        <w:t>-</w:t>
      </w:r>
      <w:r w:rsidR="00F93DBB">
        <w:rPr>
          <w:rFonts w:hint="eastAsia"/>
        </w:rPr>
        <w:t>техническому</w:t>
      </w:r>
      <w:r w:rsidR="00F93DBB">
        <w:t xml:space="preserve"> </w:t>
      </w:r>
      <w:r w:rsidR="00F93DBB">
        <w:rPr>
          <w:rFonts w:hint="eastAsia"/>
        </w:rPr>
        <w:t>обеспечению</w:t>
      </w:r>
      <w:r w:rsidR="00F93DBB">
        <w:t xml:space="preserve"> </w:t>
      </w:r>
      <w:r w:rsidR="00F93DBB">
        <w:rPr>
          <w:rFonts w:hint="eastAsia"/>
        </w:rPr>
        <w:t>агропромышленного</w:t>
      </w:r>
      <w:r w:rsidR="00F93DBB">
        <w:t xml:space="preserve"> </w:t>
      </w:r>
      <w:r w:rsidR="00F93DBB">
        <w:rPr>
          <w:rFonts w:hint="eastAsia"/>
        </w:rPr>
        <w:t>комплекса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Росинформагротех</w:t>
      </w:r>
      <w:r w:rsidR="00F93DBB">
        <w:t>, 2023. ‒ 79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20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63‒69 (59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О</w:t>
      </w:r>
      <w:r w:rsidR="00F93DBB">
        <w:t xml:space="preserve">.629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2024‒3272)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Проанализированы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состояние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проблемы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свеклосахарного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подкомплекса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приведены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нормативно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правовое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обеспечение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информационное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сопровождение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Федеральной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технической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программы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хозяйства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2017‒030 </w:t>
      </w:r>
      <w:r w:rsidRPr="00B13118">
        <w:rPr>
          <w:rFonts w:hint="eastAsia"/>
          <w:sz w:val="20"/>
        </w:rPr>
        <w:t>годы</w:t>
      </w:r>
      <w:r w:rsidRPr="00B13118">
        <w:rPr>
          <w:sz w:val="20"/>
        </w:rPr>
        <w:t xml:space="preserve"> (</w:t>
      </w:r>
      <w:r w:rsidRPr="00B13118">
        <w:rPr>
          <w:rFonts w:hint="eastAsia"/>
          <w:sz w:val="20"/>
        </w:rPr>
        <w:t>ФНТП</w:t>
      </w:r>
      <w:r w:rsidRPr="00B13118">
        <w:rPr>
          <w:sz w:val="20"/>
        </w:rPr>
        <w:t xml:space="preserve">), </w:t>
      </w:r>
      <w:r w:rsidRPr="00B13118">
        <w:rPr>
          <w:rFonts w:hint="eastAsia"/>
          <w:sz w:val="20"/>
        </w:rPr>
        <w:t>рассмотрен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опыт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реализации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подпрограммы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Развитие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семеноводства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сахарной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свеклы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Российской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Федерации</w:t>
      </w:r>
      <w:r w:rsidRPr="00B13118">
        <w:rPr>
          <w:sz w:val="20"/>
        </w:rPr>
        <w:t xml:space="preserve">" </w:t>
      </w:r>
      <w:r w:rsidRPr="00B13118">
        <w:rPr>
          <w:rFonts w:hint="eastAsia"/>
          <w:sz w:val="20"/>
        </w:rPr>
        <w:t>ФНТП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опыт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полученные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реализации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комплексного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технического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проекта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</w:t>
      </w:r>
      <w:r w:rsidRPr="00B13118">
        <w:rPr>
          <w:sz w:val="20"/>
        </w:rPr>
        <w:t xml:space="preserve">- </w:t>
      </w:r>
      <w:r w:rsidRPr="00B13118">
        <w:rPr>
          <w:rFonts w:hint="eastAsia"/>
          <w:sz w:val="20"/>
        </w:rPr>
        <w:t>программы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Предназначена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органов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государственного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управления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организаций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сельскохозяйственных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товаропроизводителей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информационно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консультационных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служб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также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преподавателей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аграрных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вузов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образовательном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процессе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Может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использоваться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действующими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потенциальными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участниками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заказчиками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КНТП</w:t>
      </w:r>
      <w:r w:rsidRPr="00B13118">
        <w:rPr>
          <w:sz w:val="20"/>
        </w:rPr>
        <w:t>.</w:t>
      </w:r>
    </w:p>
    <w:p w:rsidR="00F93DBB" w:rsidRDefault="00F93DBB" w:rsidP="00F93DBB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46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Рихтер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Эмбриокультура</w:t>
      </w:r>
      <w:r w:rsidR="00F93DBB">
        <w:t xml:space="preserve"> </w:t>
      </w:r>
      <w:r w:rsidR="00F93DBB">
        <w:rPr>
          <w:rFonts w:hint="eastAsia"/>
        </w:rPr>
        <w:t>растений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создании</w:t>
      </w:r>
      <w:r w:rsidR="00F93DBB">
        <w:t xml:space="preserve"> </w:t>
      </w:r>
      <w:r w:rsidR="00F93DBB">
        <w:rPr>
          <w:rFonts w:hint="eastAsia"/>
        </w:rPr>
        <w:t>новых</w:t>
      </w:r>
      <w:r w:rsidR="00F93DBB">
        <w:t xml:space="preserve"> </w:t>
      </w:r>
      <w:r w:rsidR="00F93DBB">
        <w:rPr>
          <w:rFonts w:hint="eastAsia"/>
        </w:rPr>
        <w:t>сортов</w:t>
      </w:r>
      <w:r w:rsidR="00F93DBB">
        <w:t xml:space="preserve"> : </w:t>
      </w:r>
      <w:r w:rsidR="00F93DBB">
        <w:rPr>
          <w:rFonts w:hint="eastAsia"/>
        </w:rPr>
        <w:t>научное</w:t>
      </w:r>
      <w:r w:rsidR="00F93DBB">
        <w:t xml:space="preserve"> </w:t>
      </w:r>
      <w:r w:rsidR="00F93DBB">
        <w:rPr>
          <w:rFonts w:hint="eastAsia"/>
        </w:rPr>
        <w:t>достояние</w:t>
      </w:r>
      <w:r w:rsidR="00F93DBB">
        <w:t xml:space="preserve"> </w:t>
      </w:r>
      <w:r w:rsidR="00F93DBB">
        <w:rPr>
          <w:rFonts w:hint="eastAsia"/>
        </w:rPr>
        <w:t>доктора</w:t>
      </w:r>
      <w:r w:rsidR="00F93DBB">
        <w:t xml:space="preserve"> </w:t>
      </w:r>
      <w:r w:rsidR="00F93DBB">
        <w:rPr>
          <w:rFonts w:hint="eastAsia"/>
        </w:rPr>
        <w:t>биологических</w:t>
      </w:r>
      <w:r w:rsidR="00F93DBB">
        <w:t xml:space="preserve"> </w:t>
      </w:r>
      <w:r w:rsidR="00F93DBB">
        <w:rPr>
          <w:rFonts w:hint="eastAsia"/>
        </w:rPr>
        <w:t>наук А</w:t>
      </w:r>
      <w:r w:rsidR="00F93DBB">
        <w:t xml:space="preserve">.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Здруйковской</w:t>
      </w:r>
      <w:r w:rsidR="00F93DBB">
        <w:t>-</w:t>
      </w:r>
      <w:r w:rsidR="00F93DBB">
        <w:rPr>
          <w:rFonts w:hint="eastAsia"/>
        </w:rPr>
        <w:t>Рихтер</w:t>
      </w:r>
      <w:r w:rsidR="00F93DBB">
        <w:t>/ </w:t>
      </w:r>
      <w:r w:rsidR="00F93DBB">
        <w:rPr>
          <w:rFonts w:hint="eastAsia"/>
        </w:rPr>
        <w:t>Рихтер</w:t>
      </w:r>
      <w:r w:rsidR="00F93DBB">
        <w:t xml:space="preserve"> </w:t>
      </w:r>
      <w:r w:rsidR="00F93DBB">
        <w:rPr>
          <w:rFonts w:hint="eastAsia"/>
        </w:rPr>
        <w:t>Ал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., </w:t>
      </w:r>
      <w:r w:rsidR="00F93DBB">
        <w:rPr>
          <w:rFonts w:hint="eastAsia"/>
        </w:rPr>
        <w:t>Рихтер В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., </w:t>
      </w:r>
      <w:r w:rsidR="00F93DBB">
        <w:rPr>
          <w:rFonts w:hint="eastAsia"/>
        </w:rPr>
        <w:t>Рихтер</w:t>
      </w:r>
      <w:r w:rsidR="00F93DBB">
        <w:t xml:space="preserve"> </w:t>
      </w:r>
      <w:r w:rsidR="00F93DBB">
        <w:rPr>
          <w:rFonts w:hint="eastAsia"/>
        </w:rPr>
        <w:t>Ан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 ‒ </w:t>
      </w:r>
      <w:r w:rsidR="00F93DBB">
        <w:rPr>
          <w:rFonts w:hint="eastAsia"/>
        </w:rPr>
        <w:t>Симферополь</w:t>
      </w:r>
      <w:r w:rsidR="00F93DBB">
        <w:t xml:space="preserve">: </w:t>
      </w:r>
      <w:r w:rsidR="00F93DBB">
        <w:rPr>
          <w:rFonts w:hint="eastAsia"/>
        </w:rPr>
        <w:t>Ариал</w:t>
      </w:r>
      <w:r w:rsidR="00F93DBB">
        <w:t>, 2022. ‒ 331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.,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 </w:t>
      </w:r>
      <w:r w:rsidR="00F93DBB">
        <w:rPr>
          <w:rFonts w:hint="eastAsia"/>
        </w:rPr>
        <w:t>тр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Здруйковской</w:t>
      </w:r>
      <w:r w:rsidR="00F93DBB">
        <w:t>-</w:t>
      </w:r>
      <w:r w:rsidR="00F93DBB">
        <w:rPr>
          <w:rFonts w:hint="eastAsia"/>
        </w:rPr>
        <w:t>Рихтер</w:t>
      </w:r>
      <w:r w:rsidR="00F93DBB">
        <w:t xml:space="preserve">: </w:t>
      </w:r>
      <w:r w:rsidR="00F93DBB">
        <w:rPr>
          <w:rFonts w:hint="eastAsia"/>
        </w:rPr>
        <w:t>с</w:t>
      </w:r>
      <w:r w:rsidR="00F93DBB">
        <w:t xml:space="preserve">. 286‒293.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294‒320 (405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Р</w:t>
      </w:r>
      <w:r w:rsidR="00F93DBB">
        <w:t xml:space="preserve">558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2024‒3140)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обобщены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проанализированы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труды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известного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цитоэмбриолога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доктора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Антонины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Иосифовны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Здруйковской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Рихтер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разработавшей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исследования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зародышей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косточковых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плодовых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субтропических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Ею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была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усовершенствована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зародышей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плодовых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растений</w:t>
      </w:r>
      <w:r w:rsidRPr="00B13118">
        <w:rPr>
          <w:sz w:val="20"/>
        </w:rPr>
        <w:t xml:space="preserve"> in vitro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превращена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южных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Впервые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России</w:t>
      </w:r>
      <w:r w:rsidRPr="00B13118">
        <w:rPr>
          <w:sz w:val="20"/>
        </w:rPr>
        <w:t xml:space="preserve"> (</w:t>
      </w:r>
      <w:r w:rsidRPr="00B13118">
        <w:rPr>
          <w:rFonts w:hint="eastAsia"/>
          <w:sz w:val="20"/>
        </w:rPr>
        <w:t>СССР</w:t>
      </w:r>
      <w:r w:rsidRPr="00B13118">
        <w:rPr>
          <w:sz w:val="20"/>
        </w:rPr>
        <w:t xml:space="preserve">) </w:t>
      </w:r>
      <w:r w:rsidRPr="00B13118">
        <w:rPr>
          <w:rFonts w:hint="eastAsia"/>
          <w:sz w:val="20"/>
        </w:rPr>
        <w:t>Антониной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Иосифовной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сформированы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биотехнологические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подходы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дальнейшем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многие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годы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обеспечено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управление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созданию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продуктивных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раносозревающих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черешни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персика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нектарина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абрикоса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груши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хурмы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др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из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неполноценных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семян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Статьи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представленные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посвящены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разработанным </w:t>
      </w:r>
      <w:r w:rsidRPr="00B13118">
        <w:rPr>
          <w:sz w:val="20"/>
        </w:rPr>
        <w:t xml:space="preserve">A.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Здруйковской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Рихтер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методикам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культивирования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зародышей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миндаля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лимона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мандарина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других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Научный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вклад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Антонины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Иосифовны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обусловлен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разработкой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многолетним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руководством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приоритетной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системой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подходов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решения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задачи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эмбриокультуре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неполноценных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зародышей</w:t>
      </w:r>
    </w:p>
    <w:p w:rsidR="00F93DBB" w:rsidRDefault="00F93DBB" w:rsidP="00F93DBB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47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Сорта</w:t>
      </w:r>
      <w:r w:rsidR="00F93DBB">
        <w:t xml:space="preserve"> </w:t>
      </w:r>
      <w:r w:rsidR="00F93DBB">
        <w:rPr>
          <w:rFonts w:hint="eastAsia"/>
        </w:rPr>
        <w:t>плодовых</w:t>
      </w:r>
      <w:r w:rsidR="00F93DBB">
        <w:t xml:space="preserve"> </w:t>
      </w:r>
      <w:r w:rsidR="00F93DBB">
        <w:rPr>
          <w:rFonts w:hint="eastAsia"/>
        </w:rPr>
        <w:t>культур</w:t>
      </w:r>
      <w:r w:rsidR="00F93DBB">
        <w:t xml:space="preserve"> </w:t>
      </w:r>
      <w:r w:rsidR="00F93DBB">
        <w:rPr>
          <w:rFonts w:hint="eastAsia"/>
        </w:rPr>
        <w:t>селекции</w:t>
      </w:r>
      <w:r w:rsidR="00F93DBB">
        <w:t xml:space="preserve"> </w:t>
      </w:r>
      <w:r w:rsidR="00F93DBB">
        <w:rPr>
          <w:rFonts w:hint="eastAsia"/>
        </w:rPr>
        <w:t>Никитского</w:t>
      </w:r>
      <w:r w:rsidR="00F93DBB">
        <w:t xml:space="preserve"> </w:t>
      </w:r>
      <w:r w:rsidR="00F93DBB">
        <w:rPr>
          <w:rFonts w:hint="eastAsia"/>
        </w:rPr>
        <w:t>ботанического</w:t>
      </w:r>
      <w:r w:rsidR="00F93DBB">
        <w:t xml:space="preserve"> </w:t>
      </w:r>
      <w:r w:rsidR="00F93DBB">
        <w:rPr>
          <w:rFonts w:hint="eastAsia"/>
        </w:rPr>
        <w:t>сада</w:t>
      </w:r>
      <w:r w:rsidR="00F93DBB">
        <w:t xml:space="preserve">, </w:t>
      </w:r>
      <w:r w:rsidR="00F93DBB">
        <w:rPr>
          <w:rFonts w:hint="eastAsia"/>
        </w:rPr>
        <w:t>включенные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реестр</w:t>
      </w:r>
      <w:r w:rsidR="00F93DBB">
        <w:t xml:space="preserve"> </w:t>
      </w:r>
      <w:r w:rsidR="00F93DBB">
        <w:rPr>
          <w:rFonts w:hint="eastAsia"/>
        </w:rPr>
        <w:t>охраняемых</w:t>
      </w:r>
      <w:r w:rsidR="00F93DBB">
        <w:t xml:space="preserve"> </w:t>
      </w:r>
      <w:r w:rsidR="00F93DBB">
        <w:rPr>
          <w:rFonts w:hint="eastAsia"/>
        </w:rPr>
        <w:t>селекционных</w:t>
      </w:r>
      <w:r w:rsidR="00F93DBB">
        <w:t xml:space="preserve"> </w:t>
      </w:r>
      <w:r w:rsidR="00F93DBB">
        <w:rPr>
          <w:rFonts w:hint="eastAsia"/>
        </w:rPr>
        <w:t>достижений</w:t>
      </w:r>
      <w:r w:rsidR="00F93DBB">
        <w:t xml:space="preserve"> : </w:t>
      </w:r>
      <w:r w:rsidR="00F93DBB">
        <w:rPr>
          <w:rFonts w:hint="eastAsia"/>
        </w:rPr>
        <w:t>справочник</w:t>
      </w:r>
      <w:r w:rsidR="00F93DBB">
        <w:t>/ </w:t>
      </w:r>
      <w:r w:rsidR="00F93DBB">
        <w:rPr>
          <w:rFonts w:hint="eastAsia"/>
        </w:rPr>
        <w:t>Никитский</w:t>
      </w:r>
      <w:r w:rsidR="00F93DBB">
        <w:t xml:space="preserve"> </w:t>
      </w:r>
      <w:r w:rsidR="00F93DBB">
        <w:rPr>
          <w:rFonts w:hint="eastAsia"/>
        </w:rPr>
        <w:t>ботанический</w:t>
      </w:r>
      <w:r w:rsidR="00F93DBB">
        <w:t xml:space="preserve"> </w:t>
      </w:r>
      <w:r w:rsidR="00F93DBB">
        <w:rPr>
          <w:rFonts w:hint="eastAsia"/>
        </w:rPr>
        <w:t>сад</w:t>
      </w:r>
      <w:r w:rsidR="00F93DBB">
        <w:t>-</w:t>
      </w:r>
      <w:r w:rsidR="00F93DBB">
        <w:rPr>
          <w:rFonts w:hint="eastAsia"/>
        </w:rPr>
        <w:t>национальный</w:t>
      </w:r>
      <w:r w:rsidR="00F93DBB">
        <w:t xml:space="preserve"> </w:t>
      </w:r>
      <w:r w:rsidR="00F93DBB">
        <w:rPr>
          <w:rFonts w:hint="eastAsia"/>
        </w:rPr>
        <w:t>научный</w:t>
      </w:r>
      <w:r w:rsidR="00F93DBB">
        <w:t xml:space="preserve"> </w:t>
      </w:r>
      <w:r w:rsidR="00F93DBB">
        <w:rPr>
          <w:rFonts w:hint="eastAsia"/>
        </w:rPr>
        <w:t>центр</w:t>
      </w:r>
      <w:r w:rsidR="00F93DBB">
        <w:t xml:space="preserve"> </w:t>
      </w:r>
      <w:r w:rsidR="00F93DBB">
        <w:rPr>
          <w:rFonts w:hint="eastAsia"/>
        </w:rPr>
        <w:t>РАН</w:t>
      </w:r>
      <w:r w:rsidR="00F93DBB">
        <w:t xml:space="preserve">; </w:t>
      </w:r>
      <w:r w:rsidR="00F93DBB">
        <w:rPr>
          <w:rFonts w:hint="eastAsia"/>
        </w:rPr>
        <w:t>составители</w:t>
      </w:r>
      <w:r w:rsidR="00F93DBB">
        <w:t xml:space="preserve">: </w:t>
      </w:r>
      <w:r w:rsidR="00F93DBB">
        <w:rPr>
          <w:rFonts w:hint="eastAsia"/>
        </w:rPr>
        <w:t>Хохлов С</w:t>
      </w:r>
      <w:r w:rsidR="00F93DBB">
        <w:t xml:space="preserve">. </w:t>
      </w:r>
      <w:r w:rsidR="00F93DBB">
        <w:rPr>
          <w:rFonts w:hint="eastAsia"/>
        </w:rPr>
        <w:t>Ю</w:t>
      </w:r>
      <w:r w:rsidR="00F93DBB">
        <w:t>.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.]. ‒ </w:t>
      </w:r>
      <w:r w:rsidR="00F93DBB">
        <w:rPr>
          <w:rFonts w:hint="eastAsia"/>
        </w:rPr>
        <w:t>Симферополь</w:t>
      </w:r>
      <w:r w:rsidR="00F93DBB">
        <w:t xml:space="preserve">: </w:t>
      </w:r>
      <w:r w:rsidR="00F93DBB">
        <w:rPr>
          <w:rFonts w:hint="eastAsia"/>
        </w:rPr>
        <w:t>Ариал</w:t>
      </w:r>
      <w:r w:rsidR="00F93DBB">
        <w:t>, 2023. ‒ 59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С</w:t>
      </w:r>
      <w:r w:rsidR="00F93DBB">
        <w:t xml:space="preserve">659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2024‒3227)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B </w:t>
      </w:r>
      <w:r w:rsidRPr="00B13118">
        <w:rPr>
          <w:rFonts w:hint="eastAsia"/>
          <w:sz w:val="20"/>
        </w:rPr>
        <w:t>каталоге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краткая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характеристика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хозяйственно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ценных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признаков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косточковых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семечковых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субтропических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орехоплодных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плодовых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культур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Никитского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ботанического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включенные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реестр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охраняемых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селекционных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достижений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практическое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издание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предназначено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широкого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круга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ученых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области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сортоведения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садоводства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учебных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заведений</w:t>
      </w:r>
    </w:p>
    <w:p w:rsidR="00F93DBB" w:rsidRDefault="00F93DBB" w:rsidP="00F93DBB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48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Становление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развитие</w:t>
      </w:r>
      <w:r w:rsidR="00F93DBB">
        <w:t xml:space="preserve"> </w:t>
      </w:r>
      <w:r w:rsidR="00F93DBB">
        <w:rPr>
          <w:rFonts w:hint="eastAsia"/>
        </w:rPr>
        <w:t>отечественного</w:t>
      </w:r>
      <w:r w:rsidR="00F93DBB">
        <w:t xml:space="preserve"> </w:t>
      </w:r>
      <w:r w:rsidR="00F93DBB">
        <w:rPr>
          <w:rFonts w:hint="eastAsia"/>
        </w:rPr>
        <w:t>научного</w:t>
      </w:r>
      <w:r w:rsidR="00F93DBB">
        <w:t xml:space="preserve"> </w:t>
      </w:r>
      <w:r w:rsidR="00F93DBB">
        <w:rPr>
          <w:rFonts w:hint="eastAsia"/>
        </w:rPr>
        <w:t>садоводства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питомниководства</w:t>
      </w:r>
      <w:r w:rsidR="00F93DBB">
        <w:t>/ </w:t>
      </w:r>
      <w:r w:rsidR="00F93DBB">
        <w:rPr>
          <w:rFonts w:hint="eastAsia"/>
        </w:rPr>
        <w:t>И</w:t>
      </w:r>
      <w:r w:rsidR="00F93DBB">
        <w:t xml:space="preserve">. </w:t>
      </w:r>
      <w:r w:rsidR="00F93DBB">
        <w:rPr>
          <w:rFonts w:hint="eastAsia"/>
        </w:rPr>
        <w:t>М</w:t>
      </w:r>
      <w:r w:rsidR="00F93DBB">
        <w:t xml:space="preserve">. </w:t>
      </w:r>
      <w:r w:rsidR="00F93DBB">
        <w:rPr>
          <w:rFonts w:hint="eastAsia"/>
        </w:rPr>
        <w:t>Куликов</w:t>
      </w:r>
      <w:r w:rsidR="00F93DBB">
        <w:t xml:space="preserve">,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Гарист</w:t>
      </w:r>
      <w:r w:rsidR="00F93DBB">
        <w:t xml:space="preserve">, </w:t>
      </w:r>
      <w:r w:rsidR="00F93DBB">
        <w:rPr>
          <w:rFonts w:hint="eastAsia"/>
        </w:rPr>
        <w:t>Т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Тумаева</w:t>
      </w:r>
      <w:r w:rsidR="00F93DBB">
        <w:t xml:space="preserve">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.]; </w:t>
      </w:r>
      <w:r w:rsidR="00F93DBB">
        <w:rPr>
          <w:rFonts w:hint="eastAsia"/>
        </w:rPr>
        <w:t>редакционная</w:t>
      </w:r>
      <w:r w:rsidR="00F93DBB">
        <w:t xml:space="preserve"> </w:t>
      </w:r>
      <w:r w:rsidR="00F93DBB">
        <w:rPr>
          <w:rFonts w:hint="eastAsia"/>
        </w:rPr>
        <w:t>коллегия</w:t>
      </w:r>
      <w:r w:rsidR="00F93DBB">
        <w:t xml:space="preserve">: </w:t>
      </w:r>
      <w:r w:rsidR="00F93DBB">
        <w:rPr>
          <w:rFonts w:hint="eastAsia"/>
        </w:rPr>
        <w:t>Кашин В</w:t>
      </w:r>
      <w:r w:rsidR="00F93DBB">
        <w:t xml:space="preserve">. </w:t>
      </w:r>
      <w:r w:rsidR="00F93DBB">
        <w:rPr>
          <w:rFonts w:hint="eastAsia"/>
        </w:rPr>
        <w:t>И</w:t>
      </w:r>
      <w:r w:rsidR="00F93DBB">
        <w:t>.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 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высшего</w:t>
      </w:r>
      <w:r w:rsidR="00F93DBB">
        <w:t xml:space="preserve"> </w:t>
      </w:r>
      <w:r w:rsidR="00F93DBB">
        <w:rPr>
          <w:rFonts w:hint="eastAsia"/>
        </w:rPr>
        <w:t>образования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Российская</w:t>
      </w:r>
      <w:r w:rsidR="00F93DBB">
        <w:t xml:space="preserve"> </w:t>
      </w:r>
      <w:r w:rsidR="00F93DBB">
        <w:rPr>
          <w:rFonts w:hint="eastAsia"/>
        </w:rPr>
        <w:t>академия</w:t>
      </w:r>
      <w:r w:rsidR="00F93DBB">
        <w:t xml:space="preserve"> </w:t>
      </w:r>
      <w:r w:rsidR="00F93DBB">
        <w:rPr>
          <w:rFonts w:hint="eastAsia"/>
        </w:rPr>
        <w:t>наук</w:t>
      </w:r>
      <w:r w:rsidR="00F93DBB">
        <w:t xml:space="preserve">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ФНЦ</w:t>
      </w:r>
      <w:r w:rsidR="00F93DBB">
        <w:t xml:space="preserve"> </w:t>
      </w:r>
      <w:r w:rsidR="00F93DBB">
        <w:rPr>
          <w:rFonts w:hint="eastAsia"/>
        </w:rPr>
        <w:t>садоводства</w:t>
      </w:r>
      <w:r w:rsidR="00F93DBB">
        <w:t>, 2024. ‒ 210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26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209 (16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С</w:t>
      </w:r>
      <w:r w:rsidR="00F93DBB">
        <w:t xml:space="preserve">765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Д</w:t>
      </w:r>
      <w:r w:rsidR="00F93DBB">
        <w:t>2024‒348)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Книга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посвящена</w:t>
      </w:r>
      <w:r w:rsidRPr="00B13118">
        <w:rPr>
          <w:sz w:val="20"/>
        </w:rPr>
        <w:t xml:space="preserve"> 300-</w:t>
      </w:r>
      <w:r w:rsidRPr="00B13118">
        <w:rPr>
          <w:rFonts w:hint="eastAsia"/>
          <w:sz w:val="20"/>
        </w:rPr>
        <w:t>летию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Российской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академии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носит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исторический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характер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представляет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аналитический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обзор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литературных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источников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посвященных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становлению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садоводства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питомниководства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охватывает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большой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круг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обеспечения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выделены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периоды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эффективного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критического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обеспечения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садоводства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питомниководства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включая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реформирование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Книга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предназначена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работников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преподавателей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аспирантов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промышленного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садоводства</w:t>
      </w:r>
    </w:p>
    <w:p w:rsidR="00F93DBB" w:rsidRDefault="00F93DBB" w:rsidP="00F93DBB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49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Тороп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Селекция</w:t>
      </w:r>
      <w:r w:rsidR="00F93DBB">
        <w:t xml:space="preserve"> </w:t>
      </w:r>
      <w:r w:rsidR="00F93DBB">
        <w:rPr>
          <w:rFonts w:hint="eastAsia"/>
        </w:rPr>
        <w:t>озимой</w:t>
      </w:r>
      <w:r w:rsidR="00F93DBB">
        <w:t xml:space="preserve"> </w:t>
      </w:r>
      <w:r w:rsidR="00F93DBB">
        <w:rPr>
          <w:rFonts w:hint="eastAsia"/>
        </w:rPr>
        <w:t>ржи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Центрально</w:t>
      </w:r>
      <w:r w:rsidR="00F93DBB">
        <w:t>-</w:t>
      </w:r>
      <w:r w:rsidR="00F93DBB">
        <w:rPr>
          <w:rFonts w:hint="eastAsia"/>
        </w:rPr>
        <w:t>Черноземном</w:t>
      </w:r>
      <w:r w:rsidR="00F93DBB">
        <w:t xml:space="preserve"> </w:t>
      </w:r>
      <w:r w:rsidR="00F93DBB">
        <w:rPr>
          <w:rFonts w:hint="eastAsia"/>
        </w:rPr>
        <w:t>регионе</w:t>
      </w:r>
      <w:r w:rsidR="00F93DBB">
        <w:t xml:space="preserve"> </w:t>
      </w:r>
      <w:r w:rsidR="00F93DBB">
        <w:rPr>
          <w:rFonts w:hint="eastAsia"/>
        </w:rPr>
        <w:t>России</w:t>
      </w:r>
      <w:r w:rsidR="00F93DBB">
        <w:t xml:space="preserve"> </w:t>
      </w:r>
      <w:r w:rsidR="00F93DBB">
        <w:rPr>
          <w:rFonts w:hint="eastAsia"/>
        </w:rPr>
        <w:t>на</w:t>
      </w:r>
      <w:r w:rsidR="00F93DBB">
        <w:t xml:space="preserve"> </w:t>
      </w:r>
      <w:r w:rsidR="00F93DBB">
        <w:rPr>
          <w:rFonts w:hint="eastAsia"/>
        </w:rPr>
        <w:t>повышение</w:t>
      </w:r>
      <w:r w:rsidR="00F93DBB">
        <w:t xml:space="preserve"> </w:t>
      </w:r>
      <w:r w:rsidR="00F93DBB">
        <w:rPr>
          <w:rFonts w:hint="eastAsia"/>
        </w:rPr>
        <w:t>урожайности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адаптивности</w:t>
      </w:r>
      <w:r w:rsidR="00F93DBB">
        <w:t>/ </w:t>
      </w:r>
      <w:r w:rsidR="00F93DBB">
        <w:rPr>
          <w:rFonts w:hint="eastAsia"/>
        </w:rPr>
        <w:t>Тороп А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., </w:t>
      </w:r>
      <w:r w:rsidR="00F93DBB">
        <w:rPr>
          <w:rFonts w:hint="eastAsia"/>
        </w:rPr>
        <w:t>Чайкин В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., </w:t>
      </w:r>
      <w:r w:rsidR="00F93DBB">
        <w:rPr>
          <w:rFonts w:hint="eastAsia"/>
        </w:rPr>
        <w:t>Тороп Е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высшего</w:t>
      </w:r>
      <w:r w:rsidR="00F93DBB">
        <w:t xml:space="preserve"> </w:t>
      </w:r>
      <w:r w:rsidR="00F93DBB">
        <w:rPr>
          <w:rFonts w:hint="eastAsia"/>
        </w:rPr>
        <w:t>образования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федеральный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научный</w:t>
      </w:r>
      <w:r w:rsidR="00F93DBB">
        <w:t xml:space="preserve"> </w:t>
      </w:r>
      <w:r w:rsidR="00F93DBB">
        <w:rPr>
          <w:rFonts w:hint="eastAsia"/>
        </w:rPr>
        <w:t>центр</w:t>
      </w:r>
      <w:r w:rsidR="00F93DBB">
        <w:t xml:space="preserve"> </w:t>
      </w:r>
      <w:r w:rsidR="00F93DBB">
        <w:rPr>
          <w:rFonts w:hint="eastAsia"/>
        </w:rPr>
        <w:t>имени В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Докучаева</w:t>
      </w:r>
      <w:r w:rsidR="00F93DBB">
        <w:t xml:space="preserve">,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 </w:t>
      </w:r>
      <w:r w:rsidR="00F93DBB">
        <w:rPr>
          <w:rFonts w:hint="eastAsia"/>
        </w:rPr>
        <w:t>имени</w:t>
      </w:r>
      <w:r w:rsidR="00F93DBB">
        <w:t xml:space="preserve"> </w:t>
      </w:r>
      <w:r w:rsidR="00F93DBB">
        <w:rPr>
          <w:rFonts w:hint="eastAsia"/>
        </w:rPr>
        <w:t>императора</w:t>
      </w:r>
      <w:r w:rsidR="00F93DBB">
        <w:t xml:space="preserve"> </w:t>
      </w:r>
      <w:r w:rsidR="00F93DBB">
        <w:rPr>
          <w:rFonts w:hint="eastAsia"/>
        </w:rPr>
        <w:t>Петра </w:t>
      </w:r>
      <w:r w:rsidR="00F93DBB">
        <w:t xml:space="preserve">I. ‒ </w:t>
      </w:r>
      <w:r w:rsidR="00F93DBB">
        <w:rPr>
          <w:rFonts w:hint="eastAsia"/>
        </w:rPr>
        <w:t>Каменная</w:t>
      </w:r>
      <w:r w:rsidR="00F93DBB">
        <w:t xml:space="preserve"> </w:t>
      </w:r>
      <w:r w:rsidR="00F93DBB">
        <w:rPr>
          <w:rFonts w:hint="eastAsia"/>
        </w:rPr>
        <w:t>Степь</w:t>
      </w:r>
      <w:r w:rsidR="00F93DBB">
        <w:t xml:space="preserve">;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Истоки</w:t>
      </w:r>
      <w:r w:rsidR="00F93DBB">
        <w:t>, 2023. ‒ 439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360‒439 (1159).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Т</w:t>
      </w:r>
      <w:r w:rsidR="00F93DBB">
        <w:t xml:space="preserve">612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2024‒3280)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монографии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приведены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изучения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озимой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ржи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полученные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течение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последних</w:t>
      </w:r>
      <w:r w:rsidRPr="00B13118">
        <w:rPr>
          <w:sz w:val="20"/>
        </w:rPr>
        <w:t xml:space="preserve"> 50 </w:t>
      </w:r>
      <w:r w:rsidRPr="00B13118">
        <w:rPr>
          <w:rFonts w:hint="eastAsia"/>
          <w:sz w:val="20"/>
        </w:rPr>
        <w:t>лет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ФГБНУ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Воронежский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аграрный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центр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им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Докучаева</w:t>
      </w:r>
      <w:r w:rsidRPr="00B13118">
        <w:rPr>
          <w:sz w:val="20"/>
        </w:rPr>
        <w:t xml:space="preserve">". </w:t>
      </w:r>
      <w:r w:rsidRPr="00B13118">
        <w:rPr>
          <w:rFonts w:hint="eastAsia"/>
          <w:sz w:val="20"/>
        </w:rPr>
        <w:t>Подробно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рассмотрены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тренды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признаков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свойств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влияние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ряда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неблагоприятных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абиотических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факторов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среды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урожайность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Большое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внимание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уделено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структурному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анализу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урожайности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связи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отдельных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элементов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урожайности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между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собою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уровнем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Приведен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анализ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озимой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ржи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принципы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подбора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исходного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проведения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отборов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Значительное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место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отведено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модели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сорта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Изменение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архитектоники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растения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рассматривается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одно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современной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озимой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ржи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наряду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использованием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гетерозиса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Показана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эффективность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этих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Предложен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ряд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оригинальных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способов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позволяющих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одновременно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повышать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уровень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урожайности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так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уровень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адаптивности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Приведена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характеристика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последнего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срока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селекции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институте</w:t>
      </w:r>
      <w:r w:rsidRPr="00B13118">
        <w:rPr>
          <w:sz w:val="20"/>
        </w:rPr>
        <w:t>.</w:t>
      </w:r>
    </w:p>
    <w:p w:rsidR="00F93DBB" w:rsidRDefault="00F93DBB" w:rsidP="00F93DBB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17" w:name="_Toc171684412"/>
      <w:r>
        <w:rPr>
          <w:rFonts w:hint="eastAsia"/>
        </w:rPr>
        <w:t>Животноводство</w:t>
      </w:r>
      <w:bookmarkEnd w:id="17"/>
    </w:p>
    <w:p w:rsidR="00F93DBB" w:rsidRDefault="00794A43" w:rsidP="00F93DBB">
      <w:pPr>
        <w:pStyle w:val="20"/>
      </w:pPr>
      <w:r>
        <w:rPr>
          <w:b/>
        </w:rPr>
        <w:t>50</w:t>
      </w:r>
      <w:r w:rsidR="00F93DBB" w:rsidRPr="00F93DBB">
        <w:rPr>
          <w:b/>
        </w:rPr>
        <w:t xml:space="preserve">. Ковалев А. Е. </w:t>
      </w:r>
      <w:r w:rsidR="00F93DBB">
        <w:t>Продуктивная пасека. Долгоживущие пчелы по методу Ковалева. Много меда : [12+]/ Анри Ковалев. ‒ Москва: АСТ, 2024. ‒ 122, [1] с.: ил.; 21 см. ‒ (Мое хозяйство). ‒ Библиогр.: с. 123 (11 назв.). (Шифр 46.7/К561 аб / упр2024)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этой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представлен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авторский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выводу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долгоживущих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пчел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любой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пасеке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Анри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Ковалев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пчеловод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почти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сорокалетним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опытом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разработал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методику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которой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можно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увеличить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количество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получаемого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несколько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минимальными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затратами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этого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необходимо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создать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условия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которых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пчел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вырабатывается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маточное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молочко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время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изолировать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матку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специальную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клеточку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найдете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подробное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описание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схему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клеточки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изоляции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матки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советы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формированию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обслуживанию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медовиков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узнаете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зимовки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пчел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реальных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возможностях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одной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семьи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прочитаете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интересные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истории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жизни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пчеловода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Анри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Ковалева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которые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помогут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создать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свою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продуктивную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пасеку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получить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меда</w:t>
      </w:r>
    </w:p>
    <w:p w:rsidR="00F93DBB" w:rsidRDefault="00F93DBB" w:rsidP="00F93DBB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51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Мухачев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Д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Рожденные</w:t>
      </w:r>
      <w:r w:rsidR="00F93DBB">
        <w:t xml:space="preserve"> </w:t>
      </w:r>
      <w:r w:rsidR="00F93DBB">
        <w:rPr>
          <w:rFonts w:hint="eastAsia"/>
        </w:rPr>
        <w:t>Арктикой</w:t>
      </w:r>
      <w:r w:rsidR="00F93DBB">
        <w:t>/ </w:t>
      </w:r>
      <w:r w:rsidR="00F93DBB">
        <w:rPr>
          <w:rFonts w:hint="eastAsia"/>
        </w:rPr>
        <w:t>Анатолий</w:t>
      </w:r>
      <w:r w:rsidR="00F93DBB">
        <w:t xml:space="preserve"> </w:t>
      </w:r>
      <w:r w:rsidR="00F93DBB">
        <w:rPr>
          <w:rFonts w:hint="eastAsia"/>
        </w:rPr>
        <w:t>Мухачев</w:t>
      </w:r>
      <w:r w:rsidR="00F93DBB">
        <w:t xml:space="preserve">. ‒ </w:t>
      </w:r>
      <w:r w:rsidR="00F93DBB">
        <w:rPr>
          <w:rFonts w:hint="eastAsia"/>
        </w:rPr>
        <w:t>Санкт</w:t>
      </w:r>
      <w:r w:rsidR="00F93DBB">
        <w:t>-</w:t>
      </w:r>
      <w:r w:rsidR="00F93DBB">
        <w:rPr>
          <w:rFonts w:hint="eastAsia"/>
        </w:rPr>
        <w:t>Петербург</w:t>
      </w:r>
      <w:r w:rsidR="00F93DBB">
        <w:t xml:space="preserve">: </w:t>
      </w:r>
      <w:r w:rsidR="00F93DBB">
        <w:rPr>
          <w:rFonts w:hint="eastAsia"/>
        </w:rPr>
        <w:t>Историческая</w:t>
      </w:r>
      <w:r w:rsidR="00F93DBB">
        <w:t xml:space="preserve"> </w:t>
      </w:r>
      <w:r w:rsidR="00F93DBB">
        <w:rPr>
          <w:rFonts w:hint="eastAsia"/>
        </w:rPr>
        <w:t>иллюстрация</w:t>
      </w:r>
      <w:r w:rsidR="00F93DBB">
        <w:t>, 2023. ‒ 117, [2] </w:t>
      </w:r>
      <w:r w:rsidR="00F93DBB">
        <w:rPr>
          <w:rFonts w:hint="eastAsia"/>
        </w:rPr>
        <w:t>с</w:t>
      </w:r>
      <w:r w:rsidR="00F93DBB">
        <w:t>., [6] 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23 </w:t>
      </w:r>
      <w:r w:rsidR="00F93DBB">
        <w:rPr>
          <w:rFonts w:hint="eastAsia"/>
        </w:rPr>
        <w:t>см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М</w:t>
      </w:r>
      <w:r w:rsidR="00F93DBB">
        <w:t xml:space="preserve">923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Д</w:t>
      </w:r>
      <w:r w:rsidR="00F93DBB">
        <w:t>2023‒3816)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Автор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Анатолий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Дмитриевич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Мухачёв</w:t>
      </w:r>
      <w:r w:rsidRPr="00B13118">
        <w:rPr>
          <w:sz w:val="20"/>
        </w:rPr>
        <w:t xml:space="preserve"> (1935‒2023) ‒ </w:t>
      </w:r>
      <w:r w:rsidRPr="00B13118">
        <w:rPr>
          <w:rFonts w:hint="eastAsia"/>
          <w:sz w:val="20"/>
        </w:rPr>
        <w:t>кандидат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доктор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сельскохозяйственных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академик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Российской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академии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естественных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Академии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Северного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Форума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заслуженный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деятель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Российской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Федерации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протяжении</w:t>
      </w:r>
      <w:r w:rsidRPr="00B13118">
        <w:rPr>
          <w:sz w:val="20"/>
        </w:rPr>
        <w:t xml:space="preserve"> 55 </w:t>
      </w:r>
      <w:r w:rsidRPr="00B13118">
        <w:rPr>
          <w:rFonts w:hint="eastAsia"/>
          <w:sz w:val="20"/>
        </w:rPr>
        <w:t>лет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трудился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Ямале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Таймыре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Эвенкии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других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арктических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регионах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Он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большой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душевной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теплотой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рассказывает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коренных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жителях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тружениках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Крайнего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Севера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людях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мужественных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целеустремленных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талантливых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герои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профессионалы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высокого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уровня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оленеводы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прирожденные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следопыты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охотники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высоко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эрудированные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масштабным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мышлением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государственные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деятели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творческие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личности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литераторы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Всех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объединяет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то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что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родились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Арктике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жизнь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посвятили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сохранению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своего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народа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родной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земли</w:t>
      </w:r>
    </w:p>
    <w:p w:rsidR="00F93DBB" w:rsidRDefault="00F93DBB" w:rsidP="00F93DBB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52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Чусь Р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В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Пробиотическая</w:t>
      </w:r>
      <w:r w:rsidR="00F93DBB">
        <w:t xml:space="preserve"> </w:t>
      </w:r>
      <w:r w:rsidR="00F93DBB">
        <w:rPr>
          <w:rFonts w:hint="eastAsia"/>
        </w:rPr>
        <w:t>добавка</w:t>
      </w:r>
      <w:r w:rsidR="00F93DBB">
        <w:t xml:space="preserve"> </w:t>
      </w:r>
      <w:r w:rsidR="00F93DBB">
        <w:rPr>
          <w:rFonts w:hint="eastAsia"/>
        </w:rPr>
        <w:t>Галлобакт</w:t>
      </w:r>
      <w:r w:rsidR="00F93DBB">
        <w:t>-</w:t>
      </w:r>
      <w:r w:rsidR="00F93DBB">
        <w:rPr>
          <w:rFonts w:hint="eastAsia"/>
        </w:rPr>
        <w:t>Ф</w:t>
      </w:r>
      <w:r w:rsidR="00F93DBB">
        <w:t xml:space="preserve">: </w:t>
      </w:r>
      <w:r w:rsidR="00F93DBB">
        <w:rPr>
          <w:rFonts w:hint="eastAsia"/>
        </w:rPr>
        <w:t>технология</w:t>
      </w:r>
      <w:r w:rsidR="00F93DBB">
        <w:t xml:space="preserve"> </w:t>
      </w:r>
      <w:r w:rsidR="00F93DBB">
        <w:rPr>
          <w:rFonts w:hint="eastAsia"/>
        </w:rPr>
        <w:t>получения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эффективность</w:t>
      </w:r>
      <w:r w:rsidR="00F93DBB">
        <w:t xml:space="preserve"> </w:t>
      </w:r>
      <w:r w:rsidR="00F93DBB">
        <w:rPr>
          <w:rFonts w:hint="eastAsia"/>
        </w:rPr>
        <w:t>применения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свиноводстве</w:t>
      </w:r>
      <w:r w:rsidR="00F93DBB">
        <w:t>/ </w:t>
      </w:r>
      <w:r w:rsidR="00F93DBB">
        <w:rPr>
          <w:rFonts w:hint="eastAsia"/>
        </w:rPr>
        <w:t>Р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Чусь</w:t>
      </w:r>
      <w:r w:rsidR="00F93DBB">
        <w:t xml:space="preserve">,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Кощаев</w:t>
      </w:r>
      <w:r w:rsidR="00F93DBB">
        <w:t xml:space="preserve">,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Шкредов</w:t>
      </w:r>
      <w:r w:rsidR="00F93DBB">
        <w:t xml:space="preserve">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Кубанский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 </w:t>
      </w:r>
      <w:r w:rsidR="00F93DBB">
        <w:rPr>
          <w:rFonts w:hint="eastAsia"/>
        </w:rPr>
        <w:t>имени И</w:t>
      </w:r>
      <w:r w:rsidR="00F93DBB">
        <w:t xml:space="preserve">. </w:t>
      </w:r>
      <w:r w:rsidR="00F93DBB">
        <w:rPr>
          <w:rFonts w:hint="eastAsia"/>
        </w:rPr>
        <w:t>Т</w:t>
      </w:r>
      <w:r w:rsidR="00F93DBB">
        <w:t xml:space="preserve">. </w:t>
      </w:r>
      <w:r w:rsidR="00F93DBB">
        <w:rPr>
          <w:rFonts w:hint="eastAsia"/>
        </w:rPr>
        <w:t>Трубилина</w:t>
      </w:r>
      <w:r w:rsidR="00F93DBB">
        <w:t xml:space="preserve">. ‒ </w:t>
      </w:r>
      <w:r w:rsidR="00F93DBB">
        <w:rPr>
          <w:rFonts w:hint="eastAsia"/>
        </w:rPr>
        <w:t>Краснодар</w:t>
      </w:r>
      <w:r w:rsidR="00F93DBB">
        <w:t xml:space="preserve">: </w:t>
      </w:r>
      <w:r w:rsidR="00F93DBB">
        <w:rPr>
          <w:rFonts w:hint="eastAsia"/>
        </w:rPr>
        <w:t>КубГАУ</w:t>
      </w:r>
      <w:r w:rsidR="00F93DBB">
        <w:t>, 2022. ‒ 184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140‒182 (278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Ч</w:t>
      </w:r>
      <w:r w:rsidR="00F93DBB">
        <w:t xml:space="preserve">949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2024‒3223)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Монография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посвящена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актуальным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пробиотиков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выращивании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поросят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Приведена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технология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получения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комплексной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пробиотической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добавки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выращивании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поросят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отъемышей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Показаны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оптимальным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режимам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производственной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проверки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Галлобакта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Ф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Предназначено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преподавателей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вузов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сотрудников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также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свиноводческих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хозяйств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всех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интересующихся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пробиотиков</w:t>
      </w:r>
    </w:p>
    <w:p w:rsidR="00F93DBB" w:rsidRDefault="00F93DBB" w:rsidP="00F93DBB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18" w:name="_Toc171684413"/>
      <w:r>
        <w:rPr>
          <w:rFonts w:hint="eastAsia"/>
        </w:rPr>
        <w:t>Ветеринария</w:t>
      </w:r>
      <w:bookmarkEnd w:id="18"/>
    </w:p>
    <w:p w:rsidR="00F93DBB" w:rsidRDefault="00794A43" w:rsidP="00F93DBB">
      <w:pPr>
        <w:pStyle w:val="20"/>
      </w:pPr>
      <w:r>
        <w:rPr>
          <w:b/>
        </w:rPr>
        <w:t>53</w:t>
      </w:r>
      <w:r w:rsidR="00F93DBB" w:rsidRPr="00F93DBB">
        <w:rPr>
          <w:b/>
        </w:rPr>
        <w:t xml:space="preserve">. Батиашвили А. Г. </w:t>
      </w:r>
      <w:r w:rsidR="00F93DBB">
        <w:t>Справочник по заразным заболеваниям сельскохозяйственных животных/ Батиашвили Арчил. ‒ Москва: Маска, 2023. ‒ 733 с., [9] л. цв. ил.; 25 см. ‒ Библиогр.: с. 726‒733 (109 назв.). (Шифр П/Б282 Ч/з1 / Д2024‒362)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собраны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сведения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научного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производственно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практического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характера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56 </w:t>
      </w:r>
      <w:r w:rsidRPr="00B13118">
        <w:rPr>
          <w:rFonts w:hint="eastAsia"/>
          <w:sz w:val="20"/>
        </w:rPr>
        <w:t>нозологических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инфекционных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заболеваний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которые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изложены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тексте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классической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схеме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общее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определение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история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географическое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распространение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экономический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ущерб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этиология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устойчивость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возбудителя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эпизоотология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патогенез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клинические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признаки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патоморфологические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изменения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диагноз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дифференциальный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диагноз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лабораторные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диагноза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иммунитет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специфическая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профилактика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меры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борьбы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терапия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зооантропонозе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эпидемиология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болезни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также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цехах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мясокомбината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мини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убойных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пунктах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предубойная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послеубойная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диагностика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санитарная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оценка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убоя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приложениях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современные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юридические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основы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отрасли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перечень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инструкций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правил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области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международная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классификация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заразных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болезней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требующих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проведения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мероприятий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санитарной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охраны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территорий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РФ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другие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нужные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профессиональные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практическим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специалистам</w:t>
      </w:r>
    </w:p>
    <w:p w:rsidR="00F93DBB" w:rsidRDefault="00F93DBB" w:rsidP="00F93DBB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54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Корчагина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Экспериментальная</w:t>
      </w:r>
      <w:r w:rsidR="00F93DBB">
        <w:t xml:space="preserve"> </w:t>
      </w:r>
      <w:r w:rsidR="00F93DBB">
        <w:rPr>
          <w:rFonts w:hint="eastAsia"/>
        </w:rPr>
        <w:t>фармакология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клиническая</w:t>
      </w:r>
      <w:r w:rsidR="00F93DBB">
        <w:t xml:space="preserve"> </w:t>
      </w:r>
      <w:r w:rsidR="00F93DBB">
        <w:rPr>
          <w:rFonts w:hint="eastAsia"/>
        </w:rPr>
        <w:t>эффективность</w:t>
      </w:r>
      <w:r w:rsidR="00F93DBB">
        <w:t xml:space="preserve"> </w:t>
      </w:r>
      <w:r w:rsidR="00F93DBB">
        <w:rPr>
          <w:rFonts w:hint="eastAsia"/>
        </w:rPr>
        <w:t>триолакта</w:t>
      </w:r>
      <w:r w:rsidR="00F93DBB">
        <w:t>/ 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Корчагина</w:t>
      </w:r>
      <w:r w:rsidR="00F93DBB">
        <w:t xml:space="preserve">, 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Востроилова</w:t>
      </w:r>
      <w:r w:rsidR="00F93DBB">
        <w:t xml:space="preserve">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Истоки</w:t>
      </w:r>
      <w:r w:rsidR="00F93DBB">
        <w:t>, 2023. ‒ 115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93‒114.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К</w:t>
      </w:r>
      <w:r w:rsidR="00F93DBB">
        <w:t xml:space="preserve">703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2024‒3624)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монографии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рассмотрены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распространенности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мастита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крупного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рогатого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скота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этиология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патогенез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заболевания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представ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фармако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токсикологических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клинических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испытаний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нового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комплексного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препарата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лечения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данной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патологии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лактационный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период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Материалы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предназначены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работников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аспирантов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ветеринарного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профиля</w:t>
      </w:r>
      <w:r w:rsidRPr="00B13118">
        <w:rPr>
          <w:sz w:val="20"/>
        </w:rPr>
        <w:t>.</w:t>
      </w:r>
    </w:p>
    <w:p w:rsidR="00F93DBB" w:rsidRDefault="00F93DBB" w:rsidP="00F93DBB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55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Лобанов П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С</w:t>
      </w:r>
      <w:r w:rsidR="00F93DBB" w:rsidRPr="00F93DBB">
        <w:rPr>
          <w:b/>
        </w:rPr>
        <w:t xml:space="preserve">. </w:t>
      </w:r>
      <w:r w:rsidR="00F93DBB">
        <w:t>FIP-</w:t>
      </w:r>
      <w:r w:rsidR="00F93DBB">
        <w:rPr>
          <w:rFonts w:hint="eastAsia"/>
        </w:rPr>
        <w:t>не</w:t>
      </w:r>
      <w:r w:rsidR="00F93DBB">
        <w:t xml:space="preserve"> </w:t>
      </w:r>
      <w:r w:rsidR="00F93DBB">
        <w:rPr>
          <w:rFonts w:hint="eastAsia"/>
        </w:rPr>
        <w:t>приговор</w:t>
      </w:r>
      <w:r w:rsidR="00F93DBB">
        <w:t xml:space="preserve">: </w:t>
      </w:r>
      <w:r w:rsidR="00F93DBB">
        <w:rPr>
          <w:rFonts w:hint="eastAsia"/>
        </w:rPr>
        <w:t>диагностика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терапия</w:t>
      </w:r>
      <w:r w:rsidR="00F93DBB">
        <w:t xml:space="preserve"> </w:t>
      </w:r>
      <w:r w:rsidR="00F93DBB">
        <w:rPr>
          <w:rFonts w:hint="eastAsia"/>
        </w:rPr>
        <w:t>инфекционного</w:t>
      </w:r>
      <w:r w:rsidR="00F93DBB">
        <w:t xml:space="preserve"> </w:t>
      </w:r>
      <w:r w:rsidR="00F93DBB">
        <w:rPr>
          <w:rFonts w:hint="eastAsia"/>
        </w:rPr>
        <w:t>перитонита</w:t>
      </w:r>
      <w:r w:rsidR="00F93DBB">
        <w:t xml:space="preserve"> </w:t>
      </w:r>
      <w:r w:rsidR="00F93DBB">
        <w:rPr>
          <w:rFonts w:hint="eastAsia"/>
        </w:rPr>
        <w:t>кошек</w:t>
      </w:r>
      <w:r w:rsidR="00F93DBB">
        <w:t>/ </w:t>
      </w:r>
      <w:r w:rsidR="00F93DBB">
        <w:rPr>
          <w:rFonts w:hint="eastAsia"/>
        </w:rPr>
        <w:t>П</w:t>
      </w:r>
      <w:r w:rsidR="00F93DBB">
        <w:t xml:space="preserve">.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Лобанов</w:t>
      </w:r>
      <w:r w:rsidR="00F93DBB">
        <w:t xml:space="preserve">,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Клетикова</w:t>
      </w:r>
      <w:r w:rsidR="00F93DBB">
        <w:t xml:space="preserve">, </w:t>
      </w:r>
      <w:r w:rsidR="00F93DBB">
        <w:rPr>
          <w:rFonts w:hint="eastAsia"/>
        </w:rPr>
        <w:t>Е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Викторова</w:t>
      </w:r>
      <w:r w:rsidR="00F93DBB">
        <w:t xml:space="preserve">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высшего</w:t>
      </w:r>
      <w:r w:rsidR="00F93DBB">
        <w:t xml:space="preserve"> </w:t>
      </w:r>
      <w:r w:rsidR="00F93DBB">
        <w:rPr>
          <w:rFonts w:hint="eastAsia"/>
        </w:rPr>
        <w:t>образования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Верхневолжский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агробиологический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; </w:t>
      </w:r>
      <w:r w:rsidR="00F93DBB">
        <w:rPr>
          <w:rFonts w:hint="eastAsia"/>
        </w:rPr>
        <w:t>Иваново</w:t>
      </w:r>
      <w:r w:rsidR="00F93DBB">
        <w:t xml:space="preserve">: </w:t>
      </w:r>
      <w:r w:rsidR="00F93DBB">
        <w:rPr>
          <w:rFonts w:hint="eastAsia"/>
        </w:rPr>
        <w:t>Научная</w:t>
      </w:r>
      <w:r w:rsidR="00F93DBB">
        <w:t xml:space="preserve"> </w:t>
      </w:r>
      <w:r w:rsidR="00F93DBB">
        <w:rPr>
          <w:rFonts w:hint="eastAsia"/>
        </w:rPr>
        <w:t>библиотека</w:t>
      </w:r>
      <w:r w:rsidR="00F93DBB">
        <w:t>, 2023. ‒ 79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22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73‒78 (47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Л</w:t>
      </w:r>
      <w:r w:rsidR="00F93DBB">
        <w:t xml:space="preserve">680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2024‒3137)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монографии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рассмотрены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причины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механизм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болезни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основные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клинические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проявления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алгоритм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диагностических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исследований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протоколы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лечения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Монография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будет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интересна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студентам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обучающимся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специальности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Ветеринария</w:t>
      </w:r>
      <w:r w:rsidRPr="00B13118">
        <w:rPr>
          <w:sz w:val="20"/>
        </w:rPr>
        <w:t xml:space="preserve">", </w:t>
      </w:r>
      <w:r w:rsidRPr="00B13118">
        <w:rPr>
          <w:rFonts w:hint="eastAsia"/>
          <w:sz w:val="20"/>
        </w:rPr>
        <w:t>аспирантам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обучающимся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подготовки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Патология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морфология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физиология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фармакология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токсикология</w:t>
      </w:r>
      <w:r w:rsidRPr="00B13118">
        <w:rPr>
          <w:sz w:val="20"/>
        </w:rPr>
        <w:t xml:space="preserve">", </w:t>
      </w:r>
      <w:r w:rsidRPr="00B13118">
        <w:rPr>
          <w:rFonts w:hint="eastAsia"/>
          <w:sz w:val="20"/>
        </w:rPr>
        <w:t>ветеринарным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врачам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клиницистам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работающим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мелкими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домашними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животными</w:t>
      </w:r>
      <w:r w:rsidRPr="00B13118">
        <w:rPr>
          <w:sz w:val="20"/>
        </w:rPr>
        <w:t>.</w:t>
      </w:r>
    </w:p>
    <w:p w:rsidR="00F93DBB" w:rsidRDefault="00F93DBB" w:rsidP="00F93DBB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56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Молодежный</w:t>
      </w:r>
      <w:r w:rsidR="00F93DBB">
        <w:t xml:space="preserve"> </w:t>
      </w:r>
      <w:r w:rsidR="00F93DBB">
        <w:rPr>
          <w:rFonts w:hint="eastAsia"/>
        </w:rPr>
        <w:t>вектор</w:t>
      </w:r>
      <w:r w:rsidR="00F93DBB">
        <w:t xml:space="preserve"> </w:t>
      </w:r>
      <w:r w:rsidR="00F93DBB">
        <w:rPr>
          <w:rFonts w:hint="eastAsia"/>
        </w:rPr>
        <w:t>развития</w:t>
      </w:r>
      <w:r w:rsidR="00F93DBB">
        <w:t xml:space="preserve"> </w:t>
      </w:r>
      <w:r w:rsidR="00F93DBB">
        <w:rPr>
          <w:rFonts w:hint="eastAsia"/>
        </w:rPr>
        <w:t>аграрной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 : </w:t>
      </w:r>
      <w:r w:rsidR="00F93DBB">
        <w:rPr>
          <w:rFonts w:hint="eastAsia"/>
        </w:rPr>
        <w:t>материалы</w:t>
      </w:r>
      <w:r w:rsidR="00F93DBB">
        <w:t xml:space="preserve"> 74-</w:t>
      </w:r>
      <w:r w:rsidR="00F93DBB">
        <w:rPr>
          <w:rFonts w:hint="eastAsia"/>
        </w:rPr>
        <w:t>й</w:t>
      </w:r>
      <w:r w:rsidR="00F93DBB">
        <w:t xml:space="preserve"> </w:t>
      </w:r>
      <w:r w:rsidR="00F93DBB">
        <w:rPr>
          <w:rFonts w:hint="eastAsia"/>
        </w:rPr>
        <w:t>национальной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 </w:t>
      </w:r>
      <w:r w:rsidR="00F93DBB">
        <w:rPr>
          <w:rFonts w:hint="eastAsia"/>
        </w:rPr>
        <w:t>студентов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магистрантов</w:t>
      </w:r>
      <w:r w:rsidR="00F93DBB">
        <w:t xml:space="preserve"> (1 </w:t>
      </w:r>
      <w:r w:rsidR="00F93DBB">
        <w:rPr>
          <w:rFonts w:hint="eastAsia"/>
        </w:rPr>
        <w:t>апреля</w:t>
      </w:r>
      <w:r w:rsidR="00F93DBB">
        <w:t xml:space="preserve">-31 </w:t>
      </w:r>
      <w:r w:rsidR="00F93DBB">
        <w:rPr>
          <w:rFonts w:hint="eastAsia"/>
        </w:rPr>
        <w:t>мая</w:t>
      </w:r>
      <w:r w:rsidR="00F93DBB">
        <w:t xml:space="preserve"> 2023 </w:t>
      </w:r>
      <w:r w:rsidR="00F93DBB">
        <w:rPr>
          <w:rFonts w:hint="eastAsia"/>
        </w:rPr>
        <w:t>года</w:t>
      </w:r>
      <w:r w:rsidR="00F93DBB">
        <w:t xml:space="preserve">). ‒ </w:t>
      </w:r>
      <w:r w:rsidR="00F93DBB">
        <w:rPr>
          <w:rFonts w:hint="eastAsia"/>
        </w:rPr>
        <w:t>Воронеж</w:t>
      </w:r>
      <w:r w:rsidR="00F93DBB">
        <w:t xml:space="preserve"> 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. ‒ ISBN 978‒5‒7267‒1331‒1</w:t>
      </w:r>
    </w:p>
    <w:p w:rsidR="00F93DBB" w:rsidRDefault="00F93DBB" w:rsidP="00F93DBB">
      <w:pPr>
        <w:pStyle w:val="a7"/>
      </w:pPr>
      <w:r>
        <w:rPr>
          <w:rFonts w:hint="eastAsia"/>
        </w:rPr>
        <w:t>Ч</w:t>
      </w:r>
      <w:r>
        <w:t xml:space="preserve">. 1: </w:t>
      </w:r>
      <w:r>
        <w:rPr>
          <w:rFonts w:hint="eastAsia"/>
        </w:rPr>
        <w:t>Секция</w:t>
      </w:r>
      <w:r>
        <w:t xml:space="preserve"> "</w:t>
      </w:r>
      <w:r>
        <w:rPr>
          <w:rFonts w:hint="eastAsia"/>
        </w:rPr>
        <w:t>Ветеринария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зоотехния</w:t>
      </w:r>
      <w:r>
        <w:t>"/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Саврасов Д</w:t>
      </w:r>
      <w:r>
        <w:t xml:space="preserve">. </w:t>
      </w:r>
      <w:r>
        <w:rPr>
          <w:rFonts w:hint="eastAsia"/>
        </w:rPr>
        <w:t>А</w:t>
      </w:r>
      <w:r>
        <w:t>. ‒ 2023. ‒ 429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754/N1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2024‒2907/N1)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сборнике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материалы</w:t>
      </w:r>
      <w:r w:rsidRPr="00B13118">
        <w:rPr>
          <w:sz w:val="20"/>
        </w:rPr>
        <w:t xml:space="preserve"> 74-</w:t>
      </w:r>
      <w:r w:rsidRPr="00B13118">
        <w:rPr>
          <w:rFonts w:hint="eastAsia"/>
          <w:sz w:val="20"/>
        </w:rPr>
        <w:t>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национальной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научно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практической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конференции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магистрантов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Молодежный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вектор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развития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аграрной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науки</w:t>
      </w:r>
      <w:r w:rsidRPr="00B13118">
        <w:rPr>
          <w:sz w:val="20"/>
        </w:rPr>
        <w:t xml:space="preserve">".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сборнике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секции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Ветеринария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зоотехния</w:t>
      </w:r>
      <w:r w:rsidRPr="00B13118">
        <w:rPr>
          <w:sz w:val="20"/>
        </w:rPr>
        <w:t xml:space="preserve">" </w:t>
      </w:r>
      <w:r w:rsidRPr="00B13118">
        <w:rPr>
          <w:rFonts w:hint="eastAsia"/>
          <w:sz w:val="20"/>
        </w:rPr>
        <w:t>изложены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результаты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теоретических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изысканий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экспериментальных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работ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различным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направлениям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медицины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технологии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животноводства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направлениям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связанным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качеством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безопасностью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животноводческой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продукции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органическим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производством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продукции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биологического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исхождения</w:t>
      </w:r>
    </w:p>
    <w:p w:rsidR="00F93DBB" w:rsidRDefault="00F93DBB" w:rsidP="00F93DBB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57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Применение</w:t>
      </w:r>
      <w:r w:rsidR="00F93DBB">
        <w:t xml:space="preserve"> </w:t>
      </w:r>
      <w:r w:rsidR="00F93DBB">
        <w:rPr>
          <w:rFonts w:hint="eastAsia"/>
        </w:rPr>
        <w:t>нано</w:t>
      </w:r>
      <w:r w:rsidR="00F93DBB">
        <w:t xml:space="preserve">-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коллоидных</w:t>
      </w:r>
      <w:r w:rsidR="00F93DBB">
        <w:t xml:space="preserve"> </w:t>
      </w:r>
      <w:r w:rsidR="00F93DBB">
        <w:rPr>
          <w:rFonts w:hint="eastAsia"/>
        </w:rPr>
        <w:t>частиц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ветеринарной</w:t>
      </w:r>
      <w:r w:rsidR="00F93DBB">
        <w:t xml:space="preserve"> </w:t>
      </w:r>
      <w:r w:rsidR="00F93DBB">
        <w:rPr>
          <w:rFonts w:hint="eastAsia"/>
        </w:rPr>
        <w:t>медицине</w:t>
      </w:r>
      <w:r w:rsidR="00F93DBB">
        <w:t>/ </w:t>
      </w:r>
      <w:r w:rsidR="00F93DBB">
        <w:rPr>
          <w:rFonts w:hint="eastAsia"/>
        </w:rPr>
        <w:t>П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Красочко</w:t>
      </w:r>
      <w:r w:rsidR="00F93DBB">
        <w:t xml:space="preserve">,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Чижик</w:t>
      </w:r>
      <w:r w:rsidR="00F93DBB">
        <w:t xml:space="preserve">, </w:t>
      </w:r>
      <w:r w:rsidR="00F93DBB">
        <w:rPr>
          <w:rFonts w:hint="eastAsia"/>
        </w:rPr>
        <w:t>Р</w:t>
      </w:r>
      <w:r w:rsidR="00F93DBB">
        <w:t xml:space="preserve">. </w:t>
      </w:r>
      <w:r w:rsidR="00F93DBB">
        <w:rPr>
          <w:rFonts w:hint="eastAsia"/>
        </w:rPr>
        <w:t>Б</w:t>
      </w:r>
      <w:r w:rsidR="00F93DBB">
        <w:t xml:space="preserve">. </w:t>
      </w:r>
      <w:r w:rsidR="00F93DBB">
        <w:rPr>
          <w:rFonts w:hint="eastAsia"/>
        </w:rPr>
        <w:t>Корочкин</w:t>
      </w:r>
      <w:r w:rsidR="00F93DBB">
        <w:t xml:space="preserve">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.]; </w:t>
      </w:r>
      <w:r w:rsidR="00F93DBB">
        <w:rPr>
          <w:rFonts w:hint="eastAsia"/>
        </w:rPr>
        <w:t>Кубанский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 </w:t>
      </w:r>
      <w:r w:rsidR="00F93DBB">
        <w:rPr>
          <w:rFonts w:hint="eastAsia"/>
        </w:rPr>
        <w:t>имени И</w:t>
      </w:r>
      <w:r w:rsidR="00F93DBB">
        <w:t xml:space="preserve">. </w:t>
      </w:r>
      <w:r w:rsidR="00F93DBB">
        <w:rPr>
          <w:rFonts w:hint="eastAsia"/>
        </w:rPr>
        <w:t>Т</w:t>
      </w:r>
      <w:r w:rsidR="00F93DBB">
        <w:t xml:space="preserve">. </w:t>
      </w:r>
      <w:r w:rsidR="00F93DBB">
        <w:rPr>
          <w:rFonts w:hint="eastAsia"/>
        </w:rPr>
        <w:t>Трубилина</w:t>
      </w:r>
      <w:r w:rsidR="00F93DBB">
        <w:t xml:space="preserve">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.]. ‒ </w:t>
      </w:r>
      <w:r w:rsidR="00F93DBB">
        <w:rPr>
          <w:rFonts w:hint="eastAsia"/>
        </w:rPr>
        <w:t>Краснодар</w:t>
      </w:r>
      <w:r w:rsidR="00F93DBB">
        <w:t xml:space="preserve">: </w:t>
      </w:r>
      <w:r w:rsidR="00F93DBB">
        <w:rPr>
          <w:rFonts w:hint="eastAsia"/>
        </w:rPr>
        <w:t>КубГАУ</w:t>
      </w:r>
      <w:r w:rsidR="00F93DBB">
        <w:t>, 2023. ‒ 419 </w:t>
      </w:r>
      <w:r w:rsidR="00F93DBB">
        <w:rPr>
          <w:rFonts w:hint="eastAsia"/>
        </w:rPr>
        <w:t>с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398‒414 (119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П</w:t>
      </w:r>
      <w:r w:rsidR="00F93DBB">
        <w:t xml:space="preserve">764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2024‒3224)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Монография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посвящена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актуальным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нано</w:t>
      </w:r>
      <w:r w:rsidRPr="00B13118">
        <w:rPr>
          <w:sz w:val="20"/>
        </w:rPr>
        <w:t xml:space="preserve">-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коллоидных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частиц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медицине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Приведены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методы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оценки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морфологического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физико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химического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состава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изучено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биологическое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действие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одноклеточных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прокариотических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эукариотических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тест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моделях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Представлены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воздействию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наночастиц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иммунную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систему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Показаны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данные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разработке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тканных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материалов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наночастицамим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хирургической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практике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Издание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адресовано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преподавателям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вузов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аспирантам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студентам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факультета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ветеринарной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медицины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биологам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практическим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ветеринарным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специалистам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также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интересующимся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вопросами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применения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нано</w:t>
      </w:r>
      <w:r w:rsidRPr="00B13118">
        <w:rPr>
          <w:sz w:val="20"/>
        </w:rPr>
        <w:t xml:space="preserve">-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коллоидных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частиц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ветеринарии</w:t>
      </w:r>
    </w:p>
    <w:p w:rsidR="00F93DBB" w:rsidRDefault="00F93DBB" w:rsidP="00F93DBB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58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Фицпатрик Н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Жить</w:t>
      </w:r>
      <w:r w:rsidR="00F93DBB">
        <w:t xml:space="preserve"> </w:t>
      </w:r>
      <w:r w:rsidR="00F93DBB">
        <w:rPr>
          <w:rFonts w:hint="eastAsia"/>
        </w:rPr>
        <w:t>настоящим</w:t>
      </w:r>
      <w:r w:rsidR="00F93DBB">
        <w:t xml:space="preserve"> : </w:t>
      </w:r>
      <w:r w:rsidR="00F93DBB">
        <w:rPr>
          <w:rFonts w:hint="eastAsia"/>
        </w:rPr>
        <w:t>истории</w:t>
      </w:r>
      <w:r w:rsidR="00F93DBB">
        <w:t xml:space="preserve"> </w:t>
      </w:r>
      <w:r w:rsidR="00F93DBB">
        <w:rPr>
          <w:rFonts w:hint="eastAsia"/>
        </w:rPr>
        <w:t>ветеринара</w:t>
      </w:r>
      <w:r w:rsidR="00F93DBB">
        <w:t xml:space="preserve"> </w:t>
      </w:r>
      <w:r w:rsidR="00F93DBB">
        <w:rPr>
          <w:rFonts w:hint="eastAsia"/>
        </w:rPr>
        <w:t>о</w:t>
      </w:r>
      <w:r w:rsidR="00F93DBB">
        <w:t xml:space="preserve"> </w:t>
      </w:r>
      <w:r w:rsidR="00F93DBB">
        <w:rPr>
          <w:rFonts w:hint="eastAsia"/>
        </w:rPr>
        <w:t>том</w:t>
      </w:r>
      <w:r w:rsidR="00F93DBB">
        <w:t xml:space="preserve">, </w:t>
      </w:r>
      <w:r w:rsidR="00F93DBB">
        <w:rPr>
          <w:rFonts w:hint="eastAsia"/>
        </w:rPr>
        <w:t>как</w:t>
      </w:r>
      <w:r w:rsidR="00F93DBB">
        <w:t xml:space="preserve"> </w:t>
      </w:r>
      <w:r w:rsidR="00F93DBB">
        <w:rPr>
          <w:rFonts w:hint="eastAsia"/>
        </w:rPr>
        <w:t>животные</w:t>
      </w:r>
      <w:r w:rsidR="00F93DBB">
        <w:t xml:space="preserve"> </w:t>
      </w:r>
      <w:r w:rsidR="00F93DBB">
        <w:rPr>
          <w:rFonts w:hint="eastAsia"/>
        </w:rPr>
        <w:t>спасли</w:t>
      </w:r>
      <w:r w:rsidR="00F93DBB">
        <w:t xml:space="preserve"> </w:t>
      </w:r>
      <w:r w:rsidR="00F93DBB">
        <w:rPr>
          <w:rFonts w:hint="eastAsia"/>
        </w:rPr>
        <w:t>его</w:t>
      </w:r>
      <w:r w:rsidR="00F93DBB">
        <w:t xml:space="preserve"> </w:t>
      </w:r>
      <w:r w:rsidR="00F93DBB">
        <w:rPr>
          <w:rFonts w:hint="eastAsia"/>
        </w:rPr>
        <w:t>жизнь</w:t>
      </w:r>
      <w:r w:rsidR="00F93DBB">
        <w:t xml:space="preserve"> : [</w:t>
      </w:r>
      <w:r w:rsidR="00F93DBB">
        <w:rPr>
          <w:rFonts w:hint="eastAsia"/>
        </w:rPr>
        <w:t>от</w:t>
      </w:r>
      <w:r w:rsidR="00F93DBB">
        <w:t xml:space="preserve"> </w:t>
      </w:r>
      <w:r w:rsidR="00F93DBB">
        <w:rPr>
          <w:rFonts w:hint="eastAsia"/>
        </w:rPr>
        <w:t>звезды</w:t>
      </w:r>
      <w:r w:rsidR="00F93DBB">
        <w:t xml:space="preserve"> </w:t>
      </w:r>
      <w:r w:rsidR="00F93DBB">
        <w:rPr>
          <w:rFonts w:hint="eastAsia"/>
        </w:rPr>
        <w:t>сериала</w:t>
      </w:r>
      <w:r w:rsidR="00F93DBB">
        <w:t xml:space="preserve"> The Supervet : 16+]/ </w:t>
      </w:r>
      <w:r w:rsidR="00F93DBB">
        <w:rPr>
          <w:rFonts w:hint="eastAsia"/>
        </w:rPr>
        <w:t>Ноэль</w:t>
      </w:r>
      <w:r w:rsidR="00F93DBB">
        <w:t xml:space="preserve"> </w:t>
      </w:r>
      <w:r w:rsidR="00F93DBB">
        <w:rPr>
          <w:rFonts w:hint="eastAsia"/>
        </w:rPr>
        <w:t>Фицпатрик</w:t>
      </w:r>
      <w:r w:rsidR="00F93DBB">
        <w:t xml:space="preserve">; </w:t>
      </w:r>
      <w:r w:rsidR="00F93DBB">
        <w:rPr>
          <w:rFonts w:hint="eastAsia"/>
        </w:rPr>
        <w:t>перевод</w:t>
      </w:r>
      <w:r w:rsidR="00F93DBB">
        <w:t xml:space="preserve"> </w:t>
      </w:r>
      <w:r w:rsidR="00F93DBB">
        <w:rPr>
          <w:rFonts w:hint="eastAsia"/>
        </w:rPr>
        <w:t>с</w:t>
      </w:r>
      <w:r w:rsidR="00F93DBB">
        <w:t xml:space="preserve"> </w:t>
      </w:r>
      <w:r w:rsidR="00F93DBB">
        <w:rPr>
          <w:rFonts w:hint="eastAsia"/>
        </w:rPr>
        <w:t>английского Т</w:t>
      </w:r>
      <w:r w:rsidR="00F93DBB">
        <w:t xml:space="preserve">. </w:t>
      </w:r>
      <w:r w:rsidR="00F93DBB">
        <w:rPr>
          <w:rFonts w:hint="eastAsia"/>
        </w:rPr>
        <w:t>О</w:t>
      </w:r>
      <w:r w:rsidR="00F93DBB">
        <w:t xml:space="preserve">. </w:t>
      </w:r>
      <w:r w:rsidR="00F93DBB">
        <w:rPr>
          <w:rFonts w:hint="eastAsia"/>
        </w:rPr>
        <w:t>Новиковой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Бомбора</w:t>
      </w:r>
      <w:r w:rsidR="00F93DBB">
        <w:t xml:space="preserve">;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Эксмо</w:t>
      </w:r>
      <w:r w:rsidR="00F93DBB">
        <w:t>, 2024. ‒ 413, [1] </w:t>
      </w:r>
      <w:r w:rsidR="00F93DBB">
        <w:rPr>
          <w:rFonts w:hint="eastAsia"/>
        </w:rPr>
        <w:t>с</w:t>
      </w:r>
      <w:r w:rsidR="00F93DBB">
        <w:t>., [4] 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22 </w:t>
      </w:r>
      <w:r w:rsidR="00F93DBB">
        <w:rPr>
          <w:rFonts w:hint="eastAsia"/>
        </w:rPr>
        <w:t>см</w:t>
      </w:r>
      <w:r w:rsidR="00F93DBB">
        <w:t>. ‒ (</w:t>
      </w:r>
      <w:r w:rsidR="00F93DBB">
        <w:rPr>
          <w:rFonts w:hint="eastAsia"/>
        </w:rPr>
        <w:t>Супервет</w:t>
      </w:r>
      <w:r w:rsidR="00F93DBB">
        <w:t xml:space="preserve">. </w:t>
      </w:r>
      <w:r w:rsidR="00F93DBB">
        <w:rPr>
          <w:rFonts w:hint="eastAsia"/>
        </w:rPr>
        <w:t>Невероятные</w:t>
      </w:r>
      <w:r w:rsidR="00F93DBB">
        <w:t xml:space="preserve"> </w:t>
      </w:r>
      <w:r w:rsidR="00F93DBB">
        <w:rPr>
          <w:rFonts w:hint="eastAsia"/>
        </w:rPr>
        <w:t>истории</w:t>
      </w:r>
      <w:r w:rsidR="00F93DBB">
        <w:t xml:space="preserve"> </w:t>
      </w:r>
      <w:r w:rsidR="00F93DBB">
        <w:rPr>
          <w:rFonts w:hint="eastAsia"/>
        </w:rPr>
        <w:t>о</w:t>
      </w:r>
      <w:r w:rsidR="00F93DBB">
        <w:t xml:space="preserve"> </w:t>
      </w:r>
      <w:r w:rsidR="00F93DBB">
        <w:rPr>
          <w:rFonts w:hint="eastAsia"/>
        </w:rPr>
        <w:t>животных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их</w:t>
      </w:r>
      <w:r w:rsidR="00F93DBB">
        <w:t xml:space="preserve"> </w:t>
      </w:r>
      <w:r w:rsidR="00F93DBB">
        <w:rPr>
          <w:rFonts w:hint="eastAsia"/>
        </w:rPr>
        <w:t>спасителях</w:t>
      </w:r>
      <w:r w:rsidR="00F93DBB">
        <w:t>). (</w:t>
      </w:r>
      <w:r w:rsidR="00F93DBB">
        <w:rPr>
          <w:rFonts w:hint="eastAsia"/>
        </w:rPr>
        <w:t>Шифр</w:t>
      </w:r>
      <w:r w:rsidR="00F93DBB">
        <w:t xml:space="preserve"> 46.7/</w:t>
      </w:r>
      <w:r w:rsidR="00F93DBB">
        <w:rPr>
          <w:rFonts w:hint="eastAsia"/>
        </w:rPr>
        <w:t>Ф</w:t>
      </w:r>
      <w:r w:rsidR="00F93DBB">
        <w:t xml:space="preserve">666 </w:t>
      </w:r>
      <w:r w:rsidR="00F93DBB">
        <w:rPr>
          <w:rFonts w:hint="eastAsia"/>
        </w:rPr>
        <w:t>аб</w:t>
      </w:r>
      <w:r w:rsidR="00F93DBB">
        <w:t xml:space="preserve"> / </w:t>
      </w:r>
      <w:r w:rsidR="00F93DBB">
        <w:rPr>
          <w:rFonts w:hint="eastAsia"/>
        </w:rPr>
        <w:t>упр</w:t>
      </w:r>
      <w:r w:rsidR="00F93DBB">
        <w:t>2024)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F93DBB" w:rsidRPr="00B13118" w:rsidRDefault="00F93DBB" w:rsidP="00F93DBB">
      <w:pPr>
        <w:pStyle w:val="a7"/>
        <w:rPr>
          <w:sz w:val="20"/>
        </w:rPr>
      </w:pPr>
      <w:r w:rsidRPr="00B13118">
        <w:rPr>
          <w:rFonts w:hint="eastAsia"/>
          <w:sz w:val="20"/>
        </w:rPr>
        <w:t>Аннотация</w:t>
      </w:r>
      <w:r w:rsidRPr="00B13118">
        <w:rPr>
          <w:sz w:val="20"/>
        </w:rPr>
        <w:t xml:space="preserve">: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книге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автора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бестселлера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Слушая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животных</w:t>
      </w:r>
      <w:r w:rsidRPr="00B13118">
        <w:rPr>
          <w:sz w:val="20"/>
        </w:rPr>
        <w:t xml:space="preserve">" </w:t>
      </w:r>
      <w:r w:rsidRPr="00B13118">
        <w:rPr>
          <w:rFonts w:hint="eastAsia"/>
          <w:sz w:val="20"/>
        </w:rPr>
        <w:t>профессора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Ноэля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Фицпатрика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вы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встретитесь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Пинатом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первым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мире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котом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двумя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бионическими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конечностями</w:t>
      </w:r>
      <w:r w:rsidRPr="00B13118">
        <w:rPr>
          <w:sz w:val="20"/>
        </w:rPr>
        <w:t xml:space="preserve">;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пятилетним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доберманом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оказавшимся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одним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из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самых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сложных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пациентов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конечно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же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с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любимыми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компаньонами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супервета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мейн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куном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Рикошетом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неряшливой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бордер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терьершей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Кирой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Автор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делится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трогательными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часто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забавными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историями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животных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которых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лечил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об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уникальных</w:t>
      </w:r>
      <w:r w:rsidRPr="00B13118">
        <w:rPr>
          <w:sz w:val="20"/>
        </w:rPr>
        <w:t xml:space="preserve"> "</w:t>
      </w:r>
      <w:r w:rsidRPr="00B13118">
        <w:rPr>
          <w:rFonts w:hint="eastAsia"/>
          <w:sz w:val="20"/>
        </w:rPr>
        <w:t>людях</w:t>
      </w:r>
      <w:r w:rsidRPr="00B13118">
        <w:rPr>
          <w:sz w:val="20"/>
        </w:rPr>
        <w:t>-</w:t>
      </w:r>
      <w:r w:rsidRPr="00B13118">
        <w:rPr>
          <w:rFonts w:hint="eastAsia"/>
          <w:sz w:val="20"/>
        </w:rPr>
        <w:t>животных</w:t>
      </w:r>
      <w:r w:rsidRPr="00B13118">
        <w:rPr>
          <w:sz w:val="20"/>
        </w:rPr>
        <w:t xml:space="preserve">", </w:t>
      </w:r>
      <w:r w:rsidRPr="00B13118">
        <w:rPr>
          <w:rFonts w:hint="eastAsia"/>
          <w:sz w:val="20"/>
        </w:rPr>
        <w:t>которых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встретил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своем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пути</w:t>
      </w:r>
      <w:r w:rsidRPr="00B13118">
        <w:rPr>
          <w:sz w:val="20"/>
        </w:rPr>
        <w:t xml:space="preserve">. </w:t>
      </w:r>
      <w:r w:rsidRPr="00B13118">
        <w:rPr>
          <w:rFonts w:hint="eastAsia"/>
          <w:sz w:val="20"/>
        </w:rPr>
        <w:t>Он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размышляет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ценных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уроках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целостности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заботы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любви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надежды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которым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они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научили </w:t>
      </w:r>
      <w:r w:rsidRPr="00B13118">
        <w:rPr>
          <w:sz w:val="20"/>
        </w:rPr>
        <w:t xml:space="preserve">‒ </w:t>
      </w:r>
      <w:r w:rsidRPr="00B13118">
        <w:rPr>
          <w:rFonts w:hint="eastAsia"/>
          <w:sz w:val="20"/>
        </w:rPr>
        <w:t>уроках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которые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поддерживали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его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пути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невероятных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взлетов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и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падений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в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профессии</w:t>
      </w:r>
      <w:r w:rsidRPr="00B13118">
        <w:rPr>
          <w:sz w:val="20"/>
        </w:rPr>
        <w:t xml:space="preserve">, </w:t>
      </w:r>
      <w:r w:rsidRPr="00B13118">
        <w:rPr>
          <w:rFonts w:hint="eastAsia"/>
          <w:sz w:val="20"/>
        </w:rPr>
        <w:t>где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карту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буквально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была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поставлена</w:t>
      </w:r>
      <w:r w:rsidRPr="00B13118">
        <w:rPr>
          <w:sz w:val="20"/>
        </w:rPr>
        <w:t xml:space="preserve"> </w:t>
      </w:r>
      <w:r w:rsidRPr="00B13118">
        <w:rPr>
          <w:rFonts w:hint="eastAsia"/>
          <w:sz w:val="20"/>
        </w:rPr>
        <w:t>жизнь</w:t>
      </w:r>
    </w:p>
    <w:p w:rsidR="00F93DBB" w:rsidRDefault="00F93DBB" w:rsidP="00F93DBB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19" w:name="_Toc171684414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9"/>
    </w:p>
    <w:p w:rsidR="00F93DBB" w:rsidRDefault="00794A43" w:rsidP="00F93DBB">
      <w:pPr>
        <w:pStyle w:val="20"/>
      </w:pPr>
      <w:r>
        <w:rPr>
          <w:b/>
        </w:rPr>
        <w:t>59</w:t>
      </w:r>
      <w:r w:rsidR="00F93DBB" w:rsidRPr="00F93DBB">
        <w:rPr>
          <w:b/>
        </w:rPr>
        <w:t xml:space="preserve">. Каледин А. П. </w:t>
      </w:r>
      <w:r w:rsidR="00F93DBB">
        <w:t>Основы охотоведения : учебник : [для вузов по направлению подготовки "Зоотехния"]/ А. П. Каледин; Российская академия естественных наук-Российский государственный аграрный университет-МСХА имени К. А. Тимирязева. ‒ Балашиха: Эра, 2023. ‒ 401, [30] с.: ил.; 22 см. ‒ Библиогр.: с. 382‒402 (232 назв.). (Шифр П/К171 Ч/з1 / Г2024‒3473)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Книга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включает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практические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основы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охотоведения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частности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освещены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организации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экономики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управления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охотничьего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хозяйства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внутрихозяйственного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охотустройства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воспроизводства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охотничьих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животных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технологии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добывания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охотничьих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животных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безопасности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проведении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Автором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рассмотрены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охотничьего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хозяйства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правовом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поле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Учебник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предназначен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бакалавров</w:t>
      </w:r>
      <w:r w:rsidRPr="00EC4D51">
        <w:rPr>
          <w:sz w:val="20"/>
        </w:rPr>
        <w:t xml:space="preserve">)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преподавателей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сельскохозяйственных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лесных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вузов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может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представлять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интерес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подготовки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повышения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квалификации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охотничьего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лесного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сельского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хозяйства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особо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охраняемых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природных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территорий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заинтересованного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круга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читателей</w:t>
      </w:r>
    </w:p>
    <w:p w:rsidR="00F93DBB" w:rsidRDefault="00F93DBB" w:rsidP="00F93DBB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20" w:name="_Toc171684415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0"/>
    </w:p>
    <w:p w:rsidR="00F93DBB" w:rsidRDefault="00794A43" w:rsidP="00F93DBB">
      <w:pPr>
        <w:pStyle w:val="20"/>
      </w:pPr>
      <w:r>
        <w:rPr>
          <w:b/>
        </w:rPr>
        <w:t>60</w:t>
      </w:r>
      <w:r w:rsidR="00F93DBB" w:rsidRPr="00F93DBB">
        <w:rPr>
          <w:b/>
        </w:rPr>
        <w:t>. Молодежный</w:t>
      </w:r>
      <w:r w:rsidR="00F93DBB">
        <w:t xml:space="preserve"> вектор развития аграрной науки : материалы 74-й национальной научно-практической конференции студентов и магистрантов (1 апреля-31 мая 2023 года). ‒ Воронеж : Воронежский ГАУ. ‒ ISBN 978‒5‒7267‒1331‒1</w:t>
      </w:r>
    </w:p>
    <w:p w:rsidR="00F93DBB" w:rsidRDefault="00F93DBB" w:rsidP="00F93DBB">
      <w:pPr>
        <w:pStyle w:val="a7"/>
      </w:pPr>
      <w:r>
        <w:rPr>
          <w:rFonts w:hint="eastAsia"/>
        </w:rPr>
        <w:t>Ч</w:t>
      </w:r>
      <w:r>
        <w:t xml:space="preserve">. 6: </w:t>
      </w:r>
      <w:r>
        <w:rPr>
          <w:rFonts w:hint="eastAsia"/>
        </w:rPr>
        <w:t>Секция</w:t>
      </w:r>
      <w:r>
        <w:t xml:space="preserve">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АПК</w:t>
      </w:r>
      <w:r>
        <w:t>"/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Козлов</w:t>
      </w:r>
      <w:r>
        <w:t>. ‒ 2023. ‒ 456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754/N6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2024‒2907/N6)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материалы</w:t>
      </w:r>
      <w:r w:rsidRPr="00EC4D51">
        <w:rPr>
          <w:sz w:val="20"/>
        </w:rPr>
        <w:t xml:space="preserve"> 74-</w:t>
      </w:r>
      <w:r w:rsidRPr="00EC4D51">
        <w:rPr>
          <w:rFonts w:hint="eastAsia"/>
          <w:sz w:val="20"/>
        </w:rPr>
        <w:t>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национальной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практической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магистрантов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Молодежный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вектор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аграрной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науки</w:t>
      </w:r>
      <w:r w:rsidRPr="00EC4D51">
        <w:rPr>
          <w:sz w:val="20"/>
        </w:rPr>
        <w:t xml:space="preserve">".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секции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Технологии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машины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оборудование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" </w:t>
      </w:r>
      <w:r w:rsidRPr="00EC4D51">
        <w:rPr>
          <w:rFonts w:hint="eastAsia"/>
          <w:sz w:val="20"/>
        </w:rPr>
        <w:t>опубликованы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 xml:space="preserve">- </w:t>
      </w:r>
      <w:r w:rsidRPr="00EC4D51">
        <w:rPr>
          <w:rFonts w:hint="eastAsia"/>
          <w:sz w:val="20"/>
        </w:rPr>
        <w:t>исследовательских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математики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физики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сельскохозяйственных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машин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тракторов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автомобилей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прикладной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механики</w:t>
      </w:r>
      <w:r w:rsidRPr="00EC4D51">
        <w:rPr>
          <w:sz w:val="20"/>
        </w:rPr>
        <w:t xml:space="preserve">; </w:t>
      </w:r>
      <w:r w:rsidRPr="00EC4D51">
        <w:rPr>
          <w:rFonts w:hint="eastAsia"/>
          <w:sz w:val="20"/>
        </w:rPr>
        <w:t>электрификации</w:t>
      </w:r>
      <w:r w:rsidRPr="00EC4D51">
        <w:rPr>
          <w:sz w:val="20"/>
        </w:rPr>
        <w:t xml:space="preserve">; </w:t>
      </w:r>
      <w:r w:rsidRPr="00EC4D51">
        <w:rPr>
          <w:rFonts w:hint="eastAsia"/>
          <w:sz w:val="20"/>
        </w:rPr>
        <w:t>эксплуатации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транспортных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машин</w:t>
      </w:r>
      <w:r w:rsidRPr="00EC4D51">
        <w:rPr>
          <w:sz w:val="20"/>
        </w:rPr>
        <w:t xml:space="preserve">; </w:t>
      </w:r>
      <w:r w:rsidRPr="00EC4D51">
        <w:rPr>
          <w:rFonts w:hint="eastAsia"/>
          <w:sz w:val="20"/>
        </w:rPr>
        <w:t>материаловедения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ТКМ</w:t>
      </w:r>
      <w:r w:rsidRPr="00EC4D51">
        <w:rPr>
          <w:sz w:val="20"/>
        </w:rPr>
        <w:t xml:space="preserve">; </w:t>
      </w:r>
      <w:r w:rsidRPr="00EC4D51">
        <w:rPr>
          <w:rFonts w:hint="eastAsia"/>
          <w:sz w:val="20"/>
        </w:rPr>
        <w:t>автоматизации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различных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отраслях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композиционных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особенностей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применения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автомобилестроении</w:t>
      </w:r>
    </w:p>
    <w:p w:rsidR="00F93DBB" w:rsidRDefault="00F93DBB" w:rsidP="00F93DBB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61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Сельскохозяйственная</w:t>
      </w:r>
      <w:r w:rsidR="00F93DBB">
        <w:t xml:space="preserve"> </w:t>
      </w:r>
      <w:r w:rsidR="00F93DBB">
        <w:rPr>
          <w:rFonts w:hint="eastAsia"/>
        </w:rPr>
        <w:t>техника</w:t>
      </w:r>
      <w:r w:rsidR="00F93DBB">
        <w:t xml:space="preserve">. </w:t>
      </w:r>
      <w:r w:rsidR="00F93DBB">
        <w:rPr>
          <w:rFonts w:hint="eastAsia"/>
        </w:rPr>
        <w:t>Зерноуборочные</w:t>
      </w:r>
      <w:r w:rsidR="00F93DBB">
        <w:t xml:space="preserve"> </w:t>
      </w:r>
      <w:r w:rsidR="00F93DBB">
        <w:rPr>
          <w:rFonts w:hint="eastAsia"/>
        </w:rPr>
        <w:t>комбайны</w:t>
      </w:r>
      <w:r w:rsidR="00F93DBB">
        <w:t xml:space="preserve"> : </w:t>
      </w:r>
      <w:r w:rsidR="00F93DBB">
        <w:rPr>
          <w:rFonts w:hint="eastAsia"/>
        </w:rPr>
        <w:t>каталог</w:t>
      </w:r>
      <w:r w:rsidR="00F93DBB">
        <w:t>/ 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Российский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исследовательский</w:t>
      </w:r>
      <w:r w:rsidR="00F93DBB">
        <w:t xml:space="preserve"> </w:t>
      </w:r>
      <w:r w:rsidR="00F93DBB">
        <w:rPr>
          <w:rFonts w:hint="eastAsia"/>
        </w:rPr>
        <w:t>институт</w:t>
      </w:r>
      <w:r w:rsidR="00F93DBB">
        <w:t xml:space="preserve"> </w:t>
      </w:r>
      <w:r w:rsidR="00F93DBB">
        <w:rPr>
          <w:rFonts w:hint="eastAsia"/>
        </w:rPr>
        <w:t>информации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технико</w:t>
      </w:r>
      <w:r w:rsidR="00F93DBB">
        <w:t>-</w:t>
      </w:r>
      <w:r w:rsidR="00F93DBB">
        <w:rPr>
          <w:rFonts w:hint="eastAsia"/>
        </w:rPr>
        <w:t>экономических</w:t>
      </w:r>
      <w:r w:rsidR="00F93DBB">
        <w:t xml:space="preserve"> </w:t>
      </w:r>
      <w:r w:rsidR="00F93DBB">
        <w:rPr>
          <w:rFonts w:hint="eastAsia"/>
        </w:rPr>
        <w:t>исследований</w:t>
      </w:r>
      <w:r w:rsidR="00F93DBB">
        <w:t xml:space="preserve"> </w:t>
      </w:r>
      <w:r w:rsidR="00F93DBB">
        <w:rPr>
          <w:rFonts w:hint="eastAsia"/>
        </w:rPr>
        <w:t>по</w:t>
      </w:r>
      <w:r w:rsidR="00F93DBB">
        <w:t xml:space="preserve"> </w:t>
      </w:r>
      <w:r w:rsidR="00F93DBB">
        <w:rPr>
          <w:rFonts w:hint="eastAsia"/>
        </w:rPr>
        <w:t>инженерно</w:t>
      </w:r>
      <w:r w:rsidR="00F93DBB">
        <w:t>-</w:t>
      </w:r>
      <w:r w:rsidR="00F93DBB">
        <w:rPr>
          <w:rFonts w:hint="eastAsia"/>
        </w:rPr>
        <w:t>техническому</w:t>
      </w:r>
      <w:r w:rsidR="00F93DBB">
        <w:t xml:space="preserve"> </w:t>
      </w:r>
      <w:r w:rsidR="00F93DBB">
        <w:rPr>
          <w:rFonts w:hint="eastAsia"/>
        </w:rPr>
        <w:t>обеспечению</w:t>
      </w:r>
      <w:r w:rsidR="00F93DBB">
        <w:t xml:space="preserve"> </w:t>
      </w:r>
      <w:r w:rsidR="00F93DBB">
        <w:rPr>
          <w:rFonts w:hint="eastAsia"/>
        </w:rPr>
        <w:t>агропромышленного</w:t>
      </w:r>
      <w:r w:rsidR="00F93DBB">
        <w:t xml:space="preserve"> </w:t>
      </w:r>
      <w:r w:rsidR="00F93DBB">
        <w:rPr>
          <w:rFonts w:hint="eastAsia"/>
        </w:rPr>
        <w:t>комплекса</w:t>
      </w:r>
      <w:r w:rsidR="00F93DBB">
        <w:t xml:space="preserve">; </w:t>
      </w:r>
      <w:r w:rsidR="00F93DBB">
        <w:rPr>
          <w:rFonts w:hint="eastAsia"/>
        </w:rPr>
        <w:t>Гольтяпин В</w:t>
      </w:r>
      <w:r w:rsidR="00F93DBB">
        <w:t xml:space="preserve">. </w:t>
      </w:r>
      <w:r w:rsidR="00F93DBB">
        <w:rPr>
          <w:rFonts w:hint="eastAsia"/>
        </w:rPr>
        <w:t>Я</w:t>
      </w:r>
      <w:r w:rsidR="00F93DBB">
        <w:t>.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Росинформагротех</w:t>
      </w:r>
      <w:r w:rsidR="00F93DBB">
        <w:t>, 2023. ‒ 162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20 </w:t>
      </w:r>
      <w:r w:rsidR="00F93DBB">
        <w:rPr>
          <w:rFonts w:hint="eastAsia"/>
        </w:rPr>
        <w:t>см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072/</w:t>
      </w:r>
      <w:r w:rsidR="00F93DBB">
        <w:rPr>
          <w:rFonts w:hint="eastAsia"/>
        </w:rPr>
        <w:t>С</w:t>
      </w:r>
      <w:r w:rsidR="00F93DBB">
        <w:t xml:space="preserve">298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9 / </w:t>
      </w:r>
      <w:r w:rsidR="00F93DBB">
        <w:rPr>
          <w:rFonts w:hint="eastAsia"/>
        </w:rPr>
        <w:t>Г</w:t>
      </w:r>
      <w:r w:rsidR="00F93DBB">
        <w:t>2024‒3255)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9(1)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Приведены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описание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особенности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конструкции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иллюстрации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технические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данные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адреса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предприятий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изготовителей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поставщиков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отечественных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зарубежных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зерноуборочных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комбайнов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зерноуборочных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комбайнов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селекции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семеноводства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Предназначен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агропромышленного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комплекса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научных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работников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преподавателей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образовательных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учреждений</w:t>
      </w:r>
    </w:p>
    <w:p w:rsidR="00F93DBB" w:rsidRDefault="00F93DBB" w:rsidP="00F93DBB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62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Сельскохозяйственная</w:t>
      </w:r>
      <w:r w:rsidR="00F93DBB">
        <w:t xml:space="preserve"> </w:t>
      </w:r>
      <w:r w:rsidR="00F93DBB">
        <w:rPr>
          <w:rFonts w:hint="eastAsia"/>
        </w:rPr>
        <w:t>техника</w:t>
      </w:r>
      <w:r w:rsidR="00F93DBB">
        <w:t xml:space="preserve">. </w:t>
      </w:r>
      <w:r w:rsidR="00F93DBB">
        <w:rPr>
          <w:rFonts w:hint="eastAsia"/>
        </w:rPr>
        <w:t>Машины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оборудование</w:t>
      </w:r>
      <w:r w:rsidR="00F93DBB">
        <w:t xml:space="preserve"> </w:t>
      </w:r>
      <w:r w:rsidR="00F93DBB">
        <w:rPr>
          <w:rFonts w:hint="eastAsia"/>
        </w:rPr>
        <w:t>для</w:t>
      </w:r>
      <w:r w:rsidR="00F93DBB">
        <w:t xml:space="preserve"> </w:t>
      </w:r>
      <w:r w:rsidR="00F93DBB">
        <w:rPr>
          <w:rFonts w:hint="eastAsia"/>
        </w:rPr>
        <w:t>животноводства</w:t>
      </w:r>
      <w:r w:rsidR="00F93DBB">
        <w:t xml:space="preserve"> : </w:t>
      </w:r>
      <w:r w:rsidR="00F93DBB">
        <w:rPr>
          <w:rFonts w:hint="eastAsia"/>
        </w:rPr>
        <w:t>каталог</w:t>
      </w:r>
      <w:r w:rsidR="00F93DBB">
        <w:t>/ 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Российский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исследовательский</w:t>
      </w:r>
      <w:r w:rsidR="00F93DBB">
        <w:t xml:space="preserve"> </w:t>
      </w:r>
      <w:r w:rsidR="00F93DBB">
        <w:rPr>
          <w:rFonts w:hint="eastAsia"/>
        </w:rPr>
        <w:t>институт</w:t>
      </w:r>
      <w:r w:rsidR="00F93DBB">
        <w:t xml:space="preserve"> </w:t>
      </w:r>
      <w:r w:rsidR="00F93DBB">
        <w:rPr>
          <w:rFonts w:hint="eastAsia"/>
        </w:rPr>
        <w:t>информации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технико</w:t>
      </w:r>
      <w:r w:rsidR="00F93DBB">
        <w:t>-</w:t>
      </w:r>
      <w:r w:rsidR="00F93DBB">
        <w:rPr>
          <w:rFonts w:hint="eastAsia"/>
        </w:rPr>
        <w:t>экономических</w:t>
      </w:r>
      <w:r w:rsidR="00F93DBB">
        <w:t xml:space="preserve"> </w:t>
      </w:r>
      <w:r w:rsidR="00F93DBB">
        <w:rPr>
          <w:rFonts w:hint="eastAsia"/>
        </w:rPr>
        <w:t>исследований</w:t>
      </w:r>
      <w:r w:rsidR="00F93DBB">
        <w:t xml:space="preserve"> </w:t>
      </w:r>
      <w:r w:rsidR="00F93DBB">
        <w:rPr>
          <w:rFonts w:hint="eastAsia"/>
        </w:rPr>
        <w:t>по</w:t>
      </w:r>
      <w:r w:rsidR="00F93DBB">
        <w:t xml:space="preserve"> </w:t>
      </w:r>
      <w:r w:rsidR="00F93DBB">
        <w:rPr>
          <w:rFonts w:hint="eastAsia"/>
        </w:rPr>
        <w:t>инженерно</w:t>
      </w:r>
      <w:r w:rsidR="00F93DBB">
        <w:t>-</w:t>
      </w:r>
      <w:r w:rsidR="00F93DBB">
        <w:rPr>
          <w:rFonts w:hint="eastAsia"/>
        </w:rPr>
        <w:t>техническому</w:t>
      </w:r>
      <w:r w:rsidR="00F93DBB">
        <w:t xml:space="preserve"> </w:t>
      </w:r>
      <w:r w:rsidR="00F93DBB">
        <w:rPr>
          <w:rFonts w:hint="eastAsia"/>
        </w:rPr>
        <w:t>обеспечению</w:t>
      </w:r>
      <w:r w:rsidR="00F93DBB">
        <w:t xml:space="preserve"> </w:t>
      </w:r>
      <w:r w:rsidR="00F93DBB">
        <w:rPr>
          <w:rFonts w:hint="eastAsia"/>
        </w:rPr>
        <w:t>агропромышленного</w:t>
      </w:r>
      <w:r w:rsidR="00F93DBB">
        <w:t xml:space="preserve"> </w:t>
      </w:r>
      <w:r w:rsidR="00F93DBB">
        <w:rPr>
          <w:rFonts w:hint="eastAsia"/>
        </w:rPr>
        <w:t>комплекса</w:t>
      </w:r>
      <w:r w:rsidR="00F93DBB">
        <w:t xml:space="preserve">; </w:t>
      </w:r>
      <w:r w:rsidR="00F93DBB">
        <w:rPr>
          <w:rFonts w:hint="eastAsia"/>
        </w:rPr>
        <w:t>Кузьмина Т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>.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Росинформагротех</w:t>
      </w:r>
      <w:r w:rsidR="00F93DBB">
        <w:t>, 2023. ‒ 170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20 </w:t>
      </w:r>
      <w:r w:rsidR="00F93DBB">
        <w:rPr>
          <w:rFonts w:hint="eastAsia"/>
        </w:rPr>
        <w:t>см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072/</w:t>
      </w:r>
      <w:r w:rsidR="00F93DBB">
        <w:rPr>
          <w:rFonts w:hint="eastAsia"/>
        </w:rPr>
        <w:t>С</w:t>
      </w:r>
      <w:r w:rsidR="00F93DBB">
        <w:t xml:space="preserve">298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9 / </w:t>
      </w:r>
      <w:r w:rsidR="00F93DBB">
        <w:rPr>
          <w:rFonts w:hint="eastAsia"/>
        </w:rPr>
        <w:t>Г</w:t>
      </w:r>
      <w:r w:rsidR="00F93DBB">
        <w:t>2024‒3253)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9(1)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Приведены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описание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особенности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конструкции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иллюстрации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технические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данные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адреса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предприятий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изготовителей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поставщиков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оборудования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отечественного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зарубежного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животноводства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субсидированной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животноводства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включенной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Перечень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моделей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модификаций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предлагаемых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производителем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реализации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2023 </w:t>
      </w:r>
      <w:r w:rsidRPr="00EC4D51">
        <w:rPr>
          <w:rFonts w:hint="eastAsia"/>
          <w:sz w:val="20"/>
        </w:rPr>
        <w:t>году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территории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Российской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Федерации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указанием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наименований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производителей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реализующих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соответствующую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продукцию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Общероссийского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классификатора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видам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экономической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деятельности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ОКПД</w:t>
      </w:r>
      <w:r w:rsidRPr="00EC4D51">
        <w:rPr>
          <w:sz w:val="20"/>
        </w:rPr>
        <w:t xml:space="preserve"> 2)". </w:t>
      </w:r>
      <w:r w:rsidRPr="00EC4D51">
        <w:rPr>
          <w:rFonts w:hint="eastAsia"/>
          <w:sz w:val="20"/>
        </w:rPr>
        <w:t>Предназначен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агропромышленного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комплекса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научных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ботников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преподавателей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образовательных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учреждений</w:t>
      </w:r>
    </w:p>
    <w:p w:rsidR="00F93DBB" w:rsidRDefault="00F93DBB" w:rsidP="00F93DBB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63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Тенденции</w:t>
      </w:r>
      <w:r w:rsidR="00F93DBB">
        <w:t xml:space="preserve"> </w:t>
      </w:r>
      <w:r w:rsidR="00F93DBB">
        <w:rPr>
          <w:rFonts w:hint="eastAsia"/>
        </w:rPr>
        <w:t>развития</w:t>
      </w:r>
      <w:r w:rsidR="00F93DBB">
        <w:t xml:space="preserve"> </w:t>
      </w:r>
      <w:r w:rsidR="00F93DBB">
        <w:rPr>
          <w:rFonts w:hint="eastAsia"/>
        </w:rPr>
        <w:t>технических</w:t>
      </w:r>
      <w:r w:rsidR="00F93DBB">
        <w:t xml:space="preserve"> </w:t>
      </w:r>
      <w:r w:rsidR="00F93DBB">
        <w:rPr>
          <w:rFonts w:hint="eastAsia"/>
        </w:rPr>
        <w:t>средств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технологий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 xml:space="preserve"> : </w:t>
      </w:r>
      <w:r w:rsidR="00F93DBB">
        <w:rPr>
          <w:rFonts w:hint="eastAsia"/>
        </w:rPr>
        <w:t>материалы</w:t>
      </w:r>
      <w:r w:rsidR="00F93DBB">
        <w:t xml:space="preserve"> </w:t>
      </w:r>
      <w:r w:rsidR="00F93DBB">
        <w:rPr>
          <w:rFonts w:hint="eastAsia"/>
        </w:rPr>
        <w:t>международной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 (</w:t>
      </w:r>
      <w:r w:rsidR="00F93DBB">
        <w:rPr>
          <w:rFonts w:hint="eastAsia"/>
        </w:rPr>
        <w:t>Россия</w:t>
      </w:r>
      <w:r w:rsidR="00F93DBB">
        <w:t xml:space="preserve">, </w:t>
      </w:r>
      <w:r w:rsidR="00F93DBB">
        <w:rPr>
          <w:rFonts w:hint="eastAsia"/>
        </w:rPr>
        <w:t>Воронеж</w:t>
      </w:r>
      <w:r w:rsidR="00F93DBB">
        <w:t xml:space="preserve">, 20 </w:t>
      </w:r>
      <w:r w:rsidR="00F93DBB">
        <w:rPr>
          <w:rFonts w:hint="eastAsia"/>
        </w:rPr>
        <w:t>февраля</w:t>
      </w:r>
      <w:r w:rsidR="00F93DBB">
        <w:t xml:space="preserve"> 2023 </w:t>
      </w:r>
      <w:r w:rsidR="00F93DBB">
        <w:rPr>
          <w:rFonts w:hint="eastAsia"/>
        </w:rPr>
        <w:t>г</w:t>
      </w:r>
      <w:r w:rsidR="00F93DBB">
        <w:t>.)/ </w:t>
      </w:r>
      <w:r w:rsidR="00F93DBB">
        <w:rPr>
          <w:rFonts w:hint="eastAsia"/>
        </w:rPr>
        <w:t>ответственный</w:t>
      </w:r>
      <w:r w:rsidR="00F93DBB">
        <w:t xml:space="preserve"> </w:t>
      </w:r>
      <w:r w:rsidR="00F93DBB">
        <w:rPr>
          <w:rFonts w:hint="eastAsia"/>
        </w:rPr>
        <w:t>редактор А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Божко</w:t>
      </w:r>
      <w:r w:rsidR="00F93DBB">
        <w:t xml:space="preserve">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, 2023. ‒ 495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конце</w:t>
      </w:r>
      <w:r w:rsidR="00F93DBB">
        <w:t xml:space="preserve"> </w:t>
      </w:r>
      <w:r w:rsidR="00F93DBB">
        <w:rPr>
          <w:rFonts w:hint="eastAsia"/>
        </w:rPr>
        <w:t>докл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Т</w:t>
      </w:r>
      <w:r w:rsidR="00F93DBB">
        <w:t xml:space="preserve">330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2024‒3471)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20 </w:t>
      </w:r>
      <w:r w:rsidRPr="00EC4D51">
        <w:rPr>
          <w:rFonts w:hint="eastAsia"/>
          <w:sz w:val="20"/>
        </w:rPr>
        <w:t>февраля</w:t>
      </w:r>
      <w:r w:rsidRPr="00EC4D51">
        <w:rPr>
          <w:sz w:val="20"/>
        </w:rPr>
        <w:t xml:space="preserve"> 2023 </w:t>
      </w:r>
      <w:r w:rsidRPr="00EC4D51">
        <w:rPr>
          <w:rFonts w:hint="eastAsia"/>
          <w:sz w:val="20"/>
        </w:rPr>
        <w:t>года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Воронежском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аграрном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университете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прошла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международная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практическая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конференция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Участники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представили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свои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исследования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тенденциям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средств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сельском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хозяйстве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инновационным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разработкам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сельскохозяйственном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производстве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экологическим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экономическим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аспектам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применения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другим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направлениям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проявили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интерес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учёные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городов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</w:p>
    <w:p w:rsidR="00F93DBB" w:rsidRDefault="00F93DBB" w:rsidP="00F93DBB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21" w:name="_Toc171684416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1"/>
    </w:p>
    <w:p w:rsidR="00F93DBB" w:rsidRDefault="00794A43" w:rsidP="00F93DBB">
      <w:pPr>
        <w:pStyle w:val="20"/>
      </w:pPr>
      <w:r>
        <w:rPr>
          <w:b/>
        </w:rPr>
        <w:t>64</w:t>
      </w:r>
      <w:r w:rsidR="00F93DBB" w:rsidRPr="00F93DBB">
        <w:rPr>
          <w:b/>
        </w:rPr>
        <w:t>. Инновационные</w:t>
      </w:r>
      <w:r w:rsidR="00F93DBB">
        <w:t xml:space="preserve"> технологии и технические средства для АПК : материалы международной научно-практической конференции молодых ученых и специалистов (9‒10 ноября 2023 года)/ ответственный редактор Романова В. В. ‒ Воронеж : Воронежский ГАУ. ‒ ISBN 978‒5‒7267‒1376‒2</w:t>
      </w:r>
    </w:p>
    <w:p w:rsidR="00F93DBB" w:rsidRDefault="00F93DBB" w:rsidP="00F93DBB">
      <w:pPr>
        <w:pStyle w:val="a7"/>
      </w:pPr>
      <w:r>
        <w:rPr>
          <w:rFonts w:hint="eastAsia"/>
        </w:rPr>
        <w:t>Ч</w:t>
      </w:r>
      <w:r>
        <w:t>. 1. ‒ 2023. ‒ 440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9(2</w:t>
      </w:r>
      <w:r>
        <w:rPr>
          <w:rFonts w:hint="eastAsia"/>
        </w:rPr>
        <w:t>Р</w:t>
      </w:r>
      <w:r>
        <w:t>)32/</w:t>
      </w:r>
      <w:r>
        <w:rPr>
          <w:rFonts w:hint="eastAsia"/>
        </w:rPr>
        <w:t>И</w:t>
      </w:r>
      <w:r>
        <w:t xml:space="preserve">666/N1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2024‒2897/N1)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международной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практической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молодых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Инновационные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средства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".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изложены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изысканий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экспериментальных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различным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экономики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ветеринарной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медицины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животноводства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агрономии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агрохимии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садоводства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землеустройства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кадастров</w:t>
      </w:r>
    </w:p>
    <w:p w:rsidR="00F93DBB" w:rsidRDefault="00F93DBB" w:rsidP="00F93DBB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65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Инновационные</w:t>
      </w:r>
      <w:r w:rsidR="00F93DBB">
        <w:t xml:space="preserve"> </w:t>
      </w:r>
      <w:r w:rsidR="00F93DBB">
        <w:rPr>
          <w:rFonts w:hint="eastAsia"/>
        </w:rPr>
        <w:t>технологии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технические</w:t>
      </w:r>
      <w:r w:rsidR="00F93DBB">
        <w:t xml:space="preserve"> </w:t>
      </w:r>
      <w:r w:rsidR="00F93DBB">
        <w:rPr>
          <w:rFonts w:hint="eastAsia"/>
        </w:rPr>
        <w:t>средства</w:t>
      </w:r>
      <w:r w:rsidR="00F93DBB">
        <w:t xml:space="preserve"> </w:t>
      </w:r>
      <w:r w:rsidR="00F93DBB">
        <w:rPr>
          <w:rFonts w:hint="eastAsia"/>
        </w:rPr>
        <w:t>для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 xml:space="preserve"> : </w:t>
      </w:r>
      <w:r w:rsidR="00F93DBB">
        <w:rPr>
          <w:rFonts w:hint="eastAsia"/>
        </w:rPr>
        <w:t>материалы</w:t>
      </w:r>
      <w:r w:rsidR="00F93DBB">
        <w:t xml:space="preserve"> </w:t>
      </w:r>
      <w:r w:rsidR="00F93DBB">
        <w:rPr>
          <w:rFonts w:hint="eastAsia"/>
        </w:rPr>
        <w:t>международной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 </w:t>
      </w:r>
      <w:r w:rsidR="00F93DBB">
        <w:rPr>
          <w:rFonts w:hint="eastAsia"/>
        </w:rPr>
        <w:t>молодых</w:t>
      </w:r>
      <w:r w:rsidR="00F93DBB">
        <w:t xml:space="preserve"> </w:t>
      </w:r>
      <w:r w:rsidR="00F93DBB">
        <w:rPr>
          <w:rFonts w:hint="eastAsia"/>
        </w:rPr>
        <w:t>ученых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специалистов</w:t>
      </w:r>
      <w:r w:rsidR="00F93DBB">
        <w:t xml:space="preserve"> (9‒10 </w:t>
      </w:r>
      <w:r w:rsidR="00F93DBB">
        <w:rPr>
          <w:rFonts w:hint="eastAsia"/>
        </w:rPr>
        <w:t>ноября</w:t>
      </w:r>
      <w:r w:rsidR="00F93DBB">
        <w:t xml:space="preserve"> 2023 </w:t>
      </w:r>
      <w:r w:rsidR="00F93DBB">
        <w:rPr>
          <w:rFonts w:hint="eastAsia"/>
        </w:rPr>
        <w:t>года</w:t>
      </w:r>
      <w:r w:rsidR="00F93DBB">
        <w:t>)/ </w:t>
      </w:r>
      <w:r w:rsidR="00F93DBB">
        <w:rPr>
          <w:rFonts w:hint="eastAsia"/>
        </w:rPr>
        <w:t>ответственный</w:t>
      </w:r>
      <w:r w:rsidR="00F93DBB">
        <w:t xml:space="preserve"> </w:t>
      </w:r>
      <w:r w:rsidR="00F93DBB">
        <w:rPr>
          <w:rFonts w:hint="eastAsia"/>
        </w:rPr>
        <w:t>редактор</w:t>
      </w:r>
      <w:r w:rsidR="00F93DBB">
        <w:t xml:space="preserve"> </w:t>
      </w:r>
      <w:r w:rsidR="00F93DBB">
        <w:rPr>
          <w:rFonts w:hint="eastAsia"/>
        </w:rPr>
        <w:t>Романова В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, 2023-. (</w:t>
      </w:r>
      <w:r w:rsidR="00F93DBB">
        <w:rPr>
          <w:rFonts w:hint="eastAsia"/>
        </w:rPr>
        <w:t>Шифр</w:t>
      </w:r>
      <w:r w:rsidR="00F93DBB">
        <w:t xml:space="preserve"> /</w:t>
      </w:r>
      <w:r w:rsidR="00F93DBB">
        <w:rPr>
          <w:rFonts w:hint="eastAsia"/>
        </w:rPr>
        <w:t>И</w:t>
      </w:r>
      <w:r w:rsidR="00F93DBB">
        <w:t xml:space="preserve"> 66 / </w:t>
      </w:r>
      <w:r w:rsidR="00F93DBB">
        <w:rPr>
          <w:rFonts w:hint="eastAsia"/>
        </w:rPr>
        <w:t>Г</w:t>
      </w:r>
      <w:r w:rsidR="00F93DBB">
        <w:t>2024‒2897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международной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практической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молодых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Инновационные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средства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".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изложены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изысканий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экспериментальных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различным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экономики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ветеринарной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медицины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животноводства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агрономии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агрохимии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садоводства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землеустройства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кадастров</w:t>
      </w:r>
    </w:p>
    <w:p w:rsidR="00F93DBB" w:rsidRDefault="00F93DBB" w:rsidP="00F93DBB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66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Литвиненко Г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Н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Экономика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управление</w:t>
      </w:r>
      <w:r w:rsidR="00F93DBB">
        <w:t xml:space="preserve"> </w:t>
      </w:r>
      <w:r w:rsidR="00F93DBB">
        <w:rPr>
          <w:rFonts w:hint="eastAsia"/>
        </w:rPr>
        <w:t>производством</w:t>
      </w:r>
      <w:r w:rsidR="00F93DBB">
        <w:t xml:space="preserve"> : </w:t>
      </w:r>
      <w:r w:rsidR="00F93DBB">
        <w:rPr>
          <w:rFonts w:hint="eastAsia"/>
        </w:rPr>
        <w:t>учебное</w:t>
      </w:r>
      <w:r w:rsidR="00F93DBB">
        <w:t xml:space="preserve"> </w:t>
      </w:r>
      <w:r w:rsidR="00F93DBB">
        <w:rPr>
          <w:rFonts w:hint="eastAsia"/>
        </w:rPr>
        <w:t>пособие</w:t>
      </w:r>
      <w:r w:rsidR="00F93DBB">
        <w:t>/ </w:t>
      </w:r>
      <w:r w:rsidR="00F93DBB">
        <w:rPr>
          <w:rFonts w:hint="eastAsia"/>
        </w:rPr>
        <w:t>Г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Литвиненко</w:t>
      </w:r>
      <w:r w:rsidR="00F93DBB">
        <w:t xml:space="preserve">. ‒ </w:t>
      </w:r>
      <w:r w:rsidR="00F93DBB">
        <w:rPr>
          <w:rFonts w:hint="eastAsia"/>
        </w:rPr>
        <w:t>Краснодар</w:t>
      </w:r>
      <w:r w:rsidR="00F93DBB">
        <w:t xml:space="preserve">: </w:t>
      </w:r>
      <w:r w:rsidR="00F93DBB">
        <w:rPr>
          <w:rFonts w:hint="eastAsia"/>
        </w:rPr>
        <w:t>КубГАУ</w:t>
      </w:r>
      <w:r w:rsidR="00F93DBB">
        <w:t>, 2023. ‒ 172 </w:t>
      </w:r>
      <w:r w:rsidR="00F93DBB">
        <w:rPr>
          <w:rFonts w:hint="eastAsia"/>
        </w:rPr>
        <w:t>с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169‒170 (19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У</w:t>
      </w:r>
      <w:r w:rsidR="00F93DBB">
        <w:t>9(2</w:t>
      </w:r>
      <w:r w:rsidR="00F93DBB">
        <w:rPr>
          <w:rFonts w:hint="eastAsia"/>
        </w:rPr>
        <w:t>Р</w:t>
      </w:r>
      <w:r w:rsidR="00F93DBB">
        <w:t>)300/</w:t>
      </w:r>
      <w:r w:rsidR="00F93DBB">
        <w:rPr>
          <w:rFonts w:hint="eastAsia"/>
        </w:rPr>
        <w:t>Л</w:t>
      </w:r>
      <w:r w:rsidR="00F93DBB">
        <w:t xml:space="preserve">641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2 / </w:t>
      </w:r>
      <w:r w:rsidR="00F93DBB">
        <w:rPr>
          <w:rFonts w:hint="eastAsia"/>
        </w:rPr>
        <w:t>Г</w:t>
      </w:r>
      <w:r w:rsidR="00F93DBB">
        <w:t>2024‒2999</w:t>
      </w:r>
      <w:r w:rsidR="00F93DBB">
        <w:rPr>
          <w:rFonts w:hint="eastAsia"/>
        </w:rPr>
        <w:t>упр</w:t>
      </w:r>
      <w:r w:rsidR="00F93DBB">
        <w:t>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учебном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пособии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изложены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организационные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научные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методические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основы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экономики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управления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производством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сельскохозяйственных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предприятий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Рассмотрены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планирования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ценовой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политики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инновационной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деятельности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управления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организацией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Предназначено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обучающихся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подготовки</w:t>
      </w:r>
      <w:r w:rsidRPr="00EC4D51">
        <w:rPr>
          <w:sz w:val="20"/>
        </w:rPr>
        <w:t xml:space="preserve"> 19.03.02 "</w:t>
      </w:r>
      <w:r w:rsidRPr="00EC4D51">
        <w:rPr>
          <w:rFonts w:hint="eastAsia"/>
          <w:sz w:val="20"/>
        </w:rPr>
        <w:t>Продукты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питания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растительного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сырья</w:t>
      </w:r>
      <w:r w:rsidRPr="00EC4D51">
        <w:rPr>
          <w:sz w:val="20"/>
        </w:rPr>
        <w:t>"</w:t>
      </w:r>
    </w:p>
    <w:p w:rsidR="00F93DBB" w:rsidRDefault="00F93DBB" w:rsidP="00F93DBB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67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Решетняк Л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Бухгалтерский</w:t>
      </w:r>
      <w:r w:rsidR="00F93DBB">
        <w:t xml:space="preserve"> </w:t>
      </w:r>
      <w:r w:rsidR="00F93DBB">
        <w:rPr>
          <w:rFonts w:hint="eastAsia"/>
        </w:rPr>
        <w:t>учет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внутренний</w:t>
      </w:r>
      <w:r w:rsidR="00F93DBB">
        <w:t xml:space="preserve"> </w:t>
      </w:r>
      <w:r w:rsidR="00F93DBB">
        <w:rPr>
          <w:rFonts w:hint="eastAsia"/>
        </w:rPr>
        <w:t>контроль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системе</w:t>
      </w:r>
      <w:r w:rsidR="00F93DBB">
        <w:t xml:space="preserve"> </w:t>
      </w:r>
      <w:r w:rsidR="00F93DBB">
        <w:rPr>
          <w:rFonts w:hint="eastAsia"/>
        </w:rPr>
        <w:t>управления</w:t>
      </w:r>
      <w:r w:rsidR="00F93DBB">
        <w:t xml:space="preserve"> </w:t>
      </w:r>
      <w:r w:rsidR="00F93DBB">
        <w:rPr>
          <w:rFonts w:hint="eastAsia"/>
        </w:rPr>
        <w:t>производством</w:t>
      </w:r>
      <w:r w:rsidR="00F93DBB">
        <w:t xml:space="preserve"> </w:t>
      </w:r>
      <w:r w:rsidR="00F93DBB">
        <w:rPr>
          <w:rFonts w:hint="eastAsia"/>
        </w:rPr>
        <w:t>продукции</w:t>
      </w:r>
      <w:r w:rsidR="00F93DBB">
        <w:t xml:space="preserve"> </w:t>
      </w:r>
      <w:r w:rsidR="00F93DBB">
        <w:rPr>
          <w:rFonts w:hint="eastAsia"/>
        </w:rPr>
        <w:t>растениеводства</w:t>
      </w:r>
      <w:r w:rsidR="00F93DBB">
        <w:t>/ 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Решетняк</w:t>
      </w:r>
      <w:r w:rsidR="00F93DBB">
        <w:t xml:space="preserve">,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Груздова</w:t>
      </w:r>
      <w:r w:rsidR="00F93DBB">
        <w:t xml:space="preserve">,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Шульга</w:t>
      </w:r>
      <w:r w:rsidR="00F93DBB">
        <w:t xml:space="preserve">; </w:t>
      </w:r>
      <w:r w:rsidR="00F93DBB">
        <w:rPr>
          <w:rFonts w:hint="eastAsia"/>
        </w:rPr>
        <w:t>Белгородский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 </w:t>
      </w:r>
      <w:r w:rsidR="00F93DBB">
        <w:rPr>
          <w:rFonts w:hint="eastAsia"/>
        </w:rPr>
        <w:t>имени В</w:t>
      </w:r>
      <w:r w:rsidR="00F93DBB">
        <w:t xml:space="preserve">. </w:t>
      </w:r>
      <w:r w:rsidR="00F93DBB">
        <w:rPr>
          <w:rFonts w:hint="eastAsia"/>
        </w:rPr>
        <w:t>Я</w:t>
      </w:r>
      <w:r w:rsidR="00F93DBB">
        <w:t xml:space="preserve">. </w:t>
      </w:r>
      <w:r w:rsidR="00F93DBB">
        <w:rPr>
          <w:rFonts w:hint="eastAsia"/>
        </w:rPr>
        <w:t>Горина</w:t>
      </w:r>
      <w:r w:rsidR="00F93DBB">
        <w:t xml:space="preserve">. ‒ </w:t>
      </w:r>
      <w:r w:rsidR="00F93DBB">
        <w:rPr>
          <w:rFonts w:hint="eastAsia"/>
        </w:rPr>
        <w:t>Белгород</w:t>
      </w:r>
      <w:r w:rsidR="00F93DBB">
        <w:t xml:space="preserve">: </w:t>
      </w:r>
      <w:r w:rsidR="00F93DBB">
        <w:rPr>
          <w:rFonts w:hint="eastAsia"/>
        </w:rPr>
        <w:t>Белгородский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, 2023. ‒ 108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диагр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82‒91 (66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У</w:t>
      </w:r>
      <w:r w:rsidR="00F93DBB">
        <w:t>052/</w:t>
      </w:r>
      <w:r w:rsidR="00F93DBB">
        <w:rPr>
          <w:rFonts w:hint="eastAsia"/>
        </w:rPr>
        <w:t>Р</w:t>
      </w:r>
      <w:r w:rsidR="00F93DBB">
        <w:t xml:space="preserve">471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2 / </w:t>
      </w:r>
      <w:r w:rsidR="00F93DBB">
        <w:rPr>
          <w:rFonts w:hint="eastAsia"/>
        </w:rPr>
        <w:t>Г</w:t>
      </w:r>
      <w:r w:rsidR="00F93DBB">
        <w:t>2024‒3329)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монографии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рассмотрен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порядок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бухгалтерского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затрат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производство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растениеводства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ведущим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предприятиям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Белгородской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представлена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методика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исчисления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себестоимости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растениеводства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дана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оценка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системы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внутреннего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контроля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предложены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мероприятия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совершенствованию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бухгалтерского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внутреннего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контроля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системе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управления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производством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растениеводства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магистрантов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аспирантов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научных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работников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преподавателей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экономического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факультета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аграрных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вузов</w:t>
      </w:r>
    </w:p>
    <w:p w:rsidR="00F93DBB" w:rsidRDefault="00F93DBB" w:rsidP="00F93DBB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68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Теория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практика</w:t>
      </w:r>
      <w:r w:rsidR="00F93DBB">
        <w:t xml:space="preserve"> </w:t>
      </w:r>
      <w:r w:rsidR="00F93DBB">
        <w:rPr>
          <w:rFonts w:hint="eastAsia"/>
        </w:rPr>
        <w:t>инновационных</w:t>
      </w:r>
      <w:r w:rsidR="00F93DBB">
        <w:t xml:space="preserve"> </w:t>
      </w:r>
      <w:r w:rsidR="00F93DBB">
        <w:rPr>
          <w:rFonts w:hint="eastAsia"/>
        </w:rPr>
        <w:t>технологий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 xml:space="preserve"> : </w:t>
      </w:r>
      <w:r w:rsidR="00F93DBB">
        <w:rPr>
          <w:rFonts w:hint="eastAsia"/>
        </w:rPr>
        <w:t>материалы</w:t>
      </w:r>
      <w:r w:rsidR="00F93DBB">
        <w:t xml:space="preserve"> </w:t>
      </w:r>
      <w:r w:rsidR="00F93DBB">
        <w:rPr>
          <w:rFonts w:hint="eastAsia"/>
        </w:rPr>
        <w:t>национальной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 (1 </w:t>
      </w:r>
      <w:r w:rsidR="00F93DBB">
        <w:rPr>
          <w:rFonts w:hint="eastAsia"/>
        </w:rPr>
        <w:t>марта</w:t>
      </w:r>
      <w:r w:rsidR="00F93DBB">
        <w:t xml:space="preserve">-28 </w:t>
      </w:r>
      <w:r w:rsidR="00F93DBB">
        <w:rPr>
          <w:rFonts w:hint="eastAsia"/>
        </w:rPr>
        <w:t>апреля</w:t>
      </w:r>
      <w:r w:rsidR="00F93DBB">
        <w:t xml:space="preserve"> 2023 </w:t>
      </w:r>
      <w:r w:rsidR="00F93DBB">
        <w:rPr>
          <w:rFonts w:hint="eastAsia"/>
        </w:rPr>
        <w:t>г</w:t>
      </w:r>
      <w:r w:rsidR="00F93DBB">
        <w:t>.)/ </w:t>
      </w:r>
      <w:r w:rsidR="00F93DBB">
        <w:rPr>
          <w:rFonts w:hint="eastAsia"/>
        </w:rPr>
        <w:t>главный</w:t>
      </w:r>
      <w:r w:rsidR="00F93DBB">
        <w:t xml:space="preserve"> </w:t>
      </w:r>
      <w:r w:rsidR="00F93DBB">
        <w:rPr>
          <w:rFonts w:hint="eastAsia"/>
        </w:rPr>
        <w:t>редактор</w:t>
      </w:r>
      <w:r w:rsidR="00F93DBB">
        <w:t xml:space="preserve">: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Запорожцева</w:t>
      </w:r>
      <w:r w:rsidR="00F93DBB">
        <w:t xml:space="preserve">. ‒ </w:t>
      </w:r>
      <w:r w:rsidR="00F93DBB">
        <w:rPr>
          <w:rFonts w:hint="eastAsia"/>
        </w:rPr>
        <w:t>Воронеж</w:t>
      </w:r>
      <w:r w:rsidR="00F93DBB">
        <w:t xml:space="preserve"> 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</w:p>
    <w:p w:rsidR="00F93DBB" w:rsidRDefault="00F93DBB" w:rsidP="00F93DBB">
      <w:pPr>
        <w:pStyle w:val="a7"/>
      </w:pPr>
      <w:r>
        <w:rPr>
          <w:rFonts w:hint="eastAsia"/>
        </w:rPr>
        <w:t>Ч</w:t>
      </w:r>
      <w:r>
        <w:t xml:space="preserve">. 6: </w:t>
      </w:r>
      <w:r>
        <w:rPr>
          <w:rFonts w:hint="eastAsia"/>
        </w:rPr>
        <w:t>Секции</w:t>
      </w:r>
      <w:r>
        <w:t xml:space="preserve"> "</w:t>
      </w:r>
      <w:r>
        <w:rPr>
          <w:rFonts w:hint="eastAsia"/>
        </w:rPr>
        <w:t>Землепользование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кадастры</w:t>
      </w:r>
      <w:r>
        <w:t>", "</w:t>
      </w:r>
      <w:r>
        <w:rPr>
          <w:rFonts w:hint="eastAsia"/>
        </w:rPr>
        <w:t>Инновационное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землеустройства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ландшафтное</w:t>
      </w:r>
      <w:r>
        <w:t xml:space="preserve"> </w:t>
      </w:r>
      <w:r>
        <w:rPr>
          <w:rFonts w:hint="eastAsia"/>
        </w:rPr>
        <w:t>проектирование</w:t>
      </w:r>
      <w:r>
        <w:t>", "</w:t>
      </w:r>
      <w:r>
        <w:rPr>
          <w:rFonts w:hint="eastAsia"/>
        </w:rPr>
        <w:t>Природообустройство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геодезия</w:t>
      </w:r>
      <w:r>
        <w:t xml:space="preserve">" (22‒23 </w:t>
      </w:r>
      <w:r>
        <w:rPr>
          <w:rFonts w:hint="eastAsia"/>
        </w:rPr>
        <w:t>марта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Колбнева</w:t>
      </w:r>
      <w:r>
        <w:t>. ‒ 2023. ‒ 132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338/N6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2024‒2906/N6)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национальной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практической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Теория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практика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инновационных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". </w:t>
      </w:r>
      <w:r w:rsidRPr="00EC4D51">
        <w:rPr>
          <w:rFonts w:hint="eastAsia"/>
          <w:sz w:val="20"/>
        </w:rPr>
        <w:t>Федеральное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бюджетное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образовательное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высшего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образования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Воронежский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государственный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аграрный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университет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имени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императора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Петра</w:t>
      </w:r>
      <w:r w:rsidRPr="00EC4D51">
        <w:rPr>
          <w:sz w:val="20"/>
        </w:rPr>
        <w:t xml:space="preserve"> I" </w:t>
      </w:r>
      <w:r w:rsidRPr="00EC4D51">
        <w:rPr>
          <w:rFonts w:hint="eastAsia"/>
          <w:sz w:val="20"/>
        </w:rPr>
        <w:t>ежегодно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осуществляет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апробацию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достижений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исследовательской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деятельности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факультетов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путем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обсуждения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секций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Землепользование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кадастры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Инновационное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землеустройства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ландшафтное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проектирование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Природообустройство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геодезия</w:t>
      </w:r>
      <w:r w:rsidRPr="00EC4D51">
        <w:rPr>
          <w:sz w:val="20"/>
        </w:rPr>
        <w:t xml:space="preserve">" </w:t>
      </w:r>
      <w:r w:rsidRPr="00EC4D51">
        <w:rPr>
          <w:rFonts w:hint="eastAsia"/>
          <w:sz w:val="20"/>
        </w:rPr>
        <w:t>изложены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изысканий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экспериментальных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различным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рамках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сложившихся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земельно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имущественных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отношений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именно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технологии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проведения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кадастровых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вопросам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планирования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прогнозирования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использования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земель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населенных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пунктов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оценке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инвестиционной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привлекательности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земель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сельскохозяйственного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назначения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использованию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ГИС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средства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экологически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устойчивого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агроландшафта</w:t>
      </w:r>
    </w:p>
    <w:p w:rsidR="00F93DBB" w:rsidRDefault="00F93DBB" w:rsidP="00F93DBB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69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Теория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практика</w:t>
      </w:r>
      <w:r w:rsidR="00F93DBB">
        <w:t xml:space="preserve"> </w:t>
      </w:r>
      <w:r w:rsidR="00F93DBB">
        <w:rPr>
          <w:rFonts w:hint="eastAsia"/>
        </w:rPr>
        <w:t>инновационных</w:t>
      </w:r>
      <w:r w:rsidR="00F93DBB">
        <w:t xml:space="preserve"> </w:t>
      </w:r>
      <w:r w:rsidR="00F93DBB">
        <w:rPr>
          <w:rFonts w:hint="eastAsia"/>
        </w:rPr>
        <w:t>технологий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 xml:space="preserve"> : </w:t>
      </w:r>
      <w:r w:rsidR="00F93DBB">
        <w:rPr>
          <w:rFonts w:hint="eastAsia"/>
        </w:rPr>
        <w:t>материалы</w:t>
      </w:r>
      <w:r w:rsidR="00F93DBB">
        <w:t xml:space="preserve"> </w:t>
      </w:r>
      <w:r w:rsidR="00F93DBB">
        <w:rPr>
          <w:rFonts w:hint="eastAsia"/>
        </w:rPr>
        <w:t>национальной</w:t>
      </w:r>
      <w:r w:rsidR="00F93DBB">
        <w:t xml:space="preserve"> </w:t>
      </w:r>
      <w:r w:rsidR="00F93DBB">
        <w:rPr>
          <w:rFonts w:hint="eastAsia"/>
        </w:rPr>
        <w:t>научно</w:t>
      </w:r>
      <w:r w:rsidR="00F93DBB">
        <w:t>-</w:t>
      </w:r>
      <w:r w:rsidR="00F93DBB">
        <w:rPr>
          <w:rFonts w:hint="eastAsia"/>
        </w:rPr>
        <w:t>практической</w:t>
      </w:r>
      <w:r w:rsidR="00F93DBB">
        <w:t xml:space="preserve"> </w:t>
      </w:r>
      <w:r w:rsidR="00F93DBB">
        <w:rPr>
          <w:rFonts w:hint="eastAsia"/>
        </w:rPr>
        <w:t>конференции</w:t>
      </w:r>
      <w:r w:rsidR="00F93DBB">
        <w:t xml:space="preserve"> (1 </w:t>
      </w:r>
      <w:r w:rsidR="00F93DBB">
        <w:rPr>
          <w:rFonts w:hint="eastAsia"/>
        </w:rPr>
        <w:t>марта</w:t>
      </w:r>
      <w:r w:rsidR="00F93DBB">
        <w:t xml:space="preserve">-28 </w:t>
      </w:r>
      <w:r w:rsidR="00F93DBB">
        <w:rPr>
          <w:rFonts w:hint="eastAsia"/>
        </w:rPr>
        <w:t>апреля</w:t>
      </w:r>
      <w:r w:rsidR="00F93DBB">
        <w:t xml:space="preserve"> 2023 </w:t>
      </w:r>
      <w:r w:rsidR="00F93DBB">
        <w:rPr>
          <w:rFonts w:hint="eastAsia"/>
        </w:rPr>
        <w:t>г</w:t>
      </w:r>
      <w:r w:rsidR="00F93DBB">
        <w:t>.)/ </w:t>
      </w:r>
      <w:r w:rsidR="00F93DBB">
        <w:rPr>
          <w:rFonts w:hint="eastAsia"/>
        </w:rPr>
        <w:t>главный</w:t>
      </w:r>
      <w:r w:rsidR="00F93DBB">
        <w:t xml:space="preserve"> </w:t>
      </w:r>
      <w:r w:rsidR="00F93DBB">
        <w:rPr>
          <w:rFonts w:hint="eastAsia"/>
        </w:rPr>
        <w:t>редактор</w:t>
      </w:r>
      <w:r w:rsidR="00F93DBB">
        <w:t xml:space="preserve">: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Запорожцева</w:t>
      </w:r>
      <w:r w:rsidR="00F93DBB">
        <w:t xml:space="preserve">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, 2023-. (</w:t>
      </w:r>
      <w:r w:rsidR="00F93DBB">
        <w:rPr>
          <w:rFonts w:hint="eastAsia"/>
        </w:rPr>
        <w:t>Шифр</w:t>
      </w:r>
      <w:r w:rsidR="00F93DBB">
        <w:t xml:space="preserve"> /</w:t>
      </w:r>
      <w:r w:rsidR="00F93DBB">
        <w:rPr>
          <w:rFonts w:hint="eastAsia"/>
        </w:rPr>
        <w:t>Т</w:t>
      </w:r>
      <w:r w:rsidR="00F93DBB">
        <w:t xml:space="preserve"> 33 / </w:t>
      </w:r>
      <w:r w:rsidR="00F93DBB">
        <w:rPr>
          <w:rFonts w:hint="eastAsia"/>
        </w:rPr>
        <w:t>Г</w:t>
      </w:r>
      <w:r w:rsidR="00F93DBB">
        <w:t>2024‒2906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национальной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практической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Теория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практика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инновационных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". </w:t>
      </w:r>
      <w:r w:rsidRPr="00EC4D51">
        <w:rPr>
          <w:rFonts w:hint="eastAsia"/>
          <w:sz w:val="20"/>
        </w:rPr>
        <w:t>Федеральное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бюджетное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образовательное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высшего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образования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Воронежский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государственный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аграрный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университет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имени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императора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Петра</w:t>
      </w:r>
      <w:r w:rsidRPr="00EC4D51">
        <w:rPr>
          <w:sz w:val="20"/>
        </w:rPr>
        <w:t xml:space="preserve"> I" </w:t>
      </w:r>
      <w:r w:rsidRPr="00EC4D51">
        <w:rPr>
          <w:rFonts w:hint="eastAsia"/>
          <w:sz w:val="20"/>
        </w:rPr>
        <w:t>ежегодно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осуществляет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апробацию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достижений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исследовательской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деятельности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факультетов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путем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обсуждения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конференции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секций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Землепользование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кадастры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Инновационное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землеустройства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ландшафтное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проектирование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Природообустройство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геодезия</w:t>
      </w:r>
      <w:r w:rsidRPr="00EC4D51">
        <w:rPr>
          <w:sz w:val="20"/>
        </w:rPr>
        <w:t xml:space="preserve">" </w:t>
      </w:r>
      <w:r w:rsidRPr="00EC4D51">
        <w:rPr>
          <w:rFonts w:hint="eastAsia"/>
          <w:sz w:val="20"/>
        </w:rPr>
        <w:t>изложены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изысканий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экспериментальных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различным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рамках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сложившихся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земельно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имущественных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отношений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именно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технологии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проведения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кадастровых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вопросам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планирования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прогнозирования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использования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земель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населенных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пунктов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оценке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инвестиционной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привлекательности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земель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сельскохозяйственного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назначения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использованию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ГИС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средства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экологически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устойчивого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агроландшафта</w:t>
      </w:r>
    </w:p>
    <w:p w:rsidR="00F93DBB" w:rsidRDefault="00F93DBB" w:rsidP="00F93DBB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70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Теплова Л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В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Сельскохозяйственная</w:t>
      </w:r>
      <w:r w:rsidR="00F93DBB">
        <w:t xml:space="preserve"> </w:t>
      </w:r>
      <w:r w:rsidR="00F93DBB">
        <w:rPr>
          <w:rFonts w:hint="eastAsia"/>
        </w:rPr>
        <w:t>кооперация</w:t>
      </w:r>
      <w:r w:rsidR="00F93DBB">
        <w:t xml:space="preserve"> : </w:t>
      </w:r>
      <w:r w:rsidR="00F93DBB">
        <w:rPr>
          <w:rFonts w:hint="eastAsia"/>
        </w:rPr>
        <w:t>учебное</w:t>
      </w:r>
      <w:r w:rsidR="00F93DBB">
        <w:t xml:space="preserve"> </w:t>
      </w:r>
      <w:r w:rsidR="00F93DBB">
        <w:rPr>
          <w:rFonts w:hint="eastAsia"/>
        </w:rPr>
        <w:t>пособие</w:t>
      </w:r>
      <w:r w:rsidR="00F93DBB">
        <w:t>/ 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Теплова</w:t>
      </w:r>
      <w:r w:rsidR="00F93DBB">
        <w:t xml:space="preserve">,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М</w:t>
      </w:r>
      <w:r w:rsidR="00F93DBB">
        <w:t xml:space="preserve">. </w:t>
      </w:r>
      <w:r w:rsidR="00F93DBB">
        <w:rPr>
          <w:rFonts w:hint="eastAsia"/>
        </w:rPr>
        <w:t>Чуйкова</w:t>
      </w:r>
      <w:r w:rsidR="00F93DBB">
        <w:t>. ‒ 6-</w:t>
      </w:r>
      <w:r w:rsidR="00F93DBB">
        <w:rPr>
          <w:rFonts w:hint="eastAsia"/>
        </w:rPr>
        <w:t>е</w:t>
      </w:r>
      <w:r w:rsidR="00F93DBB">
        <w:t xml:space="preserve"> </w:t>
      </w:r>
      <w:r w:rsidR="00F93DBB">
        <w:rPr>
          <w:rFonts w:hint="eastAsia"/>
        </w:rPr>
        <w:t>изд</w:t>
      </w:r>
      <w:r w:rsidR="00F93DBB">
        <w:t xml:space="preserve">., </w:t>
      </w:r>
      <w:r w:rsidR="00F93DBB">
        <w:rPr>
          <w:rFonts w:hint="eastAsia"/>
        </w:rPr>
        <w:t>испр</w:t>
      </w:r>
      <w:r w:rsidR="00F93DBB">
        <w:t xml:space="preserve">.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доп</w:t>
      </w:r>
      <w:r w:rsidR="00F93DBB">
        <w:t xml:space="preserve">. ‒ </w:t>
      </w:r>
      <w:r w:rsidR="00F93DBB">
        <w:rPr>
          <w:rFonts w:hint="eastAsia"/>
        </w:rPr>
        <w:t>Белгород</w:t>
      </w:r>
      <w:r w:rsidR="00F93DBB">
        <w:t xml:space="preserve">: </w:t>
      </w:r>
      <w:r w:rsidR="00F93DBB">
        <w:rPr>
          <w:rFonts w:hint="eastAsia"/>
        </w:rPr>
        <w:t>Издательство</w:t>
      </w:r>
      <w:r w:rsidR="00F93DBB">
        <w:t xml:space="preserve"> </w:t>
      </w:r>
      <w:r w:rsidR="00F93DBB">
        <w:rPr>
          <w:rFonts w:hint="eastAsia"/>
        </w:rPr>
        <w:t>Белгородского</w:t>
      </w:r>
      <w:r w:rsidR="00F93DBB">
        <w:t xml:space="preserve"> </w:t>
      </w:r>
      <w:r w:rsidR="00F93DBB">
        <w:rPr>
          <w:rFonts w:hint="eastAsia"/>
        </w:rPr>
        <w:t>университета</w:t>
      </w:r>
      <w:r w:rsidR="00F93DBB">
        <w:t xml:space="preserve"> </w:t>
      </w:r>
      <w:r w:rsidR="00F93DBB">
        <w:rPr>
          <w:rFonts w:hint="eastAsia"/>
        </w:rPr>
        <w:t>кооперации</w:t>
      </w:r>
      <w:r w:rsidR="00F93DBB">
        <w:t xml:space="preserve">, </w:t>
      </w:r>
      <w:r w:rsidR="00F93DBB">
        <w:rPr>
          <w:rFonts w:hint="eastAsia"/>
        </w:rPr>
        <w:t>экономики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права</w:t>
      </w:r>
      <w:r w:rsidR="00F93DBB">
        <w:t>, 2023. ‒ 342 </w:t>
      </w:r>
      <w:r w:rsidR="00F93DBB">
        <w:rPr>
          <w:rFonts w:hint="eastAsia"/>
        </w:rPr>
        <w:t>с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>. ‒ (</w:t>
      </w:r>
      <w:r w:rsidR="00F93DBB">
        <w:rPr>
          <w:rFonts w:hint="eastAsia"/>
        </w:rPr>
        <w:t>Учебное</w:t>
      </w:r>
      <w:r w:rsidR="00F93DBB">
        <w:t xml:space="preserve"> </w:t>
      </w:r>
      <w:r w:rsidR="00F93DBB">
        <w:rPr>
          <w:rFonts w:hint="eastAsia"/>
        </w:rPr>
        <w:t>пособие</w:t>
      </w:r>
      <w:r w:rsidR="00F93DBB">
        <w:t xml:space="preserve">).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233‒238 (45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У</w:t>
      </w:r>
      <w:r w:rsidR="00F93DBB">
        <w:t>9(2</w:t>
      </w:r>
      <w:r w:rsidR="00F93DBB">
        <w:rPr>
          <w:rFonts w:hint="eastAsia"/>
        </w:rPr>
        <w:t>Р</w:t>
      </w:r>
      <w:r w:rsidR="00F93DBB">
        <w:t>)32/</w:t>
      </w:r>
      <w:r w:rsidR="00F93DBB">
        <w:rPr>
          <w:rFonts w:hint="eastAsia"/>
        </w:rPr>
        <w:t>Т</w:t>
      </w:r>
      <w:r w:rsidR="00F93DBB">
        <w:t xml:space="preserve">343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2 / </w:t>
      </w:r>
      <w:r w:rsidR="00F93DBB">
        <w:rPr>
          <w:rFonts w:hint="eastAsia"/>
        </w:rPr>
        <w:t>Г</w:t>
      </w:r>
      <w:r w:rsidR="00F93DBB">
        <w:t>2024‒3639</w:t>
      </w:r>
      <w:r w:rsidR="00F93DBB">
        <w:rPr>
          <w:rFonts w:hint="eastAsia"/>
        </w:rPr>
        <w:t>упр</w:t>
      </w:r>
      <w:r w:rsidR="00F93DBB">
        <w:t>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Данное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учебное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содержит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основы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сельскохозяйственной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кооперации</w:t>
      </w:r>
      <w:r w:rsidRPr="00EC4D51">
        <w:rPr>
          <w:sz w:val="20"/>
        </w:rPr>
        <w:t xml:space="preserve">; </w:t>
      </w:r>
      <w:r w:rsidRPr="00EC4D51">
        <w:rPr>
          <w:rFonts w:hint="eastAsia"/>
          <w:sz w:val="20"/>
        </w:rPr>
        <w:t>ее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историю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развитие</w:t>
      </w:r>
      <w:r w:rsidRPr="00EC4D51">
        <w:rPr>
          <w:sz w:val="20"/>
        </w:rPr>
        <w:t xml:space="preserve">; </w:t>
      </w:r>
      <w:r w:rsidRPr="00EC4D51">
        <w:rPr>
          <w:rFonts w:hint="eastAsia"/>
          <w:sz w:val="20"/>
        </w:rPr>
        <w:t>раскрывает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значение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формирования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рыночных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отношений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агропромышленном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секторе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реформируемой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Издание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разработано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соответствии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требованиями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актуализированных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ФГОС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предназначено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всех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подготовки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бакалавриата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изучающих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дисциплину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Сельскохозяйственная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кооперация</w:t>
      </w:r>
      <w:r w:rsidRPr="00EC4D51">
        <w:rPr>
          <w:sz w:val="20"/>
        </w:rPr>
        <w:t xml:space="preserve">",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слушателей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программ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дополнительного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профессионального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образования</w:t>
      </w:r>
    </w:p>
    <w:p w:rsidR="00F93DBB" w:rsidRDefault="00F93DBB" w:rsidP="00F93DBB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71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Терновых К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С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Масложировой</w:t>
      </w:r>
      <w:r w:rsidR="00F93DBB">
        <w:t xml:space="preserve"> </w:t>
      </w:r>
      <w:r w:rsidR="00F93DBB">
        <w:rPr>
          <w:rFonts w:hint="eastAsia"/>
        </w:rPr>
        <w:t>подкомплекс</w:t>
      </w:r>
      <w:r w:rsidR="00F93DBB">
        <w:t xml:space="preserve"> </w:t>
      </w:r>
      <w:r w:rsidR="00F93DBB">
        <w:rPr>
          <w:rFonts w:hint="eastAsia"/>
        </w:rPr>
        <w:t>регионального</w:t>
      </w:r>
      <w:r w:rsidR="00F93DBB">
        <w:t xml:space="preserve"> </w:t>
      </w:r>
      <w:r w:rsidR="00F93DBB">
        <w:rPr>
          <w:rFonts w:hint="eastAsia"/>
        </w:rPr>
        <w:t>АПК</w:t>
      </w:r>
      <w:r w:rsidR="00F93DBB">
        <w:t xml:space="preserve">: </w:t>
      </w:r>
      <w:r w:rsidR="00F93DBB">
        <w:rPr>
          <w:rFonts w:hint="eastAsia"/>
        </w:rPr>
        <w:t>особенности</w:t>
      </w:r>
      <w:r w:rsidR="00F93DBB">
        <w:t xml:space="preserve"> </w:t>
      </w:r>
      <w:r w:rsidR="00F93DBB">
        <w:rPr>
          <w:rFonts w:hint="eastAsia"/>
        </w:rPr>
        <w:t>функционирования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перспективы</w:t>
      </w:r>
      <w:r w:rsidR="00F93DBB">
        <w:t xml:space="preserve"> </w:t>
      </w:r>
      <w:r w:rsidR="00F93DBB">
        <w:rPr>
          <w:rFonts w:hint="eastAsia"/>
        </w:rPr>
        <w:t>развития</w:t>
      </w:r>
      <w:r w:rsidR="00F93DBB">
        <w:t>/ </w:t>
      </w:r>
      <w:r w:rsidR="00F93DBB">
        <w:rPr>
          <w:rFonts w:hint="eastAsia"/>
        </w:rPr>
        <w:t>Терновых К</w:t>
      </w:r>
      <w:r w:rsidR="00F93DBB">
        <w:t xml:space="preserve">. </w:t>
      </w:r>
      <w:r w:rsidR="00F93DBB">
        <w:rPr>
          <w:rFonts w:hint="eastAsia"/>
        </w:rPr>
        <w:t>С</w:t>
      </w:r>
      <w:r w:rsidR="00F93DBB">
        <w:t xml:space="preserve">., </w:t>
      </w:r>
      <w:r w:rsidR="00F93DBB">
        <w:rPr>
          <w:rFonts w:hint="eastAsia"/>
        </w:rPr>
        <w:t>Подколзин Р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., </w:t>
      </w:r>
      <w:r w:rsidR="00F93DBB">
        <w:rPr>
          <w:rFonts w:hint="eastAsia"/>
        </w:rPr>
        <w:t>Подколзина Е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сельского</w:t>
      </w:r>
      <w:r w:rsidR="00F93DBB">
        <w:t xml:space="preserve"> </w:t>
      </w:r>
      <w:r w:rsidR="00F93DBB">
        <w:rPr>
          <w:rFonts w:hint="eastAsia"/>
        </w:rPr>
        <w:t>хозяйства</w:t>
      </w:r>
      <w:r w:rsidR="00F93DBB">
        <w:t xml:space="preserve"> </w:t>
      </w:r>
      <w:r w:rsidR="00F93DBB">
        <w:rPr>
          <w:rFonts w:hint="eastAsia"/>
        </w:rPr>
        <w:t>РФ</w:t>
      </w:r>
      <w:r w:rsidR="00F93DBB">
        <w:t xml:space="preserve">,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аграрный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 </w:t>
      </w:r>
      <w:r w:rsidR="00F93DBB">
        <w:rPr>
          <w:rFonts w:hint="eastAsia"/>
        </w:rPr>
        <w:t>имени</w:t>
      </w:r>
      <w:r w:rsidR="00F93DBB">
        <w:t xml:space="preserve"> </w:t>
      </w:r>
      <w:r w:rsidR="00F93DBB">
        <w:rPr>
          <w:rFonts w:hint="eastAsia"/>
        </w:rPr>
        <w:t>императора</w:t>
      </w:r>
      <w:r w:rsidR="00F93DBB">
        <w:t xml:space="preserve"> </w:t>
      </w:r>
      <w:r w:rsidR="00F93DBB">
        <w:rPr>
          <w:rFonts w:hint="eastAsia"/>
        </w:rPr>
        <w:t>Петра </w:t>
      </w:r>
      <w:r w:rsidR="00F93DBB">
        <w:t xml:space="preserve">I.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Воронежский</w:t>
      </w:r>
      <w:r w:rsidR="00F93DBB">
        <w:t xml:space="preserve"> </w:t>
      </w:r>
      <w:r w:rsidR="00F93DBB">
        <w:rPr>
          <w:rFonts w:hint="eastAsia"/>
        </w:rPr>
        <w:t>ГАУ</w:t>
      </w:r>
      <w:r w:rsidR="00F93DBB">
        <w:t>, 2023. ‒ 97 </w:t>
      </w:r>
      <w:r w:rsidR="00F93DBB">
        <w:rPr>
          <w:rFonts w:hint="eastAsia"/>
        </w:rPr>
        <w:t>с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82‒88 (78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У</w:t>
      </w:r>
      <w:r w:rsidR="00F93DBB">
        <w:t>9(2</w:t>
      </w:r>
      <w:r w:rsidR="00F93DBB">
        <w:rPr>
          <w:rFonts w:hint="eastAsia"/>
        </w:rPr>
        <w:t>Р</w:t>
      </w:r>
      <w:r w:rsidR="00F93DBB">
        <w:t>)306/</w:t>
      </w:r>
      <w:r w:rsidR="00F93DBB">
        <w:rPr>
          <w:rFonts w:hint="eastAsia"/>
        </w:rPr>
        <w:t>Т</w:t>
      </w:r>
      <w:r w:rsidR="00F93DBB">
        <w:t xml:space="preserve">353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2 / </w:t>
      </w:r>
      <w:r w:rsidR="00F93DBB">
        <w:rPr>
          <w:rFonts w:hint="eastAsia"/>
        </w:rPr>
        <w:t>Г</w:t>
      </w:r>
      <w:r w:rsidR="00F93DBB">
        <w:t>2024‒3330)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монографии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рассматриваются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методические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аспекты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разработки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стратегии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масложирового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подкомплекса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уточняются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состояние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особенности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масложирового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подкомплекса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Воронежской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обосновывается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стратегия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масложирового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подкомплекса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примере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ведущих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сельхозпредприятий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региона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описываются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методы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разработки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стратегических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проектов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проводится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комплексная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оценка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Материалы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издания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могут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быть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использованы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агропромышленном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производстве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учебном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процессе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преподавании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учебных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курсов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дисциплинам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Планирование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Управление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Экономика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предприятия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Организация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производства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Экономико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математическое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моделирование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АПК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Информационное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обеспечение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принятия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управленческих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решений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Методы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экономических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исследований</w:t>
      </w:r>
      <w:r w:rsidRPr="00EC4D51">
        <w:rPr>
          <w:sz w:val="20"/>
        </w:rPr>
        <w:t>"</w:t>
      </w:r>
    </w:p>
    <w:p w:rsidR="00F93DBB" w:rsidRDefault="00F93DBB" w:rsidP="00F93DBB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"/>
      </w:pPr>
      <w:bookmarkStart w:id="22" w:name="_Toc171684417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22"/>
    </w:p>
    <w:p w:rsidR="00F93DBB" w:rsidRDefault="00794A43" w:rsidP="00F93DBB">
      <w:pPr>
        <w:pStyle w:val="20"/>
      </w:pPr>
      <w:r>
        <w:rPr>
          <w:b/>
        </w:rPr>
        <w:t>72</w:t>
      </w:r>
      <w:r w:rsidR="00F93DBB" w:rsidRPr="00F93DBB">
        <w:rPr>
          <w:b/>
        </w:rPr>
        <w:t>. Наилучшие</w:t>
      </w:r>
      <w:r w:rsidR="00F93DBB">
        <w:t xml:space="preserve"> доступные почво- и углерод-сберегающие технологии природопользования, экологического мониторинга и контроля/ Васенев И. И., Александров Н. А., Андреева И. В. [и др.; под редакцией И. И. Васенева] ; Российский государственный аграрный университет-МСХА имени К. А. Тимирязева. ‒ Москва: РГАУ-МСХА, 2023. ‒ 239 с.: ил., цв. ил.; 22 см. (Шифр П/Н204 Ч/з1 / Г2024‒3139)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обсуждаются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актуальные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развития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апробации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локализации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верификации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наилучших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экологическим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показателям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доступных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точки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зрения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затрат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материально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технического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обеспечения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почво</w:t>
      </w:r>
      <w:r w:rsidRPr="00EC4D51">
        <w:rPr>
          <w:sz w:val="20"/>
        </w:rPr>
        <w:t xml:space="preserve">-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углерод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сберегающих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земле</w:t>
      </w:r>
      <w:r w:rsidRPr="00EC4D51">
        <w:rPr>
          <w:sz w:val="20"/>
        </w:rPr>
        <w:t xml:space="preserve">-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природопользования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мониторинга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контроля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Особое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внимание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уделяется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системному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анализу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проблемных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агроэкологических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ситуаций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способам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эффективного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решения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Приводятся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региональной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адаптации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трансфера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локализации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разрабатываемых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авторами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технологий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агроэкологическим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функционально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экологическим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особенностям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конкретного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района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хозяйства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рабочего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участка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поля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лесного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квартала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акватории</w:t>
      </w:r>
      <w:r w:rsidRPr="00EC4D51">
        <w:rPr>
          <w:sz w:val="20"/>
        </w:rPr>
        <w:t>.</w:t>
      </w:r>
    </w:p>
    <w:p w:rsidR="00F93DBB" w:rsidRDefault="00F93DBB" w:rsidP="00F93DBB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1"/>
      </w:pPr>
      <w:bookmarkStart w:id="23" w:name="_Toc171684418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3"/>
    </w:p>
    <w:p w:rsidR="00F93DBB" w:rsidRDefault="00794A43" w:rsidP="00F93DBB">
      <w:pPr>
        <w:pStyle w:val="20"/>
      </w:pPr>
      <w:r>
        <w:rPr>
          <w:b/>
        </w:rPr>
        <w:t>73</w:t>
      </w:r>
      <w:r w:rsidR="00F93DBB" w:rsidRPr="00F93DBB">
        <w:rPr>
          <w:b/>
        </w:rPr>
        <w:t xml:space="preserve">. Коломыц Э. Г. </w:t>
      </w:r>
      <w:r w:rsidR="00F93DBB">
        <w:t>Мониторинг устойчивого развития лесных экосистем в меняющемся климате/ Э. Г. Коломыц; под научной редакцией [и с предисловием] Б. И. Кочурова. ‒ Москва: ИНФРА-М, 2024. ‒ 546 с.: ил.; 22 см. ‒ (Научная мысль Экология). ‒ Библиогр.: с. 474‒509 (565 назв.). (Шифр П/К612 Ч/з1 / Г2024‒3880)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монографии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изложена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рабочая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концепция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методов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наземного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геосистемного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мониторинга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лесов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Впервые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рассмотрена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полная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триада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мониторинга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ее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классическом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определении</w:t>
      </w:r>
      <w:r w:rsidRPr="00EC4D51">
        <w:rPr>
          <w:sz w:val="20"/>
        </w:rPr>
        <w:t>: "</w:t>
      </w:r>
      <w:r w:rsidRPr="00EC4D51">
        <w:rPr>
          <w:rFonts w:hint="eastAsia"/>
          <w:sz w:val="20"/>
        </w:rPr>
        <w:t>наблюдение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оценка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состояния</w:t>
      </w:r>
      <w:r w:rsidRPr="00EC4D51">
        <w:rPr>
          <w:sz w:val="20"/>
        </w:rPr>
        <w:t xml:space="preserve">) ‒ </w:t>
      </w:r>
      <w:r w:rsidRPr="00EC4D51">
        <w:rPr>
          <w:rFonts w:hint="eastAsia"/>
          <w:sz w:val="20"/>
        </w:rPr>
        <w:t>контроль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прогнозирование</w:t>
      </w:r>
      <w:r w:rsidRPr="00EC4D51">
        <w:rPr>
          <w:sz w:val="20"/>
        </w:rPr>
        <w:t xml:space="preserve">) ‒ </w:t>
      </w:r>
      <w:r w:rsidRPr="00EC4D51">
        <w:rPr>
          <w:rFonts w:hint="eastAsia"/>
          <w:sz w:val="20"/>
        </w:rPr>
        <w:t>управление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адаптация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обратная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связь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регуляция</w:t>
      </w:r>
      <w:r w:rsidRPr="00EC4D51">
        <w:rPr>
          <w:sz w:val="20"/>
        </w:rPr>
        <w:t xml:space="preserve">)". </w:t>
      </w:r>
      <w:r w:rsidRPr="00EC4D51">
        <w:rPr>
          <w:rFonts w:hint="eastAsia"/>
          <w:sz w:val="20"/>
        </w:rPr>
        <w:t>Описаны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закономерности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локального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регионального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отклика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лесов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глобальные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изменения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климата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Весь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массив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методических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разработок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систематизирован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образом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чтобы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раскрыть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содержание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геоэкологического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мониторинга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помощью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многомерного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системного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анализа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обогащенного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эмпирико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статистическими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моделями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базовых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прогнозируемых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состояний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гео</w:t>
      </w:r>
      <w:r w:rsidRPr="00EC4D51">
        <w:rPr>
          <w:sz w:val="20"/>
        </w:rPr>
        <w:t>(</w:t>
      </w:r>
      <w:r w:rsidRPr="00EC4D51">
        <w:rPr>
          <w:rFonts w:hint="eastAsia"/>
          <w:sz w:val="20"/>
        </w:rPr>
        <w:t>эко</w:t>
      </w:r>
      <w:r w:rsidRPr="00EC4D51">
        <w:rPr>
          <w:sz w:val="20"/>
        </w:rPr>
        <w:t>)</w:t>
      </w:r>
      <w:r w:rsidRPr="00EC4D51">
        <w:rPr>
          <w:rFonts w:hint="eastAsia"/>
          <w:sz w:val="20"/>
        </w:rPr>
        <w:t>систем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целостных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динамичных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образований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Даются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прогнозы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изменений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круговорота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числе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продуктивности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лесов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аналитические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картографические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модели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функциональной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устойчивости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лесных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экосистем</w:t>
      </w:r>
    </w:p>
    <w:p w:rsidR="00F93DBB" w:rsidRDefault="00F93DBB" w:rsidP="00F93DBB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794A43" w:rsidP="00F93DBB">
      <w:pPr>
        <w:pStyle w:val="20"/>
      </w:pPr>
      <w:r>
        <w:rPr>
          <w:b/>
        </w:rPr>
        <w:t>74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Прогнозирование</w:t>
      </w:r>
      <w:r w:rsidR="00F93DBB">
        <w:t xml:space="preserve"> </w:t>
      </w:r>
      <w:r w:rsidR="00F93DBB">
        <w:rPr>
          <w:rFonts w:hint="eastAsia"/>
        </w:rPr>
        <w:t>ресурса</w:t>
      </w:r>
      <w:r w:rsidR="00F93DBB">
        <w:t xml:space="preserve"> </w:t>
      </w:r>
      <w:r w:rsidR="00F93DBB">
        <w:rPr>
          <w:rFonts w:hint="eastAsia"/>
        </w:rPr>
        <w:t>зубчатых</w:t>
      </w:r>
      <w:r w:rsidR="00F93DBB">
        <w:t xml:space="preserve"> </w:t>
      </w:r>
      <w:r w:rsidR="00F93DBB">
        <w:rPr>
          <w:rFonts w:hint="eastAsia"/>
        </w:rPr>
        <w:t>передач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машинах</w:t>
      </w:r>
      <w:r w:rsidR="00F93DBB">
        <w:t xml:space="preserve"> </w:t>
      </w:r>
      <w:r w:rsidR="00F93DBB">
        <w:rPr>
          <w:rFonts w:hint="eastAsia"/>
        </w:rPr>
        <w:t>лесного</w:t>
      </w:r>
      <w:r w:rsidR="00F93DBB">
        <w:t xml:space="preserve"> </w:t>
      </w:r>
      <w:r w:rsidR="00F93DBB">
        <w:rPr>
          <w:rFonts w:hint="eastAsia"/>
        </w:rPr>
        <w:t>комплекса</w:t>
      </w:r>
      <w:r w:rsidR="00F93DBB">
        <w:t>/ </w:t>
      </w:r>
      <w:r w:rsidR="00F93DBB">
        <w:rPr>
          <w:rFonts w:hint="eastAsia"/>
        </w:rPr>
        <w:t>П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Тихомиров</w:t>
      </w:r>
      <w:r w:rsidR="00F93DBB">
        <w:t xml:space="preserve">,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П</w:t>
      </w:r>
      <w:r w:rsidR="00F93DBB">
        <w:t xml:space="preserve">. </w:t>
      </w:r>
      <w:r w:rsidR="00F93DBB">
        <w:rPr>
          <w:rFonts w:hint="eastAsia"/>
        </w:rPr>
        <w:t>Тихомиров</w:t>
      </w:r>
      <w:r w:rsidR="00F93DBB">
        <w:t xml:space="preserve">,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Синицын</w:t>
      </w:r>
      <w:r w:rsidR="00F93DBB">
        <w:t xml:space="preserve"> [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</w:t>
      </w:r>
      <w:r w:rsidR="00F93DBB">
        <w:t xml:space="preserve">.]; </w:t>
      </w:r>
      <w:r w:rsidR="00F93DBB">
        <w:rPr>
          <w:rFonts w:hint="eastAsia"/>
        </w:rPr>
        <w:t>Министерство</w:t>
      </w:r>
      <w:r w:rsidR="00F93DBB">
        <w:t xml:space="preserve"> </w:t>
      </w:r>
      <w:r w:rsidR="00F93DBB">
        <w:rPr>
          <w:rFonts w:hint="eastAsia"/>
        </w:rPr>
        <w:t>науки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высшего</w:t>
      </w:r>
      <w:r w:rsidR="00F93DBB">
        <w:t xml:space="preserve"> </w:t>
      </w:r>
      <w:r w:rsidR="00F93DBB">
        <w:rPr>
          <w:rFonts w:hint="eastAsia"/>
        </w:rPr>
        <w:t>образования</w:t>
      </w:r>
      <w:r w:rsidR="00F93DBB">
        <w:t xml:space="preserve"> </w:t>
      </w:r>
      <w:r w:rsidR="00F93DBB">
        <w:rPr>
          <w:rFonts w:hint="eastAsia"/>
        </w:rPr>
        <w:t>Российской</w:t>
      </w:r>
      <w:r w:rsidR="00F93DBB">
        <w:t xml:space="preserve"> </w:t>
      </w:r>
      <w:r w:rsidR="00F93DBB">
        <w:rPr>
          <w:rFonts w:hint="eastAsia"/>
        </w:rPr>
        <w:t>Федерации</w:t>
      </w:r>
      <w:r w:rsidR="00F93DBB">
        <w:t xml:space="preserve">, </w:t>
      </w:r>
      <w:r w:rsidR="00F93DBB">
        <w:rPr>
          <w:rFonts w:hint="eastAsia"/>
        </w:rPr>
        <w:t>Брянский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инженерно</w:t>
      </w:r>
      <w:r w:rsidR="00F93DBB">
        <w:t>-</w:t>
      </w:r>
      <w:r w:rsidR="00F93DBB">
        <w:rPr>
          <w:rFonts w:hint="eastAsia"/>
        </w:rPr>
        <w:t>технологический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, </w:t>
      </w:r>
      <w:r w:rsidR="00F93DBB">
        <w:rPr>
          <w:rFonts w:hint="eastAsia"/>
        </w:rPr>
        <w:t>Брянский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технический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. ‒ </w:t>
      </w:r>
      <w:r w:rsidR="00F93DBB">
        <w:rPr>
          <w:rFonts w:hint="eastAsia"/>
        </w:rPr>
        <w:t>Брянск</w:t>
      </w:r>
      <w:r w:rsidR="00F93DBB">
        <w:t xml:space="preserve">: </w:t>
      </w:r>
      <w:r w:rsidR="00F93DBB">
        <w:rPr>
          <w:rFonts w:hint="eastAsia"/>
        </w:rPr>
        <w:t>Усова И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>., 2024. ‒ 286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.,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252‒267 (135 </w:t>
      </w:r>
      <w:r w:rsidR="00F93DBB">
        <w:rPr>
          <w:rFonts w:hint="eastAsia"/>
        </w:rPr>
        <w:t>назв</w:t>
      </w:r>
      <w:r w:rsidR="00F93DBB">
        <w:t>.).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П</w:t>
      </w:r>
      <w:r w:rsidR="00F93DBB">
        <w:t>/</w:t>
      </w:r>
      <w:r w:rsidR="00F93DBB">
        <w:rPr>
          <w:rFonts w:hint="eastAsia"/>
        </w:rPr>
        <w:t>П</w:t>
      </w:r>
      <w:r w:rsidR="00F93DBB">
        <w:t xml:space="preserve">783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2024‒3474)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Рассматриваются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методические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прогнозирования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ресурса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передач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зубчатыми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колесами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Приведены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экспериментальных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исследований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зубчатых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колес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использованием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положений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трения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изнашивания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теории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подобия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анализа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размерностей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механики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повреждаемости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разрушения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Предназначается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инженерно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техническим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работникам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занимающимся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вопросами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трения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изнашивания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прочности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зубчатых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колес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технических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вузов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изучающих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дисциплины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Детали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машин</w:t>
      </w:r>
      <w:r w:rsidRPr="00EC4D51">
        <w:rPr>
          <w:sz w:val="20"/>
        </w:rPr>
        <w:t>", "</w:t>
      </w:r>
      <w:r w:rsidRPr="00EC4D51">
        <w:rPr>
          <w:rFonts w:hint="eastAsia"/>
          <w:sz w:val="20"/>
        </w:rPr>
        <w:t>Основы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проектирования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машин</w:t>
      </w:r>
      <w:r w:rsidRPr="00EC4D51">
        <w:rPr>
          <w:sz w:val="20"/>
        </w:rPr>
        <w:t>"</w:t>
      </w:r>
    </w:p>
    <w:p w:rsidR="00F93DBB" w:rsidRDefault="00F93DBB" w:rsidP="00F93DBB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1"/>
      </w:pPr>
      <w:bookmarkStart w:id="24" w:name="_Toc171684419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4"/>
    </w:p>
    <w:p w:rsidR="00F93DBB" w:rsidRDefault="00FF53AA" w:rsidP="00F93DBB">
      <w:pPr>
        <w:pStyle w:val="20"/>
      </w:pPr>
      <w:r>
        <w:rPr>
          <w:b/>
        </w:rPr>
        <w:t>75</w:t>
      </w:r>
      <w:r w:rsidR="00F93DBB" w:rsidRPr="00F93DBB">
        <w:rPr>
          <w:b/>
        </w:rPr>
        <w:t>. Хороший</w:t>
      </w:r>
      <w:r w:rsidR="00F93DBB">
        <w:t xml:space="preserve"> год : рейтинги, винодельни, история, туризм : путеводитель по российскому виноделию : [18+/ авторы текстов: А. Григорьев и др.]. ‒ [Москва]: Издательское агентство А2, 2024. ‒ 287 с.: ил., цв. ил.; 22 см. ‒ (Top 100 wines). (Шифр Л8/Х821 Ч/з1 / Г2024‒2271упр)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Главная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сюжетная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конечно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проходит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через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вино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Однако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только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остается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памяти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после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путешествия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Места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люди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которыми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довелось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встретиться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истории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которые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посчастливилось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услышать…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Достопримечательности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памятники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архитектуры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удивительные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продукты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рестораны</w:t>
      </w:r>
      <w:r w:rsidRPr="00EC4D51">
        <w:rPr>
          <w:sz w:val="20"/>
        </w:rPr>
        <w:t xml:space="preserve">, ‒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хорошего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помещается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бутылке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вина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сделанного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любовью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вкусом</w:t>
      </w:r>
    </w:p>
    <w:p w:rsidR="00F93DBB" w:rsidRDefault="00F93DBB" w:rsidP="00F93DBB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1"/>
      </w:pPr>
      <w:bookmarkStart w:id="25" w:name="_Toc171684420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5"/>
    </w:p>
    <w:p w:rsidR="00F93DBB" w:rsidRDefault="00FF53AA" w:rsidP="00F93DBB">
      <w:pPr>
        <w:pStyle w:val="20"/>
      </w:pPr>
      <w:r>
        <w:rPr>
          <w:b/>
        </w:rPr>
        <w:t>76</w:t>
      </w:r>
      <w:r w:rsidR="00F93DBB" w:rsidRPr="00F93DBB">
        <w:rPr>
          <w:b/>
        </w:rPr>
        <w:t>. Актуальные</w:t>
      </w:r>
      <w:r w:rsidR="00F93DBB">
        <w:t xml:space="preserve"> вопросы изучения наземных и водных экосистем среднерусской лесостепи : [сборник статей]/ Министерство науки и высшего образования РФ, Воронежский государственный университет, Медико-биологический факультет, Кафедра зоологии и паразитологии. ‒ Воронеж : Цифровая полиграфия</w:t>
      </w:r>
    </w:p>
    <w:p w:rsidR="00F93DBB" w:rsidRDefault="00F93DBB" w:rsidP="00F93DBB">
      <w:pPr>
        <w:pStyle w:val="a7"/>
      </w:pPr>
      <w:r>
        <w:rPr>
          <w:rFonts w:hint="eastAsia"/>
        </w:rPr>
        <w:t>Вып</w:t>
      </w:r>
      <w:r>
        <w:t>. 6/ </w:t>
      </w:r>
      <w:r>
        <w:rPr>
          <w:rFonts w:hint="eastAsia"/>
        </w:rPr>
        <w:t>ред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Аксёненко</w:t>
      </w:r>
      <w:r>
        <w:t>. ‒ 2023. ‒ 82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А</w:t>
      </w:r>
      <w:r>
        <w:t xml:space="preserve">437/N6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2022‒2321/N6)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сборник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вошли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статьи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актуальным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изучения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экосистем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среднерусской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лесостепи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подготовленные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специалистами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вузов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исследовательских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учреждений г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Воронежа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Выпуск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посвящён</w:t>
      </w:r>
      <w:r w:rsidRPr="00EC4D51">
        <w:rPr>
          <w:sz w:val="20"/>
        </w:rPr>
        <w:t xml:space="preserve"> 105-</w:t>
      </w:r>
      <w:r w:rsidRPr="00EC4D51">
        <w:rPr>
          <w:rFonts w:hint="eastAsia"/>
          <w:sz w:val="20"/>
        </w:rPr>
        <w:t>летию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кафедры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зоологии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паразитологии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Воронежского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университета</w:t>
      </w:r>
    </w:p>
    <w:p w:rsidR="00F93DBB" w:rsidRDefault="00F93DBB" w:rsidP="00F93DBB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F53AA" w:rsidP="00F93DBB">
      <w:pPr>
        <w:pStyle w:val="20"/>
      </w:pPr>
      <w:r>
        <w:rPr>
          <w:b/>
        </w:rPr>
        <w:t>77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Алексенко А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Секс</w:t>
      </w:r>
      <w:r w:rsidR="00F93DBB">
        <w:t xml:space="preserve"> </w:t>
      </w:r>
      <w:r w:rsidR="00F93DBB">
        <w:rPr>
          <w:rFonts w:hint="eastAsia"/>
        </w:rPr>
        <w:t>с</w:t>
      </w:r>
      <w:r w:rsidR="00F93DBB">
        <w:t xml:space="preserve"> </w:t>
      </w:r>
      <w:r w:rsidR="00F93DBB">
        <w:rPr>
          <w:rFonts w:hint="eastAsia"/>
        </w:rPr>
        <w:t>учеными</w:t>
      </w:r>
      <w:r w:rsidR="00F93DBB">
        <w:t xml:space="preserve"> : </w:t>
      </w:r>
      <w:r w:rsidR="00F93DBB">
        <w:rPr>
          <w:rFonts w:hint="eastAsia"/>
        </w:rPr>
        <w:t>половое</w:t>
      </w:r>
      <w:r w:rsidR="00F93DBB">
        <w:t xml:space="preserve"> </w:t>
      </w:r>
      <w:r w:rsidR="00F93DBB">
        <w:rPr>
          <w:rFonts w:hint="eastAsia"/>
        </w:rPr>
        <w:t>размножение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другие</w:t>
      </w:r>
      <w:r w:rsidR="00F93DBB">
        <w:t xml:space="preserve"> </w:t>
      </w:r>
      <w:r w:rsidR="00F93DBB">
        <w:rPr>
          <w:rFonts w:hint="eastAsia"/>
        </w:rPr>
        <w:t>загадки</w:t>
      </w:r>
      <w:r w:rsidR="00F93DBB">
        <w:t xml:space="preserve"> </w:t>
      </w:r>
      <w:r w:rsidR="00F93DBB">
        <w:rPr>
          <w:rFonts w:hint="eastAsia"/>
        </w:rPr>
        <w:t>биологии</w:t>
      </w:r>
      <w:r w:rsidR="00F93DBB">
        <w:t xml:space="preserve"> : [18+]/ </w:t>
      </w:r>
      <w:r w:rsidR="00F93DBB">
        <w:rPr>
          <w:rFonts w:hint="eastAsia"/>
        </w:rPr>
        <w:t>Алексей</w:t>
      </w:r>
      <w:r w:rsidR="00F93DBB">
        <w:t xml:space="preserve"> </w:t>
      </w:r>
      <w:r w:rsidR="00F93DBB">
        <w:rPr>
          <w:rFonts w:hint="eastAsia"/>
        </w:rPr>
        <w:t>Алексенко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Альпина</w:t>
      </w:r>
      <w:r w:rsidR="00F93DBB">
        <w:t xml:space="preserve"> </w:t>
      </w:r>
      <w:r w:rsidR="00F93DBB">
        <w:rPr>
          <w:rFonts w:hint="eastAsia"/>
        </w:rPr>
        <w:t>нон</w:t>
      </w:r>
      <w:r w:rsidR="00F93DBB">
        <w:t>-</w:t>
      </w:r>
      <w:r w:rsidR="00F93DBB">
        <w:rPr>
          <w:rFonts w:hint="eastAsia"/>
        </w:rPr>
        <w:t>фикшн</w:t>
      </w:r>
      <w:r w:rsidR="00F93DBB">
        <w:t>, 2024. ‒ 454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22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конце</w:t>
      </w:r>
      <w:r w:rsidR="00F93DBB">
        <w:t xml:space="preserve"> </w:t>
      </w:r>
      <w:r w:rsidR="00F93DBB">
        <w:rPr>
          <w:rFonts w:hint="eastAsia"/>
        </w:rPr>
        <w:t>гл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Е</w:t>
      </w:r>
      <w:r w:rsidR="00F93DBB">
        <w:t>07/</w:t>
      </w:r>
      <w:r w:rsidR="00F93DBB">
        <w:rPr>
          <w:rFonts w:hint="eastAsia"/>
        </w:rPr>
        <w:t>А</w:t>
      </w:r>
      <w:r w:rsidR="00F93DBB">
        <w:t xml:space="preserve">479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2024‒3225)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Величайшие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прошлого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пытались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разобраться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том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существам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нужно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половое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размножение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возникло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какую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пользу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принесло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почему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исчезло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книге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Секс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учеными</w:t>
      </w:r>
      <w:r w:rsidRPr="00EC4D51">
        <w:rPr>
          <w:sz w:val="20"/>
        </w:rPr>
        <w:t xml:space="preserve">" </w:t>
      </w:r>
      <w:r w:rsidRPr="00EC4D51">
        <w:rPr>
          <w:rFonts w:hint="eastAsia"/>
          <w:sz w:val="20"/>
        </w:rPr>
        <w:t>рассказывается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попытались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связать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секс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мутационным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процессом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результате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создали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целую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науки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популяционную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генетику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Речь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заходит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разделении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котором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ничего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нельзя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понять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без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игр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половых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хромосомах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вокруг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которых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закручиваются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увлекательные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сюжеты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молекулярной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Затем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повествование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переходит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мейозу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котором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было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крайне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затруднительно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прочитать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что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то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понятное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неспециалистам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связи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затрагивается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важнейший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науки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происхождение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жизни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Земле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Наконец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нашлось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место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обсуждения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секса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жизни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общества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которой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вроде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давным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давно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написано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лишняя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пара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глав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никому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повредит</w:t>
      </w:r>
    </w:p>
    <w:p w:rsidR="00F93DBB" w:rsidRDefault="00F93DBB" w:rsidP="00F93DBB">
      <w:pPr>
        <w:pStyle w:val="a7"/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F53AA" w:rsidP="00F93DBB">
      <w:pPr>
        <w:pStyle w:val="20"/>
      </w:pPr>
      <w:r>
        <w:rPr>
          <w:b/>
        </w:rPr>
        <w:t>78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Воронин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t>Index seminum, 2023/ </w:t>
      </w:r>
      <w:r w:rsidR="00F93DBB">
        <w:rPr>
          <w:rFonts w:hint="eastAsia"/>
        </w:rPr>
        <w:t>Воронин А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., </w:t>
      </w:r>
      <w:r w:rsidR="00F93DBB">
        <w:rPr>
          <w:rFonts w:hint="eastAsia"/>
        </w:rPr>
        <w:t>Сафонова О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>.; [</w:t>
      </w:r>
      <w:r w:rsidR="00F93DBB">
        <w:rPr>
          <w:rFonts w:hint="eastAsia"/>
        </w:rPr>
        <w:t>Ботанический</w:t>
      </w:r>
      <w:r w:rsidR="00F93DBB">
        <w:t xml:space="preserve"> </w:t>
      </w:r>
      <w:r w:rsidR="00F93DBB">
        <w:rPr>
          <w:rFonts w:hint="eastAsia"/>
        </w:rPr>
        <w:t>сад</w:t>
      </w:r>
      <w:r w:rsidR="00F93DBB">
        <w:t xml:space="preserve"> </w:t>
      </w:r>
      <w:r w:rsidR="00F93DBB">
        <w:rPr>
          <w:rFonts w:hint="eastAsia"/>
        </w:rPr>
        <w:t>имени Б</w:t>
      </w:r>
      <w:r w:rsidR="00F93DBB">
        <w:t xml:space="preserve">. </w:t>
      </w:r>
      <w:r w:rsidR="00F93DBB">
        <w:rPr>
          <w:rFonts w:hint="eastAsia"/>
        </w:rPr>
        <w:t>М</w:t>
      </w:r>
      <w:r w:rsidR="00F93DBB">
        <w:t xml:space="preserve">. </w:t>
      </w:r>
      <w:r w:rsidR="00F93DBB">
        <w:rPr>
          <w:rFonts w:hint="eastAsia"/>
        </w:rPr>
        <w:t>Козо</w:t>
      </w:r>
      <w:r w:rsidR="00F93DBB">
        <w:t>-</w:t>
      </w:r>
      <w:r w:rsidR="00F93DBB">
        <w:rPr>
          <w:rFonts w:hint="eastAsia"/>
        </w:rPr>
        <w:t>Полянского</w:t>
      </w:r>
      <w:r w:rsidR="00F93DBB">
        <w:t xml:space="preserve"> </w:t>
      </w:r>
      <w:r w:rsidR="00F93DBB">
        <w:rPr>
          <w:rFonts w:hint="eastAsia"/>
        </w:rPr>
        <w:t>Воронежского</w:t>
      </w:r>
      <w:r w:rsidR="00F93DBB">
        <w:t xml:space="preserve"> </w:t>
      </w:r>
      <w:r w:rsidR="00F93DBB">
        <w:rPr>
          <w:rFonts w:hint="eastAsia"/>
        </w:rPr>
        <w:t>государственного</w:t>
      </w:r>
      <w:r w:rsidR="00F93DBB">
        <w:t xml:space="preserve"> </w:t>
      </w:r>
      <w:r w:rsidR="00F93DBB">
        <w:rPr>
          <w:rFonts w:hint="eastAsia"/>
        </w:rPr>
        <w:t>университета</w:t>
      </w:r>
      <w:r w:rsidR="00F93DBB">
        <w:t xml:space="preserve">].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Цифровая</w:t>
      </w:r>
      <w:r w:rsidR="00F93DBB">
        <w:t xml:space="preserve"> </w:t>
      </w:r>
      <w:r w:rsidR="00F93DBB">
        <w:rPr>
          <w:rFonts w:hint="eastAsia"/>
        </w:rPr>
        <w:t>полиграфия</w:t>
      </w:r>
      <w:r w:rsidR="00F93DBB">
        <w:t>, 2023. ‒ 17 </w:t>
      </w:r>
      <w:r w:rsidR="00F93DBB">
        <w:rPr>
          <w:rFonts w:hint="eastAsia"/>
        </w:rPr>
        <w:t>с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14.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Е</w:t>
      </w:r>
      <w:r w:rsidR="00F93DBB">
        <w:t>56/</w:t>
      </w:r>
      <w:r w:rsidR="00F93DBB">
        <w:rPr>
          <w:rFonts w:hint="eastAsia"/>
        </w:rPr>
        <w:t>В</w:t>
      </w:r>
      <w:r w:rsidR="00F93DBB">
        <w:t xml:space="preserve">752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В</w:t>
      </w:r>
      <w:r w:rsidR="00F93DBB">
        <w:t>2024‒101)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Публикуется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список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спор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семян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коллекций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экспозиций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ботанического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сада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проф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Б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Козо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Полянского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Воронежского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университета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обмена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ботаническими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садами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учреждениями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мира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Список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насчитывает</w:t>
      </w:r>
      <w:r w:rsidRPr="00EC4D51">
        <w:rPr>
          <w:sz w:val="20"/>
        </w:rPr>
        <w:t xml:space="preserve"> 618 </w:t>
      </w:r>
      <w:r w:rsidRPr="00EC4D51">
        <w:rPr>
          <w:rFonts w:hint="eastAsia"/>
          <w:sz w:val="20"/>
        </w:rPr>
        <w:t>названий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принадлежащих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</w:t>
      </w:r>
      <w:r w:rsidRPr="00EC4D51">
        <w:rPr>
          <w:sz w:val="20"/>
        </w:rPr>
        <w:t xml:space="preserve"> 115 </w:t>
      </w:r>
      <w:r w:rsidRPr="00EC4D51">
        <w:rPr>
          <w:rFonts w:hint="eastAsia"/>
          <w:sz w:val="20"/>
        </w:rPr>
        <w:t>семействам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ботаников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работников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ботанических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других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занимающихся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интродукцией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акклиматизацией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</w:p>
    <w:p w:rsidR="00F93DBB" w:rsidRDefault="00F93DBB" w:rsidP="00F93DBB">
      <w:pPr>
        <w:pStyle w:val="a7"/>
      </w:pPr>
      <w:hyperlink r:id="rId9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F53AA" w:rsidP="00F93DBB">
      <w:pPr>
        <w:pStyle w:val="20"/>
      </w:pPr>
      <w:r>
        <w:rPr>
          <w:b/>
        </w:rPr>
        <w:t>79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Воронин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А</w:t>
      </w:r>
      <w:r w:rsidR="00F93DBB" w:rsidRPr="00F93DBB">
        <w:rPr>
          <w:b/>
        </w:rPr>
        <w:t xml:space="preserve">. </w:t>
      </w:r>
      <w:r w:rsidR="00F93DBB">
        <w:t>Index seminum, 2024/ </w:t>
      </w:r>
      <w:r w:rsidR="00F93DBB">
        <w:rPr>
          <w:rFonts w:hint="eastAsia"/>
        </w:rPr>
        <w:t>Воронин А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., </w:t>
      </w:r>
      <w:r w:rsidR="00F93DBB">
        <w:rPr>
          <w:rFonts w:hint="eastAsia"/>
        </w:rPr>
        <w:t>Сафонова О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>.; [</w:t>
      </w:r>
      <w:r w:rsidR="00F93DBB">
        <w:rPr>
          <w:rFonts w:hint="eastAsia"/>
        </w:rPr>
        <w:t>Ботанический</w:t>
      </w:r>
      <w:r w:rsidR="00F93DBB">
        <w:t xml:space="preserve"> </w:t>
      </w:r>
      <w:r w:rsidR="00F93DBB">
        <w:rPr>
          <w:rFonts w:hint="eastAsia"/>
        </w:rPr>
        <w:t>сад</w:t>
      </w:r>
      <w:r w:rsidR="00F93DBB">
        <w:t xml:space="preserve"> </w:t>
      </w:r>
      <w:r w:rsidR="00F93DBB">
        <w:rPr>
          <w:rFonts w:hint="eastAsia"/>
        </w:rPr>
        <w:t>имени Б</w:t>
      </w:r>
      <w:r w:rsidR="00F93DBB">
        <w:t xml:space="preserve">. </w:t>
      </w:r>
      <w:r w:rsidR="00F93DBB">
        <w:rPr>
          <w:rFonts w:hint="eastAsia"/>
        </w:rPr>
        <w:t>М</w:t>
      </w:r>
      <w:r w:rsidR="00F93DBB">
        <w:t xml:space="preserve">. </w:t>
      </w:r>
      <w:r w:rsidR="00F93DBB">
        <w:rPr>
          <w:rFonts w:hint="eastAsia"/>
        </w:rPr>
        <w:t>Козо</w:t>
      </w:r>
      <w:r w:rsidR="00F93DBB">
        <w:t>-</w:t>
      </w:r>
      <w:r w:rsidR="00F93DBB">
        <w:rPr>
          <w:rFonts w:hint="eastAsia"/>
        </w:rPr>
        <w:t>Полянского</w:t>
      </w:r>
      <w:r w:rsidR="00F93DBB">
        <w:t xml:space="preserve"> </w:t>
      </w:r>
      <w:r w:rsidR="00F93DBB">
        <w:rPr>
          <w:rFonts w:hint="eastAsia"/>
        </w:rPr>
        <w:t>Воронежского</w:t>
      </w:r>
      <w:r w:rsidR="00F93DBB">
        <w:t xml:space="preserve"> </w:t>
      </w:r>
      <w:r w:rsidR="00F93DBB">
        <w:rPr>
          <w:rFonts w:hint="eastAsia"/>
        </w:rPr>
        <w:t>государственного</w:t>
      </w:r>
      <w:r w:rsidR="00F93DBB">
        <w:t xml:space="preserve"> </w:t>
      </w:r>
      <w:r w:rsidR="00F93DBB">
        <w:rPr>
          <w:rFonts w:hint="eastAsia"/>
        </w:rPr>
        <w:t>университета</w:t>
      </w:r>
      <w:r w:rsidR="00F93DBB">
        <w:t xml:space="preserve">]. ‒ </w:t>
      </w:r>
      <w:r w:rsidR="00F93DBB">
        <w:rPr>
          <w:rFonts w:hint="eastAsia"/>
        </w:rPr>
        <w:t>Воронеж</w:t>
      </w:r>
      <w:r w:rsidR="00F93DBB">
        <w:t xml:space="preserve">: </w:t>
      </w:r>
      <w:r w:rsidR="00F93DBB">
        <w:rPr>
          <w:rFonts w:hint="eastAsia"/>
        </w:rPr>
        <w:t>Цифровая</w:t>
      </w:r>
      <w:r w:rsidR="00F93DBB">
        <w:t xml:space="preserve"> </w:t>
      </w:r>
      <w:r w:rsidR="00F93DBB">
        <w:rPr>
          <w:rFonts w:hint="eastAsia"/>
        </w:rPr>
        <w:t>полиграфия</w:t>
      </w:r>
      <w:r w:rsidR="00F93DBB">
        <w:t>, 2024. ‒ 18 </w:t>
      </w:r>
      <w:r w:rsidR="00F93DBB">
        <w:rPr>
          <w:rFonts w:hint="eastAsia"/>
        </w:rPr>
        <w:t>с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15.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Е</w:t>
      </w:r>
      <w:r w:rsidR="00F93DBB">
        <w:t>56/</w:t>
      </w:r>
      <w:r w:rsidR="00F93DBB">
        <w:rPr>
          <w:rFonts w:hint="eastAsia"/>
        </w:rPr>
        <w:t>В</w:t>
      </w:r>
      <w:r w:rsidR="00F93DBB">
        <w:t xml:space="preserve">752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В</w:t>
      </w:r>
      <w:r w:rsidR="00F93DBB">
        <w:t>2024‒100)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Публикуется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список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спор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семян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коллекций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экспозиций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ботанического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сада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проф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Б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Козо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Полянского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Воронежского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государственного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университета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обмена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ботаническими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садами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учреждениями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мира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Список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насчитывает</w:t>
      </w:r>
      <w:r w:rsidRPr="00EC4D51">
        <w:rPr>
          <w:sz w:val="20"/>
        </w:rPr>
        <w:t xml:space="preserve"> 700 </w:t>
      </w:r>
      <w:r w:rsidRPr="00EC4D51">
        <w:rPr>
          <w:rFonts w:hint="eastAsia"/>
          <w:sz w:val="20"/>
        </w:rPr>
        <w:t>названий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принадлежащих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</w:t>
      </w:r>
      <w:r w:rsidRPr="00EC4D51">
        <w:rPr>
          <w:sz w:val="20"/>
        </w:rPr>
        <w:t xml:space="preserve"> 121 </w:t>
      </w:r>
      <w:r w:rsidRPr="00EC4D51">
        <w:rPr>
          <w:rFonts w:hint="eastAsia"/>
          <w:sz w:val="20"/>
        </w:rPr>
        <w:t>семейству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ботаников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работников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ботанических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других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учреждений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занимающихся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интродукцией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акклиматизацией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</w:p>
    <w:p w:rsidR="00F93DBB" w:rsidRDefault="00F93DBB" w:rsidP="00F93DBB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F53AA" w:rsidP="00F93DBB">
      <w:pPr>
        <w:pStyle w:val="20"/>
      </w:pPr>
      <w:r>
        <w:rPr>
          <w:b/>
        </w:rPr>
        <w:t>80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Гудина А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Н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Опыт</w:t>
      </w:r>
      <w:r w:rsidR="00F93DBB">
        <w:t xml:space="preserve"> </w:t>
      </w:r>
      <w:r w:rsidR="00F93DBB">
        <w:rPr>
          <w:rFonts w:hint="eastAsia"/>
        </w:rPr>
        <w:t>изучения</w:t>
      </w:r>
      <w:r w:rsidR="00F93DBB">
        <w:t xml:space="preserve"> </w:t>
      </w:r>
      <w:r w:rsidR="00F93DBB">
        <w:rPr>
          <w:rFonts w:hint="eastAsia"/>
        </w:rPr>
        <w:t>весенней</w:t>
      </w:r>
      <w:r w:rsidR="00F93DBB">
        <w:t xml:space="preserve"> </w:t>
      </w:r>
      <w:r w:rsidR="00F93DBB">
        <w:rPr>
          <w:rFonts w:hint="eastAsia"/>
        </w:rPr>
        <w:t>флоры</w:t>
      </w:r>
      <w:r w:rsidR="00F93DBB">
        <w:t xml:space="preserve"> </w:t>
      </w:r>
      <w:r w:rsidR="00F93DBB">
        <w:rPr>
          <w:rFonts w:hint="eastAsia"/>
        </w:rPr>
        <w:t>открытых</w:t>
      </w:r>
      <w:r w:rsidR="00F93DBB">
        <w:t xml:space="preserve"> </w:t>
      </w:r>
      <w:r w:rsidR="00F93DBB">
        <w:rPr>
          <w:rFonts w:hint="eastAsia"/>
        </w:rPr>
        <w:t>биотопов</w:t>
      </w:r>
      <w:r w:rsidR="00F93DBB">
        <w:t xml:space="preserve"> </w:t>
      </w:r>
      <w:r w:rsidR="00F93DBB">
        <w:rPr>
          <w:rFonts w:hint="eastAsia"/>
        </w:rPr>
        <w:t>в</w:t>
      </w:r>
      <w:r w:rsidR="00F93DBB">
        <w:t xml:space="preserve"> </w:t>
      </w:r>
      <w:r w:rsidR="00F93DBB">
        <w:rPr>
          <w:rFonts w:hint="eastAsia"/>
        </w:rPr>
        <w:t>бассейне</w:t>
      </w:r>
      <w:r w:rsidR="00F93DBB">
        <w:t xml:space="preserve"> </w:t>
      </w:r>
      <w:r w:rsidR="00F93DBB">
        <w:rPr>
          <w:rFonts w:hint="eastAsia"/>
        </w:rPr>
        <w:t>Хопра</w:t>
      </w:r>
      <w:r w:rsidR="00F93DBB">
        <w:t>/ 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Гудина</w:t>
      </w:r>
      <w:r w:rsidR="00F93DBB">
        <w:t xml:space="preserve">,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Н</w:t>
      </w:r>
      <w:r w:rsidR="00F93DBB">
        <w:t xml:space="preserve">. </w:t>
      </w:r>
      <w:r w:rsidR="00F93DBB">
        <w:rPr>
          <w:rFonts w:hint="eastAsia"/>
        </w:rPr>
        <w:t>Володченко</w:t>
      </w:r>
      <w:r w:rsidR="00F93DBB">
        <w:t xml:space="preserve">. ‒ </w:t>
      </w:r>
      <w:r w:rsidR="00F93DBB">
        <w:rPr>
          <w:rFonts w:hint="eastAsia"/>
        </w:rPr>
        <w:t>Тамбов</w:t>
      </w:r>
      <w:r w:rsidR="00F93DBB">
        <w:t xml:space="preserve">: </w:t>
      </w:r>
      <w:r w:rsidR="00F93DBB">
        <w:rPr>
          <w:rFonts w:hint="eastAsia"/>
        </w:rPr>
        <w:t>Издательский</w:t>
      </w:r>
      <w:r w:rsidR="00F93DBB">
        <w:t xml:space="preserve"> </w:t>
      </w:r>
      <w:r w:rsidR="00F93DBB">
        <w:rPr>
          <w:rFonts w:hint="eastAsia"/>
        </w:rPr>
        <w:t>дом</w:t>
      </w:r>
      <w:r w:rsidR="00F93DBB">
        <w:t xml:space="preserve"> "</w:t>
      </w:r>
      <w:r w:rsidR="00F93DBB">
        <w:rPr>
          <w:rFonts w:hint="eastAsia"/>
        </w:rPr>
        <w:t>Державинский</w:t>
      </w:r>
      <w:r w:rsidR="00F93DBB">
        <w:t>", 2023. ‒ 46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цв</w:t>
      </w:r>
      <w:r w:rsidR="00F93DBB">
        <w:t xml:space="preserve">. </w:t>
      </w:r>
      <w:r w:rsidR="00F93DBB">
        <w:rPr>
          <w:rFonts w:hint="eastAsia"/>
        </w:rPr>
        <w:t>ил</w:t>
      </w:r>
      <w:r w:rsidR="00F93DBB">
        <w:t xml:space="preserve">.; 22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42‒45.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Е</w:t>
      </w:r>
      <w:r w:rsidR="00F93DBB">
        <w:t>58/</w:t>
      </w:r>
      <w:r w:rsidR="00F93DBB">
        <w:rPr>
          <w:rFonts w:hint="eastAsia"/>
        </w:rPr>
        <w:t>Г</w:t>
      </w:r>
      <w:r w:rsidR="00F93DBB">
        <w:t xml:space="preserve">935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2024‒3623)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середины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апреля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начала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июня</w:t>
      </w:r>
      <w:r w:rsidRPr="00EC4D51">
        <w:rPr>
          <w:sz w:val="20"/>
        </w:rPr>
        <w:t xml:space="preserve"> 2023 </w:t>
      </w:r>
      <w:r w:rsidRPr="00EC4D51">
        <w:rPr>
          <w:rFonts w:hint="eastAsia"/>
          <w:sz w:val="20"/>
        </w:rPr>
        <w:t>г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проводили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изучение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13 </w:t>
      </w:r>
      <w:r w:rsidRPr="00EC4D51">
        <w:rPr>
          <w:rFonts w:hint="eastAsia"/>
          <w:sz w:val="20"/>
        </w:rPr>
        <w:t>пробных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площадях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заложенных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четырёх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биотопах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солнцеватные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песчаные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степи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луговые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водораздельные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солонцы</w:t>
      </w:r>
      <w:r w:rsidRPr="00EC4D51">
        <w:rPr>
          <w:sz w:val="20"/>
        </w:rPr>
        <w:t xml:space="preserve">)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бассейне </w:t>
      </w:r>
      <w:r w:rsidRPr="00EC4D51">
        <w:rPr>
          <w:sz w:val="20"/>
        </w:rPr>
        <w:t xml:space="preserve">p. </w:t>
      </w:r>
      <w:r w:rsidRPr="00EC4D51">
        <w:rPr>
          <w:rFonts w:hint="eastAsia"/>
          <w:sz w:val="20"/>
        </w:rPr>
        <w:t>Хопёр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территории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восьми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административных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районов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Волгоградской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Воронежской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Саратовской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областей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брошюре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сведения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таксономическом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составе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очерки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охраняемых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видах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видах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достигающих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регионе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границ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ареалов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ботаников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охраны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природы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преподавателей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вузов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любителей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природы</w:t>
      </w:r>
    </w:p>
    <w:p w:rsidR="00F93DBB" w:rsidRDefault="00F93DBB" w:rsidP="00F93DBB">
      <w:pPr>
        <w:pStyle w:val="a7"/>
      </w:pPr>
      <w:hyperlink r:id="rId9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F53AA" w:rsidP="00F93DBB">
      <w:pPr>
        <w:pStyle w:val="20"/>
      </w:pPr>
      <w:r>
        <w:rPr>
          <w:b/>
        </w:rPr>
        <w:t>81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Кузьмина Т</w:t>
      </w:r>
      <w:r w:rsidR="00F93DBB" w:rsidRPr="00F93DBB">
        <w:rPr>
          <w:b/>
        </w:rPr>
        <w:t xml:space="preserve">. </w:t>
      </w:r>
      <w:r w:rsidR="00F93DBB" w:rsidRPr="00F93DBB">
        <w:rPr>
          <w:rFonts w:hint="eastAsia"/>
          <w:b/>
        </w:rPr>
        <w:t>В</w:t>
      </w:r>
      <w:r w:rsidR="00F93DBB" w:rsidRPr="00F93DBB">
        <w:rPr>
          <w:b/>
        </w:rPr>
        <w:t xml:space="preserve">. </w:t>
      </w:r>
      <w:r w:rsidR="00F93DBB">
        <w:rPr>
          <w:rFonts w:hint="eastAsia"/>
        </w:rPr>
        <w:t>Руководство</w:t>
      </w:r>
      <w:r w:rsidR="00F93DBB">
        <w:t xml:space="preserve"> </w:t>
      </w:r>
      <w:r w:rsidR="00F93DBB">
        <w:rPr>
          <w:rFonts w:hint="eastAsia"/>
        </w:rPr>
        <w:t>для</w:t>
      </w:r>
      <w:r w:rsidR="00F93DBB">
        <w:t xml:space="preserve"> </w:t>
      </w:r>
      <w:r w:rsidR="00F93DBB">
        <w:rPr>
          <w:rFonts w:hint="eastAsia"/>
        </w:rPr>
        <w:t>большого</w:t>
      </w:r>
      <w:r w:rsidR="00F93DBB">
        <w:t xml:space="preserve"> </w:t>
      </w:r>
      <w:r w:rsidR="00F93DBB">
        <w:rPr>
          <w:rFonts w:hint="eastAsia"/>
        </w:rPr>
        <w:t>практикума</w:t>
      </w:r>
      <w:r w:rsidR="00F93DBB">
        <w:t xml:space="preserve"> </w:t>
      </w:r>
      <w:r w:rsidR="00F93DBB">
        <w:rPr>
          <w:rFonts w:hint="eastAsia"/>
        </w:rPr>
        <w:t>по</w:t>
      </w:r>
      <w:r w:rsidR="00F93DBB">
        <w:t xml:space="preserve"> </w:t>
      </w:r>
      <w:r w:rsidR="00F93DBB">
        <w:rPr>
          <w:rFonts w:hint="eastAsia"/>
        </w:rPr>
        <w:t>зоологии</w:t>
      </w:r>
      <w:r w:rsidR="00F93DBB">
        <w:t xml:space="preserve"> </w:t>
      </w:r>
      <w:r w:rsidR="00F93DBB">
        <w:rPr>
          <w:rFonts w:hint="eastAsia"/>
        </w:rPr>
        <w:t>беспозвоночных</w:t>
      </w:r>
      <w:r w:rsidR="00F93DBB">
        <w:t xml:space="preserve">: </w:t>
      </w:r>
      <w:r w:rsidR="00F93DBB">
        <w:rPr>
          <w:rFonts w:hint="eastAsia"/>
        </w:rPr>
        <w:t>брахиоподы</w:t>
      </w:r>
      <w:r w:rsidR="00F93DBB">
        <w:t xml:space="preserve"> : </w:t>
      </w:r>
      <w:r w:rsidR="00F93DBB">
        <w:rPr>
          <w:rFonts w:hint="eastAsia"/>
        </w:rPr>
        <w:t>учебно</w:t>
      </w:r>
      <w:r w:rsidR="00F93DBB">
        <w:t>-</w:t>
      </w:r>
      <w:r w:rsidR="00F93DBB">
        <w:rPr>
          <w:rFonts w:hint="eastAsia"/>
        </w:rPr>
        <w:t>методическое</w:t>
      </w:r>
      <w:r w:rsidR="00F93DBB">
        <w:t xml:space="preserve"> </w:t>
      </w:r>
      <w:r w:rsidR="00F93DBB">
        <w:rPr>
          <w:rFonts w:hint="eastAsia"/>
        </w:rPr>
        <w:t>пособие</w:t>
      </w:r>
      <w:r w:rsidR="00F93DBB">
        <w:t>/ </w:t>
      </w:r>
      <w:r w:rsidR="00F93DBB">
        <w:rPr>
          <w:rFonts w:hint="eastAsia"/>
        </w:rPr>
        <w:t>Т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Кузьмина</w:t>
      </w:r>
      <w:r w:rsidR="00F93DBB">
        <w:t xml:space="preserve">,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Мадисон</w:t>
      </w:r>
      <w:r w:rsidR="00F93DBB">
        <w:t xml:space="preserve">; </w:t>
      </w:r>
      <w:r w:rsidR="00F93DBB">
        <w:rPr>
          <w:rFonts w:hint="eastAsia"/>
        </w:rPr>
        <w:t>Московский</w:t>
      </w:r>
      <w:r w:rsidR="00F93DBB">
        <w:t xml:space="preserve"> </w:t>
      </w:r>
      <w:r w:rsidR="00F93DBB">
        <w:rPr>
          <w:rFonts w:hint="eastAsia"/>
        </w:rPr>
        <w:t>государственный</w:t>
      </w:r>
      <w:r w:rsidR="00F93DBB">
        <w:t xml:space="preserve"> </w:t>
      </w:r>
      <w:r w:rsidR="00F93DBB">
        <w:rPr>
          <w:rFonts w:hint="eastAsia"/>
        </w:rPr>
        <w:t>университет</w:t>
      </w:r>
      <w:r w:rsidR="00F93DBB">
        <w:t xml:space="preserve"> </w:t>
      </w:r>
      <w:r w:rsidR="00F93DBB">
        <w:rPr>
          <w:rFonts w:hint="eastAsia"/>
        </w:rPr>
        <w:t>имени М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Ломоносова</w:t>
      </w:r>
      <w:r w:rsidR="00F93DBB">
        <w:t xml:space="preserve">, </w:t>
      </w:r>
      <w:r w:rsidR="00F93DBB">
        <w:rPr>
          <w:rFonts w:hint="eastAsia"/>
        </w:rPr>
        <w:t>Биологический</w:t>
      </w:r>
      <w:r w:rsidR="00F93DBB">
        <w:t xml:space="preserve"> </w:t>
      </w:r>
      <w:r w:rsidR="00F93DBB">
        <w:rPr>
          <w:rFonts w:hint="eastAsia"/>
        </w:rPr>
        <w:t>факультет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Товарищество</w:t>
      </w:r>
      <w:r w:rsidR="00F93DBB">
        <w:t xml:space="preserve"> </w:t>
      </w:r>
      <w:r w:rsidR="00F93DBB">
        <w:rPr>
          <w:rFonts w:hint="eastAsia"/>
        </w:rPr>
        <w:t>научных</w:t>
      </w:r>
      <w:r w:rsidR="00F93DBB">
        <w:t xml:space="preserve"> </w:t>
      </w:r>
      <w:r w:rsidR="00F93DBB">
        <w:rPr>
          <w:rFonts w:hint="eastAsia"/>
        </w:rPr>
        <w:t>изданий</w:t>
      </w:r>
      <w:r w:rsidR="00F93DBB">
        <w:t xml:space="preserve"> </w:t>
      </w:r>
      <w:r w:rsidR="00F93DBB">
        <w:rPr>
          <w:rFonts w:hint="eastAsia"/>
        </w:rPr>
        <w:t>КМК</w:t>
      </w:r>
      <w:r w:rsidR="00F93DBB">
        <w:t>, 2024. ‒ 82, [1]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29 </w:t>
      </w:r>
      <w:r w:rsidR="00F93DBB">
        <w:rPr>
          <w:rFonts w:hint="eastAsia"/>
        </w:rPr>
        <w:t>см</w:t>
      </w:r>
      <w:r w:rsidR="00F93DBB">
        <w:t xml:space="preserve">. ‒ </w:t>
      </w:r>
      <w:r w:rsidR="00F93DBB">
        <w:rPr>
          <w:rFonts w:hint="eastAsia"/>
        </w:rPr>
        <w:t>Библиогр</w:t>
      </w:r>
      <w:r w:rsidR="00F93DBB">
        <w:t xml:space="preserve">.: </w:t>
      </w:r>
      <w:r w:rsidR="00F93DBB">
        <w:rPr>
          <w:rFonts w:hint="eastAsia"/>
        </w:rPr>
        <w:t>с</w:t>
      </w:r>
      <w:r w:rsidR="00F93DBB">
        <w:t>. 81‒83.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Е</w:t>
      </w:r>
      <w:r w:rsidR="00F93DBB">
        <w:t>69/</w:t>
      </w:r>
      <w:r w:rsidR="00F93DBB">
        <w:rPr>
          <w:rFonts w:hint="eastAsia"/>
        </w:rPr>
        <w:t>К</w:t>
      </w:r>
      <w:r w:rsidR="00F93DBB">
        <w:t xml:space="preserve">893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Е</w:t>
      </w:r>
      <w:r w:rsidR="00F93DBB">
        <w:t>2024‒301)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содержит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изложение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лекций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учебной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дисциплине</w:t>
      </w:r>
      <w:r w:rsidRPr="00EC4D51">
        <w:rPr>
          <w:sz w:val="20"/>
        </w:rPr>
        <w:t xml:space="preserve"> 24086 "</w:t>
      </w:r>
      <w:r w:rsidRPr="00EC4D51">
        <w:rPr>
          <w:rFonts w:hint="eastAsia"/>
          <w:sz w:val="20"/>
        </w:rPr>
        <w:t>Щупальцевые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вторичноротые</w:t>
      </w:r>
      <w:r w:rsidRPr="00EC4D51">
        <w:rPr>
          <w:sz w:val="20"/>
        </w:rPr>
        <w:t xml:space="preserve">"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рамках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большого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практикума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зоологии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беспозвоночных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магистров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первого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года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обучающихся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направлению</w:t>
      </w:r>
      <w:r w:rsidRPr="00EC4D51">
        <w:rPr>
          <w:sz w:val="20"/>
        </w:rPr>
        <w:t xml:space="preserve"> 06.04.01 </w:t>
      </w:r>
      <w:r w:rsidRPr="00EC4D51">
        <w:rPr>
          <w:rFonts w:hint="eastAsia"/>
          <w:sz w:val="20"/>
        </w:rPr>
        <w:t>Биология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кафедре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зоологии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беспозвоночных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факультета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МГУ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имени М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Ломоносова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Дисциплина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включает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практические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занятия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направленные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формирование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компетентных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знаний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группах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беспозвоночных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животных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включая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лофофорат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Настоящее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посвящено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строению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онтогенезу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таксономии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брахиопод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эволюции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общей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филогении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этого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типа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состоит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</w:t>
      </w:r>
      <w:r w:rsidRPr="00EC4D51">
        <w:rPr>
          <w:sz w:val="20"/>
        </w:rPr>
        <w:t xml:space="preserve"> 20 </w:t>
      </w:r>
      <w:r w:rsidRPr="00EC4D51">
        <w:rPr>
          <w:rFonts w:hint="eastAsia"/>
          <w:sz w:val="20"/>
        </w:rPr>
        <w:t>глав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которые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содержат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всех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систем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особенностям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онтогенеза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брахиопод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Прослежены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тенденции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эволюции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отдельных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систем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структур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связи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современными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представлениями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происхождении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брахиопод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Особое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внимание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уделено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проблеме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формирования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плана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строения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брахиопод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Отдельные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разделы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посвящены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микроструктуре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морфологии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раковины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брахиопод</w:t>
      </w:r>
    </w:p>
    <w:p w:rsidR="00F93DBB" w:rsidRDefault="00F93DBB" w:rsidP="00F93DBB">
      <w:pPr>
        <w:pStyle w:val="a7"/>
      </w:pPr>
      <w:hyperlink r:id="rId9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F53AA" w:rsidP="00F93DBB">
      <w:pPr>
        <w:pStyle w:val="20"/>
      </w:pPr>
      <w:r>
        <w:rPr>
          <w:b/>
        </w:rPr>
        <w:t>82</w:t>
      </w:r>
      <w:r w:rsidR="00F93DBB" w:rsidRPr="00F93DBB">
        <w:rPr>
          <w:b/>
        </w:rPr>
        <w:t>. </w:t>
      </w:r>
      <w:r w:rsidR="00F93DBB" w:rsidRPr="00F93DBB">
        <w:rPr>
          <w:rFonts w:hint="eastAsia"/>
          <w:b/>
        </w:rPr>
        <w:t>Методическая</w:t>
      </w:r>
      <w:r w:rsidR="00F93DBB">
        <w:t xml:space="preserve"> </w:t>
      </w:r>
      <w:r w:rsidR="00F93DBB">
        <w:rPr>
          <w:rFonts w:hint="eastAsia"/>
        </w:rPr>
        <w:t>разработка</w:t>
      </w:r>
      <w:r w:rsidR="00F93DBB">
        <w:t xml:space="preserve"> </w:t>
      </w:r>
      <w:r w:rsidR="00F93DBB">
        <w:rPr>
          <w:rFonts w:hint="eastAsia"/>
        </w:rPr>
        <w:t>к</w:t>
      </w:r>
      <w:r w:rsidR="00F93DBB">
        <w:t xml:space="preserve"> </w:t>
      </w:r>
      <w:r w:rsidR="00F93DBB">
        <w:rPr>
          <w:rFonts w:hint="eastAsia"/>
        </w:rPr>
        <w:t>занятиям</w:t>
      </w:r>
      <w:r w:rsidR="00F93DBB">
        <w:t xml:space="preserve"> </w:t>
      </w:r>
      <w:r w:rsidR="00F93DBB">
        <w:rPr>
          <w:rFonts w:hint="eastAsia"/>
        </w:rPr>
        <w:t>летней</w:t>
      </w:r>
      <w:r w:rsidR="00F93DBB">
        <w:t xml:space="preserve"> </w:t>
      </w:r>
      <w:r w:rsidR="00F93DBB">
        <w:rPr>
          <w:rFonts w:hint="eastAsia"/>
        </w:rPr>
        <w:t>практики</w:t>
      </w:r>
      <w:r w:rsidR="00F93DBB">
        <w:t xml:space="preserve"> </w:t>
      </w:r>
      <w:r w:rsidR="00F93DBB">
        <w:rPr>
          <w:rFonts w:hint="eastAsia"/>
        </w:rPr>
        <w:t>для</w:t>
      </w:r>
      <w:r w:rsidR="00F93DBB">
        <w:t xml:space="preserve"> </w:t>
      </w:r>
      <w:r w:rsidR="00F93DBB">
        <w:rPr>
          <w:rFonts w:hint="eastAsia"/>
        </w:rPr>
        <w:t>студентов</w:t>
      </w:r>
      <w:r w:rsidR="00F93DBB">
        <w:t xml:space="preserve"> </w:t>
      </w:r>
      <w:r w:rsidR="00F93DBB">
        <w:rPr>
          <w:rFonts w:hint="eastAsia"/>
        </w:rPr>
        <w:t>направления</w:t>
      </w:r>
      <w:r w:rsidR="00F93DBB">
        <w:t xml:space="preserve"> "</w:t>
      </w:r>
      <w:r w:rsidR="00F93DBB">
        <w:rPr>
          <w:rFonts w:hint="eastAsia"/>
        </w:rPr>
        <w:t>Экология</w:t>
      </w:r>
      <w:r w:rsidR="00F93DBB">
        <w:t xml:space="preserve"> </w:t>
      </w:r>
      <w:r w:rsidR="00F93DBB">
        <w:rPr>
          <w:rFonts w:hint="eastAsia"/>
        </w:rPr>
        <w:t>и</w:t>
      </w:r>
      <w:r w:rsidR="00F93DBB">
        <w:t xml:space="preserve"> </w:t>
      </w:r>
      <w:r w:rsidR="00F93DBB">
        <w:rPr>
          <w:rFonts w:hint="eastAsia"/>
        </w:rPr>
        <w:t>природопользование</w:t>
      </w:r>
      <w:r w:rsidR="00F93DBB">
        <w:t>"/ </w:t>
      </w:r>
      <w:r w:rsidR="00F93DBB">
        <w:rPr>
          <w:rFonts w:hint="eastAsia"/>
        </w:rPr>
        <w:t>Е</w:t>
      </w:r>
      <w:r w:rsidR="00F93DBB">
        <w:t xml:space="preserve">. </w:t>
      </w:r>
      <w:r w:rsidR="00F93DBB">
        <w:rPr>
          <w:rFonts w:hint="eastAsia"/>
        </w:rPr>
        <w:t>Л</w:t>
      </w:r>
      <w:r w:rsidR="00F93DBB">
        <w:t xml:space="preserve">. </w:t>
      </w:r>
      <w:r w:rsidR="00F93DBB">
        <w:rPr>
          <w:rFonts w:hint="eastAsia"/>
        </w:rPr>
        <w:t>Ростовцева</w:t>
      </w:r>
      <w:r w:rsidR="00F93DBB">
        <w:t xml:space="preserve">, </w:t>
      </w:r>
      <w:r w:rsidR="00F93DBB">
        <w:rPr>
          <w:rFonts w:hint="eastAsia"/>
        </w:rPr>
        <w:t>О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Честных</w:t>
      </w:r>
      <w:r w:rsidR="00F93DBB">
        <w:t xml:space="preserve">, </w:t>
      </w:r>
      <w:r w:rsidR="00F93DBB">
        <w:rPr>
          <w:rFonts w:hint="eastAsia"/>
        </w:rPr>
        <w:t>С</w:t>
      </w:r>
      <w:r w:rsidR="00F93DBB">
        <w:t xml:space="preserve">. </w:t>
      </w:r>
      <w:r w:rsidR="00F93DBB">
        <w:rPr>
          <w:rFonts w:hint="eastAsia"/>
        </w:rPr>
        <w:t>В</w:t>
      </w:r>
      <w:r w:rsidR="00F93DBB">
        <w:t xml:space="preserve">. </w:t>
      </w:r>
      <w:r w:rsidR="00F93DBB">
        <w:rPr>
          <w:rFonts w:hint="eastAsia"/>
        </w:rPr>
        <w:t>Малицкий</w:t>
      </w:r>
      <w:r w:rsidR="00F93DBB">
        <w:t xml:space="preserve">, </w:t>
      </w:r>
      <w:r w:rsidR="00F93DBB">
        <w:rPr>
          <w:rFonts w:hint="eastAsia"/>
        </w:rPr>
        <w:t>А</w:t>
      </w:r>
      <w:r w:rsidR="00F93DBB">
        <w:t xml:space="preserve">. </w:t>
      </w:r>
      <w:r w:rsidR="00F93DBB">
        <w:rPr>
          <w:rFonts w:hint="eastAsia"/>
        </w:rPr>
        <w:t>К</w:t>
      </w:r>
      <w:r w:rsidR="00F93DBB">
        <w:t xml:space="preserve">. </w:t>
      </w:r>
      <w:r w:rsidR="00F93DBB">
        <w:rPr>
          <w:rFonts w:hint="eastAsia"/>
        </w:rPr>
        <w:t>Юзбеков</w:t>
      </w:r>
      <w:r w:rsidR="00F93DBB">
        <w:t xml:space="preserve">. ‒ </w:t>
      </w:r>
      <w:r w:rsidR="00F93DBB">
        <w:rPr>
          <w:rFonts w:hint="eastAsia"/>
        </w:rPr>
        <w:t>Москва</w:t>
      </w:r>
      <w:r w:rsidR="00F93DBB">
        <w:t xml:space="preserve">: </w:t>
      </w:r>
      <w:r w:rsidR="00F93DBB">
        <w:rPr>
          <w:rFonts w:hint="eastAsia"/>
        </w:rPr>
        <w:t>МАКС</w:t>
      </w:r>
      <w:r w:rsidR="00F93DBB">
        <w:t xml:space="preserve"> </w:t>
      </w:r>
      <w:r w:rsidR="00F93DBB">
        <w:rPr>
          <w:rFonts w:hint="eastAsia"/>
        </w:rPr>
        <w:t>Пресс</w:t>
      </w:r>
      <w:r w:rsidR="00F93DBB">
        <w:t>, 2024. ‒ 43 </w:t>
      </w:r>
      <w:r w:rsidR="00F93DBB">
        <w:rPr>
          <w:rFonts w:hint="eastAsia"/>
        </w:rPr>
        <w:t>с</w:t>
      </w:r>
      <w:r w:rsidR="00F93DBB">
        <w:t xml:space="preserve">.: </w:t>
      </w:r>
      <w:r w:rsidR="00F93DBB">
        <w:rPr>
          <w:rFonts w:hint="eastAsia"/>
        </w:rPr>
        <w:t>ил</w:t>
      </w:r>
      <w:r w:rsidR="00F93DBB">
        <w:t xml:space="preserve">.; 21 </w:t>
      </w:r>
      <w:r w:rsidR="00F93DBB">
        <w:rPr>
          <w:rFonts w:hint="eastAsia"/>
        </w:rPr>
        <w:t>см</w:t>
      </w:r>
      <w:r w:rsidR="00F93DBB">
        <w:t>. (</w:t>
      </w:r>
      <w:r w:rsidR="00F93DBB">
        <w:rPr>
          <w:rFonts w:hint="eastAsia"/>
        </w:rPr>
        <w:t>Шифр</w:t>
      </w:r>
      <w:r w:rsidR="00F93DBB">
        <w:t xml:space="preserve"> </w:t>
      </w:r>
      <w:r w:rsidR="00F93DBB">
        <w:rPr>
          <w:rFonts w:hint="eastAsia"/>
        </w:rPr>
        <w:t>Е</w:t>
      </w:r>
      <w:r w:rsidR="00F93DBB">
        <w:t>58/</w:t>
      </w:r>
      <w:r w:rsidR="00F93DBB">
        <w:rPr>
          <w:rFonts w:hint="eastAsia"/>
        </w:rPr>
        <w:t>М</w:t>
      </w:r>
      <w:r w:rsidR="00F93DBB">
        <w:t xml:space="preserve">545 </w:t>
      </w:r>
      <w:r w:rsidR="00F93DBB">
        <w:rPr>
          <w:rFonts w:hint="eastAsia"/>
        </w:rPr>
        <w:t>Ч</w:t>
      </w:r>
      <w:r w:rsidR="00F93DBB">
        <w:t>/</w:t>
      </w:r>
      <w:r w:rsidR="00F93DBB">
        <w:rPr>
          <w:rFonts w:hint="eastAsia"/>
        </w:rPr>
        <w:t>з</w:t>
      </w:r>
      <w:r w:rsidR="00F93DBB">
        <w:t>1 / </w:t>
      </w:r>
      <w:r w:rsidR="00F93DBB">
        <w:rPr>
          <w:rFonts w:hint="eastAsia"/>
        </w:rPr>
        <w:t>Г</w:t>
      </w:r>
      <w:r w:rsidR="00F93DBB">
        <w:t>2024‒3646</w:t>
      </w:r>
      <w:r w:rsidR="00F93DBB">
        <w:rPr>
          <w:rFonts w:hint="eastAsia"/>
        </w:rPr>
        <w:t>упр</w:t>
      </w:r>
      <w:r w:rsidR="00F93DBB">
        <w:t>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Учебно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методическое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предназначено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ознакомления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методами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анализа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геоботанических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данных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оценкой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встречаемости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видов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фитоиндикацией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экологических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режимов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местообитаний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шкалам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Элленберга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даёт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эколого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ценотических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группах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включены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задачи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измерению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потоков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углекислого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газа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процессах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фотосинтеза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дыхания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почвенной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эмиссии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Предназначено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биологов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специальностей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университетов</w:t>
      </w:r>
    </w:p>
    <w:p w:rsidR="00F93DBB" w:rsidRDefault="00F93DBB" w:rsidP="00F93DBB">
      <w:pPr>
        <w:pStyle w:val="a7"/>
        <w:rPr>
          <w:rFonts w:asciiTheme="minorHAnsi" w:hAnsiTheme="minorHAnsi"/>
        </w:rPr>
      </w:pPr>
      <w:hyperlink r:id="rId9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A90B35" w:rsidRDefault="00FF53AA" w:rsidP="00A90B35">
      <w:pPr>
        <w:pStyle w:val="10"/>
      </w:pPr>
      <w:r>
        <w:rPr>
          <w:b/>
        </w:rPr>
        <w:t>83</w:t>
      </w:r>
      <w:r w:rsidR="00A90B35" w:rsidRPr="00F93DBB">
        <w:rPr>
          <w:b/>
        </w:rPr>
        <w:t>. Флора</w:t>
      </w:r>
      <w:r w:rsidR="00A90B35">
        <w:t xml:space="preserve"> Кемеровской области / С. А. Шереметова, И. А. Хрусталева, А. Н. Куприянов [и др.]; ответственный редактор С. А. Шереметова ; Российская академия наук, Сибирское отделение, Федеральный исследовательский центр угля и углехимии, Институт экологии человека. ‒ Новосибирск: СО РАН, 2023. ‒ 513, [6] с.: цв. ил.; 25 см. ‒ Библиогр.: с. 478‒504. ‒ Указ. рус. и латин. назв. семейств: с. 508‒513. (Шифр Е58/Ф732 Ч/з1 / Д2024‒361)</w:t>
      </w:r>
    </w:p>
    <w:p w:rsidR="00A90B35" w:rsidRDefault="00A90B35" w:rsidP="00A90B35">
      <w:pPr>
        <w:pStyle w:val="a7"/>
      </w:pPr>
      <w:r>
        <w:t>Экземпляры: всего: 1 ‒ Ч/з1(1)</w:t>
      </w:r>
    </w:p>
    <w:p w:rsidR="00A90B35" w:rsidRPr="00EC4D51" w:rsidRDefault="00A90B35" w:rsidP="00A90B35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монографии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итог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многолетних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исследований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Кемеровской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Кузбасса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Кузбасс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расположен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границе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двух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флористических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провинций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Западно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Сибирской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Алтае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Саянской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что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определяет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гетерогенность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относительное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богатство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Кемеровской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Растительный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покров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несет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себе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черты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широтной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вертикальной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зональности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Кемеровская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является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самой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густозаселенной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территорией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Сибири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азиатской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части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этот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факт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региональные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особенности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хозяйственной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деятельности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определяют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высокий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уровень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антропогенной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трансформации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монографии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обзор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флористического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разнообразия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высших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включая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листостебельные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мхи</w:t>
      </w:r>
      <w:r w:rsidRPr="00EC4D51">
        <w:rPr>
          <w:sz w:val="20"/>
        </w:rPr>
        <w:t xml:space="preserve">). </w:t>
      </w:r>
      <w:r w:rsidRPr="00EC4D51">
        <w:rPr>
          <w:rFonts w:hint="eastAsia"/>
          <w:sz w:val="20"/>
        </w:rPr>
        <w:t>Аннотированные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списки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содержат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информацию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распространении</w:t>
      </w:r>
      <w:r w:rsidRPr="00EC4D51">
        <w:rPr>
          <w:sz w:val="20"/>
        </w:rPr>
        <w:t xml:space="preserve"> 1733 </w:t>
      </w:r>
      <w:r w:rsidRPr="00EC4D51">
        <w:rPr>
          <w:rFonts w:hint="eastAsia"/>
          <w:sz w:val="20"/>
        </w:rPr>
        <w:t>видов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подвидов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высших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сосудистых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373 </w:t>
      </w:r>
      <w:r w:rsidRPr="00EC4D51">
        <w:rPr>
          <w:rFonts w:hint="eastAsia"/>
          <w:sz w:val="20"/>
        </w:rPr>
        <w:t>видов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мохообразных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флористическим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районам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Кемеровской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частоте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встречаемости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экологической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приуроченности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Отдельно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указаны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виды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включенные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Красную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Кузбасса</w:t>
      </w:r>
      <w:r w:rsidRPr="00EC4D51">
        <w:rPr>
          <w:sz w:val="20"/>
        </w:rPr>
        <w:t xml:space="preserve"> (2021)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Черную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Сибири</w:t>
      </w:r>
      <w:r w:rsidRPr="00EC4D51">
        <w:rPr>
          <w:sz w:val="20"/>
        </w:rPr>
        <w:t xml:space="preserve"> (2016),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адвентивные</w:t>
      </w:r>
      <w:r w:rsidRPr="00EC4D51">
        <w:rPr>
          <w:sz w:val="20"/>
        </w:rPr>
        <w:t xml:space="preserve"> (</w:t>
      </w:r>
      <w:r w:rsidRPr="00EC4D51">
        <w:rPr>
          <w:rFonts w:hint="eastAsia"/>
          <w:sz w:val="20"/>
        </w:rPr>
        <w:t>заносные</w:t>
      </w:r>
      <w:r w:rsidRPr="00EC4D51">
        <w:rPr>
          <w:sz w:val="20"/>
        </w:rPr>
        <w:t>)</w:t>
      </w:r>
    </w:p>
    <w:p w:rsidR="00A90B35" w:rsidRDefault="00A90B35" w:rsidP="00A90B35">
      <w:pPr>
        <w:pStyle w:val="a7"/>
      </w:pPr>
      <w:hyperlink r:id="rId9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0"/>
      </w:pPr>
      <w:r w:rsidRPr="00F27AF6">
        <w:rPr>
          <w:b/>
        </w:rPr>
        <w:t>84.</w:t>
      </w:r>
      <w:r w:rsidRPr="00F93DBB">
        <w:rPr>
          <w:b/>
          <w:lang w:val="en-US"/>
        </w:rPr>
        <w:t> </w:t>
      </w:r>
      <w:r w:rsidRPr="00F93DBB">
        <w:rPr>
          <w:rFonts w:hint="eastAsia"/>
          <w:b/>
        </w:rPr>
        <w:t>Флора</w:t>
      </w:r>
      <w:r w:rsidRPr="00F27AF6">
        <w:t xml:space="preserve"> </w:t>
      </w:r>
      <w:r>
        <w:rPr>
          <w:rFonts w:hint="eastAsia"/>
        </w:rPr>
        <w:t>лишайников</w:t>
      </w:r>
      <w:r w:rsidRPr="00F27AF6">
        <w:t xml:space="preserve"> </w:t>
      </w:r>
      <w:r>
        <w:rPr>
          <w:rFonts w:hint="eastAsia"/>
        </w:rPr>
        <w:t>России</w:t>
      </w:r>
      <w:r w:rsidRPr="00F27AF6">
        <w:t xml:space="preserve">. </w:t>
      </w:r>
      <w:r>
        <w:rPr>
          <w:rFonts w:hint="eastAsia"/>
        </w:rPr>
        <w:t>Семейство</w:t>
      </w:r>
      <w:r w:rsidRPr="00F93DBB">
        <w:rPr>
          <w:lang w:val="en-US"/>
        </w:rPr>
        <w:t xml:space="preserve"> Parmeliaceae II =The lichen flora of Russia. </w:t>
      </w:r>
      <w:r>
        <w:t>Family Parmeliaceae II : [</w:t>
      </w:r>
      <w:r>
        <w:rPr>
          <w:rFonts w:hint="eastAsia"/>
        </w:rPr>
        <w:t>посвящается</w:t>
      </w:r>
      <w:r>
        <w:t xml:space="preserve"> 150-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 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Еленкина</w:t>
      </w:r>
      <w:r>
        <w:t>]/ </w:t>
      </w:r>
      <w:r>
        <w:rPr>
          <w:rFonts w:hint="eastAsia"/>
        </w:rPr>
        <w:t>Ботанический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имени 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]; 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редакторы 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Андреев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, 2023. ‒ 136 </w:t>
      </w:r>
      <w:r>
        <w:rPr>
          <w:rFonts w:hint="eastAsia"/>
        </w:rPr>
        <w:t>с</w:t>
      </w:r>
      <w:r>
        <w:t>., [28]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120‒128. ‒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латин</w:t>
      </w:r>
      <w:r>
        <w:t xml:space="preserve">. </w:t>
      </w:r>
      <w:r>
        <w:rPr>
          <w:rFonts w:hint="eastAsia"/>
        </w:rPr>
        <w:t>назв</w:t>
      </w:r>
      <w:r>
        <w:t xml:space="preserve">. </w:t>
      </w:r>
      <w:r>
        <w:rPr>
          <w:rFonts w:hint="eastAsia"/>
        </w:rPr>
        <w:t>таксонов</w:t>
      </w:r>
      <w:r>
        <w:t xml:space="preserve"> </w:t>
      </w:r>
      <w:r>
        <w:rPr>
          <w:rFonts w:hint="eastAsia"/>
        </w:rPr>
        <w:t>лишайников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грибов</w:t>
      </w:r>
      <w:r>
        <w:t xml:space="preserve">: </w:t>
      </w:r>
      <w:r>
        <w:rPr>
          <w:rFonts w:hint="eastAsia"/>
        </w:rPr>
        <w:t>с</w:t>
      </w:r>
      <w:r>
        <w:t>. 129‒134.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59/</w:t>
      </w:r>
      <w:r>
        <w:rPr>
          <w:rFonts w:hint="eastAsia"/>
        </w:rPr>
        <w:t>Ф</w:t>
      </w:r>
      <w:r>
        <w:t xml:space="preserve">732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2024‒360)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Настоящий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выпуск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лишайников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" </w:t>
      </w:r>
      <w:r w:rsidRPr="00EC4D51">
        <w:rPr>
          <w:rFonts w:hint="eastAsia"/>
          <w:sz w:val="20"/>
        </w:rPr>
        <w:t>посвящен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наиболее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широко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распространенной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группе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лишайников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семейству</w:t>
      </w:r>
      <w:r w:rsidRPr="00EC4D51">
        <w:rPr>
          <w:sz w:val="20"/>
        </w:rPr>
        <w:t xml:space="preserve"> Parmeliaceae.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краткие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описания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морфологии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анатомического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строения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репродуктивных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структур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представителей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данной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группы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Приводятся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сведения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составе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лишайниковых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веществ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характерных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данного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семейства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особенностях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распространения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таксонов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экологии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Семейство</w:t>
      </w:r>
      <w:r w:rsidRPr="00EC4D51">
        <w:rPr>
          <w:sz w:val="20"/>
        </w:rPr>
        <w:t xml:space="preserve"> Parmeliaceae ‒ </w:t>
      </w:r>
      <w:r w:rsidRPr="00EC4D51">
        <w:rPr>
          <w:rFonts w:hint="eastAsia"/>
          <w:sz w:val="20"/>
        </w:rPr>
        <w:t>одно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крупнейших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лихенофлоре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Объем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позволяет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включить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известные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роды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настоящей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второй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части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приводятся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ключи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определения</w:t>
      </w:r>
      <w:r w:rsidRPr="00EC4D51">
        <w:rPr>
          <w:sz w:val="20"/>
        </w:rPr>
        <w:t xml:space="preserve"> 15 </w:t>
      </w:r>
      <w:r w:rsidRPr="00EC4D51">
        <w:rPr>
          <w:rFonts w:hint="eastAsia"/>
          <w:sz w:val="20"/>
        </w:rPr>
        <w:t>родов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75 </w:t>
      </w:r>
      <w:r w:rsidRPr="00EC4D51">
        <w:rPr>
          <w:rFonts w:hint="eastAsia"/>
          <w:sz w:val="20"/>
        </w:rPr>
        <w:t>известных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лихенофлоры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видов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принадлежащих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этому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семейству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Книга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является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итогом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многолетнего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изучения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собранных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авторами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многих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областях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многочисленных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коллекций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хранящихся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крупнейших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гербариях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страны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мира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Издание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рассчитано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аспирантов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специалистов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лихенологов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ботаников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микологов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любителей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природы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самостоятельно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занимающихся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изучением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флоры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лишайников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России</w:t>
      </w:r>
    </w:p>
    <w:p w:rsidR="00F93DBB" w:rsidRDefault="00F93DBB" w:rsidP="00F93DBB">
      <w:pPr>
        <w:pStyle w:val="a7"/>
      </w:pPr>
      <w:hyperlink r:id="rId9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20"/>
      </w:pPr>
      <w:r w:rsidRPr="00F93DBB">
        <w:rPr>
          <w:b/>
        </w:rPr>
        <w:t>85. </w:t>
      </w:r>
      <w:r w:rsidRPr="00F93DBB">
        <w:rPr>
          <w:rFonts w:hint="eastAsia"/>
          <w:b/>
        </w:rPr>
        <w:t>Энергетический</w:t>
      </w:r>
      <w:r>
        <w:t xml:space="preserve"> </w:t>
      </w:r>
      <w:r>
        <w:rPr>
          <w:rFonts w:hint="eastAsia"/>
        </w:rPr>
        <w:t>обмен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клетке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Кузьмина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Соловьева</w:t>
      </w:r>
      <w:r>
        <w:t xml:space="preserve">. ‒ </w:t>
      </w:r>
      <w:r>
        <w:rPr>
          <w:rFonts w:hint="eastAsia"/>
        </w:rPr>
        <w:t>Якутск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Восточного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университета</w:t>
      </w:r>
      <w:r>
        <w:t>, 2023. ‒ 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05/</w:t>
      </w:r>
      <w:r>
        <w:rPr>
          <w:rFonts w:hint="eastAsia"/>
        </w:rPr>
        <w:t>Э</w:t>
      </w:r>
      <w:r>
        <w:t xml:space="preserve">651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2024‒3648</w:t>
      </w:r>
      <w:r>
        <w:rPr>
          <w:rFonts w:hint="eastAsia"/>
        </w:rPr>
        <w:t>упр</w:t>
      </w:r>
      <w:r>
        <w:t>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теоретической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части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учебного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пособия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разделы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элективному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курсу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Энергетический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обмен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клетке</w:t>
      </w:r>
      <w:r w:rsidRPr="00EC4D51">
        <w:rPr>
          <w:sz w:val="20"/>
        </w:rPr>
        <w:t xml:space="preserve">"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соответствующему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разделу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дисциплины</w:t>
      </w:r>
      <w:r w:rsidRPr="00EC4D51">
        <w:rPr>
          <w:sz w:val="20"/>
        </w:rPr>
        <w:t xml:space="preserve"> "</w:t>
      </w:r>
      <w:r w:rsidRPr="00EC4D51">
        <w:rPr>
          <w:rFonts w:hint="eastAsia"/>
          <w:sz w:val="20"/>
        </w:rPr>
        <w:t>Биохимия</w:t>
      </w:r>
      <w:r w:rsidRPr="00EC4D51">
        <w:rPr>
          <w:sz w:val="20"/>
        </w:rPr>
        <w:t xml:space="preserve">", </w:t>
      </w:r>
      <w:r w:rsidRPr="00EC4D51">
        <w:rPr>
          <w:rFonts w:hint="eastAsia"/>
          <w:sz w:val="20"/>
        </w:rPr>
        <w:t>кратко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изложена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информация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экзергонических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эндергонических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процессах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процессах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катаболизма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основных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энергетических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субстратов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клетки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углеводов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липидов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Более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подробно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рассматриваются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вопросы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касающиеся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строения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функционирования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дыхательной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цепи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митохондриях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механизмах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синтеза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АТФ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механизме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работы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АТФ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синтазы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практической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части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пособия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приведены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задачи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тесты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задания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практических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занятий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Пособие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содержит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достаточное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количество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иллюстраций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приводятся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контролирующие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проверки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усвоения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учебного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материала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Предназначено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биологических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педагогических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специальностей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обучающихся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образовательных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школ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углубленным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изучением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естественно</w:t>
      </w:r>
      <w:r w:rsidRPr="00EC4D51">
        <w:rPr>
          <w:sz w:val="20"/>
        </w:rPr>
        <w:t>-</w:t>
      </w:r>
      <w:r w:rsidRPr="00EC4D51">
        <w:rPr>
          <w:rFonts w:hint="eastAsia"/>
          <w:sz w:val="20"/>
        </w:rPr>
        <w:t>научного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направления</w:t>
      </w:r>
    </w:p>
    <w:p w:rsidR="00F93DBB" w:rsidRDefault="00F93DBB" w:rsidP="00F93DBB">
      <w:pPr>
        <w:pStyle w:val="a7"/>
      </w:pPr>
      <w:hyperlink r:id="rId9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93DBB" w:rsidRDefault="00F93DBB" w:rsidP="00F93DBB">
      <w:pPr>
        <w:pStyle w:val="1"/>
      </w:pPr>
      <w:bookmarkStart w:id="26" w:name="_Toc171684421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6"/>
    </w:p>
    <w:p w:rsidR="00F93DBB" w:rsidRDefault="00F93DBB" w:rsidP="00F93DBB">
      <w:pPr>
        <w:pStyle w:val="20"/>
      </w:pPr>
      <w:r w:rsidRPr="00F93DBB">
        <w:rPr>
          <w:b/>
        </w:rPr>
        <w:t xml:space="preserve">86. Токин Б. П. </w:t>
      </w:r>
      <w:r>
        <w:t>Целебные яды растений : [16+]/ Токин Борис Петрович. ‒ Москва: Советские учебники, 2023. ‒ 317, [2] с.: ил.; 22 см. ‒ (Советские учебники). ‒ Библиогр.: с. 310‒311. (Шифр Р352/Т514 Ч/з1 / Г2024‒2355упр)</w:t>
      </w:r>
    </w:p>
    <w:p w:rsidR="00F93DBB" w:rsidRDefault="00F93DBB" w:rsidP="00F93DB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93DBB" w:rsidRPr="00EC4D51" w:rsidRDefault="00F93DBB" w:rsidP="00F93DBB">
      <w:pPr>
        <w:pStyle w:val="a7"/>
        <w:rPr>
          <w:sz w:val="20"/>
        </w:rPr>
      </w:pPr>
      <w:r w:rsidRPr="00EC4D51">
        <w:rPr>
          <w:rFonts w:hint="eastAsia"/>
          <w:sz w:val="20"/>
        </w:rPr>
        <w:t>Аннотация</w:t>
      </w:r>
      <w:r w:rsidRPr="00EC4D51">
        <w:rPr>
          <w:sz w:val="20"/>
        </w:rPr>
        <w:t xml:space="preserve">: </w:t>
      </w:r>
      <w:r w:rsidRPr="00EC4D51">
        <w:rPr>
          <w:rFonts w:hint="eastAsia"/>
          <w:sz w:val="20"/>
        </w:rPr>
        <w:t>Каким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образом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деревья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способны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подавлять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рост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болезнетворных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организмов</w:t>
      </w:r>
      <w:r w:rsidRPr="00EC4D51">
        <w:rPr>
          <w:sz w:val="20"/>
        </w:rPr>
        <w:t xml:space="preserve">? </w:t>
      </w:r>
      <w:r w:rsidRPr="00EC4D51">
        <w:rPr>
          <w:rFonts w:hint="eastAsia"/>
          <w:sz w:val="20"/>
        </w:rPr>
        <w:t>Какие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таинственные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ядовитые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вещества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они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содержат</w:t>
      </w:r>
      <w:r w:rsidRPr="00EC4D51">
        <w:rPr>
          <w:sz w:val="20"/>
        </w:rPr>
        <w:t xml:space="preserve">?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как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знания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можно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применить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сферах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жизни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человека</w:t>
      </w:r>
      <w:r w:rsidRPr="00EC4D51">
        <w:rPr>
          <w:sz w:val="20"/>
        </w:rPr>
        <w:t xml:space="preserve">? </w:t>
      </w:r>
      <w:r w:rsidRPr="00EC4D51">
        <w:rPr>
          <w:rFonts w:hint="eastAsia"/>
          <w:sz w:val="20"/>
        </w:rPr>
        <w:t>Если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вам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интересно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читать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увлекательных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открытиях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мире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растительной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жизни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то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вас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Новаторское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исследование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написанное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экспертом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этой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даёт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уникальное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представление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фитонцидах </w:t>
      </w:r>
      <w:r w:rsidRPr="00EC4D51">
        <w:rPr>
          <w:sz w:val="20"/>
        </w:rPr>
        <w:t xml:space="preserve">‒ </w:t>
      </w:r>
      <w:r w:rsidRPr="00EC4D51">
        <w:rPr>
          <w:rFonts w:hint="eastAsia"/>
          <w:sz w:val="20"/>
        </w:rPr>
        <w:t>соединениях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выделяемых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растениями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Вы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узнаете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самых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известных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представителях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растительного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мира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историческом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значении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научных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исследованиях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которые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помогают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раскрыть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потенциал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этих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лечении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различных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заболеваний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Эта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книга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рекомендуется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любителям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природы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всем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кто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хочет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узнать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больше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невероятной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способности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растений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исцелять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восстанавливать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мир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вокруг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нас</w:t>
      </w:r>
      <w:r w:rsidRPr="00EC4D51">
        <w:rPr>
          <w:sz w:val="20"/>
        </w:rPr>
        <w:t xml:space="preserve">. </w:t>
      </w:r>
      <w:r w:rsidRPr="00EC4D51">
        <w:rPr>
          <w:rFonts w:hint="eastAsia"/>
          <w:sz w:val="20"/>
        </w:rPr>
        <w:t>Она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также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станет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полезным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источником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информации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для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студентов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профессионалов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в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области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фармакологии</w:t>
      </w:r>
      <w:r w:rsidRPr="00EC4D51">
        <w:rPr>
          <w:sz w:val="20"/>
        </w:rPr>
        <w:t xml:space="preserve">, </w:t>
      </w:r>
      <w:r w:rsidRPr="00EC4D51">
        <w:rPr>
          <w:rFonts w:hint="eastAsia"/>
          <w:sz w:val="20"/>
        </w:rPr>
        <w:t>ботаники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и</w:t>
      </w:r>
      <w:r w:rsidRPr="00EC4D51">
        <w:rPr>
          <w:sz w:val="20"/>
        </w:rPr>
        <w:t xml:space="preserve"> </w:t>
      </w:r>
      <w:r w:rsidRPr="00EC4D51">
        <w:rPr>
          <w:rFonts w:hint="eastAsia"/>
          <w:sz w:val="20"/>
        </w:rPr>
        <w:t>медицины</w:t>
      </w:r>
    </w:p>
    <w:p w:rsidR="00E37457" w:rsidRPr="00EC4D51" w:rsidRDefault="00F93DBB" w:rsidP="00EC4D51">
      <w:pPr>
        <w:pStyle w:val="a7"/>
        <w:rPr>
          <w:rFonts w:asciiTheme="minorHAnsi" w:hAnsiTheme="minorHAnsi"/>
        </w:rPr>
      </w:pPr>
      <w:hyperlink r:id="rId9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C4D51" w:rsidRPr="00EC4D51" w:rsidRDefault="00EC4D51" w:rsidP="00EC4D51"/>
    <w:p w:rsidR="002F0281" w:rsidRPr="00175F94" w:rsidRDefault="002F0281" w:rsidP="002F0281">
      <w:pPr>
        <w:pStyle w:val="1"/>
      </w:pPr>
      <w:bookmarkStart w:id="27" w:name="_Toc171684422"/>
      <w:r>
        <w:t>КРАТКИЙ ОБЗОР</w:t>
      </w:r>
      <w:bookmarkEnd w:id="1"/>
      <w:r w:rsidR="00175F94" w:rsidRPr="00F93DBB">
        <w:t xml:space="preserve"> </w:t>
      </w:r>
      <w:r w:rsidR="00175F94">
        <w:t>ЗАКОНОДАТЕЛЬСТВА</w:t>
      </w:r>
      <w:bookmarkEnd w:id="27"/>
    </w:p>
    <w:p w:rsidR="002F0281" w:rsidRDefault="00FF1A9E" w:rsidP="00FF1A9E">
      <w:pPr>
        <w:jc w:val="center"/>
        <w:rPr>
          <w:sz w:val="28"/>
          <w:szCs w:val="28"/>
        </w:rPr>
      </w:pPr>
      <w:r w:rsidRPr="00FF1A9E">
        <w:rPr>
          <w:sz w:val="28"/>
          <w:szCs w:val="28"/>
        </w:rPr>
        <w:t>Правовые акты органов государственной власти субъектов Российской Федерации (Урал – Сибирь – Дальний Восток)</w:t>
      </w:r>
    </w:p>
    <w:p w:rsidR="00FF1A9E" w:rsidRPr="00FF1A9E" w:rsidRDefault="00FF1A9E" w:rsidP="00FF1A9E">
      <w:pPr>
        <w:jc w:val="center"/>
        <w:rPr>
          <w:sz w:val="28"/>
          <w:szCs w:val="28"/>
        </w:rPr>
      </w:pPr>
    </w:p>
    <w:tbl>
      <w:tblPr>
        <w:tblStyle w:val="af2"/>
        <w:tblW w:w="0" w:type="auto"/>
        <w:tblInd w:w="562" w:type="dxa"/>
        <w:tblLook w:val="04A0" w:firstRow="1" w:lastRow="0" w:firstColumn="1" w:lastColumn="0" w:noHBand="0" w:noVBand="1"/>
      </w:tblPr>
      <w:tblGrid>
        <w:gridCol w:w="993"/>
        <w:gridCol w:w="8646"/>
      </w:tblGrid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0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Комитета ветеринарии с Госветинспекцией Республики Алтай от 04.07.2024 № П-13-01/0010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содержания отловленных животных без владельцев в местах и пунктах временного содержания животных, не являющихся приютами для животных на территории Республики Алтай"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04.07.2024 № 0240)</w:t>
              </w:r>
            </w:hyperlink>
          </w:p>
          <w:p w:rsidR="00FF1A9E" w:rsidRPr="00FF1A9E" w:rsidRDefault="00FF1A9E" w:rsidP="00FF1A9E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28.06.2024 № 376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Бурятия от 07.04.2022 № 190 "Об утверждении Перечней индикаторов риска нарушений обязательных требований по видам регионального государственного контроля (надзора), осуществляемого Республиканской службой по охране, контролю и регулированию использования объектов животного мира, отнесенных к объектам охоты, контролю и надзору в сфере природопользования"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Саха (Якутия) от 28.06.2024 № 281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Саха (Якутия) от 25 сентября 2020 г. № 302 "Об утверждении порядка определения объема и условий предоставления государственным бюджетным учреждениям Республики Саха (Якутия), подведомственным Департаменту ветеринарии Республики Саха (Якутия), субсидий на иные цели"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Саха (Якутия) от 27.06.2024 № 261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порядков предоставления субсидий из государственного бюджета Республики Саха (Якутия) в рамках реализации ведомственного проекта "Развитие традиционных отраслей Севера и рыбохозяйственного комплекса" государственной программы Республики Саха (Якутия) "Развитие сельского хозяйства и регулирование рынков сельскохозяйственной продукции, сырья и продовольствия"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Республики Саха (Якутия) от 26.06.2024 2753-З № 181-VII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Закон Республики Саха (Якутия) "О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поддержке сельскохозяйственного производства"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5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Тыва от 28.06.2024 № 329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Положение о республиканском конкурсе на звание чемпионов Республики Тыва и передовиков в отрасли животноводства"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6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04.07.2024 № 69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проведении в 2024 году краевого конкурса крупного рогатого скота симментальской породы"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05.07.2024 № 714)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7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управления Алтайского края по пищевой, перерабатывающей, фармацевтической промышленности и биотехнологиям от 05.07.2024 № 32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управления Алтайского края по пищевой, перерабатывающей, фармацевтической промышленности и биотехнологиям от 01.07.2021 № 54"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05.07.2024 № 715)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8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28.06.2024 № 232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31.05.2021 № 182"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9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28.06.2024 № 231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31.05.2021 № 183"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28.06.2024 № 230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26.04.2021 № 134"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28.06.2024 № 229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18.09.2023 № 355"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28.06.2024 № 228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25.07.2022 № 265"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28.06.2024 № 227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предоставления из краевого бюджета субсидий на возмещение части затрат на производство молока"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02.07.2024 № 67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некоторых приказах Министерства сельского хозяйства Алтайского края и Главного управления сельского хозяйства Алтайского края"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03.07.2024 № 703)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5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02.07.2024 № 66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приказы Министерства сельского хозяйства Алтайского края от 07.06.2021 № 73, от 07.06.2021 № 74, от 07.06.2021 №76, от 19.03.2021 № 29, от 19.04.2021 №42"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02.07.2024 № 701)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16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02.07.2024 № 65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Алтайского края от 31.05.2022 № 75"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02.07.2024 № 700)</w:t>
              </w:r>
            </w:hyperlink>
          </w:p>
          <w:p w:rsidR="00FF1A9E" w:rsidRPr="00FF1A9E" w:rsidRDefault="00FF1A9E" w:rsidP="00FF1A9E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7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управления Алтайского края по пищевой, перерабатывающей, фармацевтической промышленности и биотехнологиям от 02.07.2024 № 27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форм документов на предоставление субсидий на возмещение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02.07.2024 № 698)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8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27.06.2024 № 224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предоставления из краевого бюджета грантов в форме субсидий образовательным организациям высшего образования и профессиональным образовательным организациям, осуществляющим подготовку квалифицированных кадров для сельского хозяйства, на финансовое обеспечение затрат, связанных с приобретением оборудования и (или) техники"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9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Забайкальского края от 05.07.2024 № 36-н/п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установлении полесосечных коэффициентов для определения расходов на обеспечение проведения мероприятий по охране, защите, воспроизводству лесов в Кыринском, Нерчинском, Сретенском, Хилокском, Петровск-Забайкальском лесничествах Забайкальского края"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05.07.2024 № 495-75-2024)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риказ Государственной инспекции Забайкальского края от 04.07.2024 № 113 о/д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Административного регламента Государственной инспекции Забайкальского края по предоставлению государственной услуги по выдаче организациям, осуществляющим образовательную деятельность, свидетельства о соответствии требованиям оборудования и оснащенности образовательного процесса для подготовки трактористов, машинистов и водителей самоходных машин"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04.07.2024 № 494-75-2024)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Забайкальского края от 03.07.2024 № 325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предоставления субсидий сельскохозяйственным товаропроизводителям из бюджета Забайкальского края, а также средств, поступивших из федерального бюджета в бюджет Забайкальского края, на поддержку элитного семеноводства"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02.07.2024 № 474-п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Красноярского края от 30.09.2013 № 506-п "Об утверждении государственной программы Красноярского края "Развитие сельского хозяйства и регулирование рынков сельскохозяйственной продукции, сырья и продовольствия"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26.06.2024 № 455-п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14.02.2017 № 85-п "Об утверждении Порядка предоставления субсидий на возмещение части затрат на поддержку элитного семеноводства сельскохозяйственных культур"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25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26.06.2024 № 454-п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16.07.2013 № 350-п "Об утверждении Порядка предоставления субсидий на возмещение части затрат на уплату страховых премий, начисленных по договорам сельскохозяйственного страхования в области растениеводства, и (или) животноводства, и (или) товарной аквакультуры (товарного рыбоводства)"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6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26.06.2024 № 453-п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20.02.2023 № 140-п "Об утверждении Порядка предоставления субсидий на возмещение части затрат на поддержку элитного и (или) оригинального семеноводства картофеля и (или) овощных культур, включая гибриды овощных культур"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7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Приморского края от 03.07.2024 № 611-КЗ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статью 4 Закона Приморского края "О рыбохозяйственной деятельности в Приморском крае"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8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и охотничьего хозяйства Камчатского края от 04.07.2024 № 17-Н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выдачи разрешения на осуществление бесплатной заготовки древесины для собственных нужд лицами, относящимися к коренным малочисленным народам Севера, Сибири и Дальнего Востока Российской Федерации на территории Камчатского края"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04.07.2024 № 17-Н)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9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и охотничьего хозяйства Камчатского края от 03.07.2024 № 16-Н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Положения об осуществлении ведомственного контроля за соблюдением трудового законодательства и иных нормативных правовых актов, содержащих нормы, трудового права, в отношении учреждений, функции и полномочия учредителя которых осуществляет Министерство лесного и охотничьего хозяйства Камчатского края"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03.07.2024 № 16-Н)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03.07.2024 № 317-П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приложение к постановлению Правительства Камчатского края от 30.12.2022 № 766-П "Об утверждении Порядка предоставления субсидии на финансовое обеспечение части затрат на поддержку собственного производства молока и проведения отбора получателей субсидии"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и охотничьего хозяйства Камчатского края от 01.07.2024 № 15-Н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определения объема и условий предоставления Министерством лесного и охотничьего хозяйства Камчатского края краевым государственным бюджетным и автономным учреждениям субсидий из краевого бюджета на иные цели"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01.07.2024 № 15-Н)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образования и науки Хабаровского края от 28.06.2024 № 23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образования и науки Хабаровского края"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01.07.2024 № 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01.07.2024 № 520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25.09.2023 № 805"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02.07.2024 № 524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06.04.2023 № 321"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5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28.06.2024 № 515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24.04.2024 № 293"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6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27.06.2024 № 510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28.04.2023 № 395"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7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Управления ветеринарии Амурской области от 27.06.2024 № 144-од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Плана мероприятий по ликвидации эпизоотического очага бешенства животных и предотвращению распространения возбудителя"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27.06.2024 № ИО-361)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8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28.06.2024 № 499-пп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Иркутской области "Охрана окружающей среды"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9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01.07.2024 № 500-пп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Иркутской области "Развитие сельского хозяйства и регулирование рынков сельскохозяйственной продукции, сырья и продовольствия"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27.06.2024 № 490-пп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Иркутской области от 11 июля 2013 года № 255-пп"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27.06.2024 № 57-19-мпр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реализации Положения о предоставлении грантов в форме субсидий "Агростартап"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28.06.2024 № 03-1261/24)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02.07.2024 № 426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Кемеровской области — Кузбасса от 14.03.2024 № 112 "Об утверждении Правил предоставления субсидии на поддержку племенного животноводства"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02.07.2024 № 425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Кемеровской области — Кузбасса от 28.03.2023 № 178 "Об утверждении Правил предоставления субсидий на возмещение части затрат на приобретение племенного поголовья крупного рогатого скота"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01.07.2024 № 289-п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Новосибирской области от 02.02.2015 № 37-п"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5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01.07.2024 № 288-п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проведении трудового соревнования в агропромышленном комплексе Новосибирской области в 2024 году"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6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Губернатора Новосибирской области от 02.07.2024 № 127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Губернатора Новосибирской области от 29.01.2021 № 21"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7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05.07.2024 № 26-п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Главного управления лесного хозяйства Омской области"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05.07.2024 № 3420)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8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ветеринарии Омской области от 04.07.2024 № 22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ветеринарии Омской области от 30 мая 2013 года № 17"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05.07.2024 № 3422)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49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Омской области от 04.07.2024 № 377-п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постановления Правительства Омской области"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03.07.2024 № П-24-36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28 марта 2013 года № П-13-11"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03.07.2024 № 3408)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01.07.2024 № П-24-35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3 июля 2017 года № П-17-69"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02.07.2024 № 3397)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01.07.2024 № П-24-34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22 июня 2022 года № П-22-48"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02.07.2024 № 3398)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01.07.2024 № 25-п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лесного хозяйства Омской области от 1 июля 2016 года № 28-п"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01.07.2024 № 3395)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Сахалинской области от 24.06.2024 № 208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Сахалинской области от 23.06.2020 № 277 "Об оперативном штабе по мониторингу и реагированию на изменение конъюнктуры продовольственных рынков Сахалинской области"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5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Сахалинской области от 25.06.2024 № 209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распределении иных межбюджетных трансфертов из областного бюджета Сахалинской области бюджетам муниципальных образований Сахалинской области на проведение мероприятий по поддержке развития садоводства и огородничества в 2024 году"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6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03.07.2024 № 359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агропромышленного комплекса и потребительского рынка Свердловской области от 11.01.2023 № 3 "Об утверждении Перечня коррупционно-опасных функций Министерства агропромышленного комплекса и потребительского рынка Свердловской области и признании утратившим силу приказа Министерства агропромышленного комплекса и потребительского рынка Свердловской области от 01.04.2016 № 138 "Об утверждении перечня коррупционно-опасных функций Министерства агропромышленного комплекса и продовольствия Свердловской области"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03.07.2024 № 1803)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7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28.06.2024 № 346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Министерства агропромышленного комплекса и потребительского рынка Свердловской области от 10.04.2023 № 202 "О реализации Порядка предоставления субсидий на проведение гидромелиоративных, культуртехнических, агролесомелиоративных и фитомелиоративных мероприятий, а также мероприятий в области известкования кислых почв на пашне, утвержденного постановлением Правительства Свердловской области от 23.04.2022 № 330-ПП"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04.07.2024 № 1804)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8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27.06.2024 № 434-ПП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оформления и ведения ветеринарно-санитарного паспорта пасеки на территории Свердловской области"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59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6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27.06.2024 № 433-ПП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оказания участникам Государственной программы по оказанию содействия добровольному переселению в Российскую Федерацию соотечественников, проживающих за рубежом, и трудоспособным членам их семей, переселившимся в Свердловскую область, поддержки в осуществлении малого и среднего предпринимательства, включая создание крестьянских (фермерских) хозяйств"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27.06.2024 № 417-ПП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23.04.2014 № 330-ПП "Об утверждении Порядка предоставления субсидий на проведение гидромелиоративных, культуртехнических, агролесомелиоративных и фитомелиоративных мероприятий, а также мероприятий в области известкования кислых почв на пашне"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27.06.2024 № 416-ПП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предоставления субсидий на поддержку приоритетных направлений агропромышленного комплекса Свердловской области, утвержденный постановлением Правительства Свердловской области от 15.02.2017 № 76-ПП"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27.06.2024 № 415-ПП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25.01.2024 № 32-ПП "О распределении субсидий из областного бюджета бюджетам муниципальных образований, расположенных на территории Свердловской области, в 2024 году в рамках реализации государственной программы Свердловской области "Реализация основных направлений государственной политики в сферах агропромышленного комплекса и потребительского рынка Свердловской области"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65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27.06.2024 № 414-ПП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Свердловской области "Комплексное развитие сельских территорий Свердловской области", утвержденную постановлением Правительства Свердловской области от 08.09.2021 № 582-ПП"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6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ветеринарии Свердловской области от 27.06.2024 № 235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Порядок определения среднегодового количества животных без владельцев, подлежащих отлову на территории муниципальных образований, расположенных на территории Свердловской области, утвержденный приказом Департамента ветеринарии Свердловской области от 25.08.2023 № 305"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03.07.2024 № 1798)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7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03.07.2024 № 74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Департамента по социально-экономическому развитию села Томской области от 04.06.2024 № 65"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04.07.2024 № 821-55/2024)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8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Администрации Томской области от 02.07.2024 № 257а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Томской области от 26.09.2019 № 338а"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9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27.06.2024 № 72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по социально-экономическому развитию села Томской области от 10.12.2020 № 106"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03.07.2024 № 815-55/2024)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70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71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лесного хозяйства Томской области от 03.07.2024 № 64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определении сроков заготовки гражданами отдельных видов пищевых лесных ресурсов для собственных нужд на территории Томской области в 2024 году"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03.07.2024 № 818-74/2024)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72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Губернатора Томской области от 01.07.2024 № 55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Губернатора Томской области от 11.09.2018 № 83"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73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26.06.2024 № 71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по социально-экономическому развитию села Томской области от 28.03.2018 № 41"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28.06.2024 № 776-55/2024)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A9E" w:rsidTr="00FF1A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Default="00FF1A9E" w:rsidP="00FF1A9E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74" w:history="1"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26.06.2024 № 384-П</w:t>
              </w:r>
              <w:r w:rsidRPr="00FF1A9E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F1A9E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Челябинской области от 30.12.2020 г. № 806-П"</w:t>
              </w:r>
            </w:hyperlink>
          </w:p>
          <w:p w:rsidR="00FF1A9E" w:rsidRPr="00FF1A9E" w:rsidRDefault="00FF1A9E" w:rsidP="00FF1A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F1A9E" w:rsidRPr="00B23876" w:rsidRDefault="00FF1A9E" w:rsidP="002F0281"/>
    <w:sectPr w:rsidR="00FF1A9E" w:rsidRPr="00B23876" w:rsidSect="00E37457">
      <w:footerReference w:type="default" r:id="rId175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B35" w:rsidRDefault="00A90B35">
      <w:r>
        <w:separator/>
      </w:r>
    </w:p>
  </w:endnote>
  <w:endnote w:type="continuationSeparator" w:id="0">
    <w:p w:rsidR="00A90B35" w:rsidRDefault="00A90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B35" w:rsidRDefault="00A90B35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B35" w:rsidRDefault="00A90B35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B35" w:rsidRDefault="00A90B3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0E61E3">
      <w:rPr>
        <w:rStyle w:val="a3"/>
        <w:noProof/>
        <w:sz w:val="24"/>
      </w:rPr>
      <w:t>20</w:t>
    </w:r>
    <w:r>
      <w:rPr>
        <w:rStyle w:val="a3"/>
        <w:sz w:val="24"/>
      </w:rPr>
      <w:fldChar w:fldCharType="end"/>
    </w:r>
  </w:p>
  <w:p w:rsidR="00A90B35" w:rsidRDefault="00A90B3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B35" w:rsidRDefault="00A90B35">
      <w:r>
        <w:separator/>
      </w:r>
    </w:p>
  </w:footnote>
  <w:footnote w:type="continuationSeparator" w:id="0">
    <w:p w:rsidR="00A90B35" w:rsidRDefault="00A90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413D3"/>
    <w:multiLevelType w:val="hybridMultilevel"/>
    <w:tmpl w:val="803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  <w:lvlOverride w:ilv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DBB"/>
    <w:rsid w:val="000309EA"/>
    <w:rsid w:val="000671C0"/>
    <w:rsid w:val="000D3ED5"/>
    <w:rsid w:val="000E61E3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794A43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A90B35"/>
    <w:rsid w:val="00B00E69"/>
    <w:rsid w:val="00B13118"/>
    <w:rsid w:val="00CA406A"/>
    <w:rsid w:val="00CF6701"/>
    <w:rsid w:val="00DC3DA3"/>
    <w:rsid w:val="00E37457"/>
    <w:rsid w:val="00EC4D51"/>
    <w:rsid w:val="00F27AF6"/>
    <w:rsid w:val="00F411B0"/>
    <w:rsid w:val="00F87624"/>
    <w:rsid w:val="00F93DBB"/>
    <w:rsid w:val="00FD5AEC"/>
    <w:rsid w:val="00FF1A9E"/>
    <w:rsid w:val="00FF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4D59F2"/>
  <w15:chartTrackingRefBased/>
  <w15:docId w15:val="{B54B2AA8-B51D-4D08-BBD1-0BD96FBDC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F93DBB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FF1A9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f2">
    <w:name w:val="Table Grid"/>
    <w:basedOn w:val="a1"/>
    <w:uiPriority w:val="39"/>
    <w:rsid w:val="00FF1A9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24" TargetMode="External"/><Relationship Id="rId117" Type="http://schemas.openxmlformats.org/officeDocument/2006/relationships/hyperlink" Target="http://publication.pravo.gov.ru/document/2201202407040021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1%2F1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54%2A042185663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199217566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137%2A465758912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330%2A519987738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2%2D2321%2FN6%2A918799059" TargetMode="External"/><Relationship Id="rId112" Type="http://schemas.openxmlformats.org/officeDocument/2006/relationships/hyperlink" Target="http://publication.pravo.gov.ru/document/2200202407040006" TargetMode="External"/><Relationship Id="rId133" Type="http://schemas.openxmlformats.org/officeDocument/2006/relationships/hyperlink" Target="http://publication.pravo.gov.ru/document/2800202407030013" TargetMode="External"/><Relationship Id="rId138" Type="http://schemas.openxmlformats.org/officeDocument/2006/relationships/hyperlink" Target="http://publication.pravo.gov.ru/document/3800202407030002" TargetMode="External"/><Relationship Id="rId154" Type="http://schemas.openxmlformats.org/officeDocument/2006/relationships/hyperlink" Target="http://publication.pravo.gov.ru/document/6500202407030001" TargetMode="External"/><Relationship Id="rId159" Type="http://schemas.openxmlformats.org/officeDocument/2006/relationships/hyperlink" Target="http://publication.pravo.gov.ru/document/6600202407030029" TargetMode="External"/><Relationship Id="rId175" Type="http://schemas.openxmlformats.org/officeDocument/2006/relationships/footer" Target="footer3.xml"/><Relationship Id="rId170" Type="http://schemas.openxmlformats.org/officeDocument/2006/relationships/hyperlink" Target="http://publication.pravo.gov.ru/document/7001202407040008" TargetMode="Externa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107" Type="http://schemas.openxmlformats.org/officeDocument/2006/relationships/hyperlink" Target="http://publication.pravo.gov.ru/document/2201202407050009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5%2F6" TargetMode="External"/><Relationship Id="rId3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0%2F2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774581305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72%2A058845093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55%2A000953771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99%D1%83%D0%BF%D1%80%2A521060409" TargetMode="External"/><Relationship Id="rId102" Type="http://schemas.openxmlformats.org/officeDocument/2006/relationships/hyperlink" Target="http://publication.pravo.gov.ru/document/1400202407020006" TargetMode="External"/><Relationship Id="rId123" Type="http://schemas.openxmlformats.org/officeDocument/2006/relationships/hyperlink" Target="http://publication.pravo.gov.ru/document/2400202407020003" TargetMode="External"/><Relationship Id="rId128" Type="http://schemas.openxmlformats.org/officeDocument/2006/relationships/hyperlink" Target="http://publication.pravo.gov.ru/document/4101202407050003" TargetMode="External"/><Relationship Id="rId144" Type="http://schemas.openxmlformats.org/officeDocument/2006/relationships/hyperlink" Target="http://publication.pravo.gov.ru/document/5400202407030004" TargetMode="External"/><Relationship Id="rId149" Type="http://schemas.openxmlformats.org/officeDocument/2006/relationships/hyperlink" Target="http://publication.pravo.gov.ru/document/5500202407040008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25%2A894102767" TargetMode="External"/><Relationship Id="rId9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646%D1%83%D0%BF%D1%80%2A748042899" TargetMode="External"/><Relationship Id="rId160" Type="http://schemas.openxmlformats.org/officeDocument/2006/relationships/hyperlink" Target="http://publication.pravo.gov.ru/document/6600202407030029" TargetMode="External"/><Relationship Id="rId165" Type="http://schemas.openxmlformats.org/officeDocument/2006/relationships/hyperlink" Target="http://publication.pravo.gov.ru/document/6600202407030017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2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5%2F1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11%2F2018%2F5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43%2A090583761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3%2D3816%2A725089207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07%2FN1%2A301776260" TargetMode="External"/><Relationship Id="rId113" Type="http://schemas.openxmlformats.org/officeDocument/2006/relationships/hyperlink" Target="http://publication.pravo.gov.ru/document/2200202407040008" TargetMode="External"/><Relationship Id="rId118" Type="http://schemas.openxmlformats.org/officeDocument/2006/relationships/hyperlink" Target="http://publication.pravo.gov.ru/document/2200202407010005" TargetMode="External"/><Relationship Id="rId134" Type="http://schemas.openxmlformats.org/officeDocument/2006/relationships/hyperlink" Target="http://publication.pravo.gov.ru/document/2800202407030008" TargetMode="External"/><Relationship Id="rId139" Type="http://schemas.openxmlformats.org/officeDocument/2006/relationships/hyperlink" Target="http://publication.pravo.gov.ru/document/3800202407020003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329%2A014642126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139%2A110237162" TargetMode="External"/><Relationship Id="rId150" Type="http://schemas.openxmlformats.org/officeDocument/2006/relationships/hyperlink" Target="http://publication.pravo.gov.ru/document/5501202407040001" TargetMode="External"/><Relationship Id="rId155" Type="http://schemas.openxmlformats.org/officeDocument/2006/relationships/hyperlink" Target="http://publication.pravo.gov.ru/document/6500202407020002" TargetMode="External"/><Relationship Id="rId171" Type="http://schemas.openxmlformats.org/officeDocument/2006/relationships/hyperlink" Target="http://publication.pravo.gov.ru/document/7001202407040008" TargetMode="External"/><Relationship Id="rId176" Type="http://schemas.openxmlformats.org/officeDocument/2006/relationships/fontTable" Target="fontTable.xml"/><Relationship Id="rId12" Type="http://schemas.openxmlformats.org/officeDocument/2006/relationships/footer" Target="footer1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3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6%2F1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0%2F3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140%2A136022821" TargetMode="External"/><Relationship Id="rId103" Type="http://schemas.openxmlformats.org/officeDocument/2006/relationships/hyperlink" Target="http://publication.pravo.gov.ru/document/1400202407010002" TargetMode="External"/><Relationship Id="rId108" Type="http://schemas.openxmlformats.org/officeDocument/2006/relationships/hyperlink" Target="http://publication.pravo.gov.ru/document/2200202407040003" TargetMode="External"/><Relationship Id="rId124" Type="http://schemas.openxmlformats.org/officeDocument/2006/relationships/hyperlink" Target="http://publication.pravo.gov.ru/document/2400202407020001" TargetMode="External"/><Relationship Id="rId129" Type="http://schemas.openxmlformats.org/officeDocument/2006/relationships/hyperlink" Target="http://publication.pravo.gov.ru/document/4101202407050002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71%2A107272015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24%2A953913583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53%2A394449034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22024%2D101%2A665512212" TargetMode="External"/><Relationship Id="rId9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361%2A436543199" TargetMode="External"/><Relationship Id="rId140" Type="http://schemas.openxmlformats.org/officeDocument/2006/relationships/hyperlink" Target="http://publication.pravo.gov.ru/document/3800202407010008" TargetMode="External"/><Relationship Id="rId145" Type="http://schemas.openxmlformats.org/officeDocument/2006/relationships/hyperlink" Target="http://publication.pravo.gov.ru/document/5400202407030005" TargetMode="External"/><Relationship Id="rId161" Type="http://schemas.openxmlformats.org/officeDocument/2006/relationships/hyperlink" Target="http://publication.pravo.gov.ru/document/6600202407030014" TargetMode="External"/><Relationship Id="rId166" Type="http://schemas.openxmlformats.org/officeDocument/2006/relationships/hyperlink" Target="http://publication.pravo.gov.ru/document/660120240703001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2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5%2F2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328%2A485121131" TargetMode="External"/><Relationship Id="rId114" Type="http://schemas.openxmlformats.org/officeDocument/2006/relationships/hyperlink" Target="http://publication.pravo.gov.ru/document/2201202407040012" TargetMode="External"/><Relationship Id="rId119" Type="http://schemas.openxmlformats.org/officeDocument/2006/relationships/hyperlink" Target="http://publication.pravo.gov.ru/document/7501202407050003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5%2F5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11%2F2018%2F6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74%2A376751199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27%2A482332261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23%2A041940600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07%2FN6%2A516166704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897%2A284382824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06%2FN6%2A078426553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880%2A463821748" TargetMode="External"/><Relationship Id="rId9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301%2A430461630" TargetMode="External"/><Relationship Id="rId9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355%D1%83%D0%BF%D1%80%2A344978176" TargetMode="External"/><Relationship Id="rId101" Type="http://schemas.openxmlformats.org/officeDocument/2006/relationships/hyperlink" Target="http://publication.pravo.gov.ru/document/0300202407030002" TargetMode="External"/><Relationship Id="rId122" Type="http://schemas.openxmlformats.org/officeDocument/2006/relationships/hyperlink" Target="http://publication.pravo.gov.ru/document/2400202407050024" TargetMode="External"/><Relationship Id="rId130" Type="http://schemas.openxmlformats.org/officeDocument/2006/relationships/hyperlink" Target="http://publication.pravo.gov.ru/document/4100202407030002" TargetMode="External"/><Relationship Id="rId135" Type="http://schemas.openxmlformats.org/officeDocument/2006/relationships/hyperlink" Target="http://publication.pravo.gov.ru/document/2800202407030001" TargetMode="External"/><Relationship Id="rId143" Type="http://schemas.openxmlformats.org/officeDocument/2006/relationships/hyperlink" Target="http://publication.pravo.gov.ru/document/4200202407050004" TargetMode="External"/><Relationship Id="rId148" Type="http://schemas.openxmlformats.org/officeDocument/2006/relationships/hyperlink" Target="http://publication.pravo.gov.ru/document/5501202407050008" TargetMode="External"/><Relationship Id="rId151" Type="http://schemas.openxmlformats.org/officeDocument/2006/relationships/hyperlink" Target="http://publication.pravo.gov.ru/document/5501202407020001" TargetMode="External"/><Relationship Id="rId156" Type="http://schemas.openxmlformats.org/officeDocument/2006/relationships/hyperlink" Target="http://publication.pravo.gov.ru/document/6601202407040001" TargetMode="External"/><Relationship Id="rId164" Type="http://schemas.openxmlformats.org/officeDocument/2006/relationships/hyperlink" Target="http://publication.pravo.gov.ru/document/6600202407030017" TargetMode="External"/><Relationship Id="rId169" Type="http://schemas.openxmlformats.org/officeDocument/2006/relationships/hyperlink" Target="http://publication.pravo.gov.ru/document/7001202407040002" TargetMode="External"/><Relationship Id="rId177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72" Type="http://schemas.openxmlformats.org/officeDocument/2006/relationships/hyperlink" Target="http://publication.pravo.gov.ru/document/7000202407030002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3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0%2F4" TargetMode="External"/><Relationship Id="rId109" Type="http://schemas.openxmlformats.org/officeDocument/2006/relationships/hyperlink" Target="http://publication.pravo.gov.ru/document/2200202407040004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6%2F2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304%2A363128703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112231108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71%2A773721886" TargetMode="External"/><Relationship Id="rId9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360%2A038765739" TargetMode="External"/><Relationship Id="rId104" Type="http://schemas.openxmlformats.org/officeDocument/2006/relationships/hyperlink" Target="http://publication.pravo.gov.ru/document/1400202407010010" TargetMode="External"/><Relationship Id="rId120" Type="http://schemas.openxmlformats.org/officeDocument/2006/relationships/hyperlink" Target="http://publication.pravo.gov.ru/document/7501202407050001" TargetMode="External"/><Relationship Id="rId125" Type="http://schemas.openxmlformats.org/officeDocument/2006/relationships/hyperlink" Target="http://publication.pravo.gov.ru/document/2400202407020001" TargetMode="External"/><Relationship Id="rId141" Type="http://schemas.openxmlformats.org/officeDocument/2006/relationships/hyperlink" Target="http://publication.pravo.gov.ru/document/3801202407010002" TargetMode="External"/><Relationship Id="rId146" Type="http://schemas.openxmlformats.org/officeDocument/2006/relationships/hyperlink" Target="http://publication.pravo.gov.ru/document/5400202407030002" TargetMode="External"/><Relationship Id="rId167" Type="http://schemas.openxmlformats.org/officeDocument/2006/relationships/hyperlink" Target="http://publication.pravo.gov.ru/document/7001202407050001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732806974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22024%2D100%2A539522094" TargetMode="External"/><Relationship Id="rId162" Type="http://schemas.openxmlformats.org/officeDocument/2006/relationships/hyperlink" Target="http://publication.pravo.gov.ru/document/660020240703001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5%2F3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0%2F5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07%2A125299266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362%2A616753476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74%2A607539930" TargetMode="External"/><Relationship Id="rId110" Type="http://schemas.openxmlformats.org/officeDocument/2006/relationships/hyperlink" Target="http://publication.pravo.gov.ru/document/2200202407040005" TargetMode="External"/><Relationship Id="rId115" Type="http://schemas.openxmlformats.org/officeDocument/2006/relationships/hyperlink" Target="http://publication.pravo.gov.ru/document/2201202407040013" TargetMode="External"/><Relationship Id="rId131" Type="http://schemas.openxmlformats.org/officeDocument/2006/relationships/hyperlink" Target="http://publication.pravo.gov.ru/document/4101202407030001" TargetMode="External"/><Relationship Id="rId136" Type="http://schemas.openxmlformats.org/officeDocument/2006/relationships/hyperlink" Target="http://publication.pravo.gov.ru/document/2800202407010007" TargetMode="External"/><Relationship Id="rId157" Type="http://schemas.openxmlformats.org/officeDocument/2006/relationships/hyperlink" Target="http://publication.pravo.gov.ru/document/6601202407040002" TargetMode="Externa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348%2A617044278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906%2A495555408" TargetMode="External"/><Relationship Id="rId152" Type="http://schemas.openxmlformats.org/officeDocument/2006/relationships/hyperlink" Target="http://publication.pravo.gov.ru/document/5501202407020002" TargetMode="External"/><Relationship Id="rId173" Type="http://schemas.openxmlformats.org/officeDocument/2006/relationships/hyperlink" Target="http://publication.pravo.gov.ru/document/7001202407010031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3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5%2F4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16%2F3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333501663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897%2FN1%2A001997853" TargetMode="External"/><Relationship Id="rId100" Type="http://schemas.openxmlformats.org/officeDocument/2006/relationships/hyperlink" Target="http://publication.pravo.gov.ru/document/0401202407040001" TargetMode="External"/><Relationship Id="rId105" Type="http://schemas.openxmlformats.org/officeDocument/2006/relationships/hyperlink" Target="http://publication.pravo.gov.ru/document/1700202407030004" TargetMode="External"/><Relationship Id="rId126" Type="http://schemas.openxmlformats.org/officeDocument/2006/relationships/hyperlink" Target="http://publication.pravo.gov.ru/document/2400202407020004" TargetMode="External"/><Relationship Id="rId147" Type="http://schemas.openxmlformats.org/officeDocument/2006/relationships/hyperlink" Target="http://publication.pravo.gov.ru/document/5501202407050004" TargetMode="External"/><Relationship Id="rId168" Type="http://schemas.openxmlformats.org/officeDocument/2006/relationships/hyperlink" Target="http://publication.pravo.gov.ru/document/7000202407040001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72%2A439351442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473%2A348621575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623%2A447797253" TargetMode="External"/><Relationship Id="rId9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648%D1%83%D0%BF%D1%80%2A461115415" TargetMode="External"/><Relationship Id="rId121" Type="http://schemas.openxmlformats.org/officeDocument/2006/relationships/hyperlink" Target="http://publication.pravo.gov.ru/document/7500202407040005" TargetMode="External"/><Relationship Id="rId142" Type="http://schemas.openxmlformats.org/officeDocument/2006/relationships/hyperlink" Target="http://publication.pravo.gov.ru/document/4200202407050005" TargetMode="External"/><Relationship Id="rId163" Type="http://schemas.openxmlformats.org/officeDocument/2006/relationships/hyperlink" Target="http://publication.pravo.gov.ru/document/6600202407030015" TargetMode="External"/><Relationship Id="rId3" Type="http://schemas.openxmlformats.org/officeDocument/2006/relationships/styles" Target="styles.xm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10%2A949797462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624%2A482501552" TargetMode="External"/><Relationship Id="rId116" Type="http://schemas.openxmlformats.org/officeDocument/2006/relationships/hyperlink" Target="http://publication.pravo.gov.ru/document/2201202407040011" TargetMode="External"/><Relationship Id="rId137" Type="http://schemas.openxmlformats.org/officeDocument/2006/relationships/hyperlink" Target="http://publication.pravo.gov.ru/document/2801202407010002" TargetMode="External"/><Relationship Id="rId158" Type="http://schemas.openxmlformats.org/officeDocument/2006/relationships/hyperlink" Target="http://publication.pravo.gov.ru/document/6600202407030031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0%2F6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280%2A298204813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3639%D1%83%D0%BF%D1%80%2A863923102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271%D1%83%D0%BF%D1%80%2A167931667" TargetMode="External"/><Relationship Id="rId111" Type="http://schemas.openxmlformats.org/officeDocument/2006/relationships/hyperlink" Target="http://publication.pravo.gov.ru/document/2200202407040001" TargetMode="External"/><Relationship Id="rId132" Type="http://schemas.openxmlformats.org/officeDocument/2006/relationships/hyperlink" Target="http://publication.pravo.gov.ru/document/2701202407040003" TargetMode="External"/><Relationship Id="rId153" Type="http://schemas.openxmlformats.org/officeDocument/2006/relationships/hyperlink" Target="http://publication.pravo.gov.ru/document/5501202407010009" TargetMode="External"/><Relationship Id="rId174" Type="http://schemas.openxmlformats.org/officeDocument/2006/relationships/hyperlink" Target="http://publication.pravo.gov.ru/document/7400202407050004" TargetMode="Externa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4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282%2F2020%2F1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359%2A743244041" TargetMode="External"/><Relationship Id="rId106" Type="http://schemas.openxmlformats.org/officeDocument/2006/relationships/hyperlink" Target="http://publication.pravo.gov.ru/document/2201202407050008" TargetMode="External"/><Relationship Id="rId127" Type="http://schemas.openxmlformats.org/officeDocument/2006/relationships/hyperlink" Target="http://publication.pravo.gov.ru/document/250020240704001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156FF-702C-4B2B-BC63-8DC2C839C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293</TotalTime>
  <Pages>26</Pages>
  <Words>11870</Words>
  <Characters>108641</Characters>
  <Application>Microsoft Office Word</Application>
  <DocSecurity>0</DocSecurity>
  <Lines>905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120271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8</cp:revision>
  <cp:lastPrinted>2002-07-18T04:42:00Z</cp:lastPrinted>
  <dcterms:created xsi:type="dcterms:W3CDTF">2024-07-12T01:54:00Z</dcterms:created>
  <dcterms:modified xsi:type="dcterms:W3CDTF">2024-07-12T06:47:00Z</dcterms:modified>
</cp:coreProperties>
</file>