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773" w:rsidRDefault="004E7773" w:rsidP="004E777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4E7773" w:rsidRDefault="004E7773" w:rsidP="004E7773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4E7773" w:rsidRDefault="004E7773" w:rsidP="004E7773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4E7773" w:rsidRDefault="004E7773" w:rsidP="004E7773"/>
    <w:p w:rsidR="004E7773" w:rsidRDefault="00AF0F06" w:rsidP="004E7773">
      <w:pPr>
        <w:rPr>
          <w:b/>
          <w:sz w:val="36"/>
        </w:rPr>
      </w:pPr>
      <w:r w:rsidRPr="00AF0F06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5" type="#_x0000_t65" style="position:absolute;margin-left:6pt;margin-top:3.1pt;width:7in;height:498.95pt;z-index:251657216" strokeweight="4.25pt">
            <v:shadow on="t" offset="6pt,6pt"/>
            <v:textbox style="mso-next-textbox:#_x0000_s1035">
              <w:txbxContent>
                <w:p w:rsidR="004E7773" w:rsidRDefault="004E7773" w:rsidP="004E7773"/>
                <w:p w:rsidR="004E7773" w:rsidRDefault="004E7773" w:rsidP="004E7773"/>
                <w:p w:rsidR="004E7773" w:rsidRDefault="004E7773" w:rsidP="004E7773"/>
                <w:p w:rsidR="004E7773" w:rsidRDefault="004E7773" w:rsidP="004E7773"/>
                <w:p w:rsidR="004E7773" w:rsidRDefault="004E7773" w:rsidP="004E7773"/>
                <w:p w:rsidR="004E7773" w:rsidRDefault="004E7773" w:rsidP="004E7773"/>
                <w:p w:rsidR="004E7773" w:rsidRDefault="004E7773" w:rsidP="004E7773"/>
                <w:p w:rsidR="004E7773" w:rsidRDefault="004E7773" w:rsidP="004E7773"/>
                <w:p w:rsidR="004E7773" w:rsidRDefault="004E7773" w:rsidP="004E7773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3384767"/>
                  <w:bookmarkStart w:id="1" w:name="_Toc2153593"/>
                  <w:bookmarkStart w:id="2" w:name="_Toc3384978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</w:p>
                <w:p w:rsidR="004E7773" w:rsidRDefault="004E7773" w:rsidP="004E7773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4E7773" w:rsidRDefault="004E7773" w:rsidP="004E7773"/>
                <w:p w:rsidR="004E7773" w:rsidRDefault="004E7773" w:rsidP="004E7773">
                  <w:pPr>
                    <w:pStyle w:val="a4"/>
                    <w:tabs>
                      <w:tab w:val="left" w:pos="708"/>
                    </w:tabs>
                  </w:pPr>
                </w:p>
                <w:p w:rsidR="004E7773" w:rsidRDefault="004E7773" w:rsidP="004E7773"/>
                <w:p w:rsidR="004E7773" w:rsidRDefault="004E7773" w:rsidP="004E7773"/>
                <w:p w:rsidR="004E7773" w:rsidRDefault="004E7773" w:rsidP="004E7773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 xml:space="preserve">№ </w:t>
                  </w:r>
                  <w:r w:rsidR="00B87635">
                    <w:rPr>
                      <w:rFonts w:ascii="Tahoma" w:hAnsi="Tahoma" w:cs="Tahoma"/>
                      <w:i/>
                      <w:sz w:val="96"/>
                      <w:szCs w:val="96"/>
                    </w:rPr>
                    <w:t>9-10</w:t>
                  </w:r>
                </w:p>
                <w:p w:rsidR="004E7773" w:rsidRDefault="004E7773" w:rsidP="004E7773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4E7773" w:rsidRDefault="00B87635" w:rsidP="004E7773">
                  <w:pPr>
                    <w:ind w:left="1416" w:firstLine="708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25</w:t>
                  </w:r>
                  <w:r w:rsidR="004E7773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февраля</w:t>
                  </w: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– 10 марта</w:t>
                  </w:r>
                  <w:r w:rsidR="004E7773">
                    <w:rPr>
                      <w:rFonts w:ascii="Tahoma" w:hAnsi="Tahoma" w:cs="Tahoma"/>
                      <w:b/>
                      <w:sz w:val="52"/>
                      <w:szCs w:val="52"/>
                    </w:rPr>
                    <w:t xml:space="preserve"> 2019 г.</w:t>
                  </w:r>
                </w:p>
                <w:p w:rsidR="004E7773" w:rsidRDefault="004E7773" w:rsidP="004E7773"/>
                <w:p w:rsidR="004E7773" w:rsidRDefault="004E7773" w:rsidP="004E7773"/>
              </w:txbxContent>
            </v:textbox>
          </v:shape>
        </w:pict>
      </w:r>
    </w:p>
    <w:p w:rsidR="004E7773" w:rsidRDefault="004E7773" w:rsidP="004E7773">
      <w:pPr>
        <w:rPr>
          <w:b/>
          <w:sz w:val="36"/>
        </w:rPr>
      </w:pPr>
    </w:p>
    <w:p w:rsidR="004E7773" w:rsidRDefault="004E7773" w:rsidP="004E7773">
      <w:pPr>
        <w:pStyle w:val="a4"/>
        <w:tabs>
          <w:tab w:val="left" w:pos="708"/>
        </w:tabs>
      </w:pPr>
    </w:p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/>
    <w:p w:rsidR="004E7773" w:rsidRDefault="004E7773" w:rsidP="004E7773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AF0F06">
        <w:pict>
          <v:oval id="_x0000_s1036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4E7773" w:rsidRDefault="004E7773" w:rsidP="004E7773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4E7773" w:rsidRDefault="004E7773" w:rsidP="004E7773">
      <w:pPr>
        <w:jc w:val="center"/>
        <w:rPr>
          <w:b/>
        </w:rPr>
      </w:pPr>
    </w:p>
    <w:p w:rsidR="004E7773" w:rsidRDefault="004E7773" w:rsidP="004E7773">
      <w:pPr>
        <w:jc w:val="center"/>
        <w:rPr>
          <w:b/>
        </w:rPr>
      </w:pPr>
    </w:p>
    <w:p w:rsidR="004E7773" w:rsidRDefault="004E7773" w:rsidP="004E7773">
      <w:pPr>
        <w:jc w:val="center"/>
        <w:rPr>
          <w:b/>
        </w:rPr>
      </w:pPr>
      <w:r>
        <w:rPr>
          <w:b/>
        </w:rPr>
        <w:t>Уважаемый читатель!</w:t>
      </w:r>
    </w:p>
    <w:p w:rsidR="004E7773" w:rsidRDefault="004E7773" w:rsidP="004E7773">
      <w:pPr>
        <w:jc w:val="center"/>
        <w:rPr>
          <w:b/>
        </w:rPr>
      </w:pPr>
    </w:p>
    <w:p w:rsidR="004E7773" w:rsidRDefault="004E7773" w:rsidP="004E7773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4E7773" w:rsidRDefault="004E7773" w:rsidP="004E7773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4E7773" w:rsidRDefault="004E7773" w:rsidP="004E7773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4E7773" w:rsidRDefault="004E7773" w:rsidP="004E7773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4E7773" w:rsidRDefault="004E7773" w:rsidP="004E7773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4E7773" w:rsidRDefault="004E7773" w:rsidP="004E7773">
      <w:pPr>
        <w:ind w:firstLine="567"/>
        <w:jc w:val="both"/>
      </w:pPr>
    </w:p>
    <w:p w:rsidR="004E7773" w:rsidRDefault="004E7773" w:rsidP="004E7773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4E7773" w:rsidRDefault="004E7773" w:rsidP="004E7773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4E7773" w:rsidRDefault="004E7773" w:rsidP="004E7773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4E7773" w:rsidRDefault="004E7773" w:rsidP="004E7773">
      <w:pPr>
        <w:ind w:firstLine="567"/>
        <w:jc w:val="center"/>
        <w:rPr>
          <w:b/>
        </w:rPr>
      </w:pPr>
    </w:p>
    <w:p w:rsidR="004E7773" w:rsidRDefault="004E7773" w:rsidP="004E7773">
      <w:pPr>
        <w:ind w:firstLine="567"/>
        <w:jc w:val="center"/>
        <w:rPr>
          <w:b/>
        </w:rPr>
      </w:pPr>
    </w:p>
    <w:p w:rsidR="004E7773" w:rsidRDefault="004E7773" w:rsidP="004E7773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4E7773" w:rsidRDefault="004E7773" w:rsidP="004E7773">
      <w:pPr>
        <w:pStyle w:val="ae"/>
      </w:pPr>
      <w:r>
        <w:t>К Вашим услугам:</w:t>
      </w:r>
    </w:p>
    <w:p w:rsidR="004E7773" w:rsidRDefault="004E7773" w:rsidP="004E7773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4E7773" w:rsidRDefault="004E7773" w:rsidP="004E7773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4E7773" w:rsidRDefault="004E7773" w:rsidP="004E7773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4E7773" w:rsidRDefault="004E7773" w:rsidP="004E7773">
      <w:pPr>
        <w:numPr>
          <w:ilvl w:val="0"/>
          <w:numId w:val="3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4E7773" w:rsidRDefault="004E7773" w:rsidP="004E7773">
      <w:pPr>
        <w:numPr>
          <w:ilvl w:val="0"/>
          <w:numId w:val="3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4E7773" w:rsidRDefault="004E7773" w:rsidP="004E7773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4E7773" w:rsidRDefault="004E7773" w:rsidP="004E7773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4E7773" w:rsidRDefault="004E7773" w:rsidP="004E7773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4E7773" w:rsidRDefault="004E7773" w:rsidP="004E7773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4E7773" w:rsidRDefault="004E7773" w:rsidP="004E7773">
      <w:pPr>
        <w:ind w:firstLine="567"/>
        <w:jc w:val="both"/>
      </w:pPr>
      <w:r>
        <w:t>Телефон для справок: 348-36-89.</w:t>
      </w:r>
    </w:p>
    <w:p w:rsidR="004E7773" w:rsidRDefault="004E7773" w:rsidP="004E7773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4E7773" w:rsidRDefault="004E7773" w:rsidP="004E7773">
      <w:pPr>
        <w:ind w:firstLine="567"/>
        <w:jc w:val="both"/>
      </w:pPr>
      <w:r>
        <w:t xml:space="preserve">               http://www.spsl.nsc.ru/</w:t>
      </w:r>
    </w:p>
    <w:p w:rsidR="004E7773" w:rsidRDefault="004E7773" w:rsidP="004E7773">
      <w:pPr>
        <w:ind w:firstLine="567"/>
        <w:jc w:val="both"/>
      </w:pPr>
    </w:p>
    <w:p w:rsidR="004E7773" w:rsidRDefault="004E7773" w:rsidP="004E7773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4E7773" w:rsidRDefault="004E7773" w:rsidP="004E7773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4E7773" w:rsidRDefault="004E7773" w:rsidP="004E7773">
      <w:r>
        <w:t>Суббота, воскресенье – выходные дни.</w:t>
      </w:r>
    </w:p>
    <w:p w:rsidR="005D7925" w:rsidRDefault="004E7773" w:rsidP="004E7773">
      <w:pPr>
        <w:jc w:val="center"/>
        <w:rPr>
          <w:b/>
          <w:sz w:val="28"/>
        </w:rPr>
      </w:pPr>
      <w:r>
        <w:t>Последний четверг каждого месяца – технический день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4E7773" w:rsidRDefault="00AF0F06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AF0F06">
        <w:fldChar w:fldCharType="begin"/>
      </w:r>
      <w:r w:rsidR="004E7773">
        <w:instrText xml:space="preserve"> TOC \o "1-3" \h \z \u </w:instrText>
      </w:r>
      <w:r w:rsidRPr="00AF0F06">
        <w:fldChar w:fldCharType="separate"/>
      </w:r>
    </w:p>
    <w:p w:rsidR="004E7773" w:rsidRDefault="00AF0F0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79" w:history="1">
        <w:r w:rsidR="004E7773" w:rsidRPr="00060A1B">
          <w:rPr>
            <w:rStyle w:val="ac"/>
            <w:noProof/>
          </w:rPr>
          <w:t>НОВЫЕ ПОСТУПЛЕНИЯ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80" w:history="1">
        <w:r w:rsidR="004E7773" w:rsidRPr="00060A1B">
          <w:rPr>
            <w:rStyle w:val="ac"/>
            <w:noProof/>
          </w:rPr>
          <w:t>Сельское хозяйство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81" w:history="1">
        <w:r w:rsidR="004E7773" w:rsidRPr="00060A1B">
          <w:rPr>
            <w:rStyle w:val="ac"/>
            <w:noProof/>
          </w:rPr>
          <w:t>Общие вопросы сельского хозяйства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82" w:history="1">
        <w:r w:rsidR="004E7773" w:rsidRPr="00060A1B">
          <w:rPr>
            <w:rStyle w:val="ac"/>
            <w:noProof/>
          </w:rPr>
          <w:t>Почвоведение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83" w:history="1">
        <w:r w:rsidR="004E7773" w:rsidRPr="00060A1B">
          <w:rPr>
            <w:rStyle w:val="ac"/>
            <w:noProof/>
          </w:rPr>
          <w:t>Земледелие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84" w:history="1">
        <w:r w:rsidR="004E7773" w:rsidRPr="00060A1B">
          <w:rPr>
            <w:rStyle w:val="ac"/>
            <w:noProof/>
          </w:rPr>
          <w:t>Агрохимия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85" w:history="1">
        <w:r w:rsidR="004E7773" w:rsidRPr="00060A1B">
          <w:rPr>
            <w:rStyle w:val="ac"/>
            <w:noProof/>
          </w:rPr>
          <w:t>Растениеводство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86" w:history="1">
        <w:r w:rsidR="004E7773" w:rsidRPr="00060A1B">
          <w:rPr>
            <w:rStyle w:val="ac"/>
            <w:noProof/>
          </w:rPr>
          <w:t>Защита растений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87" w:history="1">
        <w:r w:rsidR="004E7773" w:rsidRPr="00060A1B">
          <w:rPr>
            <w:rStyle w:val="ac"/>
            <w:noProof/>
          </w:rPr>
          <w:t>Животноводство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88" w:history="1">
        <w:r w:rsidR="004E7773" w:rsidRPr="00060A1B">
          <w:rPr>
            <w:rStyle w:val="ac"/>
            <w:noProof/>
          </w:rPr>
          <w:t>Ветеринария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89" w:history="1">
        <w:r w:rsidR="004E7773" w:rsidRPr="00060A1B">
          <w:rPr>
            <w:rStyle w:val="ac"/>
            <w:noProof/>
          </w:rPr>
          <w:t>Механизация и электрификация сельского хозяйства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90" w:history="1">
        <w:r w:rsidR="004E7773" w:rsidRPr="00060A1B">
          <w:rPr>
            <w:rStyle w:val="ac"/>
            <w:noProof/>
          </w:rPr>
          <w:t>Экономика сельского хозяйства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91" w:history="1">
        <w:r w:rsidR="004E7773" w:rsidRPr="00060A1B">
          <w:rPr>
            <w:rStyle w:val="ac"/>
            <w:noProof/>
          </w:rPr>
          <w:t>Лесное хозяйство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92" w:history="1">
        <w:r w:rsidR="004E7773" w:rsidRPr="00060A1B">
          <w:rPr>
            <w:rStyle w:val="ac"/>
            <w:noProof/>
          </w:rPr>
          <w:t>Пищевая промышленность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4E7773" w:rsidRDefault="00AF0F0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3384993" w:history="1">
        <w:r w:rsidR="004E7773" w:rsidRPr="00060A1B">
          <w:rPr>
            <w:rStyle w:val="ac"/>
            <w:noProof/>
          </w:rPr>
          <w:t>ТЕКУЩЕЕ ЗАКОНОДАТЕЛЬСТВО: КРАТКИЙ ОБЗОР</w:t>
        </w:r>
        <w:r w:rsidR="004E7773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4E7773">
          <w:rPr>
            <w:noProof/>
            <w:webHidden/>
          </w:rPr>
          <w:instrText xml:space="preserve"> PAGEREF _Toc3384993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4E7773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D7925" w:rsidRDefault="00AF0F06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281060" w:rsidRPr="00281060" w:rsidRDefault="00281060" w:rsidP="00281060">
      <w:pPr>
        <w:pStyle w:val="1"/>
      </w:pPr>
      <w:bookmarkStart w:id="3" w:name="_Toc3384979"/>
      <w:r w:rsidRPr="00281060">
        <w:lastRenderedPageBreak/>
        <w:t>НОВЫЕ ПОСТУПЛЕНИЯ</w:t>
      </w:r>
      <w:bookmarkEnd w:id="3"/>
    </w:p>
    <w:p w:rsidR="00281060" w:rsidRPr="00281060" w:rsidRDefault="00281060" w:rsidP="00281060">
      <w:pPr>
        <w:pStyle w:val="1"/>
      </w:pPr>
      <w:bookmarkStart w:id="4" w:name="_Toc3384980"/>
      <w:r w:rsidRPr="00281060">
        <w:t>Сельское хозяйство</w:t>
      </w:r>
      <w:bookmarkEnd w:id="4"/>
    </w:p>
    <w:p w:rsidR="00281060" w:rsidRPr="00281060" w:rsidRDefault="00281060" w:rsidP="00281060">
      <w:pPr>
        <w:pStyle w:val="2"/>
      </w:pPr>
      <w:bookmarkStart w:id="5" w:name="_Toc3384981"/>
      <w:r w:rsidRPr="00281060">
        <w:t>Общие вопросы сельского хозяйства</w:t>
      </w:r>
      <w:bookmarkEnd w:id="5"/>
    </w:p>
    <w:p w:rsidR="00281060" w:rsidRPr="00281060" w:rsidRDefault="00281060" w:rsidP="00281060">
      <w:pPr>
        <w:pStyle w:val="10"/>
      </w:pPr>
      <w:r w:rsidRPr="00281060">
        <w:rPr>
          <w:b/>
        </w:rPr>
        <w:t xml:space="preserve">1. Международная научная конференция молодых ученых и специалистов,  посвященная 150-летию со дня рождения  В. П. </w:t>
      </w:r>
      <w:proofErr w:type="spellStart"/>
      <w:r w:rsidRPr="00281060">
        <w:rPr>
          <w:b/>
        </w:rPr>
        <w:t>Горячкина</w:t>
      </w:r>
      <w:proofErr w:type="spellEnd"/>
      <w:r w:rsidRPr="00281060">
        <w:rPr>
          <w:b/>
        </w:rPr>
        <w:t xml:space="preserve"> (2018; Москва)</w:t>
      </w:r>
      <w:r w:rsidRPr="00281060">
        <w:t>. Международная научная конфере</w:t>
      </w:r>
      <w:r w:rsidRPr="00281060">
        <w:t>н</w:t>
      </w:r>
      <w:r w:rsidRPr="00281060">
        <w:t xml:space="preserve">ция молодых ученых и специалистов,  посвященная 150-летию со дня рождения  В. П. </w:t>
      </w:r>
      <w:proofErr w:type="spellStart"/>
      <w:r w:rsidRPr="00281060">
        <w:t>Горячкина</w:t>
      </w:r>
      <w:proofErr w:type="spellEnd"/>
      <w:r w:rsidRPr="00281060">
        <w:t xml:space="preserve"> : материалы международной научной конференции,  6–7 июня 2018 г./ М-во сел. хоз-ва Рос. Федер</w:t>
      </w:r>
      <w:r w:rsidRPr="00281060">
        <w:t>а</w:t>
      </w:r>
      <w:r w:rsidRPr="00281060">
        <w:t xml:space="preserve">ции,  Рос. гос. </w:t>
      </w:r>
      <w:proofErr w:type="spellStart"/>
      <w:r w:rsidRPr="00281060">
        <w:t>аграр</w:t>
      </w:r>
      <w:proofErr w:type="spellEnd"/>
      <w:r w:rsidRPr="00281060">
        <w:t>. ун</w:t>
      </w:r>
      <w:r w:rsidRPr="00281060">
        <w:noBreakHyphen/>
        <w:t>т –МСХА им. К. А. Тимирязева</w:t>
      </w:r>
      <w:r w:rsidR="00606BD6">
        <w:t>,</w:t>
      </w:r>
      <w:r w:rsidRPr="00281060">
        <w:t xml:space="preserve"> Совет молодых ученых; [</w:t>
      </w:r>
      <w:proofErr w:type="spellStart"/>
      <w:r w:rsidRPr="00281060">
        <w:t>редкол</w:t>
      </w:r>
      <w:proofErr w:type="spellEnd"/>
      <w:r w:rsidRPr="00281060">
        <w:t>.: С. Л. Б</w:t>
      </w:r>
      <w:r w:rsidRPr="00281060">
        <w:t>е</w:t>
      </w:r>
      <w:r w:rsidRPr="00281060">
        <w:t>лопухов и др.]. –Москва: Изд-во РГАУ-МСХА,  2018. –818 с.: ил.; 20 см. –Часть текста на англ. и нем. яз. –</w:t>
      </w:r>
      <w:proofErr w:type="spellStart"/>
      <w:r w:rsidRPr="00281060">
        <w:t>Библиогр</w:t>
      </w:r>
      <w:proofErr w:type="spellEnd"/>
      <w:r w:rsidRPr="00281060">
        <w:t xml:space="preserve">. в конце </w:t>
      </w:r>
      <w:proofErr w:type="spellStart"/>
      <w:r w:rsidRPr="00281060">
        <w:t>докл</w:t>
      </w:r>
      <w:proofErr w:type="spellEnd"/>
      <w:r w:rsidRPr="00281060">
        <w:t>. (Шифр Г2018–1168)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2"/>
      </w:pPr>
      <w:bookmarkStart w:id="6" w:name="_Toc3384982"/>
      <w:r w:rsidRPr="00281060">
        <w:t>Почвоведение</w:t>
      </w:r>
      <w:bookmarkEnd w:id="6"/>
    </w:p>
    <w:p w:rsidR="00281060" w:rsidRPr="00281060" w:rsidRDefault="00281060" w:rsidP="00281060">
      <w:pPr>
        <w:pStyle w:val="10"/>
      </w:pPr>
      <w:r w:rsidRPr="00281060">
        <w:rPr>
          <w:b/>
        </w:rPr>
        <w:t>2. </w:t>
      </w:r>
      <w:proofErr w:type="spellStart"/>
      <w:r w:rsidRPr="00281060">
        <w:rPr>
          <w:b/>
        </w:rPr>
        <w:t>Кадычегова</w:t>
      </w:r>
      <w:proofErr w:type="spellEnd"/>
      <w:r w:rsidRPr="00281060">
        <w:rPr>
          <w:b/>
        </w:rPr>
        <w:t xml:space="preserve">  А. Н. </w:t>
      </w:r>
      <w:r w:rsidRPr="00281060">
        <w:t xml:space="preserve">Плодородие почвы и пути его повышения/ А. Н. </w:t>
      </w:r>
      <w:proofErr w:type="spellStart"/>
      <w:r w:rsidRPr="00281060">
        <w:t>Кадычегова</w:t>
      </w:r>
      <w:proofErr w:type="spellEnd"/>
      <w:r w:rsidRPr="00281060">
        <w:t xml:space="preserve">,  А. Н. </w:t>
      </w:r>
      <w:proofErr w:type="spellStart"/>
      <w:r w:rsidRPr="00281060">
        <w:t>Кад</w:t>
      </w:r>
      <w:r w:rsidRPr="00281060">
        <w:t>ы</w:t>
      </w:r>
      <w:r w:rsidRPr="00281060">
        <w:t>чегов</w:t>
      </w:r>
      <w:proofErr w:type="spellEnd"/>
      <w:r w:rsidRPr="00281060">
        <w:t xml:space="preserve">; [под общ. ред. А. Н. </w:t>
      </w:r>
      <w:proofErr w:type="spellStart"/>
      <w:r w:rsidRPr="00281060">
        <w:t>Кадычегова</w:t>
      </w:r>
      <w:proofErr w:type="spellEnd"/>
      <w:r w:rsidRPr="00281060">
        <w:t xml:space="preserve">]; </w:t>
      </w:r>
      <w:proofErr w:type="spellStart"/>
      <w:r w:rsidRPr="00281060">
        <w:t>М-во</w:t>
      </w:r>
      <w:proofErr w:type="spellEnd"/>
      <w:r w:rsidRPr="00281060">
        <w:t xml:space="preserve"> образования и науки Рос. Федерации,  Хакас. гос. ун</w:t>
      </w:r>
      <w:r w:rsidRPr="00281060">
        <w:noBreakHyphen/>
        <w:t>т им. Н. Ф. Катанова. –Абакан: [Изд-во ХГУ],  2018. –15 с.; 21 см. –</w:t>
      </w:r>
      <w:proofErr w:type="spellStart"/>
      <w:r w:rsidRPr="00281060">
        <w:t>Библиогр</w:t>
      </w:r>
      <w:proofErr w:type="spellEnd"/>
      <w:r w:rsidRPr="00281060">
        <w:t>.: с. 14 (4 назв.). (Шифр Г2018–1165)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10"/>
      </w:pPr>
      <w:r w:rsidRPr="00281060">
        <w:rPr>
          <w:b/>
        </w:rPr>
        <w:t>3. Почвы</w:t>
      </w:r>
      <w:r w:rsidRPr="00281060">
        <w:t xml:space="preserve"> в биосфере : сборник материалов всероссийской научной конференции с междун</w:t>
      </w:r>
      <w:r w:rsidRPr="00281060">
        <w:t>а</w:t>
      </w:r>
      <w:r w:rsidRPr="00281060">
        <w:t>родным участием,  посвященной 50-летию Института почвоведения и агрохимии СО РАН,  10–14 сентября 2018 г.,  Новосибирск/ М-во науки и высшего образования Рос. Федерации,  Ин</w:t>
      </w:r>
      <w:r w:rsidRPr="00281060">
        <w:noBreakHyphen/>
        <w:t>т почвов</w:t>
      </w:r>
      <w:r w:rsidRPr="00281060">
        <w:t>е</w:t>
      </w:r>
      <w:r w:rsidRPr="00281060">
        <w:t xml:space="preserve">дения и агрохимии,  Нац. </w:t>
      </w:r>
      <w:proofErr w:type="spellStart"/>
      <w:r w:rsidRPr="00281060">
        <w:t>исслед</w:t>
      </w:r>
      <w:proofErr w:type="spellEnd"/>
      <w:r w:rsidRPr="00281060">
        <w:t xml:space="preserve">. Том. гос. </w:t>
      </w:r>
      <w:proofErr w:type="spellStart"/>
      <w:r w:rsidRPr="00281060">
        <w:t>ун</w:t>
      </w:r>
      <w:r w:rsidRPr="00281060">
        <w:noBreakHyphen/>
        <w:t>т</w:t>
      </w:r>
      <w:proofErr w:type="spellEnd"/>
      <w:r w:rsidRPr="00281060">
        <w:t xml:space="preserve">,  </w:t>
      </w:r>
      <w:proofErr w:type="spellStart"/>
      <w:r w:rsidRPr="00281060">
        <w:t>Новосиб</w:t>
      </w:r>
      <w:proofErr w:type="spellEnd"/>
      <w:r w:rsidRPr="00281060">
        <w:t xml:space="preserve">. гос. </w:t>
      </w:r>
      <w:proofErr w:type="spellStart"/>
      <w:r w:rsidRPr="00281060">
        <w:t>аграр</w:t>
      </w:r>
      <w:proofErr w:type="spellEnd"/>
      <w:r w:rsidRPr="00281060">
        <w:t>. ун</w:t>
      </w:r>
      <w:r w:rsidRPr="00281060">
        <w:noBreakHyphen/>
        <w:t>т,  О-во почвоведов им. В. В. Докучаева; [</w:t>
      </w:r>
      <w:proofErr w:type="spellStart"/>
      <w:r w:rsidRPr="00281060">
        <w:t>редкол</w:t>
      </w:r>
      <w:proofErr w:type="spellEnd"/>
      <w:r w:rsidRPr="00281060">
        <w:t xml:space="preserve">.: А. И. </w:t>
      </w:r>
      <w:proofErr w:type="spellStart"/>
      <w:r w:rsidRPr="00281060">
        <w:t>Сысо</w:t>
      </w:r>
      <w:proofErr w:type="spellEnd"/>
      <w:r w:rsidRPr="00281060">
        <w:t xml:space="preserve"> (отв. ред.) и др.]. –Томск : Изд. дом ТГУ,  2018 –. –ISBN 978–5–94621–734–7</w:t>
      </w:r>
    </w:p>
    <w:p w:rsidR="00281060" w:rsidRPr="00281060" w:rsidRDefault="00281060" w:rsidP="00281060">
      <w:pPr>
        <w:pStyle w:val="a7"/>
      </w:pPr>
      <w:r w:rsidRPr="00281060">
        <w:t>Ч. 2. -2018. -457 с.: ил. -Рез. на англ. яз. -</w:t>
      </w:r>
      <w:proofErr w:type="spellStart"/>
      <w:r w:rsidRPr="00281060">
        <w:t>Библиогр</w:t>
      </w:r>
      <w:proofErr w:type="spellEnd"/>
      <w:r w:rsidRPr="00281060">
        <w:t xml:space="preserve">. в конце </w:t>
      </w:r>
      <w:proofErr w:type="spellStart"/>
      <w:r w:rsidRPr="00281060">
        <w:t>докл</w:t>
      </w:r>
      <w:proofErr w:type="spellEnd"/>
      <w:r w:rsidRPr="00281060">
        <w:t>. (Шифр Е2018-280/2)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10"/>
      </w:pPr>
      <w:r w:rsidRPr="00281060">
        <w:rPr>
          <w:b/>
        </w:rPr>
        <w:t>4. Современное</w:t>
      </w:r>
      <w:r w:rsidRPr="00281060">
        <w:t xml:space="preserve"> состояние черноземов : II международная научная конференция,  Ростов-на-Дону,  24–28 сентября 2018 года : материалы конференции : [в 2 т.]/ М-во науки и высшего образов</w:t>
      </w:r>
      <w:r w:rsidRPr="00281060">
        <w:t>а</w:t>
      </w:r>
      <w:r w:rsidRPr="00281060">
        <w:t xml:space="preserve">ния Рос. Федерации,  </w:t>
      </w:r>
      <w:proofErr w:type="spellStart"/>
      <w:r w:rsidRPr="00281060">
        <w:t>Юж</w:t>
      </w:r>
      <w:proofErr w:type="spellEnd"/>
      <w:r w:rsidRPr="00281060">
        <w:t xml:space="preserve">. </w:t>
      </w:r>
      <w:proofErr w:type="spellStart"/>
      <w:r w:rsidRPr="00281060">
        <w:t>федер</w:t>
      </w:r>
      <w:proofErr w:type="spellEnd"/>
      <w:r w:rsidRPr="00281060">
        <w:t>. ун</w:t>
      </w:r>
      <w:r w:rsidRPr="00281060">
        <w:noBreakHyphen/>
        <w:t xml:space="preserve">т,  Акад. биологии и биотехнологии им. Д. И. Ивановского,  О-во почвоведов им. В. В. Докучаева,  Рабочая группа по </w:t>
      </w:r>
      <w:proofErr w:type="spellStart"/>
      <w:r w:rsidRPr="00281060">
        <w:t>исслед</w:t>
      </w:r>
      <w:proofErr w:type="spellEnd"/>
      <w:r w:rsidRPr="00281060">
        <w:t>. черноземов; [отв. ред.: О. С. Безугл</w:t>
      </w:r>
      <w:r w:rsidRPr="00281060">
        <w:t>о</w:t>
      </w:r>
      <w:r w:rsidRPr="00281060">
        <w:t>ва]. –Ростов-на-Дону; Таганрог : Изд-во ЮФУ,  2018 –. –ISBN 978–5–9275–2871–4</w:t>
      </w:r>
    </w:p>
    <w:p w:rsidR="00281060" w:rsidRPr="00281060" w:rsidRDefault="00281060" w:rsidP="00281060">
      <w:pPr>
        <w:pStyle w:val="a7"/>
      </w:pPr>
      <w:r w:rsidRPr="00281060">
        <w:t>Т. 1. -2018. -457 с.: ил. -</w:t>
      </w:r>
      <w:proofErr w:type="spellStart"/>
      <w:r w:rsidRPr="00281060">
        <w:t>Библиогр</w:t>
      </w:r>
      <w:proofErr w:type="spellEnd"/>
      <w:r w:rsidRPr="00281060">
        <w:t xml:space="preserve">. в конце </w:t>
      </w:r>
      <w:proofErr w:type="spellStart"/>
      <w:r w:rsidRPr="00281060">
        <w:t>докл</w:t>
      </w:r>
      <w:proofErr w:type="spellEnd"/>
      <w:r w:rsidRPr="00281060">
        <w:t>. (Шифр Е2018-282/1)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10"/>
      </w:pPr>
      <w:r w:rsidRPr="00281060">
        <w:rPr>
          <w:b/>
        </w:rPr>
        <w:t>5. Современное</w:t>
      </w:r>
      <w:r w:rsidRPr="00281060">
        <w:t xml:space="preserve"> состояние черноземов : II международная научная конференция,  Ростов-на-Дону,  24–28 сентября 2018 года : материалы конференции : [в 2 т.]/ М-во науки и высшего образов</w:t>
      </w:r>
      <w:r w:rsidRPr="00281060">
        <w:t>а</w:t>
      </w:r>
      <w:r w:rsidRPr="00281060">
        <w:t xml:space="preserve">ния Рос. Федерации,  </w:t>
      </w:r>
      <w:proofErr w:type="spellStart"/>
      <w:r w:rsidRPr="00281060">
        <w:t>Юж</w:t>
      </w:r>
      <w:proofErr w:type="spellEnd"/>
      <w:r w:rsidRPr="00281060">
        <w:t xml:space="preserve">. </w:t>
      </w:r>
      <w:proofErr w:type="spellStart"/>
      <w:r w:rsidRPr="00281060">
        <w:t>федер</w:t>
      </w:r>
      <w:proofErr w:type="spellEnd"/>
      <w:r w:rsidRPr="00281060">
        <w:t>. ун</w:t>
      </w:r>
      <w:r w:rsidRPr="00281060">
        <w:noBreakHyphen/>
        <w:t xml:space="preserve">т,  Акад. биологии и биотехнологии им. Д. И. Ивановского,  О-во почвоведов им. В. В. Докучаева,  Рабочая группа по </w:t>
      </w:r>
      <w:proofErr w:type="spellStart"/>
      <w:r w:rsidRPr="00281060">
        <w:t>исслед</w:t>
      </w:r>
      <w:proofErr w:type="spellEnd"/>
      <w:r w:rsidRPr="00281060">
        <w:t>. черноземов; [отв. ред.: О. С. Безугл</w:t>
      </w:r>
      <w:r w:rsidRPr="00281060">
        <w:t>о</w:t>
      </w:r>
      <w:r w:rsidRPr="00281060">
        <w:t>ва]. –Ростов-на-Дону; Таганрог : Изд-во ЮФУ,  2018 –. –ISBN 978–5–9275–2871–4</w:t>
      </w:r>
    </w:p>
    <w:p w:rsidR="00281060" w:rsidRPr="00281060" w:rsidRDefault="00281060" w:rsidP="00281060">
      <w:pPr>
        <w:pStyle w:val="a7"/>
      </w:pPr>
      <w:r w:rsidRPr="00281060">
        <w:t>Т. 2. -2018. -403 с.: ил. -</w:t>
      </w:r>
      <w:proofErr w:type="spellStart"/>
      <w:r w:rsidRPr="00281060">
        <w:t>Парал</w:t>
      </w:r>
      <w:proofErr w:type="spellEnd"/>
      <w:r w:rsidRPr="00281060">
        <w:t xml:space="preserve">. </w:t>
      </w:r>
      <w:proofErr w:type="spellStart"/>
      <w:r w:rsidRPr="00281060">
        <w:t>тит</w:t>
      </w:r>
      <w:proofErr w:type="spellEnd"/>
      <w:r w:rsidRPr="00281060">
        <w:t xml:space="preserve">. л. на англ. яз. -Текст </w:t>
      </w:r>
      <w:proofErr w:type="spellStart"/>
      <w:r w:rsidRPr="00281060">
        <w:t>парал</w:t>
      </w:r>
      <w:proofErr w:type="spellEnd"/>
      <w:r w:rsidRPr="00281060">
        <w:t>. на рус. и англ. яз. -</w:t>
      </w:r>
      <w:proofErr w:type="spellStart"/>
      <w:r w:rsidRPr="00281060">
        <w:t>Библиогр</w:t>
      </w:r>
      <w:proofErr w:type="spellEnd"/>
      <w:r w:rsidRPr="00281060">
        <w:t>. в ко</w:t>
      </w:r>
      <w:r w:rsidRPr="00281060">
        <w:t>н</w:t>
      </w:r>
      <w:r w:rsidRPr="00281060">
        <w:t>це ст. (Шифр Е2018-282/2)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10"/>
      </w:pPr>
      <w:r w:rsidRPr="00281060">
        <w:rPr>
          <w:b/>
        </w:rPr>
        <w:t>6. </w:t>
      </w:r>
      <w:proofErr w:type="spellStart"/>
      <w:r w:rsidRPr="00281060">
        <w:rPr>
          <w:b/>
        </w:rPr>
        <w:t>Фаизова</w:t>
      </w:r>
      <w:proofErr w:type="spellEnd"/>
      <w:r w:rsidRPr="00281060">
        <w:rPr>
          <w:b/>
        </w:rPr>
        <w:t xml:space="preserve">  В. И. </w:t>
      </w:r>
      <w:r w:rsidRPr="00281060">
        <w:t xml:space="preserve">Трансформация почвенной микрофлоры черноземов Центрального </w:t>
      </w:r>
      <w:proofErr w:type="spellStart"/>
      <w:r w:rsidRPr="00281060">
        <w:t>Предка</w:t>
      </w:r>
      <w:r w:rsidRPr="00281060">
        <w:t>в</w:t>
      </w:r>
      <w:r w:rsidRPr="00281060">
        <w:t>казья</w:t>
      </w:r>
      <w:proofErr w:type="spellEnd"/>
      <w:r w:rsidRPr="00281060">
        <w:t xml:space="preserve"> в </w:t>
      </w:r>
      <w:proofErr w:type="spellStart"/>
      <w:r w:rsidRPr="00281060">
        <w:t>агроценозах</w:t>
      </w:r>
      <w:proofErr w:type="spellEnd"/>
      <w:r w:rsidRPr="00281060">
        <w:t xml:space="preserve"> : монография/ В. И. </w:t>
      </w:r>
      <w:proofErr w:type="spellStart"/>
      <w:r w:rsidRPr="00281060">
        <w:t>Фаизова</w:t>
      </w:r>
      <w:proofErr w:type="spellEnd"/>
      <w:r w:rsidRPr="00281060">
        <w:t xml:space="preserve">,  В. С. </w:t>
      </w:r>
      <w:proofErr w:type="spellStart"/>
      <w:r w:rsidRPr="00281060">
        <w:t>Цховребов</w:t>
      </w:r>
      <w:proofErr w:type="spellEnd"/>
      <w:r w:rsidRPr="00281060">
        <w:t xml:space="preserve">,  А. М. Никифорова; </w:t>
      </w:r>
      <w:proofErr w:type="spellStart"/>
      <w:r w:rsidRPr="00281060">
        <w:t>Ставроп</w:t>
      </w:r>
      <w:proofErr w:type="spellEnd"/>
      <w:r w:rsidRPr="00281060">
        <w:t xml:space="preserve">. гос. </w:t>
      </w:r>
      <w:proofErr w:type="spellStart"/>
      <w:r w:rsidRPr="00281060">
        <w:t>аграр</w:t>
      </w:r>
      <w:proofErr w:type="spellEnd"/>
      <w:r w:rsidRPr="00281060">
        <w:t>. ун</w:t>
      </w:r>
      <w:r w:rsidRPr="00281060">
        <w:noBreakHyphen/>
        <w:t>т. –Ставрополь: АГРУС,  2017. –214 с.: ил.; 21 см +Прил.: с. 140–197. –</w:t>
      </w:r>
      <w:proofErr w:type="spellStart"/>
      <w:r w:rsidRPr="00281060">
        <w:t>Библиогр</w:t>
      </w:r>
      <w:proofErr w:type="spellEnd"/>
      <w:r w:rsidRPr="00281060">
        <w:t>.: с. 198–214 (212 назв.). (Шифр Г2018–1159)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10"/>
      </w:pPr>
      <w:r w:rsidRPr="00281060">
        <w:rPr>
          <w:b/>
        </w:rPr>
        <w:t xml:space="preserve">7. Щеглов  Д. И. </w:t>
      </w:r>
      <w:r w:rsidRPr="00281060">
        <w:t>Информатика и геоинформационные системы в почвоведении : учебное пос</w:t>
      </w:r>
      <w:r w:rsidRPr="00281060">
        <w:t>о</w:t>
      </w:r>
      <w:r w:rsidRPr="00281060">
        <w:t xml:space="preserve">бие/ Д. И. Щеглов,  Н. С. Горбунова,  А. И. </w:t>
      </w:r>
      <w:proofErr w:type="spellStart"/>
      <w:r w:rsidRPr="00281060">
        <w:t>Громовик</w:t>
      </w:r>
      <w:proofErr w:type="spellEnd"/>
      <w:r w:rsidRPr="00281060">
        <w:t xml:space="preserve">; </w:t>
      </w:r>
      <w:proofErr w:type="spellStart"/>
      <w:r w:rsidRPr="00281060">
        <w:t>М-во</w:t>
      </w:r>
      <w:proofErr w:type="spellEnd"/>
      <w:r w:rsidRPr="00281060">
        <w:t xml:space="preserve"> образования и науки Рос. Федерации,  Воронеж. гос. ун</w:t>
      </w:r>
      <w:r w:rsidRPr="00281060">
        <w:noBreakHyphen/>
        <w:t>т. –Воронеж: Издательский дом ВГУ,  2017. –209 с.: ил.; 21 см. –</w:t>
      </w:r>
      <w:proofErr w:type="spellStart"/>
      <w:r w:rsidRPr="00281060">
        <w:t>Библиогр</w:t>
      </w:r>
      <w:proofErr w:type="spellEnd"/>
      <w:r w:rsidRPr="00281060">
        <w:t>.: с. 208–209. (Шифр Г2018–1164)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2"/>
      </w:pPr>
      <w:bookmarkStart w:id="7" w:name="_Toc3384983"/>
      <w:r w:rsidRPr="00281060">
        <w:lastRenderedPageBreak/>
        <w:t>Земледелие</w:t>
      </w:r>
      <w:bookmarkEnd w:id="7"/>
    </w:p>
    <w:p w:rsidR="00281060" w:rsidRPr="00281060" w:rsidRDefault="00281060" w:rsidP="00281060">
      <w:pPr>
        <w:pStyle w:val="10"/>
      </w:pPr>
      <w:r w:rsidRPr="00281060">
        <w:rPr>
          <w:b/>
        </w:rPr>
        <w:t xml:space="preserve">8. Горобченко  М. М. </w:t>
      </w:r>
      <w:r w:rsidRPr="00281060">
        <w:t xml:space="preserve">Влияние предшественников на отдельные элементы плодородия почвы яровой пшеницы в основных звеньях севооборотов Приобской зоны Алтайского края : автореферат </w:t>
      </w:r>
      <w:proofErr w:type="spellStart"/>
      <w:r w:rsidRPr="00281060">
        <w:t>дис</w:t>
      </w:r>
      <w:proofErr w:type="spellEnd"/>
      <w:r w:rsidRPr="00281060">
        <w:t>… канд. с.-х. наук : специальность 06.530/ М. М. Горобченко; М-во сел. хоз-ва СССР,  Бурят. с.-х. ин</w:t>
      </w:r>
      <w:r w:rsidRPr="00281060">
        <w:noBreakHyphen/>
        <w:t>т. –Улан-Удэ,  1972. –19 с.: табл.; 20 см. –</w:t>
      </w:r>
      <w:proofErr w:type="spellStart"/>
      <w:r w:rsidRPr="00281060">
        <w:t>Библиогр</w:t>
      </w:r>
      <w:proofErr w:type="spellEnd"/>
      <w:r w:rsidRPr="00281060">
        <w:t>.: с. 18 (7 назв.). (Шифр А2019–80)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10"/>
      </w:pPr>
      <w:r w:rsidRPr="00281060">
        <w:rPr>
          <w:b/>
        </w:rPr>
        <w:t xml:space="preserve">9. Ефременко  Н. Н. </w:t>
      </w:r>
      <w:r w:rsidRPr="00281060">
        <w:t xml:space="preserve">Эффективность </w:t>
      </w:r>
      <w:proofErr w:type="spellStart"/>
      <w:r w:rsidRPr="00281060">
        <w:t>парозанимающей</w:t>
      </w:r>
      <w:proofErr w:type="spellEnd"/>
      <w:r w:rsidRPr="00281060">
        <w:t xml:space="preserve"> культуры и основной обработки почвы под яровую пшеницу при интенсификации ее возделывания в </w:t>
      </w:r>
      <w:proofErr w:type="spellStart"/>
      <w:r w:rsidRPr="00281060">
        <w:t>Приобье</w:t>
      </w:r>
      <w:proofErr w:type="spellEnd"/>
      <w:r w:rsidRPr="00281060">
        <w:t xml:space="preserve"> Алтая : автореферат </w:t>
      </w:r>
      <w:proofErr w:type="spellStart"/>
      <w:r w:rsidRPr="00281060">
        <w:t>дис</w:t>
      </w:r>
      <w:proofErr w:type="spellEnd"/>
      <w:r w:rsidRPr="00281060">
        <w:t>… канд. с.-х. наук : специальность 06.01.01/ Н. Н. Ефременко; Омский  с.-х. ин</w:t>
      </w:r>
      <w:r w:rsidRPr="00281060">
        <w:noBreakHyphen/>
        <w:t>т им. С. М. Кирова. –Омск,  1987. –16 с.: табл.; 20 см. –</w:t>
      </w:r>
      <w:proofErr w:type="spellStart"/>
      <w:r w:rsidRPr="00281060">
        <w:t>Библиогр</w:t>
      </w:r>
      <w:proofErr w:type="spellEnd"/>
      <w:r w:rsidRPr="00281060">
        <w:t>.: с. 15–16 (6 назв.). (Шифр А2019–77)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2"/>
      </w:pPr>
      <w:bookmarkStart w:id="8" w:name="_Toc3384984"/>
      <w:r w:rsidRPr="00281060">
        <w:t>Агрохимия</w:t>
      </w:r>
      <w:bookmarkEnd w:id="8"/>
    </w:p>
    <w:p w:rsidR="00281060" w:rsidRPr="00281060" w:rsidRDefault="00281060" w:rsidP="00281060">
      <w:pPr>
        <w:pStyle w:val="20"/>
      </w:pPr>
      <w:r w:rsidRPr="00281060">
        <w:rPr>
          <w:b/>
        </w:rPr>
        <w:t>10. </w:t>
      </w:r>
      <w:proofErr w:type="spellStart"/>
      <w:r w:rsidRPr="00281060">
        <w:rPr>
          <w:b/>
        </w:rPr>
        <w:t>Шеуджен</w:t>
      </w:r>
      <w:proofErr w:type="spellEnd"/>
      <w:r w:rsidRPr="00281060">
        <w:rPr>
          <w:b/>
        </w:rPr>
        <w:t>,  А</w:t>
      </w:r>
      <w:r w:rsidR="00852442">
        <w:rPr>
          <w:b/>
        </w:rPr>
        <w:t>.</w:t>
      </w:r>
      <w:r w:rsidRPr="00281060">
        <w:rPr>
          <w:b/>
        </w:rPr>
        <w:t xml:space="preserve"> Х</w:t>
      </w:r>
      <w:r w:rsidR="00852442">
        <w:rPr>
          <w:b/>
        </w:rPr>
        <w:t>.</w:t>
      </w:r>
      <w:r w:rsidRPr="00281060">
        <w:t xml:space="preserve"> Агрохимия : учебное пособие для вузов по направлению "Агрохимия и </w:t>
      </w:r>
      <w:proofErr w:type="spellStart"/>
      <w:r w:rsidRPr="00281060">
        <w:t>а</w:t>
      </w:r>
      <w:r w:rsidRPr="00281060">
        <w:t>г</w:t>
      </w:r>
      <w:r w:rsidRPr="00281060">
        <w:t>ропочвоведение</w:t>
      </w:r>
      <w:proofErr w:type="spellEnd"/>
      <w:r w:rsidRPr="00281060">
        <w:t xml:space="preserve">"/ А. Х. </w:t>
      </w:r>
      <w:proofErr w:type="spellStart"/>
      <w:r w:rsidRPr="00281060">
        <w:t>Шеуджен</w:t>
      </w:r>
      <w:proofErr w:type="spellEnd"/>
      <w:r w:rsidRPr="00281060">
        <w:t xml:space="preserve">,  Н. И. </w:t>
      </w:r>
      <w:proofErr w:type="spellStart"/>
      <w:r w:rsidRPr="00281060">
        <w:t>Аканова</w:t>
      </w:r>
      <w:proofErr w:type="spellEnd"/>
      <w:r w:rsidRPr="00281060">
        <w:t xml:space="preserve">,  Т. Н. Бондарева; Рос. акад. наук,  М-во сел. хоз-ва Рос. Федерации,  Куб. гос. </w:t>
      </w:r>
      <w:proofErr w:type="spellStart"/>
      <w:r w:rsidRPr="00281060">
        <w:t>аграр</w:t>
      </w:r>
      <w:proofErr w:type="spellEnd"/>
      <w:r w:rsidRPr="00281060">
        <w:t>. ун</w:t>
      </w:r>
      <w:r w:rsidRPr="00281060">
        <w:noBreakHyphen/>
        <w:t xml:space="preserve">т им. И. Т. Трубилина,  </w:t>
      </w:r>
      <w:proofErr w:type="spellStart"/>
      <w:r w:rsidRPr="00281060">
        <w:t>Всерос</w:t>
      </w:r>
      <w:proofErr w:type="spellEnd"/>
      <w:r w:rsidRPr="00281060">
        <w:t xml:space="preserve">. </w:t>
      </w:r>
      <w:proofErr w:type="spellStart"/>
      <w:r w:rsidRPr="00281060">
        <w:t>науч.-исслед</w:t>
      </w:r>
      <w:proofErr w:type="spellEnd"/>
      <w:r w:rsidRPr="00281060">
        <w:t>. ин</w:t>
      </w:r>
      <w:r w:rsidRPr="00281060">
        <w:noBreakHyphen/>
        <w:t>т риса. –Майкоп : Полиграф-Юг,  2018 –</w:t>
      </w:r>
    </w:p>
    <w:p w:rsidR="00281060" w:rsidRPr="00281060" w:rsidRDefault="00281060" w:rsidP="00281060">
      <w:pPr>
        <w:pStyle w:val="a7"/>
      </w:pPr>
      <w:r w:rsidRPr="00281060">
        <w:t>Ч. 6: Экологическая агрохимия. -2018. -574 с.: ил. -</w:t>
      </w:r>
      <w:proofErr w:type="spellStart"/>
      <w:r w:rsidRPr="00281060">
        <w:t>Библиогр</w:t>
      </w:r>
      <w:proofErr w:type="spellEnd"/>
      <w:r w:rsidRPr="00281060">
        <w:t>. в конце разд. (Шифр Е2017-99/6)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2"/>
      </w:pPr>
      <w:bookmarkStart w:id="9" w:name="_Toc3384985"/>
      <w:r w:rsidRPr="00281060">
        <w:t>Растениеводство</w:t>
      </w:r>
      <w:bookmarkEnd w:id="9"/>
    </w:p>
    <w:p w:rsidR="00281060" w:rsidRPr="00281060" w:rsidRDefault="00281060" w:rsidP="00281060">
      <w:pPr>
        <w:pStyle w:val="20"/>
      </w:pPr>
      <w:r w:rsidRPr="00281060">
        <w:rPr>
          <w:b/>
        </w:rPr>
        <w:t>11. "Проблемы озеленения крупных городов",  международный научно-практический ф</w:t>
      </w:r>
      <w:r w:rsidRPr="00281060">
        <w:rPr>
          <w:b/>
        </w:rPr>
        <w:t>о</w:t>
      </w:r>
      <w:r w:rsidRPr="00281060">
        <w:rPr>
          <w:b/>
        </w:rPr>
        <w:t>рум (20; 2018; Москва)</w:t>
      </w:r>
      <w:r w:rsidRPr="00281060">
        <w:t>. Сборник материалов XX международного научно-практического форума "Проблемы озеленения крупных городов",  12–13 сентября 2018 г.,  Москва,  ВДНХ : [в рамках ме</w:t>
      </w:r>
      <w:r w:rsidRPr="00281060">
        <w:t>ж</w:t>
      </w:r>
      <w:r w:rsidRPr="00281060">
        <w:t>дународной выставки "Цветы –2018"]/ [сост. и науч. ред. Х. Г. Якубов]. –Москва: [Перо],  2018. –151 с.: ил.; 21 см. –Рез. ст. на англ. яз. –</w:t>
      </w:r>
      <w:proofErr w:type="spellStart"/>
      <w:r w:rsidRPr="00281060">
        <w:t>Библиогр</w:t>
      </w:r>
      <w:proofErr w:type="spellEnd"/>
      <w:r w:rsidRPr="00281060">
        <w:t>. в конце ст. (Шифр Г2018–1129)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20"/>
      </w:pPr>
      <w:r w:rsidRPr="00281060">
        <w:rPr>
          <w:b/>
        </w:rPr>
        <w:t>12. Информационные</w:t>
      </w:r>
      <w:r w:rsidRPr="00281060">
        <w:t xml:space="preserve"> материалы об инновационных решениях и передовом опыте по подпр</w:t>
      </w:r>
      <w:r w:rsidRPr="00281060">
        <w:t>о</w:t>
      </w:r>
      <w:r w:rsidRPr="00281060">
        <w:t>грамме "Развитие селекции и семеноводства сахарной свеклы в Российской Федерации" ФНТП : а</w:t>
      </w:r>
      <w:r w:rsidRPr="00281060">
        <w:t>н</w:t>
      </w:r>
      <w:r w:rsidRPr="00281060">
        <w:t xml:space="preserve">нотированный указатель/ М-во сел. хоз-ва Рос. Федерации,  Рос. </w:t>
      </w:r>
      <w:proofErr w:type="spellStart"/>
      <w:r w:rsidRPr="00281060">
        <w:t>науч.-исслед</w:t>
      </w:r>
      <w:proofErr w:type="spellEnd"/>
      <w:r w:rsidRPr="00281060">
        <w:t xml:space="preserve">. </w:t>
      </w:r>
      <w:proofErr w:type="spellStart"/>
      <w:r w:rsidRPr="00281060">
        <w:t>ин</w:t>
      </w:r>
      <w:r w:rsidRPr="00281060">
        <w:noBreakHyphen/>
        <w:t>т</w:t>
      </w:r>
      <w:proofErr w:type="spellEnd"/>
      <w:r w:rsidRPr="00281060">
        <w:t xml:space="preserve"> </w:t>
      </w:r>
      <w:proofErr w:type="spellStart"/>
      <w:r w:rsidRPr="00281060">
        <w:t>информ</w:t>
      </w:r>
      <w:proofErr w:type="spellEnd"/>
      <w:r w:rsidRPr="00281060">
        <w:t xml:space="preserve">. и </w:t>
      </w:r>
      <w:proofErr w:type="spellStart"/>
      <w:r w:rsidRPr="00281060">
        <w:t>техн.-экон</w:t>
      </w:r>
      <w:proofErr w:type="spellEnd"/>
      <w:r w:rsidRPr="00281060">
        <w:t xml:space="preserve">. </w:t>
      </w:r>
      <w:proofErr w:type="spellStart"/>
      <w:r w:rsidRPr="00281060">
        <w:t>исслед</w:t>
      </w:r>
      <w:proofErr w:type="spellEnd"/>
      <w:r w:rsidRPr="00281060">
        <w:t xml:space="preserve">. по </w:t>
      </w:r>
      <w:proofErr w:type="spellStart"/>
      <w:r w:rsidRPr="00281060">
        <w:t>инженер.-техн</w:t>
      </w:r>
      <w:proofErr w:type="spellEnd"/>
      <w:r w:rsidRPr="00281060">
        <w:t xml:space="preserve">. обеспечению агропром. комплекса; [сост.: Ю. И. </w:t>
      </w:r>
      <w:proofErr w:type="spellStart"/>
      <w:r w:rsidRPr="00281060">
        <w:t>Чавыкин</w:t>
      </w:r>
      <w:proofErr w:type="spellEnd"/>
      <w:r w:rsidRPr="00281060">
        <w:t>,  А. В. Юданова]. –Москва: [</w:t>
      </w:r>
      <w:proofErr w:type="spellStart"/>
      <w:r w:rsidRPr="00281060">
        <w:t>Росинформагротех</w:t>
      </w:r>
      <w:proofErr w:type="spellEnd"/>
      <w:r w:rsidRPr="00281060">
        <w:t>],  2018. –44 с.; 21 см. –</w:t>
      </w:r>
      <w:proofErr w:type="spellStart"/>
      <w:r w:rsidRPr="00281060">
        <w:t>Загл</w:t>
      </w:r>
      <w:proofErr w:type="spellEnd"/>
      <w:r w:rsidRPr="00281060">
        <w:t>. обл.: Аннотированный указ</w:t>
      </w:r>
      <w:r w:rsidRPr="00281060">
        <w:t>а</w:t>
      </w:r>
      <w:r w:rsidRPr="00281060">
        <w:t>тель "Информационные материалы об инновационных решениях и передовом опыте по подпр</w:t>
      </w:r>
      <w:r w:rsidRPr="00281060">
        <w:t>о</w:t>
      </w:r>
      <w:r w:rsidRPr="00281060">
        <w:t>грамме "Развитие селекции и семеноводства сахарной свеклы в Российской Федерации" ФНТП. (Шифр Г2018–1169 Я19:П21)</w:t>
      </w:r>
    </w:p>
    <w:p w:rsidR="00281060" w:rsidRPr="00281060" w:rsidRDefault="00281060" w:rsidP="00281060">
      <w:pPr>
        <w:pStyle w:val="a7"/>
      </w:pPr>
      <w:r w:rsidRPr="00281060">
        <w:t>Экземпляры: всего: 1 -102СЗ(1)</w:t>
      </w:r>
    </w:p>
    <w:p w:rsidR="00281060" w:rsidRPr="00281060" w:rsidRDefault="00281060" w:rsidP="00281060">
      <w:pPr>
        <w:pStyle w:val="20"/>
      </w:pPr>
      <w:r w:rsidRPr="00281060">
        <w:rPr>
          <w:b/>
        </w:rPr>
        <w:t xml:space="preserve">13. Казакова  А. С. </w:t>
      </w:r>
      <w:proofErr w:type="spellStart"/>
      <w:r w:rsidRPr="00281060">
        <w:t>Микрофенологические</w:t>
      </w:r>
      <w:proofErr w:type="spellEnd"/>
      <w:r w:rsidRPr="00281060">
        <w:t xml:space="preserve"> фазы прорастания семян ячменя : монография/ А. С. Казакова,  С. Ю. </w:t>
      </w:r>
      <w:proofErr w:type="spellStart"/>
      <w:r w:rsidRPr="00281060">
        <w:t>Майборода</w:t>
      </w:r>
      <w:proofErr w:type="spellEnd"/>
      <w:r w:rsidRPr="00281060">
        <w:t xml:space="preserve">; </w:t>
      </w:r>
      <w:proofErr w:type="spellStart"/>
      <w:r w:rsidRPr="00281060">
        <w:t>М-во</w:t>
      </w:r>
      <w:proofErr w:type="spellEnd"/>
      <w:r w:rsidRPr="00281060">
        <w:t xml:space="preserve"> сел. хоз-ва Рос. Федерации,  Департамент </w:t>
      </w:r>
      <w:proofErr w:type="spellStart"/>
      <w:r w:rsidRPr="00281060">
        <w:t>науч.-технол</w:t>
      </w:r>
      <w:proofErr w:type="spellEnd"/>
      <w:r w:rsidRPr="00281060">
        <w:t xml:space="preserve">. политики и образования,  Дон. гос. </w:t>
      </w:r>
      <w:proofErr w:type="spellStart"/>
      <w:r w:rsidRPr="00281060">
        <w:t>аграр</w:t>
      </w:r>
      <w:proofErr w:type="spellEnd"/>
      <w:r w:rsidRPr="00281060">
        <w:t>. ун</w:t>
      </w:r>
      <w:r w:rsidRPr="00281060">
        <w:noBreakHyphen/>
        <w:t>т,  Азово-Черномор. инженер. ин</w:t>
      </w:r>
      <w:r w:rsidRPr="00281060">
        <w:noBreakHyphen/>
        <w:t xml:space="preserve">т –фил. Дон. гос. </w:t>
      </w:r>
      <w:proofErr w:type="spellStart"/>
      <w:r w:rsidRPr="00281060">
        <w:t>аграр</w:t>
      </w:r>
      <w:proofErr w:type="spellEnd"/>
      <w:r w:rsidRPr="00281060">
        <w:t>. ун</w:t>
      </w:r>
      <w:r w:rsidRPr="00281060">
        <w:noBreakHyphen/>
        <w:t>т. –Зерноград [Рост. обл.]: [АЧИИ ДГАУ],  2018. –182 с.: ил.; 21 см +Прил.: с. 169–182. –</w:t>
      </w:r>
      <w:proofErr w:type="spellStart"/>
      <w:r w:rsidRPr="00281060">
        <w:t>Библиогр</w:t>
      </w:r>
      <w:proofErr w:type="spellEnd"/>
      <w:r w:rsidRPr="00281060">
        <w:t>.: с. 150–167 (174 назв.). (Шифр Г2018–1158)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20"/>
      </w:pPr>
      <w:r w:rsidRPr="00281060">
        <w:rPr>
          <w:b/>
        </w:rPr>
        <w:t xml:space="preserve">14. Казаченко  Э. Г. </w:t>
      </w:r>
      <w:r w:rsidRPr="00281060">
        <w:t xml:space="preserve">Влияние минеральных удобрений на величину и качество урожая яровой пшеницы и гречихи в условиях </w:t>
      </w:r>
      <w:proofErr w:type="spellStart"/>
      <w:r w:rsidRPr="00281060">
        <w:t>Бийско-Чушымской</w:t>
      </w:r>
      <w:proofErr w:type="spellEnd"/>
      <w:r w:rsidRPr="00281060">
        <w:t xml:space="preserve"> равнины Алтайского края : автореферат </w:t>
      </w:r>
      <w:proofErr w:type="spellStart"/>
      <w:r w:rsidRPr="00281060">
        <w:t>дис</w:t>
      </w:r>
      <w:proofErr w:type="spellEnd"/>
      <w:r w:rsidRPr="00281060">
        <w:t xml:space="preserve">… канд. биол. наук/ Э. Г. </w:t>
      </w:r>
      <w:proofErr w:type="spellStart"/>
      <w:r w:rsidRPr="00281060">
        <w:t>Казаченко</w:t>
      </w:r>
      <w:proofErr w:type="spellEnd"/>
      <w:r w:rsidRPr="00281060">
        <w:t>; [</w:t>
      </w:r>
      <w:proofErr w:type="spellStart"/>
      <w:r w:rsidRPr="00281060">
        <w:t>Моск</w:t>
      </w:r>
      <w:proofErr w:type="spellEnd"/>
      <w:r w:rsidRPr="00281060">
        <w:t>. гос. ун</w:t>
      </w:r>
      <w:r w:rsidRPr="00281060">
        <w:noBreakHyphen/>
        <w:t>т им. М. В. Ломоносова,  Биол.-почв. фак.]. –Москва,  1970. –33 с.: ил.; 20 см. –</w:t>
      </w:r>
      <w:proofErr w:type="spellStart"/>
      <w:r w:rsidRPr="00281060">
        <w:t>Библиогр</w:t>
      </w:r>
      <w:proofErr w:type="spellEnd"/>
      <w:r w:rsidRPr="00281060">
        <w:t>.: с. 33 (3 назв.). (Шифр А2019–87)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20"/>
      </w:pPr>
      <w:r w:rsidRPr="00281060">
        <w:rPr>
          <w:b/>
        </w:rPr>
        <w:t xml:space="preserve">15. Новикова  Л. Ю. </w:t>
      </w:r>
      <w:r w:rsidRPr="00281060">
        <w:t xml:space="preserve">Оценка последствий изменения климата Европейской территории России для продукционного процесса основных сельскохозяйственных культур : автореферат </w:t>
      </w:r>
      <w:proofErr w:type="spellStart"/>
      <w:r w:rsidRPr="00281060">
        <w:t>дис</w:t>
      </w:r>
      <w:proofErr w:type="spellEnd"/>
      <w:r w:rsidRPr="00281060">
        <w:t>… д-ра  с.-х. наук : специальность 06.01.01/ Л. Ю. Новикова; [</w:t>
      </w:r>
      <w:proofErr w:type="spellStart"/>
      <w:r w:rsidRPr="00281060">
        <w:t>Новосиб</w:t>
      </w:r>
      <w:proofErr w:type="spellEnd"/>
      <w:r w:rsidRPr="00281060">
        <w:t xml:space="preserve">. гос. </w:t>
      </w:r>
      <w:proofErr w:type="spellStart"/>
      <w:r w:rsidRPr="00281060">
        <w:t>аграр</w:t>
      </w:r>
      <w:proofErr w:type="spellEnd"/>
      <w:r w:rsidRPr="00281060">
        <w:t>. ун</w:t>
      </w:r>
      <w:r w:rsidRPr="00281060">
        <w:noBreakHyphen/>
        <w:t>т]. –Новосибирск,  2018. –34 с.: ил.; 20 см. –</w:t>
      </w:r>
      <w:proofErr w:type="spellStart"/>
      <w:r w:rsidRPr="00281060">
        <w:t>Библиогр</w:t>
      </w:r>
      <w:proofErr w:type="spellEnd"/>
      <w:r w:rsidRPr="00281060">
        <w:t>.: с. 26–34 (70 назв.). (Шифр А2019–82)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20"/>
      </w:pPr>
      <w:r w:rsidRPr="00281060">
        <w:rPr>
          <w:b/>
        </w:rPr>
        <w:t>16. </w:t>
      </w:r>
      <w:proofErr w:type="spellStart"/>
      <w:r w:rsidRPr="00281060">
        <w:rPr>
          <w:b/>
        </w:rPr>
        <w:t>Нозадзе</w:t>
      </w:r>
      <w:proofErr w:type="spellEnd"/>
      <w:r w:rsidRPr="00281060">
        <w:rPr>
          <w:b/>
        </w:rPr>
        <w:t xml:space="preserve">  Л. М. </w:t>
      </w:r>
      <w:proofErr w:type="spellStart"/>
      <w:r w:rsidRPr="00281060">
        <w:t>Микотрофность</w:t>
      </w:r>
      <w:proofErr w:type="spellEnd"/>
      <w:r w:rsidRPr="00281060">
        <w:t xml:space="preserve"> некоторых компонентов высокогорной травяной растител</w:t>
      </w:r>
      <w:r w:rsidRPr="00281060">
        <w:t>ь</w:t>
      </w:r>
      <w:r w:rsidRPr="00281060">
        <w:t xml:space="preserve">ности </w:t>
      </w:r>
      <w:proofErr w:type="spellStart"/>
      <w:r w:rsidRPr="00281060">
        <w:t>Казбекского</w:t>
      </w:r>
      <w:proofErr w:type="spellEnd"/>
      <w:r w:rsidRPr="00281060">
        <w:t xml:space="preserve"> района : автореферат </w:t>
      </w:r>
      <w:proofErr w:type="spellStart"/>
      <w:r w:rsidRPr="00281060">
        <w:t>дис</w:t>
      </w:r>
      <w:proofErr w:type="spellEnd"/>
      <w:r w:rsidRPr="00281060">
        <w:t xml:space="preserve">… канд. биол. наук : специальность 094/ Л. М. </w:t>
      </w:r>
      <w:proofErr w:type="spellStart"/>
      <w:r w:rsidRPr="00281060">
        <w:t>Нозадзе</w:t>
      </w:r>
      <w:proofErr w:type="spellEnd"/>
      <w:r w:rsidRPr="00281060">
        <w:t xml:space="preserve">; </w:t>
      </w:r>
      <w:proofErr w:type="spellStart"/>
      <w:r w:rsidRPr="00281060">
        <w:t>Тбилис</w:t>
      </w:r>
      <w:proofErr w:type="spellEnd"/>
      <w:r w:rsidRPr="00281060">
        <w:t>. гос. ун</w:t>
      </w:r>
      <w:r w:rsidRPr="00281060">
        <w:noBreakHyphen/>
        <w:t xml:space="preserve">т. –Тбилиси: Изд-во </w:t>
      </w:r>
      <w:proofErr w:type="spellStart"/>
      <w:r w:rsidRPr="00281060">
        <w:t>Тбилис</w:t>
      </w:r>
      <w:proofErr w:type="spellEnd"/>
      <w:r w:rsidRPr="00281060">
        <w:t>. ун</w:t>
      </w:r>
      <w:r w:rsidRPr="00281060">
        <w:noBreakHyphen/>
        <w:t>та,  1968. –22 с.: табл.; 20 см. –</w:t>
      </w:r>
      <w:proofErr w:type="spellStart"/>
      <w:r w:rsidRPr="00281060">
        <w:t>Библиогр</w:t>
      </w:r>
      <w:proofErr w:type="spellEnd"/>
      <w:r w:rsidRPr="00281060">
        <w:t>.: с. 22 (6 назв.). (Шифр А2019–51)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20"/>
      </w:pPr>
      <w:r w:rsidRPr="00281060">
        <w:rPr>
          <w:b/>
        </w:rPr>
        <w:lastRenderedPageBreak/>
        <w:t>17. Перспективы</w:t>
      </w:r>
      <w:r w:rsidRPr="00281060">
        <w:t xml:space="preserve"> ресурсосберегающих технологий в условиях Поволжья : сборник материалов Международной научно-практической конференции,  посвященной памяти заслуженного деятеля науки и техники,  доктора сельскохозяйственных наук,  профессора Денисова Евгения Петровича,  14–17 августа 2018 г./ М-во сел. хоз-ва Рос. Федерации,  </w:t>
      </w:r>
      <w:proofErr w:type="spellStart"/>
      <w:r w:rsidRPr="00281060">
        <w:t>Сарат</w:t>
      </w:r>
      <w:proofErr w:type="spellEnd"/>
      <w:r w:rsidRPr="00281060">
        <w:t xml:space="preserve">. гос. </w:t>
      </w:r>
      <w:proofErr w:type="spellStart"/>
      <w:r w:rsidRPr="00281060">
        <w:t>аграр</w:t>
      </w:r>
      <w:proofErr w:type="spellEnd"/>
      <w:r w:rsidRPr="00281060">
        <w:t>. ун</w:t>
      </w:r>
      <w:r w:rsidRPr="00281060">
        <w:noBreakHyphen/>
        <w:t>т им. Н. И. Вавилова; [</w:t>
      </w:r>
      <w:proofErr w:type="spellStart"/>
      <w:r w:rsidRPr="00281060">
        <w:t>редкол</w:t>
      </w:r>
      <w:proofErr w:type="spellEnd"/>
      <w:r w:rsidRPr="00281060">
        <w:t xml:space="preserve">.: Н. И. Кузнецов (отв. ред.) и др.]. –Саратов: [СГАУ],  2018. –365 с.: ил.,  </w:t>
      </w:r>
      <w:proofErr w:type="spellStart"/>
      <w:r w:rsidRPr="00281060">
        <w:t>портр</w:t>
      </w:r>
      <w:proofErr w:type="spellEnd"/>
      <w:r w:rsidRPr="00281060">
        <w:t>.; 22 см. –Список наиболее значимых тр. Е. П. Денисова: с. 349–358. –</w:t>
      </w:r>
      <w:proofErr w:type="spellStart"/>
      <w:r w:rsidRPr="00281060">
        <w:t>Библиогр</w:t>
      </w:r>
      <w:proofErr w:type="spellEnd"/>
      <w:r w:rsidRPr="00281060">
        <w:t xml:space="preserve">. в конце </w:t>
      </w:r>
      <w:proofErr w:type="spellStart"/>
      <w:r w:rsidRPr="00281060">
        <w:t>докл</w:t>
      </w:r>
      <w:proofErr w:type="spellEnd"/>
      <w:r w:rsidRPr="00281060">
        <w:t>. (Шифр Г2018–1172)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20"/>
      </w:pPr>
      <w:r w:rsidRPr="00281060">
        <w:rPr>
          <w:b/>
        </w:rPr>
        <w:t>18. Питание</w:t>
      </w:r>
      <w:r w:rsidRPr="00281060">
        <w:t xml:space="preserve"> и удобрение овощных,  плодово-ягодных культур и винограда : учебное пос</w:t>
      </w:r>
      <w:r w:rsidRPr="00281060">
        <w:t>о</w:t>
      </w:r>
      <w:r w:rsidRPr="00281060">
        <w:t xml:space="preserve">бие/ [Е. А. Саленко,  А. Н. </w:t>
      </w:r>
      <w:proofErr w:type="spellStart"/>
      <w:r w:rsidRPr="00281060">
        <w:t>Есаулко</w:t>
      </w:r>
      <w:proofErr w:type="spellEnd"/>
      <w:r w:rsidRPr="00281060">
        <w:t xml:space="preserve">,  В. В. Агеев и др.]; </w:t>
      </w:r>
      <w:proofErr w:type="spellStart"/>
      <w:r w:rsidRPr="00281060">
        <w:t>Ставроп</w:t>
      </w:r>
      <w:proofErr w:type="spellEnd"/>
      <w:r w:rsidRPr="00281060">
        <w:t xml:space="preserve">. гос. </w:t>
      </w:r>
      <w:proofErr w:type="spellStart"/>
      <w:r w:rsidRPr="00281060">
        <w:t>аграр</w:t>
      </w:r>
      <w:proofErr w:type="spellEnd"/>
      <w:r w:rsidRPr="00281060">
        <w:t>. ун</w:t>
      </w:r>
      <w:r w:rsidRPr="00281060">
        <w:noBreakHyphen/>
        <w:t>т,  Каф. агрохимии и физиологии растений. –Ставрополь: АГРУС,  2018. –215 с.: ил.; 21 см +Прил.: с. 214–215. –</w:t>
      </w:r>
      <w:proofErr w:type="spellStart"/>
      <w:r w:rsidRPr="00281060">
        <w:t>Библиогр</w:t>
      </w:r>
      <w:proofErr w:type="spellEnd"/>
      <w:r w:rsidRPr="00281060">
        <w:t>.: с. 210–212 (19 назв.). (Шифр Г2018–1174)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20"/>
      </w:pPr>
      <w:r w:rsidRPr="00281060">
        <w:rPr>
          <w:b/>
        </w:rPr>
        <w:t xml:space="preserve">19. Серебренников  Ю. И. </w:t>
      </w:r>
      <w:r w:rsidRPr="00281060">
        <w:t xml:space="preserve">Реализация адаптивного потенциала сортов ячменя в </w:t>
      </w:r>
      <w:proofErr w:type="spellStart"/>
      <w:r w:rsidRPr="00281060">
        <w:t>Канской</w:t>
      </w:r>
      <w:proofErr w:type="spellEnd"/>
      <w:r w:rsidRPr="00281060">
        <w:t xml:space="preserve"> лес</w:t>
      </w:r>
      <w:r w:rsidRPr="00281060">
        <w:t>о</w:t>
      </w:r>
      <w:r w:rsidRPr="00281060">
        <w:t xml:space="preserve">степи Красноярского края : автореферат </w:t>
      </w:r>
      <w:proofErr w:type="spellStart"/>
      <w:r w:rsidRPr="00281060">
        <w:t>дис</w:t>
      </w:r>
      <w:proofErr w:type="spellEnd"/>
      <w:r w:rsidRPr="00281060">
        <w:t>… канд. с.-х. наук : специальность 06.01.01/ Ю. И. С</w:t>
      </w:r>
      <w:r w:rsidRPr="00281060">
        <w:t>е</w:t>
      </w:r>
      <w:r w:rsidRPr="00281060">
        <w:t>ребренников; [</w:t>
      </w:r>
      <w:proofErr w:type="spellStart"/>
      <w:r w:rsidRPr="00281060">
        <w:t>Новосиб</w:t>
      </w:r>
      <w:proofErr w:type="spellEnd"/>
      <w:r w:rsidRPr="00281060">
        <w:t xml:space="preserve">. гос. </w:t>
      </w:r>
      <w:proofErr w:type="spellStart"/>
      <w:r w:rsidRPr="00281060">
        <w:t>аграр</w:t>
      </w:r>
      <w:proofErr w:type="spellEnd"/>
      <w:r w:rsidRPr="00281060">
        <w:t>. ун</w:t>
      </w:r>
      <w:r w:rsidRPr="00281060">
        <w:noBreakHyphen/>
        <w:t>т]. –Новосибирск,  2019. –20 с.: табл.; 20 см. –</w:t>
      </w:r>
      <w:proofErr w:type="spellStart"/>
      <w:r w:rsidRPr="00281060">
        <w:t>Библиогр</w:t>
      </w:r>
      <w:proofErr w:type="spellEnd"/>
      <w:r w:rsidRPr="00281060">
        <w:t>.: с. 17–20 (23 назв.). (Шифр А2019–83)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281060" w:rsidRPr="00281060" w:rsidRDefault="00281060" w:rsidP="00281060">
      <w:pPr>
        <w:pStyle w:val="20"/>
      </w:pPr>
      <w:r w:rsidRPr="00281060">
        <w:rPr>
          <w:b/>
        </w:rPr>
        <w:t>20. </w:t>
      </w:r>
      <w:proofErr w:type="spellStart"/>
      <w:r w:rsidRPr="00281060">
        <w:rPr>
          <w:b/>
        </w:rPr>
        <w:t>Согина</w:t>
      </w:r>
      <w:proofErr w:type="spellEnd"/>
      <w:r w:rsidRPr="00281060">
        <w:rPr>
          <w:b/>
        </w:rPr>
        <w:t xml:space="preserve">  И. И. </w:t>
      </w:r>
      <w:r w:rsidRPr="00281060">
        <w:t xml:space="preserve">Микориза кукурузы и ее влияние на некоторые физиологические процессы растения : автореферат </w:t>
      </w:r>
      <w:proofErr w:type="spellStart"/>
      <w:r w:rsidRPr="00281060">
        <w:t>дис</w:t>
      </w:r>
      <w:proofErr w:type="spellEnd"/>
      <w:r w:rsidRPr="00281060">
        <w:t xml:space="preserve">… канд. биол. наук : специальность 03.094/ И. И. </w:t>
      </w:r>
      <w:proofErr w:type="spellStart"/>
      <w:r w:rsidRPr="00281060">
        <w:t>Согина</w:t>
      </w:r>
      <w:proofErr w:type="spellEnd"/>
      <w:r w:rsidRPr="00281060">
        <w:t xml:space="preserve">; </w:t>
      </w:r>
      <w:proofErr w:type="spellStart"/>
      <w:r w:rsidRPr="00281060">
        <w:t>М-во</w:t>
      </w:r>
      <w:proofErr w:type="spellEnd"/>
      <w:r w:rsidRPr="00281060">
        <w:t xml:space="preserve"> сел. </w:t>
      </w:r>
      <w:proofErr w:type="spellStart"/>
      <w:r w:rsidRPr="00281060">
        <w:t>хоз-ва</w:t>
      </w:r>
      <w:proofErr w:type="spellEnd"/>
      <w:r w:rsidRPr="00281060">
        <w:t xml:space="preserve"> СССР,  </w:t>
      </w:r>
      <w:proofErr w:type="spellStart"/>
      <w:r w:rsidRPr="00281060">
        <w:t>Горьк</w:t>
      </w:r>
      <w:proofErr w:type="spellEnd"/>
      <w:r w:rsidRPr="00281060">
        <w:t>. с.-х. ин</w:t>
      </w:r>
      <w:r w:rsidRPr="00281060">
        <w:noBreakHyphen/>
        <w:t>т. –Горький,  1970. –23 с.: табл.; 20 см. –</w:t>
      </w:r>
      <w:proofErr w:type="spellStart"/>
      <w:r w:rsidRPr="00281060">
        <w:t>Библиогр</w:t>
      </w:r>
      <w:proofErr w:type="spellEnd"/>
      <w:r w:rsidRPr="00281060">
        <w:t>.: с. 23 (5 назв.). (Шифр А2019–54)</w:t>
      </w:r>
    </w:p>
    <w:p w:rsidR="00281060" w:rsidRPr="00281060" w:rsidRDefault="00281060" w:rsidP="00281060">
      <w:pPr>
        <w:pStyle w:val="a7"/>
      </w:pPr>
      <w:r w:rsidRPr="00281060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>21. </w:t>
      </w:r>
      <w:proofErr w:type="spellStart"/>
      <w:r w:rsidRPr="00706437">
        <w:rPr>
          <w:b/>
        </w:rPr>
        <w:t>Цзинь</w:t>
      </w:r>
      <w:proofErr w:type="spellEnd"/>
      <w:r w:rsidRPr="00706437">
        <w:rPr>
          <w:b/>
        </w:rPr>
        <w:t xml:space="preserve"> </w:t>
      </w:r>
      <w:proofErr w:type="spellStart"/>
      <w:r w:rsidRPr="00706437">
        <w:rPr>
          <w:b/>
        </w:rPr>
        <w:t>Сяомэй</w:t>
      </w:r>
      <w:proofErr w:type="spellEnd"/>
      <w:r w:rsidR="00852442">
        <w:rPr>
          <w:b/>
        </w:rPr>
        <w:t xml:space="preserve">. </w:t>
      </w:r>
      <w:r w:rsidRPr="00706437">
        <w:t xml:space="preserve">Продуктивность сои при комплексном использовании </w:t>
      </w:r>
      <w:proofErr w:type="spellStart"/>
      <w:r w:rsidRPr="00706437">
        <w:t>гумата</w:t>
      </w:r>
      <w:proofErr w:type="spellEnd"/>
      <w:r w:rsidRPr="00706437">
        <w:t xml:space="preserve"> натрия и кл</w:t>
      </w:r>
      <w:r w:rsidRPr="00706437">
        <w:t>у</w:t>
      </w:r>
      <w:r w:rsidRPr="00706437">
        <w:t xml:space="preserve">беньковых бактерий в условиях Приамурья : автореферат </w:t>
      </w:r>
      <w:proofErr w:type="spellStart"/>
      <w:r w:rsidRPr="00706437">
        <w:t>дис</w:t>
      </w:r>
      <w:proofErr w:type="spellEnd"/>
      <w:r w:rsidRPr="00706437">
        <w:t>… канд. с.-х. наук : специальность 06.01.01/ </w:t>
      </w:r>
      <w:proofErr w:type="spellStart"/>
      <w:r w:rsidRPr="00706437">
        <w:t>Цзинь</w:t>
      </w:r>
      <w:proofErr w:type="spellEnd"/>
      <w:r w:rsidRPr="00706437">
        <w:t xml:space="preserve"> </w:t>
      </w:r>
      <w:proofErr w:type="spellStart"/>
      <w:r w:rsidRPr="00706437">
        <w:t>Сяомэй</w:t>
      </w:r>
      <w:proofErr w:type="spellEnd"/>
      <w:r w:rsidRPr="00706437">
        <w:t>; [</w:t>
      </w:r>
      <w:proofErr w:type="spellStart"/>
      <w:r w:rsidRPr="00706437">
        <w:t>Дальневост</w:t>
      </w:r>
      <w:proofErr w:type="spellEnd"/>
      <w:r w:rsidRPr="00706437">
        <w:t xml:space="preserve">. гос. </w:t>
      </w:r>
      <w:proofErr w:type="spellStart"/>
      <w:r w:rsidRPr="00706437">
        <w:t>аграр</w:t>
      </w:r>
      <w:proofErr w:type="spellEnd"/>
      <w:r w:rsidRPr="00706437">
        <w:t>. ун</w:t>
      </w:r>
      <w:r w:rsidRPr="00706437">
        <w:noBreakHyphen/>
        <w:t>т]. –Благовещенск,  2011. –21 с.: ил.; 20 см. –</w:t>
      </w:r>
      <w:proofErr w:type="spellStart"/>
      <w:r w:rsidRPr="00706437">
        <w:t>Библиогр</w:t>
      </w:r>
      <w:proofErr w:type="spellEnd"/>
      <w:r w:rsidRPr="00706437">
        <w:t>.: с. 20–21 (5 назв.). (Шифр А2019–60)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 xml:space="preserve">22. Штаба  Л.В. </w:t>
      </w:r>
      <w:r w:rsidRPr="00706437">
        <w:t xml:space="preserve">Влияние кулис на снегозадержание,  урожай и качество зерна озимых культур в умеренно засушливой </w:t>
      </w:r>
      <w:proofErr w:type="spellStart"/>
      <w:r w:rsidRPr="00706437">
        <w:t>колочной</w:t>
      </w:r>
      <w:proofErr w:type="spellEnd"/>
      <w:r w:rsidRPr="00706437">
        <w:t xml:space="preserve"> степи Алтайского края : автореферат </w:t>
      </w:r>
      <w:proofErr w:type="spellStart"/>
      <w:r w:rsidRPr="00706437">
        <w:t>дис</w:t>
      </w:r>
      <w:proofErr w:type="spellEnd"/>
      <w:r w:rsidRPr="00706437">
        <w:t>… канд. с.-х. наук : спец</w:t>
      </w:r>
      <w:r w:rsidRPr="00706437">
        <w:t>и</w:t>
      </w:r>
      <w:r w:rsidRPr="00706437">
        <w:t>альность 06.01.01/ Л. В. Штаба; Омский  с.-х. ин</w:t>
      </w:r>
      <w:r w:rsidRPr="00706437">
        <w:noBreakHyphen/>
        <w:t>т им. С. М. Кирова. –Омск,  1984. –16 с.: табл.; 20 см. –</w:t>
      </w:r>
      <w:proofErr w:type="spellStart"/>
      <w:r w:rsidRPr="00706437">
        <w:t>Библиогр</w:t>
      </w:r>
      <w:proofErr w:type="spellEnd"/>
      <w:r w:rsidRPr="00706437">
        <w:t>.: с. 16 (7 назв.). (Шифр А2019–59)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>23. </w:t>
      </w:r>
      <w:proofErr w:type="spellStart"/>
      <w:r w:rsidRPr="00706437">
        <w:rPr>
          <w:b/>
        </w:rPr>
        <w:t>Шуин</w:t>
      </w:r>
      <w:proofErr w:type="spellEnd"/>
      <w:r w:rsidRPr="00706437">
        <w:rPr>
          <w:b/>
        </w:rPr>
        <w:t xml:space="preserve">  К. А. </w:t>
      </w:r>
      <w:r w:rsidRPr="00706437">
        <w:t>Специфика овощеводства и особенности агротехники овощных культур в усл</w:t>
      </w:r>
      <w:r w:rsidRPr="00706437">
        <w:t>о</w:t>
      </w:r>
      <w:r w:rsidRPr="00706437">
        <w:t xml:space="preserve">виях открытого и защищенного грунта Бурятской АССР : автореферат </w:t>
      </w:r>
      <w:proofErr w:type="spellStart"/>
      <w:r w:rsidRPr="00706437">
        <w:t>дис</w:t>
      </w:r>
      <w:proofErr w:type="spellEnd"/>
      <w:r w:rsidRPr="00706437">
        <w:t xml:space="preserve">… д-ра  с.-х. наук/ К. А. </w:t>
      </w:r>
      <w:proofErr w:type="spellStart"/>
      <w:r w:rsidRPr="00706437">
        <w:t>Шуин</w:t>
      </w:r>
      <w:proofErr w:type="spellEnd"/>
      <w:r w:rsidRPr="00706437">
        <w:t xml:space="preserve">; </w:t>
      </w:r>
      <w:proofErr w:type="spellStart"/>
      <w:r w:rsidRPr="00706437">
        <w:t>Моск</w:t>
      </w:r>
      <w:proofErr w:type="spellEnd"/>
      <w:r w:rsidRPr="00706437">
        <w:t>. с.-х. акад. им. К. А. Тимирязева. –Москва,  1963. –27 с.: табл.; 20 см. –</w:t>
      </w:r>
      <w:proofErr w:type="spellStart"/>
      <w:r w:rsidRPr="00706437">
        <w:t>Библиогр</w:t>
      </w:r>
      <w:proofErr w:type="spellEnd"/>
      <w:r w:rsidRPr="00706437">
        <w:t>.: с. 26–27 (22 назв.). (Шифр А2019–57)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"/>
      </w:pPr>
      <w:bookmarkStart w:id="10" w:name="_Toc3384986"/>
      <w:r w:rsidRPr="00706437">
        <w:t>Защита растений</w:t>
      </w:r>
      <w:bookmarkEnd w:id="10"/>
    </w:p>
    <w:p w:rsidR="00706437" w:rsidRPr="00706437" w:rsidRDefault="00706437" w:rsidP="00706437">
      <w:pPr>
        <w:pStyle w:val="20"/>
      </w:pPr>
      <w:r w:rsidRPr="00706437">
        <w:rPr>
          <w:b/>
        </w:rPr>
        <w:t xml:space="preserve">24. Доценко  А. С. </w:t>
      </w:r>
      <w:r w:rsidRPr="00706437">
        <w:t xml:space="preserve">Обоснование мер борьбы с инфекцией </w:t>
      </w:r>
      <w:proofErr w:type="spellStart"/>
      <w:r w:rsidRPr="00706437">
        <w:t>вертициллеза</w:t>
      </w:r>
      <w:proofErr w:type="spellEnd"/>
      <w:r w:rsidRPr="00706437">
        <w:t xml:space="preserve"> хлопчатника в Кирги</w:t>
      </w:r>
      <w:r w:rsidRPr="00706437">
        <w:t>з</w:t>
      </w:r>
      <w:r w:rsidRPr="00706437">
        <w:t xml:space="preserve">ской ССР : Автореферат </w:t>
      </w:r>
      <w:proofErr w:type="spellStart"/>
      <w:r w:rsidRPr="00706437">
        <w:t>дис</w:t>
      </w:r>
      <w:proofErr w:type="spellEnd"/>
      <w:r w:rsidRPr="00706437">
        <w:t xml:space="preserve">. на соискание ученой степени кандидата биологических наук. (540)/ А. С. Доценко; </w:t>
      </w:r>
      <w:proofErr w:type="spellStart"/>
      <w:r w:rsidRPr="00706437">
        <w:t>Всесоюз</w:t>
      </w:r>
      <w:proofErr w:type="spellEnd"/>
      <w:r w:rsidRPr="00706437">
        <w:t xml:space="preserve">. акад. с.-х. наук им. В. И. Ленина. </w:t>
      </w:r>
      <w:proofErr w:type="spellStart"/>
      <w:r w:rsidRPr="00706437">
        <w:t>Всесоюз</w:t>
      </w:r>
      <w:proofErr w:type="spellEnd"/>
      <w:r w:rsidRPr="00706437">
        <w:t xml:space="preserve">. </w:t>
      </w:r>
      <w:proofErr w:type="spellStart"/>
      <w:r w:rsidRPr="00706437">
        <w:t>науч.-исслед</w:t>
      </w:r>
      <w:proofErr w:type="spellEnd"/>
      <w:r w:rsidRPr="00706437">
        <w:t xml:space="preserve">. </w:t>
      </w:r>
      <w:proofErr w:type="spellStart"/>
      <w:r w:rsidRPr="00706437">
        <w:t>ин</w:t>
      </w:r>
      <w:r w:rsidRPr="00706437">
        <w:noBreakHyphen/>
        <w:t>т</w:t>
      </w:r>
      <w:proofErr w:type="spellEnd"/>
      <w:r w:rsidRPr="00706437">
        <w:t xml:space="preserve"> защиты раст</w:t>
      </w:r>
      <w:r w:rsidRPr="00706437">
        <w:t>е</w:t>
      </w:r>
      <w:r w:rsidRPr="00706437">
        <w:t xml:space="preserve">ний; </w:t>
      </w:r>
      <w:proofErr w:type="spellStart"/>
      <w:r w:rsidRPr="00706437">
        <w:t>Всесоюз</w:t>
      </w:r>
      <w:proofErr w:type="spellEnd"/>
      <w:r w:rsidRPr="00706437">
        <w:t xml:space="preserve">. акад. с.-х. наук им. В. И. Ленина,  </w:t>
      </w:r>
      <w:proofErr w:type="spellStart"/>
      <w:r w:rsidRPr="00706437">
        <w:t>Всесоюз</w:t>
      </w:r>
      <w:proofErr w:type="spellEnd"/>
      <w:r w:rsidRPr="00706437">
        <w:t xml:space="preserve">. </w:t>
      </w:r>
      <w:proofErr w:type="spellStart"/>
      <w:r w:rsidRPr="00706437">
        <w:t>науч.-исслед</w:t>
      </w:r>
      <w:proofErr w:type="spellEnd"/>
      <w:r w:rsidRPr="00706437">
        <w:t>. ин</w:t>
      </w:r>
      <w:r w:rsidRPr="00706437">
        <w:noBreakHyphen/>
        <w:t>т защиты растений. –Ленинград,  1972. –25 с.: ил.; 20 см. (Шифр А2019–79)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 xml:space="preserve">25. Дымина  Е. В. </w:t>
      </w:r>
      <w:r w:rsidRPr="00706437">
        <w:t xml:space="preserve">Обоснование применения фунгицидов против болезней яровой пшеницы при интенсивной технологии возделывания ее в Северной Лесостепи </w:t>
      </w:r>
      <w:proofErr w:type="spellStart"/>
      <w:r w:rsidRPr="00706437">
        <w:t>Приобья</w:t>
      </w:r>
      <w:proofErr w:type="spellEnd"/>
      <w:r w:rsidRPr="00706437">
        <w:t xml:space="preserve"> : автореферат </w:t>
      </w:r>
      <w:proofErr w:type="spellStart"/>
      <w:r w:rsidRPr="00706437">
        <w:t>дис</w:t>
      </w:r>
      <w:proofErr w:type="spellEnd"/>
      <w:r w:rsidRPr="00706437">
        <w:t xml:space="preserve">… канд. биол. наук : специальность 06.01.11/ Е. В. Дымина; </w:t>
      </w:r>
      <w:proofErr w:type="spellStart"/>
      <w:r w:rsidRPr="00706437">
        <w:t>Моск</w:t>
      </w:r>
      <w:proofErr w:type="spellEnd"/>
      <w:r w:rsidRPr="00706437">
        <w:t>. с.-х. акад. им. К. А. Тимирязева. –Москва,  1990. –20 с.: ил.; 20 см. –</w:t>
      </w:r>
      <w:proofErr w:type="spellStart"/>
      <w:r w:rsidRPr="00706437">
        <w:t>Библиогр</w:t>
      </w:r>
      <w:proofErr w:type="spellEnd"/>
      <w:r w:rsidRPr="00706437">
        <w:t>.: с. 19–20 (8 назв.). (Шифр А2019–78)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 xml:space="preserve">26. Захаров  А. Ф. </w:t>
      </w:r>
      <w:r w:rsidRPr="00706437">
        <w:t xml:space="preserve">Технологические приемы фитосанитарной оптимизации </w:t>
      </w:r>
      <w:proofErr w:type="spellStart"/>
      <w:r w:rsidRPr="00706437">
        <w:t>агроэкосистем</w:t>
      </w:r>
      <w:proofErr w:type="spellEnd"/>
      <w:r w:rsidRPr="00706437">
        <w:t xml:space="preserve"> яр</w:t>
      </w:r>
      <w:r w:rsidRPr="00706437">
        <w:t>о</w:t>
      </w:r>
      <w:r w:rsidRPr="00706437">
        <w:t xml:space="preserve">вой пшеницы в лесостепи Западной Сибири : автореферат </w:t>
      </w:r>
      <w:proofErr w:type="spellStart"/>
      <w:r w:rsidRPr="00706437">
        <w:t>дис</w:t>
      </w:r>
      <w:proofErr w:type="spellEnd"/>
      <w:r w:rsidRPr="00706437">
        <w:t>… канд. с.-х. наук : специальность 06.01.11,  06.01.01/ А. Ф. Захаров; [</w:t>
      </w:r>
      <w:proofErr w:type="spellStart"/>
      <w:r w:rsidRPr="00706437">
        <w:t>Кург</w:t>
      </w:r>
      <w:proofErr w:type="spellEnd"/>
      <w:r w:rsidRPr="00706437">
        <w:t>. гос. с.-х. акад. им. Т. С. Мальцева]. –Курган,  2008. –19 с.; 20 см. –</w:t>
      </w:r>
      <w:proofErr w:type="spellStart"/>
      <w:r w:rsidRPr="00706437">
        <w:t>Библиогр</w:t>
      </w:r>
      <w:proofErr w:type="spellEnd"/>
      <w:r w:rsidRPr="00706437">
        <w:t>.: с. 19 (8 назв.). (Шифр А2019–55)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 xml:space="preserve">27. Земляной  А.И. </w:t>
      </w:r>
      <w:r w:rsidRPr="00706437">
        <w:t xml:space="preserve">Значение севооборота и удобрений в борьбе с корнеедом сахарной свеклы при интенсификации свекловодства в зоне достаточного увлажнения лесостепи УССР : автореферат </w:t>
      </w:r>
      <w:proofErr w:type="spellStart"/>
      <w:r w:rsidRPr="00706437">
        <w:lastRenderedPageBreak/>
        <w:t>дис</w:t>
      </w:r>
      <w:proofErr w:type="spellEnd"/>
      <w:r w:rsidRPr="00706437">
        <w:t>… канд. с.-х. наук : специальность 06.01.11/ А. И. Земляной; [</w:t>
      </w:r>
      <w:proofErr w:type="spellStart"/>
      <w:r w:rsidRPr="00706437">
        <w:t>Укр</w:t>
      </w:r>
      <w:proofErr w:type="spellEnd"/>
      <w:r w:rsidRPr="00706437">
        <w:t xml:space="preserve">. </w:t>
      </w:r>
      <w:proofErr w:type="spellStart"/>
      <w:r w:rsidRPr="00706437">
        <w:t>науч.-исслед</w:t>
      </w:r>
      <w:proofErr w:type="spellEnd"/>
      <w:r w:rsidRPr="00706437">
        <w:t>. ин</w:t>
      </w:r>
      <w:r w:rsidRPr="00706437">
        <w:noBreakHyphen/>
        <w:t>т защиты ра</w:t>
      </w:r>
      <w:r w:rsidRPr="00706437">
        <w:t>с</w:t>
      </w:r>
      <w:r w:rsidRPr="00706437">
        <w:t>тений]. –Киев,  1983. –22 с.: ил.; 20 см. –</w:t>
      </w:r>
      <w:proofErr w:type="spellStart"/>
      <w:r w:rsidRPr="00706437">
        <w:t>Библиогр</w:t>
      </w:r>
      <w:proofErr w:type="spellEnd"/>
      <w:r w:rsidRPr="00706437">
        <w:t>.: с. 22 (4 назв.). (Шифр А2019–88)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 xml:space="preserve">28. Каратыгин  И. В. </w:t>
      </w:r>
      <w:r w:rsidRPr="00706437">
        <w:t xml:space="preserve">Развитие в тканях </w:t>
      </w:r>
      <w:proofErr w:type="spellStart"/>
      <w:r w:rsidRPr="00706437">
        <w:t>Zea</w:t>
      </w:r>
      <w:proofErr w:type="spellEnd"/>
      <w:r w:rsidRPr="00706437">
        <w:t xml:space="preserve"> </w:t>
      </w:r>
      <w:proofErr w:type="spellStart"/>
      <w:r w:rsidRPr="00706437">
        <w:t>mays</w:t>
      </w:r>
      <w:proofErr w:type="spellEnd"/>
      <w:r w:rsidRPr="00706437">
        <w:t xml:space="preserve">  L. возбудителя пузырчатой головни </w:t>
      </w:r>
      <w:proofErr w:type="spellStart"/>
      <w:r w:rsidRPr="00706437">
        <w:t>Ustilago</w:t>
      </w:r>
      <w:proofErr w:type="spellEnd"/>
      <w:r w:rsidRPr="00706437">
        <w:t xml:space="preserve"> </w:t>
      </w:r>
      <w:proofErr w:type="spellStart"/>
      <w:r w:rsidRPr="00706437">
        <w:t>maydis</w:t>
      </w:r>
      <w:proofErr w:type="spellEnd"/>
      <w:r w:rsidRPr="00706437">
        <w:t xml:space="preserve"> (D. C.) </w:t>
      </w:r>
      <w:proofErr w:type="spellStart"/>
      <w:r w:rsidRPr="00706437">
        <w:t>Cda</w:t>
      </w:r>
      <w:proofErr w:type="spellEnd"/>
      <w:r w:rsidRPr="00706437">
        <w:t xml:space="preserve"> в связи с его жизненным циклом : автореферат </w:t>
      </w:r>
      <w:proofErr w:type="spellStart"/>
      <w:r w:rsidRPr="00706437">
        <w:t>дис</w:t>
      </w:r>
      <w:proofErr w:type="spellEnd"/>
      <w:r w:rsidRPr="00706437">
        <w:t>… канд. биол. наук : специал</w:t>
      </w:r>
      <w:r w:rsidRPr="00706437">
        <w:t>ь</w:t>
      </w:r>
      <w:r w:rsidRPr="00706437">
        <w:t xml:space="preserve">ность 03.094/ И. В. Каратыгин; Акад. наук СССР,  </w:t>
      </w:r>
      <w:proofErr w:type="spellStart"/>
      <w:r w:rsidRPr="00706437">
        <w:t>Ботан</w:t>
      </w:r>
      <w:proofErr w:type="spellEnd"/>
      <w:r w:rsidRPr="00706437">
        <w:t>. ин</w:t>
      </w:r>
      <w:r w:rsidRPr="00706437">
        <w:noBreakHyphen/>
        <w:t>т им. В. Л. Комарова. –Ленинград,  1971. –25 с.; 20 см. –</w:t>
      </w:r>
      <w:proofErr w:type="spellStart"/>
      <w:r w:rsidRPr="00706437">
        <w:t>Библиогр</w:t>
      </w:r>
      <w:proofErr w:type="spellEnd"/>
      <w:r w:rsidRPr="00706437">
        <w:t>.: с. 24–25. (Шифр А2019–86)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>29. </w:t>
      </w:r>
      <w:proofErr w:type="spellStart"/>
      <w:r w:rsidRPr="00706437">
        <w:rPr>
          <w:b/>
        </w:rPr>
        <w:t>Паластрова</w:t>
      </w:r>
      <w:proofErr w:type="spellEnd"/>
      <w:r w:rsidRPr="00706437">
        <w:rPr>
          <w:b/>
        </w:rPr>
        <w:t xml:space="preserve">  О. А. </w:t>
      </w:r>
      <w:r w:rsidRPr="00706437">
        <w:t xml:space="preserve">Болезни томата и обоснование мер борьбы с ними в условиях Курганской области : автореферат </w:t>
      </w:r>
      <w:proofErr w:type="spellStart"/>
      <w:r w:rsidRPr="00706437">
        <w:t>дис</w:t>
      </w:r>
      <w:proofErr w:type="spellEnd"/>
      <w:r w:rsidRPr="00706437">
        <w:t xml:space="preserve">… канд. с.-х. наук : специальность 06.01.11/ О. А. </w:t>
      </w:r>
      <w:proofErr w:type="spellStart"/>
      <w:r w:rsidRPr="00706437">
        <w:t>Паластрова</w:t>
      </w:r>
      <w:proofErr w:type="spellEnd"/>
      <w:r w:rsidRPr="00706437">
        <w:t>; [</w:t>
      </w:r>
      <w:proofErr w:type="spellStart"/>
      <w:r w:rsidRPr="00706437">
        <w:t>Кург</w:t>
      </w:r>
      <w:proofErr w:type="spellEnd"/>
      <w:r w:rsidRPr="00706437">
        <w:t>. гос. с.-х. акад. им. Т. С. Мальцева]. –Курган,  2006. –19 с.: ил.; 20 см. –</w:t>
      </w:r>
      <w:proofErr w:type="spellStart"/>
      <w:r w:rsidRPr="00706437">
        <w:t>Библиогр</w:t>
      </w:r>
      <w:proofErr w:type="spellEnd"/>
      <w:r w:rsidRPr="00706437">
        <w:t>.: с. 19 (10 назв.). (Шифр А2019–52)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>30. </w:t>
      </w:r>
      <w:proofErr w:type="spellStart"/>
      <w:r w:rsidRPr="00706437">
        <w:rPr>
          <w:b/>
        </w:rPr>
        <w:t>Переверзева</w:t>
      </w:r>
      <w:proofErr w:type="spellEnd"/>
      <w:r w:rsidRPr="00706437">
        <w:rPr>
          <w:b/>
        </w:rPr>
        <w:t xml:space="preserve">  В. Ф. </w:t>
      </w:r>
      <w:r w:rsidRPr="00706437">
        <w:t xml:space="preserve">Особенности паразитизма </w:t>
      </w:r>
      <w:proofErr w:type="spellStart"/>
      <w:r w:rsidRPr="00706437">
        <w:t>sclerotinia</w:t>
      </w:r>
      <w:proofErr w:type="spellEnd"/>
      <w:r w:rsidRPr="00706437">
        <w:t xml:space="preserve"> (</w:t>
      </w:r>
      <w:proofErr w:type="spellStart"/>
      <w:r w:rsidRPr="00706437">
        <w:t>lib</w:t>
      </w:r>
      <w:proofErr w:type="spellEnd"/>
      <w:r w:rsidRPr="00706437">
        <w:t xml:space="preserve">) </w:t>
      </w:r>
      <w:proofErr w:type="spellStart"/>
      <w:r w:rsidRPr="00706437">
        <w:t>sclerotiorum</w:t>
      </w:r>
      <w:proofErr w:type="spellEnd"/>
      <w:r w:rsidRPr="00706437">
        <w:t xml:space="preserve"> </w:t>
      </w:r>
      <w:proofErr w:type="spellStart"/>
      <w:r w:rsidRPr="00706437">
        <w:t>de</w:t>
      </w:r>
      <w:proofErr w:type="spellEnd"/>
      <w:r w:rsidRPr="00706437">
        <w:t xml:space="preserve"> </w:t>
      </w:r>
      <w:proofErr w:type="spellStart"/>
      <w:r w:rsidRPr="00706437">
        <w:t>bary</w:t>
      </w:r>
      <w:proofErr w:type="spellEnd"/>
      <w:r w:rsidRPr="00706437">
        <w:t xml:space="preserve"> на огурцах и биологические меры борьбы с белой гнилью в закрытом грунте : автореферат </w:t>
      </w:r>
      <w:proofErr w:type="spellStart"/>
      <w:r w:rsidRPr="00706437">
        <w:t>дис</w:t>
      </w:r>
      <w:proofErr w:type="spellEnd"/>
      <w:r w:rsidRPr="00706437">
        <w:t xml:space="preserve">… канд. биол. наук : специальность 06.01.11/ В. Ф. </w:t>
      </w:r>
      <w:proofErr w:type="spellStart"/>
      <w:r w:rsidRPr="00706437">
        <w:t>Переверзева</w:t>
      </w:r>
      <w:proofErr w:type="spellEnd"/>
      <w:r w:rsidRPr="00706437">
        <w:t xml:space="preserve">; </w:t>
      </w:r>
      <w:proofErr w:type="spellStart"/>
      <w:r w:rsidRPr="00706437">
        <w:t>Всесоюз</w:t>
      </w:r>
      <w:proofErr w:type="spellEnd"/>
      <w:r w:rsidRPr="00706437">
        <w:t xml:space="preserve">. акад. с.-х. наук им. В. И. Ленина,  Зап. </w:t>
      </w:r>
      <w:proofErr w:type="spellStart"/>
      <w:r w:rsidRPr="00706437">
        <w:t>отд-ние</w:t>
      </w:r>
      <w:proofErr w:type="spellEnd"/>
      <w:r w:rsidRPr="00706437">
        <w:t xml:space="preserve">,  Белорус. </w:t>
      </w:r>
      <w:proofErr w:type="spellStart"/>
      <w:r w:rsidRPr="00706437">
        <w:t>науч.-исслед</w:t>
      </w:r>
      <w:proofErr w:type="spellEnd"/>
      <w:r w:rsidRPr="00706437">
        <w:t xml:space="preserve">. </w:t>
      </w:r>
      <w:proofErr w:type="spellStart"/>
      <w:r w:rsidRPr="00706437">
        <w:t>ин</w:t>
      </w:r>
      <w:r w:rsidRPr="00706437">
        <w:noBreakHyphen/>
        <w:t>т</w:t>
      </w:r>
      <w:proofErr w:type="spellEnd"/>
      <w:r w:rsidRPr="00706437">
        <w:t xml:space="preserve"> картофелеводства и </w:t>
      </w:r>
      <w:proofErr w:type="spellStart"/>
      <w:r w:rsidRPr="00706437">
        <w:t>плодоовощеводства</w:t>
      </w:r>
      <w:proofErr w:type="spellEnd"/>
      <w:r w:rsidRPr="00706437">
        <w:t>. –Самохваловичи (Мин. обл. ),  1989. –21 с.: табл.; 20 см. –</w:t>
      </w:r>
      <w:proofErr w:type="spellStart"/>
      <w:r w:rsidRPr="00706437">
        <w:t>Библиогр</w:t>
      </w:r>
      <w:proofErr w:type="spellEnd"/>
      <w:r w:rsidRPr="00706437">
        <w:t>.: с. 20–21 (8 назв.). (Шифр А2019–53)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>31. Химические</w:t>
      </w:r>
      <w:r w:rsidRPr="00706437">
        <w:t xml:space="preserve"> средства защиты растений: средства защиты растений от вредителей : учебно-методический комплекс по дисциплине : учебное пособие/ М-во образования и науки Рос. Федер</w:t>
      </w:r>
      <w:r w:rsidRPr="00706437">
        <w:t>а</w:t>
      </w:r>
      <w:r w:rsidRPr="00706437">
        <w:t>ции,  Хакас. гос. ун</w:t>
      </w:r>
      <w:r w:rsidRPr="00706437">
        <w:noBreakHyphen/>
        <w:t xml:space="preserve">т им. Н. Ф. Катанова; [сост. С. М. </w:t>
      </w:r>
      <w:proofErr w:type="spellStart"/>
      <w:r w:rsidRPr="00706437">
        <w:t>Чарков</w:t>
      </w:r>
      <w:proofErr w:type="spellEnd"/>
      <w:r w:rsidRPr="00706437">
        <w:t xml:space="preserve">,  Н. В. </w:t>
      </w:r>
      <w:proofErr w:type="spellStart"/>
      <w:r w:rsidRPr="00706437">
        <w:t>Боргоякова</w:t>
      </w:r>
      <w:proofErr w:type="spellEnd"/>
      <w:r w:rsidRPr="00706437">
        <w:t>]. –Абакан: [Изд-во ХГУ],  2018. –179 с.: ил.; 21 см. –</w:t>
      </w:r>
      <w:proofErr w:type="spellStart"/>
      <w:r w:rsidRPr="00706437">
        <w:t>Библиогр</w:t>
      </w:r>
      <w:proofErr w:type="spellEnd"/>
      <w:r w:rsidRPr="00706437">
        <w:t>.: с. 178–179. (Шифр Г2018–1173)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>32. </w:t>
      </w:r>
      <w:proofErr w:type="spellStart"/>
      <w:r w:rsidRPr="00706437">
        <w:rPr>
          <w:b/>
        </w:rPr>
        <w:t>Чарков</w:t>
      </w:r>
      <w:proofErr w:type="spellEnd"/>
      <w:r w:rsidRPr="00706437">
        <w:rPr>
          <w:b/>
        </w:rPr>
        <w:t xml:space="preserve">  С. М. </w:t>
      </w:r>
      <w:r w:rsidRPr="00706437">
        <w:t xml:space="preserve">Приемы борьбы с сорняками в садоводстве и огородничестве/ С. М. </w:t>
      </w:r>
      <w:proofErr w:type="spellStart"/>
      <w:r w:rsidRPr="00706437">
        <w:t>Чарков</w:t>
      </w:r>
      <w:proofErr w:type="spellEnd"/>
      <w:r w:rsidRPr="00706437">
        <w:t xml:space="preserve">; [под общ. ред. А. Н. </w:t>
      </w:r>
      <w:proofErr w:type="spellStart"/>
      <w:r w:rsidRPr="00706437">
        <w:t>Кадычегова</w:t>
      </w:r>
      <w:proofErr w:type="spellEnd"/>
      <w:r w:rsidRPr="00706437">
        <w:t xml:space="preserve">]; </w:t>
      </w:r>
      <w:proofErr w:type="spellStart"/>
      <w:r w:rsidRPr="00706437">
        <w:t>М-во</w:t>
      </w:r>
      <w:proofErr w:type="spellEnd"/>
      <w:r w:rsidRPr="00706437">
        <w:t xml:space="preserve"> образования и науки Рос. Федерации,  Хакас. гос. ун</w:t>
      </w:r>
      <w:r w:rsidRPr="00706437">
        <w:noBreakHyphen/>
        <w:t xml:space="preserve">т им. Н. Ф. Катанова. –Абакан: [Изд-во ХГУ],  2018. –7 с.: </w:t>
      </w:r>
      <w:proofErr w:type="spellStart"/>
      <w:r w:rsidRPr="00706437">
        <w:t>цв</w:t>
      </w:r>
      <w:proofErr w:type="spellEnd"/>
      <w:r w:rsidRPr="00706437">
        <w:t>. ил.; 21 см. –</w:t>
      </w:r>
      <w:proofErr w:type="spellStart"/>
      <w:r w:rsidRPr="00706437">
        <w:t>Библиогр</w:t>
      </w:r>
      <w:proofErr w:type="spellEnd"/>
      <w:r w:rsidRPr="00706437">
        <w:t>.: с. 16 (3 назв.). (Шифр Г2018–1166)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"/>
      </w:pPr>
      <w:bookmarkStart w:id="11" w:name="_Toc3384987"/>
      <w:r w:rsidRPr="00706437">
        <w:t>Животноводство</w:t>
      </w:r>
      <w:bookmarkEnd w:id="11"/>
    </w:p>
    <w:p w:rsidR="00706437" w:rsidRPr="00706437" w:rsidRDefault="00706437" w:rsidP="00706437">
      <w:pPr>
        <w:pStyle w:val="20"/>
      </w:pPr>
      <w:r w:rsidRPr="00706437">
        <w:rPr>
          <w:b/>
        </w:rPr>
        <w:t xml:space="preserve">33. Басонов  О. А. </w:t>
      </w:r>
      <w:r w:rsidRPr="00706437">
        <w:t>Разведение сельскохозяйственных животных : методические указания для выполнения лабораторно-практических заданий для бакалавров по направлению 36.04.02 "Зооте</w:t>
      </w:r>
      <w:r w:rsidRPr="00706437">
        <w:t>х</w:t>
      </w:r>
      <w:r w:rsidRPr="00706437">
        <w:t xml:space="preserve">ния" </w:t>
      </w:r>
      <w:proofErr w:type="spellStart"/>
      <w:r w:rsidRPr="00706437">
        <w:t>Зооинженерного</w:t>
      </w:r>
      <w:proofErr w:type="spellEnd"/>
      <w:r w:rsidRPr="00706437">
        <w:t xml:space="preserve"> факультета очного отделения/ О. А. Басонов,  О. Е. Павлова; М-во сел. хоз-ва Рос. Федерации,  </w:t>
      </w:r>
      <w:proofErr w:type="spellStart"/>
      <w:r w:rsidRPr="00706437">
        <w:t>Нижегор</w:t>
      </w:r>
      <w:proofErr w:type="spellEnd"/>
      <w:r w:rsidRPr="00706437">
        <w:t xml:space="preserve">. гос. с.-х. акад.,  </w:t>
      </w:r>
      <w:proofErr w:type="spellStart"/>
      <w:r w:rsidRPr="00706437">
        <w:t>Зооинженер</w:t>
      </w:r>
      <w:proofErr w:type="spellEnd"/>
      <w:r w:rsidRPr="00706437">
        <w:t>. Фак.,  Каф. "Частная зоотехния,  развед</w:t>
      </w:r>
      <w:r w:rsidRPr="00706437">
        <w:t>е</w:t>
      </w:r>
      <w:r w:rsidRPr="00706437">
        <w:t xml:space="preserve">ние  с.-х. животных и акушерство". –5-е изд.,  </w:t>
      </w:r>
      <w:proofErr w:type="spellStart"/>
      <w:r w:rsidRPr="00706437">
        <w:t>перераб</w:t>
      </w:r>
      <w:proofErr w:type="spellEnd"/>
      <w:r w:rsidRPr="00706437">
        <w:t>. –Нижний Новгород: [НГСХА],  2018. –82 с.: ил.; 21 см. –</w:t>
      </w:r>
      <w:proofErr w:type="spellStart"/>
      <w:r w:rsidRPr="00706437">
        <w:t>Библиогр</w:t>
      </w:r>
      <w:proofErr w:type="spellEnd"/>
      <w:r w:rsidRPr="00706437">
        <w:t>.: с. 81–82 (16 назв.). (Шифр Г2018–1160)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 xml:space="preserve">34. Белоусова  Н. Ф. </w:t>
      </w:r>
      <w:r w:rsidRPr="00706437">
        <w:t xml:space="preserve">Местные (аборигенные) породы лошадей России </w:t>
      </w:r>
      <w:proofErr w:type="spellStart"/>
      <w:r w:rsidRPr="00706437">
        <w:t>=Local</w:t>
      </w:r>
      <w:proofErr w:type="spellEnd"/>
      <w:r w:rsidRPr="00706437">
        <w:t xml:space="preserve"> (</w:t>
      </w:r>
      <w:proofErr w:type="spellStart"/>
      <w:r w:rsidRPr="00706437">
        <w:t>indigenous</w:t>
      </w:r>
      <w:proofErr w:type="spellEnd"/>
      <w:r w:rsidRPr="00706437">
        <w:t xml:space="preserve">) </w:t>
      </w:r>
      <w:proofErr w:type="spellStart"/>
      <w:r w:rsidRPr="00706437">
        <w:t>horse</w:t>
      </w:r>
      <w:proofErr w:type="spellEnd"/>
      <w:r w:rsidRPr="00706437">
        <w:t xml:space="preserve"> </w:t>
      </w:r>
      <w:proofErr w:type="spellStart"/>
      <w:r w:rsidRPr="00706437">
        <w:t>breeds</w:t>
      </w:r>
      <w:proofErr w:type="spellEnd"/>
      <w:r w:rsidRPr="00706437">
        <w:t xml:space="preserve"> </w:t>
      </w:r>
      <w:proofErr w:type="spellStart"/>
      <w:r w:rsidRPr="00706437">
        <w:t>of</w:t>
      </w:r>
      <w:proofErr w:type="spellEnd"/>
      <w:r w:rsidRPr="00706437">
        <w:t xml:space="preserve"> </w:t>
      </w:r>
      <w:proofErr w:type="spellStart"/>
      <w:r w:rsidRPr="00706437">
        <w:t>Russia</w:t>
      </w:r>
      <w:proofErr w:type="spellEnd"/>
      <w:r w:rsidRPr="00706437">
        <w:t xml:space="preserve">/ Н. Ф. Белоусова; М-во науки и высшего образования Рос. Федерации,  </w:t>
      </w:r>
      <w:proofErr w:type="spellStart"/>
      <w:r w:rsidRPr="00706437">
        <w:t>Всерос</w:t>
      </w:r>
      <w:proofErr w:type="spellEnd"/>
      <w:r w:rsidRPr="00706437">
        <w:t xml:space="preserve">. </w:t>
      </w:r>
      <w:proofErr w:type="spellStart"/>
      <w:r w:rsidRPr="00706437">
        <w:t>н</w:t>
      </w:r>
      <w:r w:rsidRPr="00706437">
        <w:t>а</w:t>
      </w:r>
      <w:r w:rsidRPr="00706437">
        <w:t>уч.-исслед</w:t>
      </w:r>
      <w:proofErr w:type="spellEnd"/>
      <w:r w:rsidRPr="00706437">
        <w:t>. ин</w:t>
      </w:r>
      <w:r w:rsidRPr="00706437">
        <w:noBreakHyphen/>
        <w:t>т коневодства. –</w:t>
      </w:r>
      <w:proofErr w:type="spellStart"/>
      <w:r w:rsidRPr="00706437">
        <w:t>Дивово</w:t>
      </w:r>
      <w:proofErr w:type="spellEnd"/>
      <w:r w:rsidRPr="00706437">
        <w:t xml:space="preserve"> [</w:t>
      </w:r>
      <w:proofErr w:type="spellStart"/>
      <w:r w:rsidRPr="00706437">
        <w:t>Ряз</w:t>
      </w:r>
      <w:proofErr w:type="spellEnd"/>
      <w:r w:rsidRPr="00706437">
        <w:t xml:space="preserve">. обл.]: [Изд-во ВНИИК],  2018. –147 с.: ил.,  </w:t>
      </w:r>
      <w:proofErr w:type="spellStart"/>
      <w:r w:rsidRPr="00706437">
        <w:t>цв</w:t>
      </w:r>
      <w:proofErr w:type="spellEnd"/>
      <w:r w:rsidRPr="00706437">
        <w:t xml:space="preserve">. ил.; 31 см. –Текст </w:t>
      </w:r>
      <w:proofErr w:type="spellStart"/>
      <w:r w:rsidRPr="00706437">
        <w:t>парал</w:t>
      </w:r>
      <w:proofErr w:type="spellEnd"/>
      <w:r w:rsidRPr="00706437">
        <w:t>. на рус. и англ. яз. –</w:t>
      </w:r>
      <w:proofErr w:type="spellStart"/>
      <w:r w:rsidRPr="00706437">
        <w:t>Библиогр</w:t>
      </w:r>
      <w:proofErr w:type="spellEnd"/>
      <w:r w:rsidRPr="00706437">
        <w:t>. с.: 142–145 (153 назв.). (Шифр Е2018–283)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>35. Методы</w:t>
      </w:r>
      <w:r w:rsidRPr="00706437">
        <w:t xml:space="preserve"> генетической сертификации лошадей по полиморфным системам крови/ М-во науки и высшего образования Рос. Федерации,  </w:t>
      </w:r>
      <w:proofErr w:type="spellStart"/>
      <w:r w:rsidRPr="00706437">
        <w:t>Всерос</w:t>
      </w:r>
      <w:proofErr w:type="spellEnd"/>
      <w:r w:rsidRPr="00706437">
        <w:t xml:space="preserve">. </w:t>
      </w:r>
      <w:proofErr w:type="spellStart"/>
      <w:r w:rsidRPr="00706437">
        <w:t>науч.-исслед</w:t>
      </w:r>
      <w:proofErr w:type="spellEnd"/>
      <w:r w:rsidRPr="00706437">
        <w:t>. ин</w:t>
      </w:r>
      <w:r w:rsidRPr="00706437">
        <w:noBreakHyphen/>
        <w:t>т коневодства; [сост.: Л. А. Хра</w:t>
      </w:r>
      <w:r w:rsidRPr="00706437">
        <w:t>б</w:t>
      </w:r>
      <w:r w:rsidRPr="00706437">
        <w:t xml:space="preserve">рова и др.]. –[2-е изд.,  </w:t>
      </w:r>
      <w:proofErr w:type="spellStart"/>
      <w:r w:rsidRPr="00706437">
        <w:t>дораб</w:t>
      </w:r>
      <w:proofErr w:type="spellEnd"/>
      <w:r w:rsidRPr="00706437">
        <w:t>. и доп.]. –</w:t>
      </w:r>
      <w:proofErr w:type="spellStart"/>
      <w:r w:rsidRPr="00706437">
        <w:t>Дивово</w:t>
      </w:r>
      <w:proofErr w:type="spellEnd"/>
      <w:r w:rsidRPr="00706437">
        <w:t xml:space="preserve"> [</w:t>
      </w:r>
      <w:proofErr w:type="spellStart"/>
      <w:r w:rsidRPr="00706437">
        <w:t>Ряз</w:t>
      </w:r>
      <w:proofErr w:type="spellEnd"/>
      <w:r w:rsidRPr="00706437">
        <w:t>. обл.]: [ВНИИК],  2018. –73 с.: ил.; 21 см +Прил.: 69–70. –</w:t>
      </w:r>
      <w:proofErr w:type="spellStart"/>
      <w:r w:rsidRPr="00706437">
        <w:t>Библиогр</w:t>
      </w:r>
      <w:proofErr w:type="spellEnd"/>
      <w:r w:rsidRPr="00706437">
        <w:t>.: с. 66–68 (31 назв.). (Шифр Г2018–1171)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>36. Организация</w:t>
      </w:r>
      <w:r w:rsidRPr="00706437">
        <w:t xml:space="preserve"> опыления сельскохозяйственных культур в Краснодарском крае : методические рекомендации/ М-во сел. </w:t>
      </w:r>
      <w:proofErr w:type="spellStart"/>
      <w:r w:rsidRPr="00706437">
        <w:t>хоз-ва</w:t>
      </w:r>
      <w:proofErr w:type="spellEnd"/>
      <w:r w:rsidRPr="00706437">
        <w:t xml:space="preserve"> и </w:t>
      </w:r>
      <w:proofErr w:type="spellStart"/>
      <w:r w:rsidRPr="00706437">
        <w:t>перераб</w:t>
      </w:r>
      <w:proofErr w:type="spellEnd"/>
      <w:r w:rsidRPr="00706437">
        <w:t xml:space="preserve">. </w:t>
      </w:r>
      <w:proofErr w:type="spellStart"/>
      <w:r w:rsidRPr="00706437">
        <w:t>пром-сти</w:t>
      </w:r>
      <w:proofErr w:type="spellEnd"/>
      <w:r w:rsidRPr="00706437">
        <w:t xml:space="preserve"> </w:t>
      </w:r>
      <w:proofErr w:type="spellStart"/>
      <w:r w:rsidRPr="00706437">
        <w:t>Краснод</w:t>
      </w:r>
      <w:proofErr w:type="spellEnd"/>
      <w:r w:rsidRPr="00706437">
        <w:t xml:space="preserve">. края,  Куб. гос. </w:t>
      </w:r>
      <w:proofErr w:type="spellStart"/>
      <w:r w:rsidRPr="00706437">
        <w:t>аграр</w:t>
      </w:r>
      <w:proofErr w:type="spellEnd"/>
      <w:r w:rsidRPr="00706437">
        <w:t>. ун</w:t>
      </w:r>
      <w:r w:rsidRPr="00706437">
        <w:noBreakHyphen/>
        <w:t xml:space="preserve">т им. И. Т. Трубилина,  </w:t>
      </w:r>
      <w:proofErr w:type="spellStart"/>
      <w:r w:rsidRPr="00706437">
        <w:t>Краснод</w:t>
      </w:r>
      <w:proofErr w:type="spellEnd"/>
      <w:r w:rsidRPr="00706437">
        <w:t xml:space="preserve">. науч. центр по зоотехнии и ветеринарии,  </w:t>
      </w:r>
      <w:proofErr w:type="spellStart"/>
      <w:r w:rsidRPr="00706437">
        <w:t>Краснополян</w:t>
      </w:r>
      <w:proofErr w:type="spellEnd"/>
      <w:r w:rsidRPr="00706437">
        <w:t>. опыт. ст. пчеловодс</w:t>
      </w:r>
      <w:r w:rsidRPr="00706437">
        <w:t>т</w:t>
      </w:r>
      <w:r w:rsidRPr="00706437">
        <w:t xml:space="preserve">ва –фил. </w:t>
      </w:r>
      <w:proofErr w:type="spellStart"/>
      <w:r w:rsidRPr="00706437">
        <w:t>Федер</w:t>
      </w:r>
      <w:proofErr w:type="spellEnd"/>
      <w:r w:rsidRPr="00706437">
        <w:t>. науч. центра пчеловодства; [сост.: А. В. Сергиенко и др.]. –Краснодар; [Москва]: [</w:t>
      </w:r>
      <w:proofErr w:type="spellStart"/>
      <w:r w:rsidRPr="00706437">
        <w:t>Стандартинформ</w:t>
      </w:r>
      <w:proofErr w:type="spellEnd"/>
      <w:r w:rsidRPr="00706437">
        <w:t xml:space="preserve">],  2018. –60 с.: ил.,  [2] вкл. л. </w:t>
      </w:r>
      <w:proofErr w:type="spellStart"/>
      <w:r w:rsidRPr="00706437">
        <w:t>цв</w:t>
      </w:r>
      <w:proofErr w:type="spellEnd"/>
      <w:r w:rsidRPr="00706437">
        <w:t>. ил.; 21 см +Прил.: с. 21–45. –</w:t>
      </w:r>
      <w:proofErr w:type="spellStart"/>
      <w:r w:rsidRPr="00706437">
        <w:t>Библиогр</w:t>
      </w:r>
      <w:proofErr w:type="spellEnd"/>
      <w:r w:rsidRPr="00706437">
        <w:t>.: с. 58 (3 назв.). (Шифр Г2018–1167)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>37. </w:t>
      </w:r>
      <w:proofErr w:type="spellStart"/>
      <w:r w:rsidRPr="00706437">
        <w:rPr>
          <w:b/>
        </w:rPr>
        <w:t>Штеркель</w:t>
      </w:r>
      <w:proofErr w:type="spellEnd"/>
      <w:r w:rsidRPr="00706437">
        <w:rPr>
          <w:b/>
        </w:rPr>
        <w:t xml:space="preserve">  С. Г. </w:t>
      </w:r>
      <w:r w:rsidRPr="00706437">
        <w:t xml:space="preserve">Типовые,  продуктивные и технологические особенности полукровных </w:t>
      </w:r>
      <w:proofErr w:type="spellStart"/>
      <w:r w:rsidRPr="00706437">
        <w:t>айршир-голштинских</w:t>
      </w:r>
      <w:proofErr w:type="spellEnd"/>
      <w:r w:rsidRPr="00706437">
        <w:t xml:space="preserve"> помесей : автореферат </w:t>
      </w:r>
      <w:proofErr w:type="spellStart"/>
      <w:r w:rsidRPr="00706437">
        <w:t>дис</w:t>
      </w:r>
      <w:proofErr w:type="spellEnd"/>
      <w:r w:rsidRPr="00706437">
        <w:t xml:space="preserve">… канд. с.-х. наук : специальность 06.02.01/ С. Г. </w:t>
      </w:r>
      <w:proofErr w:type="spellStart"/>
      <w:r w:rsidRPr="00706437">
        <w:lastRenderedPageBreak/>
        <w:t>Штеркель</w:t>
      </w:r>
      <w:proofErr w:type="spellEnd"/>
      <w:r w:rsidRPr="00706437">
        <w:t>; [</w:t>
      </w:r>
      <w:proofErr w:type="spellStart"/>
      <w:r w:rsidRPr="00706437">
        <w:t>Всерос</w:t>
      </w:r>
      <w:proofErr w:type="spellEnd"/>
      <w:r w:rsidRPr="00706437">
        <w:t xml:space="preserve">. </w:t>
      </w:r>
      <w:proofErr w:type="spellStart"/>
      <w:r w:rsidRPr="00706437">
        <w:t>науч.-исслед</w:t>
      </w:r>
      <w:proofErr w:type="spellEnd"/>
      <w:r w:rsidRPr="00706437">
        <w:t>. ин</w:t>
      </w:r>
      <w:r w:rsidRPr="00706437">
        <w:noBreakHyphen/>
        <w:t>т генетики и разведения  с.-х. животных]. –Санкт-Петербург; Пушкин [Ленингр. обл.],  1996. –22 с.: ил.; 20 см. –</w:t>
      </w:r>
      <w:proofErr w:type="spellStart"/>
      <w:r w:rsidRPr="00706437">
        <w:t>Библиогр</w:t>
      </w:r>
      <w:proofErr w:type="spellEnd"/>
      <w:r w:rsidRPr="00706437">
        <w:t>.: с. 22 (4 назв.). (Шифр А2019–58)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>38. </w:t>
      </w:r>
      <w:proofErr w:type="spellStart"/>
      <w:r w:rsidRPr="00706437">
        <w:rPr>
          <w:b/>
        </w:rPr>
        <w:t>Эпитов</w:t>
      </w:r>
      <w:proofErr w:type="spellEnd"/>
      <w:r w:rsidRPr="00706437">
        <w:rPr>
          <w:b/>
        </w:rPr>
        <w:t xml:space="preserve">  Э. М. </w:t>
      </w:r>
      <w:r w:rsidRPr="00706437">
        <w:t xml:space="preserve">Влияние микроэлементов на откорм крупного рогатого скота : автореферат </w:t>
      </w:r>
      <w:proofErr w:type="spellStart"/>
      <w:r w:rsidRPr="00706437">
        <w:t>дис</w:t>
      </w:r>
      <w:proofErr w:type="spellEnd"/>
      <w:r w:rsidRPr="00706437">
        <w:t xml:space="preserve">… канд. с.-х. наук : специальность 553/ Э. М. </w:t>
      </w:r>
      <w:proofErr w:type="spellStart"/>
      <w:r w:rsidRPr="00706437">
        <w:t>Эпитов</w:t>
      </w:r>
      <w:proofErr w:type="spellEnd"/>
      <w:r w:rsidRPr="00706437">
        <w:t xml:space="preserve">; </w:t>
      </w:r>
      <w:proofErr w:type="spellStart"/>
      <w:r w:rsidRPr="00706437">
        <w:t>М-во</w:t>
      </w:r>
      <w:proofErr w:type="spellEnd"/>
      <w:r w:rsidRPr="00706437">
        <w:t xml:space="preserve"> сел. </w:t>
      </w:r>
      <w:proofErr w:type="spellStart"/>
      <w:r w:rsidRPr="00706437">
        <w:t>хоз-ва</w:t>
      </w:r>
      <w:proofErr w:type="spellEnd"/>
      <w:r w:rsidRPr="00706437">
        <w:t xml:space="preserve"> СССР,  </w:t>
      </w:r>
      <w:proofErr w:type="spellStart"/>
      <w:r w:rsidRPr="00706437">
        <w:t>Перм</w:t>
      </w:r>
      <w:proofErr w:type="spellEnd"/>
      <w:r w:rsidRPr="00706437">
        <w:t>. с.-х. ин</w:t>
      </w:r>
      <w:r w:rsidRPr="00706437">
        <w:noBreakHyphen/>
        <w:t>т им. Д. Н. Прянишникова. –Москва,  1968. –23 с.: табл.; 20 см. –</w:t>
      </w:r>
      <w:proofErr w:type="spellStart"/>
      <w:r w:rsidRPr="00706437">
        <w:t>Библиогр</w:t>
      </w:r>
      <w:proofErr w:type="spellEnd"/>
      <w:r w:rsidRPr="00706437">
        <w:t>.: с. 22–23 (4 назв.). (Шифр А2019–56)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"/>
      </w:pPr>
      <w:bookmarkStart w:id="12" w:name="_Toc3384988"/>
      <w:r w:rsidRPr="00706437">
        <w:t>Ветеринария</w:t>
      </w:r>
      <w:bookmarkEnd w:id="12"/>
    </w:p>
    <w:p w:rsidR="00706437" w:rsidRPr="00706437" w:rsidRDefault="00706437" w:rsidP="00706437">
      <w:pPr>
        <w:pStyle w:val="20"/>
      </w:pPr>
      <w:r w:rsidRPr="00706437">
        <w:rPr>
          <w:b/>
        </w:rPr>
        <w:t xml:space="preserve">39. Кудряшов  А. А. </w:t>
      </w:r>
      <w:r w:rsidRPr="00706437">
        <w:t>Патологоанатомическая диагностика инфекционных и инвазионных респ</w:t>
      </w:r>
      <w:r w:rsidRPr="00706437">
        <w:t>и</w:t>
      </w:r>
      <w:r w:rsidRPr="00706437">
        <w:t xml:space="preserve">раторных болезней крупного рогатого скота : монография/ А. А. Кудряшов,  В. И. Балабанова,  Е. В. Беляева; </w:t>
      </w:r>
      <w:proofErr w:type="spellStart"/>
      <w:r w:rsidRPr="00706437">
        <w:t>С.-Петерб</w:t>
      </w:r>
      <w:proofErr w:type="spellEnd"/>
      <w:r w:rsidRPr="00706437">
        <w:t>. гос. акад. ветеринар. медицины. –Санкт-Петербург: [Изд-во Института ветер</w:t>
      </w:r>
      <w:r w:rsidRPr="00706437">
        <w:t>и</w:t>
      </w:r>
      <w:r w:rsidRPr="00706437">
        <w:t>нарной биологии],  2018. –115 с.: ил.; 21 см +Прил.: с. 11–113. –</w:t>
      </w:r>
      <w:proofErr w:type="spellStart"/>
      <w:r w:rsidRPr="00706437">
        <w:t>Библиогр</w:t>
      </w:r>
      <w:proofErr w:type="spellEnd"/>
      <w:r w:rsidRPr="00706437">
        <w:t>.: с. 105–110 (74 назв.). (Шифр Г2018–1163)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706437" w:rsidRPr="00706437" w:rsidRDefault="00706437" w:rsidP="00706437">
      <w:pPr>
        <w:pStyle w:val="20"/>
      </w:pPr>
      <w:r w:rsidRPr="00706437">
        <w:rPr>
          <w:b/>
        </w:rPr>
        <w:t xml:space="preserve">40. Макаров  В. В. </w:t>
      </w:r>
      <w:r w:rsidRPr="00706437">
        <w:t>Основы учения об инфекции : учебное пособие/ В. В. Макаров,  А. К. Пе</w:t>
      </w:r>
      <w:r w:rsidRPr="00706437">
        <w:t>т</w:t>
      </w:r>
      <w:r w:rsidRPr="00706437">
        <w:t xml:space="preserve">ров,  Д. А. Васильев; М-во сел. хоз-ва Рос. Федерации,  Ульян. гос. </w:t>
      </w:r>
      <w:proofErr w:type="spellStart"/>
      <w:r w:rsidRPr="00706437">
        <w:t>аграр</w:t>
      </w:r>
      <w:proofErr w:type="spellEnd"/>
      <w:r w:rsidRPr="00706437">
        <w:t>. ун</w:t>
      </w:r>
      <w:r w:rsidRPr="00706437">
        <w:noBreakHyphen/>
        <w:t xml:space="preserve">т им. П. А. Столыпина,  Каф. микробиологии,  вирусологии,  эпизоотологии и ВСЭ,  Рос. </w:t>
      </w:r>
      <w:proofErr w:type="spellStart"/>
      <w:r w:rsidRPr="00706437">
        <w:t>ун</w:t>
      </w:r>
      <w:r w:rsidRPr="00706437">
        <w:noBreakHyphen/>
        <w:t>т</w:t>
      </w:r>
      <w:proofErr w:type="spellEnd"/>
      <w:r w:rsidRPr="00706437">
        <w:t xml:space="preserve"> дружбы народов,  </w:t>
      </w:r>
      <w:proofErr w:type="spellStart"/>
      <w:r w:rsidRPr="00706437">
        <w:t>Аграр.-технол</w:t>
      </w:r>
      <w:proofErr w:type="spellEnd"/>
      <w:r w:rsidRPr="00706437">
        <w:t>. ин</w:t>
      </w:r>
      <w:r w:rsidRPr="00706437">
        <w:noBreakHyphen/>
        <w:t>т,  Департамент ветеринар. медицины. –Ульяновск: [</w:t>
      </w:r>
      <w:proofErr w:type="spellStart"/>
      <w:r w:rsidRPr="00706437">
        <w:t>УлГАУ</w:t>
      </w:r>
      <w:proofErr w:type="spellEnd"/>
      <w:r w:rsidRPr="00706437">
        <w:t xml:space="preserve">]; Москва: [РУДН],  2018. –137 с.: табл.,  </w:t>
      </w:r>
      <w:proofErr w:type="spellStart"/>
      <w:r w:rsidRPr="00706437">
        <w:t>цв</w:t>
      </w:r>
      <w:proofErr w:type="spellEnd"/>
      <w:r w:rsidRPr="00706437">
        <w:t>. ил.; 24 см. –</w:t>
      </w:r>
      <w:proofErr w:type="spellStart"/>
      <w:r w:rsidRPr="00706437">
        <w:t>Библиогр</w:t>
      </w:r>
      <w:proofErr w:type="spellEnd"/>
      <w:r w:rsidRPr="00706437">
        <w:t>. в конце разд. (Шифр Д2019–115)</w:t>
      </w:r>
    </w:p>
    <w:p w:rsidR="00706437" w:rsidRPr="00706437" w:rsidRDefault="00706437" w:rsidP="00706437">
      <w:pPr>
        <w:pStyle w:val="a7"/>
      </w:pPr>
      <w:r w:rsidRPr="00706437">
        <w:t>Экземпляры: всего: 1 -102КХ(1)</w:t>
      </w:r>
    </w:p>
    <w:p w:rsidR="00213010" w:rsidRPr="00213010" w:rsidRDefault="00213010" w:rsidP="00213010">
      <w:pPr>
        <w:pStyle w:val="20"/>
      </w:pPr>
      <w:r w:rsidRPr="00213010">
        <w:rPr>
          <w:b/>
        </w:rPr>
        <w:t>41. Методические</w:t>
      </w:r>
      <w:r w:rsidRPr="00213010">
        <w:t xml:space="preserve"> рекомендации по диагностике,  лечению и специфической профилактике и</w:t>
      </w:r>
      <w:r w:rsidRPr="00213010">
        <w:t>н</w:t>
      </w:r>
      <w:r w:rsidRPr="00213010">
        <w:t xml:space="preserve">фекционного </w:t>
      </w:r>
      <w:proofErr w:type="spellStart"/>
      <w:r w:rsidRPr="00213010">
        <w:t>кератоконъюнктивита</w:t>
      </w:r>
      <w:proofErr w:type="spellEnd"/>
      <w:r w:rsidRPr="00213010">
        <w:t xml:space="preserve"> крупного рогатого скота/ [Г. Н. Спиридонов,  Х. З. </w:t>
      </w:r>
      <w:proofErr w:type="spellStart"/>
      <w:r w:rsidRPr="00213010">
        <w:t>Гаффаров</w:t>
      </w:r>
      <w:proofErr w:type="spellEnd"/>
      <w:r w:rsidRPr="00213010">
        <w:t xml:space="preserve">,  А. Н. Чернов и др.]; М-во сел. хоз-ва Рос. Федерации. –(2-е изд.,  </w:t>
      </w:r>
      <w:proofErr w:type="spellStart"/>
      <w:r w:rsidRPr="00213010">
        <w:t>дораб</w:t>
      </w:r>
      <w:proofErr w:type="spellEnd"/>
      <w:r w:rsidRPr="00213010">
        <w:t>. и доп.). –Москва: [</w:t>
      </w:r>
      <w:proofErr w:type="spellStart"/>
      <w:r w:rsidRPr="00213010">
        <w:t>Росинфо</w:t>
      </w:r>
      <w:r w:rsidRPr="00213010">
        <w:t>р</w:t>
      </w:r>
      <w:r w:rsidRPr="00213010">
        <w:t>магротех</w:t>
      </w:r>
      <w:proofErr w:type="spellEnd"/>
      <w:r w:rsidRPr="00213010">
        <w:t xml:space="preserve">],  2018. –38 с.: </w:t>
      </w:r>
      <w:proofErr w:type="spellStart"/>
      <w:r w:rsidRPr="00213010">
        <w:t>цв</w:t>
      </w:r>
      <w:proofErr w:type="spellEnd"/>
      <w:r w:rsidRPr="00213010">
        <w:t>. ил.; 21 см. –</w:t>
      </w:r>
      <w:proofErr w:type="spellStart"/>
      <w:r w:rsidRPr="00213010">
        <w:t>Библиогр</w:t>
      </w:r>
      <w:proofErr w:type="spellEnd"/>
      <w:r w:rsidRPr="00213010">
        <w:t>.: с. 35–37 (23 назв.). (Шифр Г2018–1170)</w:t>
      </w:r>
    </w:p>
    <w:p w:rsidR="00213010" w:rsidRPr="00213010" w:rsidRDefault="00213010" w:rsidP="00213010">
      <w:pPr>
        <w:pStyle w:val="a7"/>
      </w:pPr>
      <w:r w:rsidRPr="00213010">
        <w:t>Экземпляры: всего: 1 -102КХ(1)</w:t>
      </w:r>
    </w:p>
    <w:p w:rsidR="00213010" w:rsidRPr="00213010" w:rsidRDefault="00213010" w:rsidP="00213010">
      <w:pPr>
        <w:pStyle w:val="2"/>
      </w:pPr>
      <w:bookmarkStart w:id="13" w:name="_Toc3384989"/>
      <w:r w:rsidRPr="00213010">
        <w:t>Механизация и электрификация сельского хозяйства</w:t>
      </w:r>
      <w:bookmarkEnd w:id="13"/>
    </w:p>
    <w:p w:rsidR="00213010" w:rsidRPr="00213010" w:rsidRDefault="00213010" w:rsidP="00213010">
      <w:pPr>
        <w:pStyle w:val="20"/>
      </w:pPr>
      <w:r w:rsidRPr="00213010">
        <w:rPr>
          <w:b/>
        </w:rPr>
        <w:t xml:space="preserve">42. Филатов  Д. А. </w:t>
      </w:r>
      <w:r w:rsidRPr="00213010">
        <w:t>Выпускная квалификационная работа бакалавра по электрификации сельск</w:t>
      </w:r>
      <w:r w:rsidRPr="00213010">
        <w:t>о</w:t>
      </w:r>
      <w:r w:rsidRPr="00213010">
        <w:t xml:space="preserve">го хозяйства : учебное пособие/ Д. А. Филатов,  Е. А. Авдеева; М-во сел. хоз-ва Рос. Федерации,  </w:t>
      </w:r>
      <w:proofErr w:type="spellStart"/>
      <w:r w:rsidRPr="00213010">
        <w:t>Нижегор</w:t>
      </w:r>
      <w:proofErr w:type="spellEnd"/>
      <w:r w:rsidRPr="00213010">
        <w:t>. гос. с.-х. акад.,  Каф. "Механизация животноводства и электрификация сел. хоз-ва". –Нижний Новгород: [НГСХА],  2018. –101 с.: ил.; 21 см +Прил.: с. 67–101. –</w:t>
      </w:r>
      <w:proofErr w:type="spellStart"/>
      <w:r w:rsidRPr="00213010">
        <w:t>Библиогр</w:t>
      </w:r>
      <w:proofErr w:type="spellEnd"/>
      <w:r w:rsidRPr="00213010">
        <w:t>.: с. 64–65. (Шифр Г2018–1161)</w:t>
      </w:r>
    </w:p>
    <w:p w:rsidR="00213010" w:rsidRPr="00213010" w:rsidRDefault="00213010" w:rsidP="00213010">
      <w:pPr>
        <w:pStyle w:val="a7"/>
      </w:pPr>
      <w:r w:rsidRPr="00213010">
        <w:t>Экземпляры: всего: 1 -102КХ(1)</w:t>
      </w:r>
    </w:p>
    <w:p w:rsidR="00213010" w:rsidRPr="00213010" w:rsidRDefault="00213010" w:rsidP="00213010">
      <w:pPr>
        <w:pStyle w:val="2"/>
      </w:pPr>
      <w:bookmarkStart w:id="14" w:name="_Toc3384990"/>
      <w:r w:rsidRPr="00213010">
        <w:t>Экономика сельского хозяйства</w:t>
      </w:r>
      <w:bookmarkEnd w:id="14"/>
    </w:p>
    <w:p w:rsidR="00213010" w:rsidRPr="00213010" w:rsidRDefault="00213010" w:rsidP="00213010">
      <w:pPr>
        <w:pStyle w:val="20"/>
      </w:pPr>
      <w:r w:rsidRPr="00213010">
        <w:rPr>
          <w:b/>
        </w:rPr>
        <w:t>43. </w:t>
      </w:r>
      <w:proofErr w:type="spellStart"/>
      <w:r w:rsidRPr="00213010">
        <w:rPr>
          <w:b/>
        </w:rPr>
        <w:t>Горнин</w:t>
      </w:r>
      <w:proofErr w:type="spellEnd"/>
      <w:r w:rsidRPr="00213010">
        <w:rPr>
          <w:b/>
        </w:rPr>
        <w:t xml:space="preserve">  Л. В. </w:t>
      </w:r>
      <w:r w:rsidRPr="00213010">
        <w:t xml:space="preserve">Научные основы развития комплекса промышленной переработки продукции мясного животноводства (на материалах регионов Сибири) : </w:t>
      </w:r>
      <w:proofErr w:type="spellStart"/>
      <w:r w:rsidRPr="00213010">
        <w:t>дис</w:t>
      </w:r>
      <w:proofErr w:type="spellEnd"/>
      <w:r w:rsidRPr="00213010">
        <w:t xml:space="preserve">… д-ра </w:t>
      </w:r>
      <w:proofErr w:type="spellStart"/>
      <w:r w:rsidRPr="00213010">
        <w:t>экон</w:t>
      </w:r>
      <w:proofErr w:type="spellEnd"/>
      <w:r w:rsidRPr="00213010">
        <w:t xml:space="preserve">. наук : специальность 08.00.05/ Л. В. </w:t>
      </w:r>
      <w:proofErr w:type="spellStart"/>
      <w:r w:rsidRPr="00213010">
        <w:t>Горнин</w:t>
      </w:r>
      <w:proofErr w:type="spellEnd"/>
      <w:r w:rsidRPr="00213010">
        <w:t xml:space="preserve">; </w:t>
      </w:r>
      <w:proofErr w:type="spellStart"/>
      <w:r w:rsidRPr="00213010">
        <w:t>М-во</w:t>
      </w:r>
      <w:proofErr w:type="spellEnd"/>
      <w:r w:rsidRPr="00213010">
        <w:t xml:space="preserve"> науки и высшего образования Рос. Федерации,  </w:t>
      </w:r>
      <w:proofErr w:type="spellStart"/>
      <w:r w:rsidRPr="00213010">
        <w:t>Сиб</w:t>
      </w:r>
      <w:proofErr w:type="spellEnd"/>
      <w:r w:rsidRPr="00213010">
        <w:t xml:space="preserve">. </w:t>
      </w:r>
      <w:proofErr w:type="spellStart"/>
      <w:r w:rsidRPr="00213010">
        <w:t>федер</w:t>
      </w:r>
      <w:proofErr w:type="spellEnd"/>
      <w:r w:rsidRPr="00213010">
        <w:t xml:space="preserve">. науч. центр </w:t>
      </w:r>
      <w:proofErr w:type="spellStart"/>
      <w:r w:rsidRPr="00213010">
        <w:t>агробиотехнологий</w:t>
      </w:r>
      <w:proofErr w:type="spellEnd"/>
      <w:r w:rsidRPr="00213010">
        <w:t xml:space="preserve"> Рос. акад. наук,  </w:t>
      </w:r>
      <w:proofErr w:type="spellStart"/>
      <w:r w:rsidRPr="00213010">
        <w:t>Сиб</w:t>
      </w:r>
      <w:proofErr w:type="spellEnd"/>
      <w:r w:rsidRPr="00213010">
        <w:t xml:space="preserve">. </w:t>
      </w:r>
      <w:proofErr w:type="spellStart"/>
      <w:r w:rsidRPr="00213010">
        <w:t>науч.-исслед</w:t>
      </w:r>
      <w:proofErr w:type="spellEnd"/>
      <w:r w:rsidRPr="00213010">
        <w:t>. ин</w:t>
      </w:r>
      <w:r w:rsidRPr="00213010">
        <w:noBreakHyphen/>
        <w:t>т экономики сел. хоз-ва. –Новосибирск,  2019. –458 с.: ил. +Прил.: с. 421–458. –</w:t>
      </w:r>
      <w:proofErr w:type="spellStart"/>
      <w:r w:rsidRPr="00213010">
        <w:t>Библиогр</w:t>
      </w:r>
      <w:proofErr w:type="spellEnd"/>
      <w:r w:rsidRPr="00213010">
        <w:t>.: с. 366–420 (494 назв.). (Шифр И1821)</w:t>
      </w:r>
    </w:p>
    <w:p w:rsidR="00213010" w:rsidRPr="00213010" w:rsidRDefault="00213010" w:rsidP="00213010">
      <w:pPr>
        <w:pStyle w:val="a7"/>
      </w:pPr>
      <w:r w:rsidRPr="00213010">
        <w:t>Экземпляры: всего: 1 -102ЧЗ(1)</w:t>
      </w:r>
    </w:p>
    <w:p w:rsidR="00213010" w:rsidRPr="00213010" w:rsidRDefault="00213010" w:rsidP="00213010">
      <w:pPr>
        <w:pStyle w:val="1"/>
      </w:pPr>
      <w:bookmarkStart w:id="15" w:name="_Toc3384991"/>
      <w:r w:rsidRPr="00213010">
        <w:t>Лесное хозяйство</w:t>
      </w:r>
      <w:bookmarkEnd w:id="15"/>
    </w:p>
    <w:p w:rsidR="00213010" w:rsidRPr="00213010" w:rsidRDefault="00213010" w:rsidP="00213010">
      <w:pPr>
        <w:pStyle w:val="20"/>
      </w:pPr>
      <w:r w:rsidRPr="00213010">
        <w:rPr>
          <w:b/>
        </w:rPr>
        <w:t xml:space="preserve">44. Беспаленко  О. Н. </w:t>
      </w:r>
      <w:r w:rsidRPr="00213010">
        <w:t xml:space="preserve">Лесоводство : учебное пособие/ О. Н. Беспаленко; М-во образования и науки Рос. Федерации,  Воронеж. гос. </w:t>
      </w:r>
      <w:proofErr w:type="spellStart"/>
      <w:r w:rsidRPr="00213010">
        <w:t>лесотехн</w:t>
      </w:r>
      <w:proofErr w:type="spellEnd"/>
      <w:r w:rsidRPr="00213010">
        <w:t>. ун</w:t>
      </w:r>
      <w:r w:rsidRPr="00213010">
        <w:noBreakHyphen/>
        <w:t>т им. Г. Ф. Морозова. –Воронеж: [ВГЛТУ],  2018. –139 с.: ил.; 21 см. –</w:t>
      </w:r>
      <w:proofErr w:type="spellStart"/>
      <w:r w:rsidRPr="00213010">
        <w:t>Библиогр</w:t>
      </w:r>
      <w:proofErr w:type="spellEnd"/>
      <w:r w:rsidRPr="00213010">
        <w:t>.: с. 136–139 (58 назв.). (Шифр Г2018–1162)</w:t>
      </w:r>
    </w:p>
    <w:p w:rsidR="00213010" w:rsidRPr="00213010" w:rsidRDefault="00213010" w:rsidP="00213010">
      <w:pPr>
        <w:pStyle w:val="a7"/>
      </w:pPr>
      <w:r w:rsidRPr="00213010">
        <w:t>Экземпляры: всего: 1 -102КХ(1)</w:t>
      </w:r>
    </w:p>
    <w:p w:rsidR="00213010" w:rsidRPr="00213010" w:rsidRDefault="00213010" w:rsidP="00213010">
      <w:pPr>
        <w:pStyle w:val="20"/>
      </w:pPr>
      <w:r w:rsidRPr="00213010">
        <w:rPr>
          <w:b/>
        </w:rPr>
        <w:t>45. </w:t>
      </w:r>
      <w:proofErr w:type="spellStart"/>
      <w:r w:rsidRPr="00213010">
        <w:rPr>
          <w:b/>
        </w:rPr>
        <w:t>Лупандина</w:t>
      </w:r>
      <w:proofErr w:type="spellEnd"/>
      <w:r w:rsidRPr="00213010">
        <w:rPr>
          <w:b/>
        </w:rPr>
        <w:t xml:space="preserve">  Н. С. </w:t>
      </w:r>
      <w:r w:rsidRPr="00213010">
        <w:t>Дендрология и основы ландшафтоведения : [учебное пособие для студе</w:t>
      </w:r>
      <w:r w:rsidRPr="00213010">
        <w:t>н</w:t>
      </w:r>
      <w:r w:rsidRPr="00213010">
        <w:t>тов направления подготовки 20.03.02 "</w:t>
      </w:r>
      <w:proofErr w:type="spellStart"/>
      <w:r w:rsidRPr="00213010">
        <w:t>Природообустройство</w:t>
      </w:r>
      <w:proofErr w:type="spellEnd"/>
      <w:r w:rsidRPr="00213010">
        <w:t xml:space="preserve"> и водопользование"/ Н. С. </w:t>
      </w:r>
      <w:proofErr w:type="spellStart"/>
      <w:r w:rsidRPr="00213010">
        <w:t>Лупандина</w:t>
      </w:r>
      <w:proofErr w:type="spellEnd"/>
      <w:r w:rsidRPr="00213010">
        <w:t xml:space="preserve">,  Н. Ю. Кирюшина; М-во образования и науки Рос. Федерации,  </w:t>
      </w:r>
      <w:proofErr w:type="spellStart"/>
      <w:r w:rsidRPr="00213010">
        <w:t>Белгор</w:t>
      </w:r>
      <w:proofErr w:type="spellEnd"/>
      <w:r w:rsidRPr="00213010">
        <w:t xml:space="preserve">. гос. </w:t>
      </w:r>
      <w:proofErr w:type="spellStart"/>
      <w:r w:rsidRPr="00213010">
        <w:t>технол</w:t>
      </w:r>
      <w:proofErr w:type="spellEnd"/>
      <w:r w:rsidRPr="00213010">
        <w:t>. ун</w:t>
      </w:r>
      <w:r w:rsidRPr="00213010">
        <w:noBreakHyphen/>
        <w:t>т им. В. Г. Шухова. –Белгород: [Изд-во БГТУ],  2017. –174 с.: ил.; 21 см. –</w:t>
      </w:r>
      <w:proofErr w:type="spellStart"/>
      <w:r w:rsidRPr="00213010">
        <w:t>Библиогр</w:t>
      </w:r>
      <w:proofErr w:type="spellEnd"/>
      <w:r w:rsidRPr="00213010">
        <w:t>.: с. 172–174 (46 назв.). (Шифр Г2018–1157)</w:t>
      </w:r>
    </w:p>
    <w:p w:rsidR="00213010" w:rsidRPr="00213010" w:rsidRDefault="00213010" w:rsidP="00213010">
      <w:pPr>
        <w:pStyle w:val="a7"/>
      </w:pPr>
      <w:r w:rsidRPr="00213010">
        <w:t>Экземпляры: всего: 1 -102КХ(1)</w:t>
      </w:r>
    </w:p>
    <w:p w:rsidR="00213010" w:rsidRPr="00213010" w:rsidRDefault="00213010" w:rsidP="00213010">
      <w:pPr>
        <w:pStyle w:val="20"/>
      </w:pPr>
      <w:r w:rsidRPr="00213010">
        <w:rPr>
          <w:b/>
        </w:rPr>
        <w:t>46. Проблемы</w:t>
      </w:r>
      <w:r w:rsidRPr="00213010">
        <w:t xml:space="preserve"> лесной фитопатологии и микологии </w:t>
      </w:r>
      <w:proofErr w:type="spellStart"/>
      <w:r w:rsidRPr="00213010">
        <w:t>=Problems</w:t>
      </w:r>
      <w:proofErr w:type="spellEnd"/>
      <w:r w:rsidRPr="00213010">
        <w:t xml:space="preserve"> </w:t>
      </w:r>
      <w:proofErr w:type="spellStart"/>
      <w:r w:rsidRPr="00213010">
        <w:t>of</w:t>
      </w:r>
      <w:proofErr w:type="spellEnd"/>
      <w:r w:rsidRPr="00213010">
        <w:t xml:space="preserve"> </w:t>
      </w:r>
      <w:proofErr w:type="spellStart"/>
      <w:r w:rsidRPr="00213010">
        <w:t>forest</w:t>
      </w:r>
      <w:proofErr w:type="spellEnd"/>
      <w:r w:rsidRPr="00213010">
        <w:t xml:space="preserve"> </w:t>
      </w:r>
      <w:proofErr w:type="spellStart"/>
      <w:r w:rsidRPr="00213010">
        <w:t>phytopathology</w:t>
      </w:r>
      <w:proofErr w:type="spellEnd"/>
      <w:r w:rsidRPr="00213010">
        <w:t xml:space="preserve"> </w:t>
      </w:r>
      <w:proofErr w:type="spellStart"/>
      <w:r w:rsidRPr="00213010">
        <w:t>and</w:t>
      </w:r>
      <w:proofErr w:type="spellEnd"/>
      <w:r w:rsidRPr="00213010">
        <w:t xml:space="preserve"> </w:t>
      </w:r>
      <w:proofErr w:type="spellStart"/>
      <w:r w:rsidRPr="00213010">
        <w:t>mycology</w:t>
      </w:r>
      <w:proofErr w:type="spellEnd"/>
      <w:r w:rsidRPr="00213010">
        <w:t xml:space="preserve"> : материалы X международной конференции,  посвященной 80-летию со дня рождения В</w:t>
      </w:r>
      <w:r w:rsidRPr="00213010">
        <w:t>и</w:t>
      </w:r>
      <w:r w:rsidRPr="00213010">
        <w:lastRenderedPageBreak/>
        <w:t xml:space="preserve">талия Ивановича </w:t>
      </w:r>
      <w:proofErr w:type="spellStart"/>
      <w:r w:rsidRPr="00213010">
        <w:t>Крутова</w:t>
      </w:r>
      <w:proofErr w:type="spellEnd"/>
      <w:r w:rsidRPr="00213010">
        <w:t>,  Петрозаводск,  15–19 октября 2018 года/ </w:t>
      </w:r>
      <w:proofErr w:type="spellStart"/>
      <w:r w:rsidRPr="00213010">
        <w:t>Федер</w:t>
      </w:r>
      <w:proofErr w:type="spellEnd"/>
      <w:r w:rsidRPr="00213010">
        <w:t xml:space="preserve">. </w:t>
      </w:r>
      <w:proofErr w:type="spellStart"/>
      <w:r w:rsidRPr="00213010">
        <w:t>исслед</w:t>
      </w:r>
      <w:proofErr w:type="spellEnd"/>
      <w:r w:rsidRPr="00213010">
        <w:t>. центр "Карел. науч. центр Рос. акад. наук",  Ин</w:t>
      </w:r>
      <w:r w:rsidRPr="00213010">
        <w:noBreakHyphen/>
        <w:t>т леса,  Ин</w:t>
      </w:r>
      <w:r w:rsidRPr="00213010">
        <w:noBreakHyphen/>
        <w:t>т лесоведения Рос. акад. наук,  Рос. акад. наук. Науч. с</w:t>
      </w:r>
      <w:r w:rsidRPr="00213010">
        <w:t>о</w:t>
      </w:r>
      <w:r w:rsidRPr="00213010">
        <w:t xml:space="preserve">вет РАН по лесу,  Рос. фонд </w:t>
      </w:r>
      <w:proofErr w:type="spellStart"/>
      <w:r w:rsidRPr="00213010">
        <w:t>фундам</w:t>
      </w:r>
      <w:proofErr w:type="spellEnd"/>
      <w:r w:rsidRPr="00213010">
        <w:t xml:space="preserve">. </w:t>
      </w:r>
      <w:proofErr w:type="spellStart"/>
      <w:r w:rsidRPr="00213010">
        <w:t>исслед</w:t>
      </w:r>
      <w:proofErr w:type="spellEnd"/>
      <w:r w:rsidRPr="00213010">
        <w:t xml:space="preserve">.; [под ред.: А. В. </w:t>
      </w:r>
      <w:proofErr w:type="spellStart"/>
      <w:r w:rsidRPr="00213010">
        <w:t>Руоколайнен</w:t>
      </w:r>
      <w:proofErr w:type="spellEnd"/>
      <w:r w:rsidRPr="00213010">
        <w:t xml:space="preserve">,  А. В. </w:t>
      </w:r>
      <w:proofErr w:type="spellStart"/>
      <w:r w:rsidRPr="00213010">
        <w:t>Кикеевой</w:t>
      </w:r>
      <w:proofErr w:type="spellEnd"/>
      <w:r w:rsidRPr="00213010">
        <w:t>]. –Москва; Петрозаводск: [</w:t>
      </w:r>
      <w:proofErr w:type="spellStart"/>
      <w:r w:rsidRPr="00213010">
        <w:t>КарНЦ</w:t>
      </w:r>
      <w:proofErr w:type="spellEnd"/>
      <w:r w:rsidRPr="00213010">
        <w:t xml:space="preserve"> РАН],  2018. –262 с.: ил.; 29 см. –</w:t>
      </w:r>
      <w:proofErr w:type="spellStart"/>
      <w:r w:rsidRPr="00213010">
        <w:t>Парал</w:t>
      </w:r>
      <w:proofErr w:type="spellEnd"/>
      <w:r w:rsidRPr="00213010">
        <w:t xml:space="preserve">. </w:t>
      </w:r>
      <w:proofErr w:type="spellStart"/>
      <w:r w:rsidRPr="00213010">
        <w:t>тит</w:t>
      </w:r>
      <w:proofErr w:type="spellEnd"/>
      <w:r w:rsidRPr="00213010">
        <w:t>. л. на англ. яз. –Часть текста на англ. яз. –</w:t>
      </w:r>
      <w:proofErr w:type="spellStart"/>
      <w:r w:rsidRPr="00213010">
        <w:t>Библиогр</w:t>
      </w:r>
      <w:proofErr w:type="spellEnd"/>
      <w:r w:rsidRPr="00213010">
        <w:t xml:space="preserve">. в конце </w:t>
      </w:r>
      <w:proofErr w:type="spellStart"/>
      <w:r w:rsidRPr="00213010">
        <w:t>докл</w:t>
      </w:r>
      <w:proofErr w:type="spellEnd"/>
      <w:r w:rsidRPr="00213010">
        <w:t>. –Авт. указ.: с. 261–262. (Шифр Е2018–284)</w:t>
      </w:r>
    </w:p>
    <w:p w:rsidR="00213010" w:rsidRPr="00213010" w:rsidRDefault="00213010" w:rsidP="00213010">
      <w:pPr>
        <w:pStyle w:val="a7"/>
      </w:pPr>
      <w:r w:rsidRPr="00213010">
        <w:t>Экземпляры: всего: 1 -102КХ(1)</w:t>
      </w:r>
    </w:p>
    <w:p w:rsidR="00213010" w:rsidRPr="00213010" w:rsidRDefault="00213010" w:rsidP="00213010">
      <w:pPr>
        <w:pStyle w:val="20"/>
      </w:pPr>
      <w:r w:rsidRPr="00213010">
        <w:rPr>
          <w:b/>
        </w:rPr>
        <w:t xml:space="preserve">47. Чижов  Б. Е. </w:t>
      </w:r>
      <w:r w:rsidRPr="00213010">
        <w:t xml:space="preserve">Рекультивация и </w:t>
      </w:r>
      <w:proofErr w:type="spellStart"/>
      <w:r w:rsidRPr="00213010">
        <w:t>ремедиация</w:t>
      </w:r>
      <w:proofErr w:type="spellEnd"/>
      <w:r w:rsidRPr="00213010">
        <w:t xml:space="preserve"> в лесах Западной Сибири/ Б. Е. Чижов,  О. А. </w:t>
      </w:r>
      <w:proofErr w:type="spellStart"/>
      <w:r w:rsidRPr="00213010">
        <w:t>К</w:t>
      </w:r>
      <w:r w:rsidRPr="00213010">
        <w:t>у</w:t>
      </w:r>
      <w:r w:rsidRPr="00213010">
        <w:t>лясова</w:t>
      </w:r>
      <w:proofErr w:type="spellEnd"/>
      <w:r w:rsidRPr="00213010">
        <w:t>; Всероссийский научно-исследовательский институт лесоводства и механизации лесного х</w:t>
      </w:r>
      <w:r w:rsidRPr="00213010">
        <w:t>о</w:t>
      </w:r>
      <w:r w:rsidRPr="00213010">
        <w:t>зяйства. –Пушкино [</w:t>
      </w:r>
      <w:proofErr w:type="spellStart"/>
      <w:r w:rsidRPr="00213010">
        <w:t>Моск</w:t>
      </w:r>
      <w:proofErr w:type="spellEnd"/>
      <w:r w:rsidRPr="00213010">
        <w:t>. обл.]: [ВНИИЛМ],  2018. –221 с.: ил.,  [14] вкл. л. ил.; 25 см +Прил.: с. 164–221. –</w:t>
      </w:r>
      <w:proofErr w:type="spellStart"/>
      <w:r w:rsidRPr="00213010">
        <w:t>Библиогр</w:t>
      </w:r>
      <w:proofErr w:type="spellEnd"/>
      <w:r w:rsidRPr="00213010">
        <w:t>.: с. 151–163 (189 назв.). (Шифр Д2018–114)</w:t>
      </w:r>
    </w:p>
    <w:p w:rsidR="00213010" w:rsidRPr="00213010" w:rsidRDefault="00213010" w:rsidP="00213010">
      <w:pPr>
        <w:pStyle w:val="a7"/>
      </w:pPr>
      <w:r w:rsidRPr="00213010">
        <w:t>Экземпляры: всего: 1 -102КХ(1)</w:t>
      </w:r>
    </w:p>
    <w:p w:rsidR="00213010" w:rsidRPr="00213010" w:rsidRDefault="00213010" w:rsidP="00213010">
      <w:pPr>
        <w:pStyle w:val="1"/>
      </w:pPr>
      <w:bookmarkStart w:id="16" w:name="_Toc3384992"/>
      <w:r w:rsidRPr="00213010">
        <w:t>Пищевая промышленность</w:t>
      </w:r>
      <w:bookmarkEnd w:id="16"/>
    </w:p>
    <w:p w:rsidR="00213010" w:rsidRPr="00213010" w:rsidRDefault="00213010" w:rsidP="00213010">
      <w:pPr>
        <w:pStyle w:val="20"/>
      </w:pPr>
      <w:r w:rsidRPr="00213010">
        <w:rPr>
          <w:b/>
        </w:rPr>
        <w:t>48. </w:t>
      </w:r>
      <w:proofErr w:type="spellStart"/>
      <w:r w:rsidRPr="00213010">
        <w:rPr>
          <w:b/>
        </w:rPr>
        <w:t>Боряев</w:t>
      </w:r>
      <w:proofErr w:type="spellEnd"/>
      <w:r w:rsidRPr="00213010">
        <w:rPr>
          <w:b/>
        </w:rPr>
        <w:t xml:space="preserve">  В. Е. </w:t>
      </w:r>
      <w:proofErr w:type="spellStart"/>
      <w:r w:rsidRPr="00213010">
        <w:t>Влагоудерживающая</w:t>
      </w:r>
      <w:proofErr w:type="spellEnd"/>
      <w:r w:rsidRPr="00213010">
        <w:t xml:space="preserve"> способность яблок,  груш и слив в процессе их созрев</w:t>
      </w:r>
      <w:r w:rsidRPr="00213010">
        <w:t>а</w:t>
      </w:r>
      <w:r w:rsidRPr="00213010">
        <w:t xml:space="preserve">ния и хранения : автореферат </w:t>
      </w:r>
      <w:proofErr w:type="spellStart"/>
      <w:r w:rsidRPr="00213010">
        <w:t>дис</w:t>
      </w:r>
      <w:proofErr w:type="spellEnd"/>
      <w:r w:rsidRPr="00213010">
        <w:t xml:space="preserve">… канд. </w:t>
      </w:r>
      <w:proofErr w:type="spellStart"/>
      <w:r w:rsidRPr="00213010">
        <w:t>техн</w:t>
      </w:r>
      <w:proofErr w:type="spellEnd"/>
      <w:r w:rsidRPr="00213010">
        <w:t xml:space="preserve">. наук : специальность 05377/ В. Е. </w:t>
      </w:r>
      <w:proofErr w:type="spellStart"/>
      <w:r w:rsidRPr="00213010">
        <w:t>Боряев</w:t>
      </w:r>
      <w:proofErr w:type="spellEnd"/>
      <w:r w:rsidRPr="00213010">
        <w:t xml:space="preserve">; </w:t>
      </w:r>
      <w:proofErr w:type="spellStart"/>
      <w:r w:rsidRPr="00213010">
        <w:t>М-во</w:t>
      </w:r>
      <w:proofErr w:type="spellEnd"/>
      <w:r w:rsidRPr="00213010">
        <w:t xml:space="preserve"> то</w:t>
      </w:r>
      <w:r w:rsidRPr="00213010">
        <w:t>р</w:t>
      </w:r>
      <w:r w:rsidRPr="00213010">
        <w:t>говли РСФСР,  Ленингр. ин</w:t>
      </w:r>
      <w:r w:rsidRPr="00213010">
        <w:noBreakHyphen/>
        <w:t>т совет. торговли им. Ф. Энгельса. –Ленинград,  1970. –20 с.: ил.; 20 см. –</w:t>
      </w:r>
      <w:proofErr w:type="spellStart"/>
      <w:r w:rsidRPr="00213010">
        <w:t>Библиогр</w:t>
      </w:r>
      <w:proofErr w:type="spellEnd"/>
      <w:r w:rsidRPr="00213010">
        <w:t>.: с. 20 (5 назв.). (Шифр А2019–81)</w:t>
      </w:r>
    </w:p>
    <w:p w:rsidR="00213010" w:rsidRPr="00213010" w:rsidRDefault="00213010" w:rsidP="00213010">
      <w:pPr>
        <w:pStyle w:val="a7"/>
      </w:pPr>
      <w:r w:rsidRPr="00213010">
        <w:t>Экземпляры: всего: 1 -102КХ(1)</w:t>
      </w:r>
    </w:p>
    <w:p w:rsidR="00213010" w:rsidRDefault="004E7773" w:rsidP="00213010">
      <w:pPr>
        <w:pStyle w:val="1"/>
      </w:pPr>
      <w:r>
        <w:br w:type="page"/>
      </w:r>
      <w:bookmarkStart w:id="17" w:name="_Toc3384993"/>
      <w:r w:rsidR="00213010" w:rsidRPr="00213010">
        <w:lastRenderedPageBreak/>
        <w:t>ТЕКУЩЕЕ ЗАКОНОДАТЕЛЬСТВО: КРАТКИЙ ОБЗОР</w:t>
      </w:r>
      <w:bookmarkEnd w:id="17"/>
    </w:p>
    <w:p w:rsidR="005B6513" w:rsidRPr="005B6513" w:rsidRDefault="005B6513" w:rsidP="005B6513"/>
    <w:tbl>
      <w:tblPr>
        <w:tblW w:w="10490" w:type="dxa"/>
        <w:tblInd w:w="250" w:type="dxa"/>
        <w:tblLook w:val="0000"/>
      </w:tblPr>
      <w:tblGrid>
        <w:gridCol w:w="992"/>
        <w:gridCol w:w="9498"/>
      </w:tblGrid>
      <w:tr w:rsidR="005B6513" w:rsidTr="005B6513">
        <w:tc>
          <w:tcPr>
            <w:tcW w:w="992" w:type="dxa"/>
          </w:tcPr>
          <w:p w:rsidR="005B6513" w:rsidRDefault="005B6513" w:rsidP="005B6513">
            <w:pPr>
              <w:numPr>
                <w:ilvl w:val="0"/>
                <w:numId w:val="4"/>
              </w:numPr>
            </w:pPr>
          </w:p>
        </w:tc>
        <w:tc>
          <w:tcPr>
            <w:tcW w:w="9498" w:type="dxa"/>
          </w:tcPr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 xml:space="preserve">Приказ </w:t>
            </w:r>
            <w:proofErr w:type="spellStart"/>
            <w:r w:rsidRPr="00671DF2">
              <w:rPr>
                <w:sz w:val="22"/>
                <w:szCs w:val="22"/>
              </w:rPr>
              <w:t>Росприроднадзора</w:t>
            </w:r>
            <w:proofErr w:type="spellEnd"/>
            <w:r w:rsidRPr="00671DF2">
              <w:rPr>
                <w:sz w:val="22"/>
                <w:szCs w:val="22"/>
              </w:rPr>
              <w:t xml:space="preserve"> от 05.12.2018 N 505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"Об утверждении Методики оценки результативности деятельности научных организ</w:t>
            </w:r>
            <w:r w:rsidRPr="00671DF2">
              <w:rPr>
                <w:sz w:val="22"/>
                <w:szCs w:val="22"/>
              </w:rPr>
              <w:t>а</w:t>
            </w:r>
            <w:r w:rsidRPr="00671DF2">
              <w:rPr>
                <w:sz w:val="22"/>
                <w:szCs w:val="22"/>
              </w:rPr>
              <w:t>ций, подведомственных Федеральной службе по надзору в сфере природопользования, выпо</w:t>
            </w:r>
            <w:r w:rsidRPr="00671DF2">
              <w:rPr>
                <w:sz w:val="22"/>
                <w:szCs w:val="22"/>
              </w:rPr>
              <w:t>л</w:t>
            </w:r>
            <w:r w:rsidRPr="00671DF2">
              <w:rPr>
                <w:sz w:val="22"/>
                <w:szCs w:val="22"/>
              </w:rPr>
              <w:t>няющих научно-исследовательские, опытно-конструкторские и технологические работы гра</w:t>
            </w:r>
            <w:r w:rsidRPr="00671DF2">
              <w:rPr>
                <w:sz w:val="22"/>
                <w:szCs w:val="22"/>
              </w:rPr>
              <w:t>ж</w:t>
            </w:r>
            <w:r w:rsidRPr="00671DF2">
              <w:rPr>
                <w:sz w:val="22"/>
                <w:szCs w:val="22"/>
              </w:rPr>
              <w:t>данского назначения"</w:t>
            </w:r>
            <w:r w:rsidR="006F3FAB">
              <w:rPr>
                <w:sz w:val="22"/>
                <w:szCs w:val="22"/>
              </w:rPr>
              <w:t xml:space="preserve"> </w:t>
            </w:r>
            <w:r w:rsidRPr="00671DF2">
              <w:rPr>
                <w:sz w:val="22"/>
                <w:szCs w:val="22"/>
              </w:rPr>
              <w:t>(Зарегистрировано в Минюсте России 14.02.2019 N 53798)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Источник публикации</w:t>
            </w:r>
          </w:p>
          <w:p w:rsidR="005B6513" w:rsidRPr="00671DF2" w:rsidRDefault="005B6513" w:rsidP="00CA44EB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Официальный интернет-портал правовой информации http://www.pravo.gov.ru, 15.02.2019</w:t>
            </w:r>
          </w:p>
          <w:p w:rsidR="005B6513" w:rsidRPr="00671DF2" w:rsidRDefault="005B6513" w:rsidP="00CA44EB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5B6513" w:rsidTr="005B6513">
        <w:tc>
          <w:tcPr>
            <w:tcW w:w="992" w:type="dxa"/>
          </w:tcPr>
          <w:p w:rsidR="005B6513" w:rsidRDefault="005B6513" w:rsidP="005B6513">
            <w:pPr>
              <w:numPr>
                <w:ilvl w:val="0"/>
                <w:numId w:val="4"/>
              </w:numPr>
            </w:pPr>
          </w:p>
        </w:tc>
        <w:tc>
          <w:tcPr>
            <w:tcW w:w="9498" w:type="dxa"/>
          </w:tcPr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Приказ Минтруда России от 17.08.2015 N 550н</w:t>
            </w:r>
            <w:r w:rsidR="006F3FAB">
              <w:rPr>
                <w:sz w:val="22"/>
                <w:szCs w:val="22"/>
              </w:rPr>
              <w:t xml:space="preserve"> </w:t>
            </w:r>
            <w:bookmarkStart w:id="18" w:name="_GoBack"/>
            <w:bookmarkEnd w:id="18"/>
            <w:r w:rsidRPr="00671DF2">
              <w:rPr>
                <w:sz w:val="22"/>
                <w:szCs w:val="22"/>
              </w:rPr>
              <w:t>(ред. от 23.01.2019)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"Об утверждении Правил по охране труда при производстве отдельных видов пищевой продукции"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(Зарегистрировано в Минюсте России 30.12.2015 N 40373)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Источник публикации</w:t>
            </w:r>
          </w:p>
          <w:p w:rsidR="005B6513" w:rsidRPr="00671DF2" w:rsidRDefault="005B6513" w:rsidP="006F3FA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В данном виде документ опубликован не был.</w:t>
            </w:r>
            <w:r w:rsidR="006F3FAB">
              <w:rPr>
                <w:sz w:val="22"/>
                <w:szCs w:val="22"/>
              </w:rPr>
              <w:t xml:space="preserve"> </w:t>
            </w:r>
            <w:r w:rsidRPr="00671DF2">
              <w:rPr>
                <w:sz w:val="22"/>
                <w:szCs w:val="22"/>
              </w:rPr>
              <w:t>Первоначальный текст документа опубл</w:t>
            </w:r>
            <w:r w:rsidRPr="00671DF2">
              <w:rPr>
                <w:sz w:val="22"/>
                <w:szCs w:val="22"/>
              </w:rPr>
              <w:t>и</w:t>
            </w:r>
            <w:r w:rsidRPr="00671DF2">
              <w:rPr>
                <w:sz w:val="22"/>
                <w:szCs w:val="22"/>
              </w:rPr>
              <w:t>кован в изданиях</w:t>
            </w:r>
            <w:r w:rsidR="006F3FAB">
              <w:rPr>
                <w:sz w:val="22"/>
                <w:szCs w:val="22"/>
              </w:rPr>
              <w:t xml:space="preserve"> </w:t>
            </w:r>
            <w:r w:rsidRPr="00671DF2">
              <w:rPr>
                <w:sz w:val="22"/>
                <w:szCs w:val="22"/>
              </w:rPr>
              <w:t>Официальный интернет-портал правовой информации http://www.pravo.gov.ru, 31.12.2015,</w:t>
            </w:r>
            <w:r w:rsidR="006F3FAB">
              <w:rPr>
                <w:sz w:val="22"/>
                <w:szCs w:val="22"/>
              </w:rPr>
              <w:t xml:space="preserve"> </w:t>
            </w:r>
            <w:r w:rsidRPr="00671DF2">
              <w:rPr>
                <w:sz w:val="22"/>
                <w:szCs w:val="22"/>
              </w:rPr>
              <w:t>"Бюллетень нормативных актов федеральных органов исполнительной власти", N 10, 07.03.2016.</w:t>
            </w:r>
          </w:p>
          <w:p w:rsidR="005B6513" w:rsidRPr="00671DF2" w:rsidRDefault="005B6513" w:rsidP="00CA44EB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5B6513" w:rsidTr="005B6513">
        <w:trPr>
          <w:trHeight w:val="386"/>
        </w:trPr>
        <w:tc>
          <w:tcPr>
            <w:tcW w:w="992" w:type="dxa"/>
          </w:tcPr>
          <w:p w:rsidR="005B6513" w:rsidRDefault="005B6513" w:rsidP="005B6513">
            <w:pPr>
              <w:numPr>
                <w:ilvl w:val="0"/>
                <w:numId w:val="4"/>
              </w:numPr>
            </w:pPr>
          </w:p>
        </w:tc>
        <w:tc>
          <w:tcPr>
            <w:tcW w:w="9498" w:type="dxa"/>
          </w:tcPr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"Поправка к информационному указателю "Национальные стандарты N 6-2011 (поправка к "ГОСТ Р 51074-2003. Продукты пищевые. Информация для потребителя. Общие требования"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 xml:space="preserve">(утв. </w:t>
            </w:r>
            <w:proofErr w:type="spellStart"/>
            <w:r w:rsidRPr="00671DF2">
              <w:rPr>
                <w:sz w:val="22"/>
                <w:szCs w:val="22"/>
              </w:rPr>
              <w:t>Росстандартом</w:t>
            </w:r>
            <w:proofErr w:type="spellEnd"/>
            <w:r w:rsidRPr="00671DF2">
              <w:rPr>
                <w:sz w:val="22"/>
                <w:szCs w:val="22"/>
              </w:rPr>
              <w:t>)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Источник публикации</w:t>
            </w:r>
          </w:p>
          <w:p w:rsidR="005B6513" w:rsidRPr="00671DF2" w:rsidRDefault="005B6513" w:rsidP="00CA44EB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ИУС "Национальные стандарты", N 12, 2011</w:t>
            </w:r>
          </w:p>
          <w:p w:rsidR="005B6513" w:rsidRPr="00671DF2" w:rsidRDefault="005B6513" w:rsidP="00CA44EB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5B6513" w:rsidTr="005B6513">
        <w:tc>
          <w:tcPr>
            <w:tcW w:w="992" w:type="dxa"/>
          </w:tcPr>
          <w:p w:rsidR="005B6513" w:rsidRDefault="005B6513" w:rsidP="005B6513">
            <w:pPr>
              <w:numPr>
                <w:ilvl w:val="0"/>
                <w:numId w:val="4"/>
              </w:numPr>
            </w:pPr>
          </w:p>
        </w:tc>
        <w:tc>
          <w:tcPr>
            <w:tcW w:w="9498" w:type="dxa"/>
          </w:tcPr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 xml:space="preserve">Рекомендация ВАК </w:t>
            </w:r>
            <w:proofErr w:type="spellStart"/>
            <w:r w:rsidRPr="00671DF2">
              <w:rPr>
                <w:sz w:val="22"/>
                <w:szCs w:val="22"/>
              </w:rPr>
              <w:t>Минобрнауки</w:t>
            </w:r>
            <w:proofErr w:type="spellEnd"/>
            <w:r w:rsidRPr="00671DF2">
              <w:rPr>
                <w:sz w:val="22"/>
                <w:szCs w:val="22"/>
              </w:rPr>
              <w:t xml:space="preserve"> России от 11.12.2018 N 2-пл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"О повышении эффективности системы аттестации научных кадров высшей квалифик</w:t>
            </w:r>
            <w:r w:rsidRPr="00671DF2">
              <w:rPr>
                <w:sz w:val="22"/>
                <w:szCs w:val="22"/>
              </w:rPr>
              <w:t>а</w:t>
            </w:r>
            <w:r w:rsidRPr="00671DF2">
              <w:rPr>
                <w:sz w:val="22"/>
                <w:szCs w:val="22"/>
              </w:rPr>
              <w:t>ции"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Источник публикации</w:t>
            </w:r>
          </w:p>
          <w:p w:rsidR="005B6513" w:rsidRPr="00671DF2" w:rsidRDefault="005B6513" w:rsidP="00CA44EB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Документ опубликован не был</w:t>
            </w:r>
          </w:p>
          <w:p w:rsidR="005B6513" w:rsidRPr="00671DF2" w:rsidRDefault="005B6513" w:rsidP="00CA44EB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5B6513" w:rsidTr="005B6513">
        <w:tc>
          <w:tcPr>
            <w:tcW w:w="992" w:type="dxa"/>
          </w:tcPr>
          <w:p w:rsidR="005B6513" w:rsidRDefault="005B6513" w:rsidP="005B6513">
            <w:pPr>
              <w:numPr>
                <w:ilvl w:val="0"/>
                <w:numId w:val="4"/>
              </w:numPr>
            </w:pPr>
          </w:p>
        </w:tc>
        <w:tc>
          <w:tcPr>
            <w:tcW w:w="9498" w:type="dxa"/>
          </w:tcPr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 xml:space="preserve">Рекомендация ВАК </w:t>
            </w:r>
            <w:proofErr w:type="spellStart"/>
            <w:r w:rsidRPr="00671DF2">
              <w:rPr>
                <w:sz w:val="22"/>
                <w:szCs w:val="22"/>
              </w:rPr>
              <w:t>Минобрнауки</w:t>
            </w:r>
            <w:proofErr w:type="spellEnd"/>
            <w:r w:rsidRPr="00671DF2">
              <w:rPr>
                <w:sz w:val="22"/>
                <w:szCs w:val="22"/>
              </w:rPr>
              <w:t xml:space="preserve"> России от 11.12.2018 N 6-пл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"Об оформлении результатов научных исследований в диссертационных работах"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Источник публикации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Документ опубликован не был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5B6513" w:rsidTr="005B6513">
        <w:tc>
          <w:tcPr>
            <w:tcW w:w="992" w:type="dxa"/>
          </w:tcPr>
          <w:p w:rsidR="005B6513" w:rsidRDefault="005B6513" w:rsidP="005B6513">
            <w:pPr>
              <w:numPr>
                <w:ilvl w:val="0"/>
                <w:numId w:val="4"/>
              </w:numPr>
            </w:pPr>
          </w:p>
        </w:tc>
        <w:tc>
          <w:tcPr>
            <w:tcW w:w="9498" w:type="dxa"/>
          </w:tcPr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Распоряжение Правительства РФ от 21.02.2019 N 259-р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&lt;О внесении изменений в распоряжение Правительства РФ от 31.10.2018 N 2373-р&gt;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Источник публикации</w:t>
            </w:r>
          </w:p>
          <w:p w:rsidR="005B6513" w:rsidRPr="00671DF2" w:rsidRDefault="005B6513" w:rsidP="00CA44EB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Официальный интернет-портал правовой информации http://www.pravo.gov.ru, 22.02.2019</w:t>
            </w:r>
          </w:p>
          <w:p w:rsidR="005B6513" w:rsidRPr="00671DF2" w:rsidRDefault="005B6513" w:rsidP="00CA44EB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5B6513" w:rsidTr="005B6513">
        <w:tc>
          <w:tcPr>
            <w:tcW w:w="992" w:type="dxa"/>
          </w:tcPr>
          <w:p w:rsidR="005B6513" w:rsidRDefault="005B6513" w:rsidP="005B6513">
            <w:pPr>
              <w:numPr>
                <w:ilvl w:val="0"/>
                <w:numId w:val="4"/>
              </w:numPr>
            </w:pPr>
          </w:p>
        </w:tc>
        <w:tc>
          <w:tcPr>
            <w:tcW w:w="9498" w:type="dxa"/>
          </w:tcPr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Приказ Минсельхоза Новосибирской области от 19.12.2018 N 218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"О внесении изменений в приказ министерства сельского хозяйства Новосибирской о</w:t>
            </w:r>
            <w:r w:rsidRPr="00671DF2">
              <w:rPr>
                <w:sz w:val="22"/>
                <w:szCs w:val="22"/>
              </w:rPr>
              <w:t>б</w:t>
            </w:r>
            <w:r w:rsidRPr="00671DF2">
              <w:rPr>
                <w:sz w:val="22"/>
                <w:szCs w:val="22"/>
              </w:rPr>
              <w:t>ласти от 26.04.2018 N 74"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Источник публикации</w:t>
            </w:r>
          </w:p>
          <w:p w:rsidR="005B6513" w:rsidRPr="00671DF2" w:rsidRDefault="005B6513" w:rsidP="00CA44EB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Документ опубликован не был</w:t>
            </w:r>
          </w:p>
          <w:p w:rsidR="005B6513" w:rsidRPr="00671DF2" w:rsidRDefault="005B6513" w:rsidP="00CA44EB">
            <w:pPr>
              <w:pStyle w:val="ConsPlu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5B6513" w:rsidTr="005B6513">
        <w:tc>
          <w:tcPr>
            <w:tcW w:w="992" w:type="dxa"/>
          </w:tcPr>
          <w:p w:rsidR="005B6513" w:rsidRDefault="005B6513" w:rsidP="005B6513">
            <w:pPr>
              <w:numPr>
                <w:ilvl w:val="0"/>
                <w:numId w:val="4"/>
              </w:numPr>
            </w:pPr>
          </w:p>
        </w:tc>
        <w:tc>
          <w:tcPr>
            <w:tcW w:w="9498" w:type="dxa"/>
          </w:tcPr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Приказ Минсельхоза Новосибирской области от 26.09.2018 N 162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"О внесении изменений в приказ министерства сельского хозяйства Новосибирской о</w:t>
            </w:r>
            <w:r w:rsidRPr="00671DF2">
              <w:rPr>
                <w:sz w:val="22"/>
                <w:szCs w:val="22"/>
              </w:rPr>
              <w:t>б</w:t>
            </w:r>
            <w:r w:rsidRPr="00671DF2">
              <w:rPr>
                <w:sz w:val="22"/>
                <w:szCs w:val="22"/>
              </w:rPr>
              <w:t>ласти от 26.04.2018 N 74"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Источник публикации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  <w:r w:rsidRPr="00671DF2">
              <w:rPr>
                <w:sz w:val="22"/>
                <w:szCs w:val="22"/>
              </w:rPr>
              <w:t>Документ опубликован не был</w:t>
            </w:r>
          </w:p>
          <w:p w:rsidR="005B6513" w:rsidRPr="00671DF2" w:rsidRDefault="005B6513" w:rsidP="00CA44EB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p w:rsidR="005D7925" w:rsidRPr="00213010" w:rsidRDefault="005D7925" w:rsidP="005B6513">
      <w:pPr>
        <w:pStyle w:val="1"/>
        <w:jc w:val="left"/>
      </w:pPr>
    </w:p>
    <w:sectPr w:rsidR="005D7925" w:rsidRPr="00213010" w:rsidSect="00AF0F06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AC6" w:rsidRDefault="006F6AC6">
      <w:r>
        <w:separator/>
      </w:r>
    </w:p>
  </w:endnote>
  <w:endnote w:type="continuationSeparator" w:id="0">
    <w:p w:rsidR="006F6AC6" w:rsidRDefault="006F6A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AF0F06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606BD6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AC6" w:rsidRDefault="006F6AC6">
      <w:r>
        <w:separator/>
      </w:r>
    </w:p>
  </w:footnote>
  <w:footnote w:type="continuationSeparator" w:id="0">
    <w:p w:rsidR="006F6AC6" w:rsidRDefault="006F6A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9502D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mirrorMargins/>
  <w:proofState w:spelling="clean"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6AC6"/>
    <w:rsid w:val="000309EA"/>
    <w:rsid w:val="000671C0"/>
    <w:rsid w:val="00183880"/>
    <w:rsid w:val="00213010"/>
    <w:rsid w:val="00281060"/>
    <w:rsid w:val="002F4433"/>
    <w:rsid w:val="004A4CD0"/>
    <w:rsid w:val="004E7773"/>
    <w:rsid w:val="00514EAC"/>
    <w:rsid w:val="005B6513"/>
    <w:rsid w:val="005D7925"/>
    <w:rsid w:val="00606BD6"/>
    <w:rsid w:val="006F3FAB"/>
    <w:rsid w:val="006F6AC6"/>
    <w:rsid w:val="00706437"/>
    <w:rsid w:val="007B421A"/>
    <w:rsid w:val="00852442"/>
    <w:rsid w:val="00856816"/>
    <w:rsid w:val="008E4B56"/>
    <w:rsid w:val="009E6798"/>
    <w:rsid w:val="00A121D3"/>
    <w:rsid w:val="00A50194"/>
    <w:rsid w:val="00AF0F06"/>
    <w:rsid w:val="00B87635"/>
    <w:rsid w:val="00CA406A"/>
    <w:rsid w:val="00CF6701"/>
    <w:rsid w:val="00F411B0"/>
    <w:rsid w:val="00F87624"/>
    <w:rsid w:val="00FD5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0F06"/>
    <w:rPr>
      <w:sz w:val="24"/>
      <w:szCs w:val="24"/>
    </w:rPr>
  </w:style>
  <w:style w:type="paragraph" w:styleId="1">
    <w:name w:val="heading 1"/>
    <w:basedOn w:val="a"/>
    <w:next w:val="a"/>
    <w:qFormat/>
    <w:rsid w:val="00AF0F06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AF0F06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AF0F06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AF0F06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AF0F06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AF0F06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AF0F06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AF0F06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AF0F06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AF0F06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AF0F06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AF0F06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AF0F06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AF0F06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AF0F06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AF0F06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AF0F06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AF0F06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AF0F06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AF0F06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AF0F06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AF0F06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AF0F06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AF0F06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AF0F06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AF0F06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AF0F06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AF0F06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AF0F06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AF0F06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AF0F06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AF0F06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AF0F06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AF0F06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AF0F06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AF0F06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link w:val="3"/>
    <w:rsid w:val="004E7773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link w:val="4"/>
    <w:rsid w:val="004E7773"/>
    <w:rPr>
      <w:b/>
      <w:bCs/>
      <w:kern w:val="20"/>
      <w:szCs w:val="28"/>
    </w:rPr>
  </w:style>
  <w:style w:type="character" w:customStyle="1" w:styleId="a5">
    <w:name w:val="Верхний колонтитул Знак"/>
    <w:link w:val="a4"/>
    <w:rsid w:val="004E7773"/>
    <w:rPr>
      <w:sz w:val="24"/>
      <w:szCs w:val="24"/>
    </w:rPr>
  </w:style>
  <w:style w:type="character" w:customStyle="1" w:styleId="af1">
    <w:name w:val="Основной текст Знак"/>
    <w:link w:val="af0"/>
    <w:rsid w:val="004E7773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link w:val="ae"/>
    <w:rsid w:val="004E7773"/>
    <w:rPr>
      <w:sz w:val="24"/>
    </w:rPr>
  </w:style>
  <w:style w:type="paragraph" w:customStyle="1" w:styleId="ConsPlusNormal">
    <w:name w:val="ConsPlusNormal"/>
    <w:rsid w:val="005B6513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0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BAAE3-CD2B-4442-95A2-B26F35D8E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7</TotalTime>
  <Pages>10</Pages>
  <Words>3706</Words>
  <Characters>23175</Characters>
  <Application>Microsoft Office Word</Application>
  <DocSecurity>0</DocSecurity>
  <Lines>193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26828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3</cp:lastModifiedBy>
  <cp:revision>7</cp:revision>
  <cp:lastPrinted>2002-07-18T04:42:00Z</cp:lastPrinted>
  <dcterms:created xsi:type="dcterms:W3CDTF">2019-03-13T08:56:00Z</dcterms:created>
  <dcterms:modified xsi:type="dcterms:W3CDTF">2019-03-13T10:06:00Z</dcterms:modified>
</cp:coreProperties>
</file>