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6F5" w:rsidRDefault="001516F5" w:rsidP="001516F5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1516F5" w:rsidRDefault="001516F5" w:rsidP="001516F5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1516F5" w:rsidRDefault="001516F5" w:rsidP="001516F5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1516F5" w:rsidRDefault="001516F5" w:rsidP="001516F5"/>
    <w:p w:rsidR="001516F5" w:rsidRDefault="00612AF4" w:rsidP="001516F5">
      <w:pPr>
        <w:rPr>
          <w:b/>
          <w:sz w:val="36"/>
        </w:rPr>
      </w:pPr>
      <w:r w:rsidRPr="00612AF4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5" type="#_x0000_t65" style="position:absolute;margin-left:6pt;margin-top:3.1pt;width:7in;height:498.95pt;z-index:251657216" strokeweight="4.25pt">
            <v:shadow on="t" offset="6pt,6pt"/>
            <v:textbox style="mso-next-textbox:#_x0000_s1035">
              <w:txbxContent>
                <w:p w:rsidR="001516F5" w:rsidRDefault="001516F5" w:rsidP="001516F5"/>
                <w:p w:rsidR="001516F5" w:rsidRDefault="001516F5" w:rsidP="001516F5"/>
                <w:p w:rsidR="001516F5" w:rsidRDefault="001516F5" w:rsidP="001516F5"/>
                <w:p w:rsidR="001516F5" w:rsidRDefault="001516F5" w:rsidP="001516F5"/>
                <w:p w:rsidR="001516F5" w:rsidRDefault="001516F5" w:rsidP="001516F5"/>
                <w:p w:rsidR="001516F5" w:rsidRDefault="001516F5" w:rsidP="001516F5"/>
                <w:p w:rsidR="001516F5" w:rsidRDefault="001516F5" w:rsidP="001516F5"/>
                <w:p w:rsidR="001516F5" w:rsidRDefault="001516F5" w:rsidP="001516F5"/>
                <w:p w:rsidR="001516F5" w:rsidRDefault="001516F5" w:rsidP="001516F5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2153593"/>
                  <w:bookmarkStart w:id="1" w:name="_Toc3384767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</w:p>
                <w:p w:rsidR="001516F5" w:rsidRDefault="001516F5" w:rsidP="001516F5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1516F5" w:rsidRDefault="001516F5" w:rsidP="001516F5"/>
                <w:p w:rsidR="001516F5" w:rsidRDefault="001516F5" w:rsidP="001516F5">
                  <w:pPr>
                    <w:pStyle w:val="a4"/>
                    <w:tabs>
                      <w:tab w:val="left" w:pos="708"/>
                    </w:tabs>
                  </w:pPr>
                </w:p>
                <w:p w:rsidR="001516F5" w:rsidRDefault="001516F5" w:rsidP="001516F5"/>
                <w:p w:rsidR="001516F5" w:rsidRDefault="001516F5" w:rsidP="001516F5"/>
                <w:p w:rsidR="001516F5" w:rsidRDefault="001516F5" w:rsidP="001516F5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 xml:space="preserve">№ </w:t>
                  </w:r>
                  <w:r w:rsidR="00453BE6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8</w:t>
                  </w:r>
                </w:p>
                <w:p w:rsidR="001516F5" w:rsidRDefault="001516F5" w:rsidP="001516F5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1516F5" w:rsidRDefault="00453BE6" w:rsidP="001516F5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18 - 24</w:t>
                  </w:r>
                  <w:r w:rsidR="001516F5"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февраля 2019 г.</w:t>
                  </w:r>
                </w:p>
                <w:p w:rsidR="001516F5" w:rsidRDefault="001516F5" w:rsidP="001516F5"/>
                <w:p w:rsidR="001516F5" w:rsidRDefault="001516F5" w:rsidP="001516F5"/>
              </w:txbxContent>
            </v:textbox>
          </v:shape>
        </w:pict>
      </w:r>
    </w:p>
    <w:p w:rsidR="001516F5" w:rsidRDefault="001516F5" w:rsidP="001516F5">
      <w:pPr>
        <w:rPr>
          <w:b/>
          <w:sz w:val="36"/>
        </w:rPr>
      </w:pPr>
    </w:p>
    <w:p w:rsidR="001516F5" w:rsidRDefault="001516F5" w:rsidP="001516F5">
      <w:pPr>
        <w:pStyle w:val="a4"/>
        <w:tabs>
          <w:tab w:val="left" w:pos="708"/>
        </w:tabs>
      </w:pPr>
    </w:p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/>
    <w:p w:rsidR="001516F5" w:rsidRDefault="001516F5" w:rsidP="001516F5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  <w:r w:rsidR="00612AF4">
        <w:pict>
          <v:oval id="_x0000_s1036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1516F5" w:rsidRDefault="001516F5" w:rsidP="001516F5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i w:val="0"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1516F5" w:rsidRDefault="001516F5" w:rsidP="001516F5">
      <w:pPr>
        <w:jc w:val="center"/>
        <w:rPr>
          <w:b/>
        </w:rPr>
      </w:pPr>
    </w:p>
    <w:p w:rsidR="001516F5" w:rsidRDefault="001516F5" w:rsidP="001516F5">
      <w:pPr>
        <w:jc w:val="center"/>
        <w:rPr>
          <w:b/>
        </w:rPr>
      </w:pPr>
    </w:p>
    <w:p w:rsidR="001516F5" w:rsidRDefault="001516F5" w:rsidP="001516F5">
      <w:pPr>
        <w:jc w:val="center"/>
        <w:rPr>
          <w:b/>
        </w:rPr>
      </w:pPr>
      <w:r>
        <w:rPr>
          <w:b/>
        </w:rPr>
        <w:t>Уважаемый читатель!</w:t>
      </w:r>
    </w:p>
    <w:p w:rsidR="001516F5" w:rsidRDefault="001516F5" w:rsidP="001516F5">
      <w:pPr>
        <w:jc w:val="center"/>
        <w:rPr>
          <w:b/>
        </w:rPr>
      </w:pPr>
    </w:p>
    <w:p w:rsidR="001516F5" w:rsidRDefault="001516F5" w:rsidP="001516F5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1516F5" w:rsidRDefault="001516F5" w:rsidP="001516F5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1516F5" w:rsidRDefault="001516F5" w:rsidP="001516F5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1516F5" w:rsidRDefault="001516F5" w:rsidP="001516F5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1516F5" w:rsidRDefault="001516F5" w:rsidP="001516F5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1516F5" w:rsidRDefault="001516F5" w:rsidP="001516F5">
      <w:pPr>
        <w:ind w:firstLine="567"/>
        <w:jc w:val="both"/>
      </w:pPr>
    </w:p>
    <w:p w:rsidR="001516F5" w:rsidRDefault="001516F5" w:rsidP="001516F5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1516F5" w:rsidRDefault="001516F5" w:rsidP="001516F5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1516F5" w:rsidRDefault="001516F5" w:rsidP="001516F5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</w:t>
      </w:r>
      <w:r w:rsidR="00FE0C61">
        <w:t xml:space="preserve"> </w:t>
      </w:r>
      <w:r>
        <w:t>оформить электронный заказ на эти док</w:t>
      </w:r>
      <w:r>
        <w:t>у</w:t>
      </w:r>
      <w:r>
        <w:t>менты.</w:t>
      </w:r>
      <w:r w:rsidR="00FE0C61">
        <w:t xml:space="preserve"> </w:t>
      </w:r>
      <w:r>
        <w:t>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1516F5" w:rsidRDefault="001516F5" w:rsidP="001516F5">
      <w:pPr>
        <w:ind w:firstLine="567"/>
        <w:jc w:val="center"/>
        <w:rPr>
          <w:b/>
        </w:rPr>
      </w:pPr>
    </w:p>
    <w:p w:rsidR="001516F5" w:rsidRDefault="001516F5" w:rsidP="001516F5">
      <w:pPr>
        <w:ind w:firstLine="567"/>
        <w:jc w:val="center"/>
        <w:rPr>
          <w:b/>
        </w:rPr>
      </w:pPr>
    </w:p>
    <w:p w:rsidR="001516F5" w:rsidRDefault="001516F5" w:rsidP="001516F5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1516F5" w:rsidRDefault="001516F5" w:rsidP="001516F5">
      <w:pPr>
        <w:pStyle w:val="ae"/>
      </w:pPr>
      <w:r>
        <w:t>К Вашим услугам:</w:t>
      </w:r>
    </w:p>
    <w:p w:rsidR="001516F5" w:rsidRDefault="001516F5" w:rsidP="001516F5">
      <w:pPr>
        <w:numPr>
          <w:ilvl w:val="0"/>
          <w:numId w:val="3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1516F5" w:rsidRDefault="001516F5" w:rsidP="001516F5">
      <w:pPr>
        <w:numPr>
          <w:ilvl w:val="0"/>
          <w:numId w:val="3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1516F5" w:rsidRDefault="001516F5" w:rsidP="001516F5">
      <w:pPr>
        <w:numPr>
          <w:ilvl w:val="0"/>
          <w:numId w:val="3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1516F5" w:rsidRDefault="001516F5" w:rsidP="001516F5">
      <w:pPr>
        <w:numPr>
          <w:ilvl w:val="0"/>
          <w:numId w:val="3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1516F5" w:rsidRDefault="001516F5" w:rsidP="001516F5">
      <w:pPr>
        <w:numPr>
          <w:ilvl w:val="0"/>
          <w:numId w:val="3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1516F5" w:rsidRDefault="001516F5" w:rsidP="001516F5">
      <w:pPr>
        <w:numPr>
          <w:ilvl w:val="0"/>
          <w:numId w:val="3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1516F5" w:rsidRDefault="001516F5" w:rsidP="001516F5">
      <w:pPr>
        <w:numPr>
          <w:ilvl w:val="0"/>
          <w:numId w:val="3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1516F5" w:rsidRDefault="001516F5" w:rsidP="001516F5">
      <w:pPr>
        <w:numPr>
          <w:ilvl w:val="0"/>
          <w:numId w:val="3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1516F5" w:rsidRDefault="001516F5" w:rsidP="001516F5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1516F5" w:rsidRDefault="001516F5" w:rsidP="001516F5">
      <w:pPr>
        <w:ind w:firstLine="567"/>
        <w:jc w:val="both"/>
      </w:pPr>
      <w:r>
        <w:t>Телефон для справок: 348-36-89.</w:t>
      </w:r>
    </w:p>
    <w:p w:rsidR="001516F5" w:rsidRDefault="001516F5" w:rsidP="001516F5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1516F5" w:rsidRDefault="001516F5" w:rsidP="001516F5">
      <w:pPr>
        <w:ind w:firstLine="567"/>
        <w:jc w:val="both"/>
      </w:pPr>
      <w:r>
        <w:t xml:space="preserve">               http://www.spsl.nsc.ru/</w:t>
      </w:r>
    </w:p>
    <w:p w:rsidR="001516F5" w:rsidRDefault="001516F5" w:rsidP="001516F5">
      <w:pPr>
        <w:ind w:firstLine="567"/>
        <w:jc w:val="both"/>
      </w:pPr>
    </w:p>
    <w:p w:rsidR="001516F5" w:rsidRDefault="001516F5" w:rsidP="001516F5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1516F5" w:rsidRDefault="001516F5" w:rsidP="001516F5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1516F5" w:rsidRDefault="001516F5" w:rsidP="001516F5">
      <w:r>
        <w:t>Суббота, воскресенье – выходные дни.</w:t>
      </w:r>
    </w:p>
    <w:p w:rsidR="005D7925" w:rsidRDefault="001516F5" w:rsidP="001516F5">
      <w:pPr>
        <w:jc w:val="center"/>
        <w:rPr>
          <w:b/>
          <w:sz w:val="28"/>
        </w:rPr>
      </w:pPr>
      <w:r>
        <w:t>Последний четверг каждого месяца – технический день</w:t>
      </w:r>
      <w:r w:rsidR="005D7925">
        <w:br w:type="page"/>
      </w:r>
      <w:r w:rsidR="005D7925"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1516F5" w:rsidRDefault="00612AF4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612AF4">
        <w:fldChar w:fldCharType="begin"/>
      </w:r>
      <w:r w:rsidR="001516F5">
        <w:instrText xml:space="preserve"> TOC \o "1-3" \h \z \u </w:instrText>
      </w:r>
      <w:r w:rsidRPr="00612AF4">
        <w:fldChar w:fldCharType="separate"/>
      </w:r>
    </w:p>
    <w:p w:rsidR="001516F5" w:rsidRDefault="00612AF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768" w:history="1">
        <w:r w:rsidR="001516F5" w:rsidRPr="00E6488D">
          <w:rPr>
            <w:rStyle w:val="ac"/>
            <w:noProof/>
          </w:rPr>
          <w:t>НОВЫЕ ПОСТУПЛЕНИЯ</w:t>
        </w:r>
        <w:r w:rsidR="001516F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516F5">
          <w:rPr>
            <w:noProof/>
            <w:webHidden/>
          </w:rPr>
          <w:instrText xml:space="preserve"> PAGEREF _Toc3384768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516F5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516F5" w:rsidRDefault="00612AF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769" w:history="1">
        <w:r w:rsidR="001516F5" w:rsidRPr="00E6488D">
          <w:rPr>
            <w:rStyle w:val="ac"/>
            <w:noProof/>
          </w:rPr>
          <w:t>Сельское хозяйство</w:t>
        </w:r>
        <w:r w:rsidR="001516F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516F5">
          <w:rPr>
            <w:noProof/>
            <w:webHidden/>
          </w:rPr>
          <w:instrText xml:space="preserve"> PAGEREF _Toc3384769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516F5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516F5" w:rsidRDefault="00612AF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770" w:history="1">
        <w:r w:rsidR="001516F5" w:rsidRPr="00E6488D">
          <w:rPr>
            <w:rStyle w:val="ac"/>
            <w:noProof/>
          </w:rPr>
          <w:t>Общие вопросы сельского хозяйства</w:t>
        </w:r>
        <w:r w:rsidR="001516F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516F5">
          <w:rPr>
            <w:noProof/>
            <w:webHidden/>
          </w:rPr>
          <w:instrText xml:space="preserve"> PAGEREF _Toc3384770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516F5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516F5" w:rsidRDefault="00612AF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771" w:history="1">
        <w:r w:rsidR="001516F5" w:rsidRPr="00E6488D">
          <w:rPr>
            <w:rStyle w:val="ac"/>
            <w:noProof/>
          </w:rPr>
          <w:t>Почвоведение</w:t>
        </w:r>
        <w:r w:rsidR="001516F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516F5">
          <w:rPr>
            <w:noProof/>
            <w:webHidden/>
          </w:rPr>
          <w:instrText xml:space="preserve"> PAGEREF _Toc3384771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516F5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516F5" w:rsidRDefault="00612AF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772" w:history="1">
        <w:r w:rsidR="001516F5" w:rsidRPr="00E6488D">
          <w:rPr>
            <w:rStyle w:val="ac"/>
            <w:noProof/>
          </w:rPr>
          <w:t>Земледелие</w:t>
        </w:r>
        <w:r w:rsidR="001516F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516F5">
          <w:rPr>
            <w:noProof/>
            <w:webHidden/>
          </w:rPr>
          <w:instrText xml:space="preserve"> PAGEREF _Toc3384772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516F5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516F5" w:rsidRDefault="00612AF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773" w:history="1">
        <w:r w:rsidR="001516F5" w:rsidRPr="00E6488D">
          <w:rPr>
            <w:rStyle w:val="ac"/>
            <w:noProof/>
          </w:rPr>
          <w:t>Агрохимия</w:t>
        </w:r>
        <w:r w:rsidR="001516F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516F5">
          <w:rPr>
            <w:noProof/>
            <w:webHidden/>
          </w:rPr>
          <w:instrText xml:space="preserve"> PAGEREF _Toc3384773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516F5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516F5" w:rsidRDefault="00612AF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774" w:history="1">
        <w:r w:rsidR="001516F5" w:rsidRPr="00E6488D">
          <w:rPr>
            <w:rStyle w:val="ac"/>
            <w:noProof/>
          </w:rPr>
          <w:t>Растениеводство</w:t>
        </w:r>
        <w:r w:rsidR="001516F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516F5">
          <w:rPr>
            <w:noProof/>
            <w:webHidden/>
          </w:rPr>
          <w:instrText xml:space="preserve"> PAGEREF _Toc3384774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516F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516F5" w:rsidRDefault="00612AF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775" w:history="1">
        <w:r w:rsidR="001516F5" w:rsidRPr="00E6488D">
          <w:rPr>
            <w:rStyle w:val="ac"/>
            <w:noProof/>
          </w:rPr>
          <w:t>Защита растений</w:t>
        </w:r>
        <w:r w:rsidR="001516F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516F5">
          <w:rPr>
            <w:noProof/>
            <w:webHidden/>
          </w:rPr>
          <w:instrText xml:space="preserve"> PAGEREF _Toc3384775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516F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516F5" w:rsidRDefault="00612AF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776" w:history="1">
        <w:r w:rsidR="001516F5" w:rsidRPr="00E6488D">
          <w:rPr>
            <w:rStyle w:val="ac"/>
            <w:noProof/>
          </w:rPr>
          <w:t>Животноводство</w:t>
        </w:r>
        <w:r w:rsidR="001516F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516F5">
          <w:rPr>
            <w:noProof/>
            <w:webHidden/>
          </w:rPr>
          <w:instrText xml:space="preserve"> PAGEREF _Toc3384776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516F5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516F5" w:rsidRDefault="00612AF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777" w:history="1">
        <w:r w:rsidR="001516F5" w:rsidRPr="00E6488D">
          <w:rPr>
            <w:rStyle w:val="ac"/>
            <w:noProof/>
          </w:rPr>
          <w:t>Ветеринария</w:t>
        </w:r>
        <w:r w:rsidR="001516F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516F5">
          <w:rPr>
            <w:noProof/>
            <w:webHidden/>
          </w:rPr>
          <w:instrText xml:space="preserve"> PAGEREF _Toc3384777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516F5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516F5" w:rsidRDefault="00612AF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778" w:history="1">
        <w:r w:rsidR="001516F5" w:rsidRPr="00E6488D">
          <w:rPr>
            <w:rStyle w:val="ac"/>
            <w:noProof/>
          </w:rPr>
          <w:t>Охота и охотничье хозяйство</w:t>
        </w:r>
        <w:r w:rsidR="001516F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516F5">
          <w:rPr>
            <w:noProof/>
            <w:webHidden/>
          </w:rPr>
          <w:instrText xml:space="preserve"> PAGEREF _Toc3384778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516F5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516F5" w:rsidRDefault="00612AF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779" w:history="1">
        <w:r w:rsidR="001516F5" w:rsidRPr="00E6488D">
          <w:rPr>
            <w:rStyle w:val="ac"/>
            <w:noProof/>
          </w:rPr>
          <w:t>Механизация и электрификация сельского хозяйства</w:t>
        </w:r>
        <w:r w:rsidR="001516F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516F5">
          <w:rPr>
            <w:noProof/>
            <w:webHidden/>
          </w:rPr>
          <w:instrText xml:space="preserve"> PAGEREF _Toc3384779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516F5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516F5" w:rsidRDefault="00612AF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780" w:history="1">
        <w:r w:rsidR="001516F5" w:rsidRPr="00E6488D">
          <w:rPr>
            <w:rStyle w:val="ac"/>
            <w:noProof/>
          </w:rPr>
          <w:t>Экономика сельского хозяйства</w:t>
        </w:r>
        <w:r w:rsidR="001516F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516F5">
          <w:rPr>
            <w:noProof/>
            <w:webHidden/>
          </w:rPr>
          <w:instrText xml:space="preserve"> PAGEREF _Toc3384780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516F5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516F5" w:rsidRDefault="00612AF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781" w:history="1">
        <w:r w:rsidR="001516F5" w:rsidRPr="00E6488D">
          <w:rPr>
            <w:rStyle w:val="ac"/>
            <w:noProof/>
          </w:rPr>
          <w:t>Лесное хозяйство</w:t>
        </w:r>
        <w:r w:rsidR="001516F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516F5">
          <w:rPr>
            <w:noProof/>
            <w:webHidden/>
          </w:rPr>
          <w:instrText xml:space="preserve"> PAGEREF _Toc3384781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516F5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516F5" w:rsidRDefault="00612AF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782" w:history="1">
        <w:r w:rsidR="001516F5" w:rsidRPr="00E6488D">
          <w:rPr>
            <w:rStyle w:val="ac"/>
            <w:noProof/>
          </w:rPr>
          <w:t>Рыбное хозяйство</w:t>
        </w:r>
        <w:r w:rsidR="001516F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516F5">
          <w:rPr>
            <w:noProof/>
            <w:webHidden/>
          </w:rPr>
          <w:instrText xml:space="preserve"> PAGEREF _Toc3384782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516F5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516F5" w:rsidRDefault="00612AF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783" w:history="1">
        <w:r w:rsidR="001516F5" w:rsidRPr="00E6488D">
          <w:rPr>
            <w:rStyle w:val="ac"/>
            <w:noProof/>
          </w:rPr>
          <w:t>ТЕКУЩЕЕ ЗАКОНОДАТЕЛЬСТВО: КРАТКИЙ ОБЗОР</w:t>
        </w:r>
        <w:r w:rsidR="001516F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516F5">
          <w:rPr>
            <w:noProof/>
            <w:webHidden/>
          </w:rPr>
          <w:instrText xml:space="preserve"> PAGEREF _Toc3384783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516F5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7925" w:rsidRDefault="00612AF4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E136CE" w:rsidRPr="00E136CE" w:rsidRDefault="00E136CE" w:rsidP="00E136CE">
      <w:pPr>
        <w:pStyle w:val="1"/>
      </w:pPr>
      <w:bookmarkStart w:id="2" w:name="_Toc3384768"/>
      <w:r w:rsidRPr="00E136CE">
        <w:lastRenderedPageBreak/>
        <w:t>НОВЫЕ ПОСТУПЛЕНИЯ</w:t>
      </w:r>
      <w:bookmarkEnd w:id="2"/>
    </w:p>
    <w:p w:rsidR="00E136CE" w:rsidRPr="00E136CE" w:rsidRDefault="00E136CE" w:rsidP="00E136CE">
      <w:pPr>
        <w:pStyle w:val="1"/>
      </w:pPr>
      <w:bookmarkStart w:id="3" w:name="_Toc3384769"/>
      <w:r w:rsidRPr="00E136CE">
        <w:t>Сельское хозяйство</w:t>
      </w:r>
      <w:bookmarkEnd w:id="3"/>
    </w:p>
    <w:p w:rsidR="00E136CE" w:rsidRPr="00E136CE" w:rsidRDefault="00E136CE" w:rsidP="00E136CE">
      <w:pPr>
        <w:pStyle w:val="2"/>
      </w:pPr>
      <w:bookmarkStart w:id="4" w:name="_Toc3384770"/>
      <w:r w:rsidRPr="00E136CE">
        <w:t>Общие вопросы сельского хозяйства</w:t>
      </w:r>
      <w:bookmarkEnd w:id="4"/>
    </w:p>
    <w:p w:rsidR="00E136CE" w:rsidRPr="00E136CE" w:rsidRDefault="00E136CE" w:rsidP="00E136CE">
      <w:pPr>
        <w:pStyle w:val="10"/>
      </w:pPr>
      <w:r w:rsidRPr="00E136CE">
        <w:rPr>
          <w:b/>
        </w:rPr>
        <w:t>1. Мировые</w:t>
      </w:r>
      <w:r w:rsidRPr="00E136CE">
        <w:t xml:space="preserve"> научно-технологические тенденции социально-экономического развития АПК и сельских территорий : материалы Международной научно-практической конференции,  посвяще</w:t>
      </w:r>
      <w:r w:rsidRPr="00E136CE">
        <w:t>н</w:t>
      </w:r>
      <w:r w:rsidRPr="00E136CE">
        <w:t>ной 75-летию окончания Сталинградской битвы,  31 января –02 февраля 2018 г./ </w:t>
      </w:r>
      <w:proofErr w:type="spellStart"/>
      <w:r w:rsidRPr="00E136CE">
        <w:t>М-во</w:t>
      </w:r>
      <w:proofErr w:type="spellEnd"/>
      <w:r w:rsidRPr="00E136CE">
        <w:t xml:space="preserve"> сел. </w:t>
      </w:r>
      <w:proofErr w:type="spellStart"/>
      <w:r w:rsidRPr="00E136CE">
        <w:t>хоз-ва</w:t>
      </w:r>
      <w:proofErr w:type="spellEnd"/>
      <w:r w:rsidRPr="00E136CE">
        <w:t xml:space="preserve"> Рос. Федерации,  Департамент </w:t>
      </w:r>
      <w:proofErr w:type="spellStart"/>
      <w:r w:rsidRPr="00E136CE">
        <w:t>науч.-технол</w:t>
      </w:r>
      <w:proofErr w:type="spellEnd"/>
      <w:r w:rsidRPr="00E136CE">
        <w:t xml:space="preserve">. политики и образования,  </w:t>
      </w:r>
      <w:proofErr w:type="spellStart"/>
      <w:r w:rsidRPr="00E136CE">
        <w:t>Волгогр</w:t>
      </w:r>
      <w:proofErr w:type="spellEnd"/>
      <w:r w:rsidRPr="00E136CE">
        <w:t xml:space="preserve">. </w:t>
      </w:r>
      <w:proofErr w:type="spellStart"/>
      <w:r w:rsidRPr="00E136CE">
        <w:t>гос</w:t>
      </w:r>
      <w:proofErr w:type="spellEnd"/>
      <w:r w:rsidRPr="00E136CE">
        <w:t xml:space="preserve">. </w:t>
      </w:r>
      <w:proofErr w:type="spellStart"/>
      <w:r w:rsidRPr="00E136CE">
        <w:t>аграр</w:t>
      </w:r>
      <w:proofErr w:type="spellEnd"/>
      <w:r w:rsidRPr="00E136CE">
        <w:t xml:space="preserve">. </w:t>
      </w:r>
      <w:proofErr w:type="spellStart"/>
      <w:r w:rsidRPr="00E136CE">
        <w:t>ун</w:t>
      </w:r>
      <w:r w:rsidRPr="00E136CE">
        <w:noBreakHyphen/>
        <w:t>т</w:t>
      </w:r>
      <w:proofErr w:type="spellEnd"/>
      <w:r w:rsidRPr="00E136CE">
        <w:t>; [</w:t>
      </w:r>
      <w:proofErr w:type="spellStart"/>
      <w:r w:rsidRPr="00E136CE">
        <w:t>редкол</w:t>
      </w:r>
      <w:proofErr w:type="spellEnd"/>
      <w:r w:rsidRPr="00E136CE">
        <w:t xml:space="preserve">.: А. С. Овчинников (гл. ред.) и др.]. –Волгоград : </w:t>
      </w:r>
      <w:proofErr w:type="spellStart"/>
      <w:r w:rsidRPr="00E136CE">
        <w:t>ВолГАУ</w:t>
      </w:r>
      <w:proofErr w:type="spellEnd"/>
      <w:r w:rsidRPr="00E136CE">
        <w:t>,  2018 –. –ISBN 978–5–4479–0122–6</w:t>
      </w:r>
    </w:p>
    <w:p w:rsidR="00E136CE" w:rsidRPr="00E136CE" w:rsidRDefault="00E136CE" w:rsidP="00E136CE">
      <w:pPr>
        <w:pStyle w:val="a7"/>
      </w:pPr>
      <w:r w:rsidRPr="00E136CE">
        <w:t>Т. 3. -2018. -583 с.: ил. -</w:t>
      </w:r>
      <w:proofErr w:type="spellStart"/>
      <w:r w:rsidRPr="00E136CE">
        <w:t>Библиогр</w:t>
      </w:r>
      <w:proofErr w:type="spellEnd"/>
      <w:r w:rsidRPr="00E136CE">
        <w:t xml:space="preserve">. в конце </w:t>
      </w:r>
      <w:proofErr w:type="spellStart"/>
      <w:r w:rsidRPr="00E136CE">
        <w:t>докл</w:t>
      </w:r>
      <w:proofErr w:type="spellEnd"/>
      <w:r w:rsidRPr="00E136CE">
        <w:t>. (Шифр Г2018-1116/3)</w:t>
      </w:r>
    </w:p>
    <w:p w:rsidR="00E136CE" w:rsidRPr="00E136CE" w:rsidRDefault="00E136CE" w:rsidP="00E136CE">
      <w:pPr>
        <w:pStyle w:val="a7"/>
      </w:pPr>
      <w:r w:rsidRPr="00E136CE">
        <w:t>Экземпляры: всего: 1 -102КХ(1)</w:t>
      </w:r>
    </w:p>
    <w:p w:rsidR="00E136CE" w:rsidRPr="00E136CE" w:rsidRDefault="00E136CE" w:rsidP="00E136CE">
      <w:pPr>
        <w:pStyle w:val="10"/>
      </w:pPr>
      <w:r w:rsidRPr="00E136CE">
        <w:rPr>
          <w:b/>
        </w:rPr>
        <w:t>2. Теория</w:t>
      </w:r>
      <w:r w:rsidRPr="00E136CE">
        <w:t xml:space="preserve"> и практика профессиональной подготовки студентов в аграрном вузе : моногр</w:t>
      </w:r>
      <w:r w:rsidRPr="00E136CE">
        <w:t>а</w:t>
      </w:r>
      <w:r w:rsidRPr="00E136CE">
        <w:t xml:space="preserve">фия/ М. И. Алдошина,  Л. П. Илларионова,  С. В. Тимофеева [и др.; под общ. ред. </w:t>
      </w:r>
      <w:proofErr w:type="spellStart"/>
      <w:r w:rsidRPr="00E136CE">
        <w:t>Шабуниной</w:t>
      </w:r>
      <w:proofErr w:type="spellEnd"/>
      <w:r w:rsidRPr="00E136CE">
        <w:t xml:space="preserve">,  Л. П. Илларионовой]; Рос. </w:t>
      </w:r>
      <w:proofErr w:type="spellStart"/>
      <w:r w:rsidRPr="00E136CE">
        <w:t>гос</w:t>
      </w:r>
      <w:proofErr w:type="spellEnd"/>
      <w:r w:rsidRPr="00E136CE">
        <w:t xml:space="preserve">. </w:t>
      </w:r>
      <w:proofErr w:type="spellStart"/>
      <w:r w:rsidRPr="00E136CE">
        <w:t>аграр</w:t>
      </w:r>
      <w:proofErr w:type="spellEnd"/>
      <w:r w:rsidRPr="00E136CE">
        <w:t xml:space="preserve">. </w:t>
      </w:r>
      <w:proofErr w:type="spellStart"/>
      <w:r w:rsidRPr="00E136CE">
        <w:t>заоч</w:t>
      </w:r>
      <w:proofErr w:type="spellEnd"/>
      <w:r w:rsidRPr="00E136CE">
        <w:t xml:space="preserve">. </w:t>
      </w:r>
      <w:proofErr w:type="spellStart"/>
      <w:r w:rsidRPr="00E136CE">
        <w:t>ун</w:t>
      </w:r>
      <w:r w:rsidRPr="00E136CE">
        <w:noBreakHyphen/>
        <w:t>т</w:t>
      </w:r>
      <w:proofErr w:type="spellEnd"/>
      <w:r w:rsidRPr="00E136CE">
        <w:t xml:space="preserve">,  </w:t>
      </w:r>
      <w:proofErr w:type="spellStart"/>
      <w:r w:rsidRPr="00E136CE">
        <w:t>Гуманитар.-пед</w:t>
      </w:r>
      <w:proofErr w:type="spellEnd"/>
      <w:r w:rsidRPr="00E136CE">
        <w:t xml:space="preserve">. </w:t>
      </w:r>
      <w:proofErr w:type="spellStart"/>
      <w:r w:rsidRPr="00E136CE">
        <w:t>фак</w:t>
      </w:r>
      <w:proofErr w:type="spellEnd"/>
      <w:r w:rsidRPr="00E136CE">
        <w:t>,  Каф. педагогики и психологии. –Москва: Перспектива,  2018. –183 с.; 21 см. –</w:t>
      </w:r>
      <w:proofErr w:type="spellStart"/>
      <w:r w:rsidRPr="00E136CE">
        <w:t>Библиогр</w:t>
      </w:r>
      <w:proofErr w:type="spellEnd"/>
      <w:r w:rsidRPr="00E136CE">
        <w:t>. в конце гл. (Шифр Г2018–1130)</w:t>
      </w:r>
    </w:p>
    <w:p w:rsidR="00E136CE" w:rsidRPr="00E136CE" w:rsidRDefault="00E136CE" w:rsidP="00E136CE">
      <w:pPr>
        <w:pStyle w:val="a7"/>
      </w:pPr>
      <w:r w:rsidRPr="00E136CE">
        <w:t>Экземпляры: всего: 1 -102КХ(1)</w:t>
      </w:r>
    </w:p>
    <w:p w:rsidR="00E136CE" w:rsidRPr="00E136CE" w:rsidRDefault="00E136CE" w:rsidP="00E136CE">
      <w:pPr>
        <w:pStyle w:val="2"/>
      </w:pPr>
      <w:bookmarkStart w:id="5" w:name="_Toc3384771"/>
      <w:r w:rsidRPr="00E136CE">
        <w:t>Почвоведение</w:t>
      </w:r>
      <w:bookmarkEnd w:id="5"/>
    </w:p>
    <w:p w:rsidR="00E136CE" w:rsidRPr="00E136CE" w:rsidRDefault="00E136CE" w:rsidP="00E136CE">
      <w:pPr>
        <w:pStyle w:val="10"/>
      </w:pPr>
      <w:r w:rsidRPr="00E136CE">
        <w:rPr>
          <w:b/>
        </w:rPr>
        <w:t>3. </w:t>
      </w:r>
      <w:proofErr w:type="spellStart"/>
      <w:r w:rsidRPr="00E136CE">
        <w:rPr>
          <w:b/>
        </w:rPr>
        <w:t>Зонн</w:t>
      </w:r>
      <w:proofErr w:type="spellEnd"/>
      <w:r w:rsidRPr="00E136CE">
        <w:rPr>
          <w:b/>
        </w:rPr>
        <w:t xml:space="preserve">  С. В. </w:t>
      </w:r>
      <w:r w:rsidRPr="00E136CE">
        <w:t xml:space="preserve">Физические свойства и водный режим южных черноземов : монография/ С. В. </w:t>
      </w:r>
      <w:proofErr w:type="spellStart"/>
      <w:r w:rsidRPr="00E136CE">
        <w:t>Зонн</w:t>
      </w:r>
      <w:proofErr w:type="spellEnd"/>
      <w:r w:rsidRPr="00E136CE">
        <w:t xml:space="preserve">,  И. И. </w:t>
      </w:r>
      <w:proofErr w:type="spellStart"/>
      <w:r w:rsidRPr="00E136CE">
        <w:t>Судницын</w:t>
      </w:r>
      <w:proofErr w:type="spellEnd"/>
      <w:r w:rsidRPr="00E136CE">
        <w:t>,  Ю. В. Егоров. –Москва: МАКС Пресс,  2018. –103 с.: ил.; 21 см +Прил.: с. 101–103. –</w:t>
      </w:r>
      <w:proofErr w:type="spellStart"/>
      <w:r w:rsidRPr="00E136CE">
        <w:t>Библиогр</w:t>
      </w:r>
      <w:proofErr w:type="spellEnd"/>
      <w:r w:rsidRPr="00E136CE">
        <w:t>.: с. 96–98 (24 назв.). (Шифр Г2018–1156)</w:t>
      </w:r>
    </w:p>
    <w:p w:rsidR="00E136CE" w:rsidRPr="00E136CE" w:rsidRDefault="00E136CE" w:rsidP="00E136CE">
      <w:pPr>
        <w:pStyle w:val="a7"/>
      </w:pPr>
      <w:r w:rsidRPr="00E136CE">
        <w:t>Экземпляры: всего: 1 -102КХ(1)</w:t>
      </w:r>
    </w:p>
    <w:p w:rsidR="00E136CE" w:rsidRPr="00E136CE" w:rsidRDefault="00E136CE" w:rsidP="00E136CE">
      <w:pPr>
        <w:pStyle w:val="10"/>
      </w:pPr>
      <w:r w:rsidRPr="00E136CE">
        <w:rPr>
          <w:b/>
        </w:rPr>
        <w:t>4. Трансформация</w:t>
      </w:r>
      <w:r w:rsidRPr="00E136CE">
        <w:t xml:space="preserve"> состава и свойств черноземов Центрального </w:t>
      </w:r>
      <w:proofErr w:type="spellStart"/>
      <w:r w:rsidRPr="00E136CE">
        <w:t>Предкавказья</w:t>
      </w:r>
      <w:proofErr w:type="spellEnd"/>
      <w:r w:rsidRPr="00E136CE">
        <w:t xml:space="preserve"> в результате сельскохозяйственного использования : монография/ [В. С. </w:t>
      </w:r>
      <w:proofErr w:type="spellStart"/>
      <w:r w:rsidRPr="00E136CE">
        <w:t>Цховребов</w:t>
      </w:r>
      <w:proofErr w:type="spellEnd"/>
      <w:r w:rsidRPr="00E136CE">
        <w:t xml:space="preserve">,  В. И. </w:t>
      </w:r>
      <w:proofErr w:type="spellStart"/>
      <w:r w:rsidRPr="00E136CE">
        <w:t>Фаизова</w:t>
      </w:r>
      <w:proofErr w:type="spellEnd"/>
      <w:r w:rsidRPr="00E136CE">
        <w:t>,  А. М. Ник</w:t>
      </w:r>
      <w:r w:rsidRPr="00E136CE">
        <w:t>и</w:t>
      </w:r>
      <w:r w:rsidRPr="00E136CE">
        <w:t xml:space="preserve">форова и др.]. –Ставрополь: [Секвойя],  2016. –247 с.: ил.,  </w:t>
      </w:r>
      <w:proofErr w:type="spellStart"/>
      <w:r w:rsidRPr="00E136CE">
        <w:t>цв</w:t>
      </w:r>
      <w:proofErr w:type="spellEnd"/>
      <w:r w:rsidRPr="00E136CE">
        <w:t>. ил.; 21 см +Прил.: с. 172–247. –</w:t>
      </w:r>
      <w:proofErr w:type="spellStart"/>
      <w:r w:rsidRPr="00E136CE">
        <w:t>Библиогр</w:t>
      </w:r>
      <w:proofErr w:type="spellEnd"/>
      <w:r w:rsidRPr="00E136CE">
        <w:t>.: с. 158–170 (128 назв.). (Шифр Г2018–1141)</w:t>
      </w:r>
    </w:p>
    <w:p w:rsidR="00E136CE" w:rsidRPr="00E136CE" w:rsidRDefault="00E136CE" w:rsidP="00E136CE">
      <w:pPr>
        <w:pStyle w:val="a7"/>
      </w:pPr>
      <w:r w:rsidRPr="00E136CE">
        <w:t>Экземпляры: всего: 1 -102КХ(1)</w:t>
      </w:r>
    </w:p>
    <w:p w:rsidR="00E136CE" w:rsidRPr="00E136CE" w:rsidRDefault="00E136CE" w:rsidP="00E136CE">
      <w:pPr>
        <w:pStyle w:val="2"/>
      </w:pPr>
      <w:bookmarkStart w:id="6" w:name="_Toc3384772"/>
      <w:r w:rsidRPr="00E136CE">
        <w:t>Земледелие</w:t>
      </w:r>
      <w:bookmarkEnd w:id="6"/>
    </w:p>
    <w:p w:rsidR="00E136CE" w:rsidRPr="00E136CE" w:rsidRDefault="00E136CE" w:rsidP="00E136CE">
      <w:pPr>
        <w:pStyle w:val="10"/>
      </w:pPr>
      <w:r w:rsidRPr="00E136CE">
        <w:rPr>
          <w:b/>
        </w:rPr>
        <w:t>5. </w:t>
      </w:r>
      <w:proofErr w:type="spellStart"/>
      <w:r w:rsidRPr="00E136CE">
        <w:rPr>
          <w:b/>
        </w:rPr>
        <w:t>Солодун</w:t>
      </w:r>
      <w:proofErr w:type="spellEnd"/>
      <w:r w:rsidRPr="00E136CE">
        <w:rPr>
          <w:b/>
        </w:rPr>
        <w:t xml:space="preserve">  В. И. </w:t>
      </w:r>
      <w:r w:rsidRPr="00E136CE">
        <w:t xml:space="preserve">Сельскохозяйственное районирование и использование </w:t>
      </w:r>
      <w:proofErr w:type="spellStart"/>
      <w:r w:rsidRPr="00E136CE">
        <w:t>агроландшафтов</w:t>
      </w:r>
      <w:proofErr w:type="spellEnd"/>
      <w:r w:rsidRPr="00E136CE">
        <w:t xml:space="preserve"> в земледелии Иркутской области/ В. И. </w:t>
      </w:r>
      <w:proofErr w:type="spellStart"/>
      <w:r w:rsidRPr="00E136CE">
        <w:t>Солодун</w:t>
      </w:r>
      <w:proofErr w:type="spellEnd"/>
      <w:r w:rsidRPr="00E136CE">
        <w:t xml:space="preserve">; </w:t>
      </w:r>
      <w:proofErr w:type="spellStart"/>
      <w:r w:rsidRPr="00E136CE">
        <w:t>М-во</w:t>
      </w:r>
      <w:proofErr w:type="spellEnd"/>
      <w:r w:rsidRPr="00E136CE">
        <w:t xml:space="preserve"> сел. </w:t>
      </w:r>
      <w:proofErr w:type="spellStart"/>
      <w:r w:rsidRPr="00E136CE">
        <w:t>хоз-ва</w:t>
      </w:r>
      <w:proofErr w:type="spellEnd"/>
      <w:r w:rsidRPr="00E136CE">
        <w:t xml:space="preserve"> Рос. Федерации,  Иркут. </w:t>
      </w:r>
      <w:proofErr w:type="spellStart"/>
      <w:r w:rsidRPr="00E136CE">
        <w:t>гос</w:t>
      </w:r>
      <w:proofErr w:type="spellEnd"/>
      <w:r w:rsidRPr="00E136CE">
        <w:t xml:space="preserve">. </w:t>
      </w:r>
      <w:proofErr w:type="spellStart"/>
      <w:r w:rsidRPr="00E136CE">
        <w:t>аграр</w:t>
      </w:r>
      <w:proofErr w:type="spellEnd"/>
      <w:r w:rsidRPr="00E136CE">
        <w:t xml:space="preserve">. </w:t>
      </w:r>
      <w:proofErr w:type="spellStart"/>
      <w:r w:rsidRPr="00E136CE">
        <w:t>ун</w:t>
      </w:r>
      <w:r w:rsidRPr="00E136CE">
        <w:noBreakHyphen/>
        <w:t>т</w:t>
      </w:r>
      <w:proofErr w:type="spellEnd"/>
      <w:r w:rsidRPr="00E136CE">
        <w:t xml:space="preserve"> им. А. А. </w:t>
      </w:r>
      <w:proofErr w:type="spellStart"/>
      <w:r w:rsidRPr="00E136CE">
        <w:t>Ежевского</w:t>
      </w:r>
      <w:proofErr w:type="spellEnd"/>
      <w:r w:rsidRPr="00E136CE">
        <w:t xml:space="preserve">. –Иркутск: [Изд-во </w:t>
      </w:r>
      <w:proofErr w:type="spellStart"/>
      <w:r w:rsidRPr="00E136CE">
        <w:t>ИрГАУ</w:t>
      </w:r>
      <w:proofErr w:type="spellEnd"/>
      <w:r w:rsidRPr="00E136CE">
        <w:t>],  2018. –199 с.: ил.; 21 см. –</w:t>
      </w:r>
      <w:proofErr w:type="spellStart"/>
      <w:r w:rsidRPr="00E136CE">
        <w:t>Библиогр</w:t>
      </w:r>
      <w:proofErr w:type="spellEnd"/>
      <w:r w:rsidRPr="00E136CE">
        <w:t>.: с. 191–199 (108 назв.). (Шифр Г2018–1152)</w:t>
      </w:r>
    </w:p>
    <w:p w:rsidR="00E136CE" w:rsidRPr="00E136CE" w:rsidRDefault="00E136CE" w:rsidP="00E136CE">
      <w:pPr>
        <w:pStyle w:val="a7"/>
      </w:pPr>
      <w:r w:rsidRPr="00E136CE">
        <w:t>Экземпляры: всего: 1 -102КХ(1)</w:t>
      </w:r>
    </w:p>
    <w:p w:rsidR="00E136CE" w:rsidRPr="00E136CE" w:rsidRDefault="00E136CE" w:rsidP="00E136CE">
      <w:pPr>
        <w:pStyle w:val="2"/>
      </w:pPr>
      <w:bookmarkStart w:id="7" w:name="_Toc3384773"/>
      <w:r w:rsidRPr="00E136CE">
        <w:t>Агрохимия</w:t>
      </w:r>
      <w:bookmarkEnd w:id="7"/>
    </w:p>
    <w:p w:rsidR="00E136CE" w:rsidRPr="00E136CE" w:rsidRDefault="00E136CE" w:rsidP="00E136CE">
      <w:pPr>
        <w:pStyle w:val="10"/>
      </w:pPr>
      <w:r w:rsidRPr="00E136CE">
        <w:rPr>
          <w:b/>
        </w:rPr>
        <w:t>6. "Динамика показателей плодородия почв и комплекс мер по их регулированию при длительном применении систем удобрения в разных почвенно-климатических зонах",  межд</w:t>
      </w:r>
      <w:r w:rsidRPr="00E136CE">
        <w:rPr>
          <w:b/>
        </w:rPr>
        <w:t>у</w:t>
      </w:r>
      <w:r w:rsidRPr="00E136CE">
        <w:rPr>
          <w:b/>
        </w:rPr>
        <w:t>народная научная конференция (2018; Москва)</w:t>
      </w:r>
      <w:r w:rsidRPr="00E136CE">
        <w:t>. Материалы Международной научной конфере</w:t>
      </w:r>
      <w:r w:rsidRPr="00E136CE">
        <w:t>н</w:t>
      </w:r>
      <w:r w:rsidRPr="00E136CE">
        <w:t>ции "Динамика показателей плодородия почв и комплекс мер по их регулированию при длительном применении систем удобрения в разных почвенно-климатических зонах",  16–17 апреля 2018 г</w:t>
      </w:r>
      <w:r w:rsidRPr="00E136CE">
        <w:t>о</w:t>
      </w:r>
      <w:r w:rsidRPr="00E136CE">
        <w:t xml:space="preserve">да/ Рос. акад. наук,  </w:t>
      </w:r>
      <w:proofErr w:type="spellStart"/>
      <w:r w:rsidRPr="00E136CE">
        <w:t>Всерос</w:t>
      </w:r>
      <w:proofErr w:type="spellEnd"/>
      <w:r w:rsidRPr="00E136CE">
        <w:t xml:space="preserve">. </w:t>
      </w:r>
      <w:proofErr w:type="spellStart"/>
      <w:r w:rsidRPr="00E136CE">
        <w:t>науч.-исслед</w:t>
      </w:r>
      <w:proofErr w:type="spellEnd"/>
      <w:r w:rsidRPr="00E136CE">
        <w:t xml:space="preserve">. </w:t>
      </w:r>
      <w:proofErr w:type="spellStart"/>
      <w:r w:rsidRPr="00E136CE">
        <w:t>ин</w:t>
      </w:r>
      <w:r w:rsidRPr="00E136CE">
        <w:noBreakHyphen/>
        <w:t>т</w:t>
      </w:r>
      <w:proofErr w:type="spellEnd"/>
      <w:r w:rsidRPr="00E136CE">
        <w:t xml:space="preserve"> агрохимии им. Д. Н. Прянишникова,  Геогр. сеть оп</w:t>
      </w:r>
      <w:r w:rsidRPr="00E136CE">
        <w:t>ы</w:t>
      </w:r>
      <w:r w:rsidRPr="00E136CE">
        <w:t xml:space="preserve">тов с удобрениями; [сост.: О. В. </w:t>
      </w:r>
      <w:proofErr w:type="spellStart"/>
      <w:r w:rsidRPr="00E136CE">
        <w:t>Рухович</w:t>
      </w:r>
      <w:proofErr w:type="spellEnd"/>
      <w:r w:rsidRPr="00E136CE">
        <w:t xml:space="preserve"> и др.; под ред. акад. РАН  В. Г. Сычева]. –Москва: [ВН</w:t>
      </w:r>
      <w:r w:rsidRPr="00E136CE">
        <w:t>И</w:t>
      </w:r>
      <w:r w:rsidRPr="00E136CE">
        <w:t>ИА],  2018. –295 с.: ил.; 21 см. –</w:t>
      </w:r>
      <w:proofErr w:type="spellStart"/>
      <w:r w:rsidRPr="00E136CE">
        <w:t>Загл</w:t>
      </w:r>
      <w:proofErr w:type="spellEnd"/>
      <w:r w:rsidRPr="00E136CE">
        <w:t>. обл.: Материалы Международной научной конференции "Д</w:t>
      </w:r>
      <w:r w:rsidRPr="00E136CE">
        <w:t>и</w:t>
      </w:r>
      <w:r w:rsidRPr="00E136CE">
        <w:t>намика показателей плодородия почв и комплекс мер по их регулированию при длительном прим</w:t>
      </w:r>
      <w:r w:rsidRPr="00E136CE">
        <w:t>е</w:t>
      </w:r>
      <w:r w:rsidRPr="00E136CE">
        <w:t>нении систем удобрения в разных почвенно-климатических зонах". –</w:t>
      </w:r>
      <w:proofErr w:type="spellStart"/>
      <w:r w:rsidRPr="00E136CE">
        <w:t>Библиогр</w:t>
      </w:r>
      <w:proofErr w:type="spellEnd"/>
      <w:r w:rsidRPr="00E136CE">
        <w:t xml:space="preserve">. в конце </w:t>
      </w:r>
      <w:proofErr w:type="spellStart"/>
      <w:r w:rsidRPr="00E136CE">
        <w:t>докл</w:t>
      </w:r>
      <w:proofErr w:type="spellEnd"/>
      <w:r w:rsidRPr="00E136CE">
        <w:t>. (Шифр Г2018–1133)</w:t>
      </w:r>
    </w:p>
    <w:p w:rsidR="00E136CE" w:rsidRPr="00E136CE" w:rsidRDefault="00E136CE" w:rsidP="00E136CE">
      <w:pPr>
        <w:pStyle w:val="a7"/>
      </w:pPr>
      <w:r w:rsidRPr="00E136CE">
        <w:t>Экземпляры: всего: 1 -102КХ(1)</w:t>
      </w:r>
    </w:p>
    <w:p w:rsidR="00E136CE" w:rsidRPr="00E136CE" w:rsidRDefault="00E136CE" w:rsidP="00E136CE">
      <w:pPr>
        <w:pStyle w:val="10"/>
      </w:pPr>
      <w:r w:rsidRPr="00E136CE">
        <w:rPr>
          <w:b/>
        </w:rPr>
        <w:t>7. </w:t>
      </w:r>
      <w:proofErr w:type="spellStart"/>
      <w:r w:rsidRPr="00E136CE">
        <w:rPr>
          <w:b/>
        </w:rPr>
        <w:t>Маханькова</w:t>
      </w:r>
      <w:proofErr w:type="spellEnd"/>
      <w:r w:rsidRPr="00E136CE">
        <w:rPr>
          <w:b/>
        </w:rPr>
        <w:t xml:space="preserve">  Т. А. </w:t>
      </w:r>
      <w:r w:rsidRPr="00E136CE">
        <w:t xml:space="preserve">Гербициды для зерновых колосовых культур/ [Т. А. </w:t>
      </w:r>
      <w:proofErr w:type="spellStart"/>
      <w:r w:rsidRPr="00E136CE">
        <w:t>Маханькова</w:t>
      </w:r>
      <w:proofErr w:type="spellEnd"/>
      <w:r w:rsidRPr="00E136CE">
        <w:t>,  А. С. Г</w:t>
      </w:r>
      <w:r w:rsidRPr="00E136CE">
        <w:t>о</w:t>
      </w:r>
      <w:r w:rsidRPr="00E136CE">
        <w:t xml:space="preserve">лубев]; </w:t>
      </w:r>
      <w:proofErr w:type="spellStart"/>
      <w:r w:rsidRPr="00E136CE">
        <w:t>Всерос</w:t>
      </w:r>
      <w:proofErr w:type="spellEnd"/>
      <w:r w:rsidRPr="00E136CE">
        <w:t xml:space="preserve">. </w:t>
      </w:r>
      <w:proofErr w:type="spellStart"/>
      <w:r w:rsidRPr="00E136CE">
        <w:t>науч.-исслед</w:t>
      </w:r>
      <w:proofErr w:type="spellEnd"/>
      <w:r w:rsidRPr="00E136CE">
        <w:t xml:space="preserve">. </w:t>
      </w:r>
      <w:proofErr w:type="spellStart"/>
      <w:r w:rsidRPr="00E136CE">
        <w:t>ин</w:t>
      </w:r>
      <w:r w:rsidRPr="00E136CE">
        <w:noBreakHyphen/>
        <w:t>т</w:t>
      </w:r>
      <w:proofErr w:type="spellEnd"/>
      <w:r w:rsidRPr="00E136CE">
        <w:t xml:space="preserve"> защиты растений. –Москва,  2017. –24 с.: ил.; 26 см. –(Библиотечка по защите растений). (Шифр Д2018–116)</w:t>
      </w:r>
    </w:p>
    <w:p w:rsidR="00E136CE" w:rsidRPr="00E136CE" w:rsidRDefault="00E136CE" w:rsidP="00E136CE">
      <w:pPr>
        <w:pStyle w:val="a7"/>
      </w:pPr>
      <w:r w:rsidRPr="00E136CE">
        <w:t>Экземпляры: всего: 1 -102КХ(1)</w:t>
      </w:r>
    </w:p>
    <w:p w:rsidR="00E136CE" w:rsidRPr="00E136CE" w:rsidRDefault="00E136CE" w:rsidP="00E136CE">
      <w:pPr>
        <w:pStyle w:val="10"/>
      </w:pPr>
      <w:r w:rsidRPr="00E136CE">
        <w:rPr>
          <w:b/>
        </w:rPr>
        <w:lastRenderedPageBreak/>
        <w:t>8. </w:t>
      </w:r>
      <w:proofErr w:type="spellStart"/>
      <w:r w:rsidRPr="00E136CE">
        <w:rPr>
          <w:b/>
        </w:rPr>
        <w:t>Маханькова</w:t>
      </w:r>
      <w:proofErr w:type="spellEnd"/>
      <w:r w:rsidRPr="00E136CE">
        <w:rPr>
          <w:b/>
        </w:rPr>
        <w:t xml:space="preserve">  Т. А. </w:t>
      </w:r>
      <w:r w:rsidRPr="00E136CE">
        <w:t xml:space="preserve">Гербициды для кукурузы/ [Т. А. </w:t>
      </w:r>
      <w:proofErr w:type="spellStart"/>
      <w:r w:rsidRPr="00E136CE">
        <w:t>Маханькова</w:t>
      </w:r>
      <w:proofErr w:type="spellEnd"/>
      <w:r w:rsidRPr="00E136CE">
        <w:t xml:space="preserve">,  А. С. Голубев]; </w:t>
      </w:r>
      <w:proofErr w:type="spellStart"/>
      <w:r w:rsidRPr="00E136CE">
        <w:t>Всерос</w:t>
      </w:r>
      <w:proofErr w:type="spellEnd"/>
      <w:r w:rsidRPr="00E136CE">
        <w:t xml:space="preserve">. </w:t>
      </w:r>
      <w:proofErr w:type="spellStart"/>
      <w:r w:rsidRPr="00E136CE">
        <w:t>н</w:t>
      </w:r>
      <w:r w:rsidRPr="00E136CE">
        <w:t>а</w:t>
      </w:r>
      <w:r w:rsidRPr="00E136CE">
        <w:t>уч.-исслед</w:t>
      </w:r>
      <w:proofErr w:type="spellEnd"/>
      <w:r w:rsidRPr="00E136CE">
        <w:t xml:space="preserve">. </w:t>
      </w:r>
      <w:proofErr w:type="spellStart"/>
      <w:r w:rsidRPr="00E136CE">
        <w:t>ин</w:t>
      </w:r>
      <w:r w:rsidRPr="00E136CE">
        <w:noBreakHyphen/>
        <w:t>т</w:t>
      </w:r>
      <w:proofErr w:type="spellEnd"/>
      <w:r w:rsidRPr="00E136CE">
        <w:t xml:space="preserve"> защиты растений. –Москва,  2018. –28 с.: ил.; 26 см. –(Библиотечка по защите раст</w:t>
      </w:r>
      <w:r w:rsidRPr="00E136CE">
        <w:t>е</w:t>
      </w:r>
      <w:r w:rsidRPr="00E136CE">
        <w:t>ний). –Авт. на обл. не указаны. (Шифр Д2018–117)</w:t>
      </w:r>
    </w:p>
    <w:p w:rsidR="00E136CE" w:rsidRPr="00E136CE" w:rsidRDefault="00E136CE" w:rsidP="00E136CE">
      <w:pPr>
        <w:pStyle w:val="a7"/>
      </w:pPr>
      <w:r w:rsidRPr="00E136CE">
        <w:t>Экземпляры: всего: 1 -102КХ(1)</w:t>
      </w:r>
    </w:p>
    <w:p w:rsidR="00E136CE" w:rsidRPr="00E136CE" w:rsidRDefault="00E136CE" w:rsidP="00E136CE">
      <w:pPr>
        <w:pStyle w:val="10"/>
      </w:pPr>
      <w:r w:rsidRPr="00E136CE">
        <w:rPr>
          <w:b/>
        </w:rPr>
        <w:t>9. Методические</w:t>
      </w:r>
      <w:r w:rsidRPr="00E136CE">
        <w:t xml:space="preserve"> указания по определению степени протравливания семян/ [Л. С. </w:t>
      </w:r>
      <w:proofErr w:type="spellStart"/>
      <w:r w:rsidRPr="00E136CE">
        <w:t>Елиневская</w:t>
      </w:r>
      <w:proofErr w:type="spellEnd"/>
      <w:r w:rsidRPr="00E136CE">
        <w:t>,  В. А. Павлов,  М. Ю. Белов и др.]; Компания "Август". –Москва,  2016. –58 с.: ил.; 26 см. –(Библиотечка по защите растений). (Шифр Д2018–121)</w:t>
      </w:r>
    </w:p>
    <w:p w:rsidR="00E136CE" w:rsidRPr="00E136CE" w:rsidRDefault="00E136CE" w:rsidP="00E136CE">
      <w:pPr>
        <w:pStyle w:val="a7"/>
      </w:pPr>
      <w:r w:rsidRPr="00E136CE">
        <w:t>Экземпляры: всего: 1 -102КХ(1)</w:t>
      </w:r>
    </w:p>
    <w:p w:rsidR="00E136CE" w:rsidRPr="00E136CE" w:rsidRDefault="00E136CE" w:rsidP="00E136CE">
      <w:pPr>
        <w:pStyle w:val="2"/>
      </w:pPr>
      <w:bookmarkStart w:id="8" w:name="_Toc3384774"/>
      <w:r w:rsidRPr="00E136CE">
        <w:t>Растениеводство</w:t>
      </w:r>
      <w:bookmarkEnd w:id="8"/>
    </w:p>
    <w:p w:rsidR="00E136CE" w:rsidRPr="00E136CE" w:rsidRDefault="00E136CE" w:rsidP="00E136CE">
      <w:pPr>
        <w:pStyle w:val="20"/>
      </w:pPr>
      <w:r w:rsidRPr="00E136CE">
        <w:rPr>
          <w:b/>
        </w:rPr>
        <w:t xml:space="preserve">10. Акимова  О. И. </w:t>
      </w:r>
      <w:r w:rsidRPr="00E136CE">
        <w:t xml:space="preserve">Формирование сибирских крон/ [О. И. Акимова; под общ. ред. А. Н. </w:t>
      </w:r>
      <w:proofErr w:type="spellStart"/>
      <w:r w:rsidRPr="00E136CE">
        <w:t>Кадыч</w:t>
      </w:r>
      <w:r w:rsidRPr="00E136CE">
        <w:t>е</w:t>
      </w:r>
      <w:r w:rsidRPr="00E136CE">
        <w:t>говой</w:t>
      </w:r>
      <w:proofErr w:type="spellEnd"/>
      <w:r w:rsidRPr="00E136CE">
        <w:t xml:space="preserve">]; </w:t>
      </w:r>
      <w:proofErr w:type="spellStart"/>
      <w:r w:rsidRPr="00E136CE">
        <w:t>М-во</w:t>
      </w:r>
      <w:proofErr w:type="spellEnd"/>
      <w:r w:rsidRPr="00E136CE">
        <w:t xml:space="preserve"> образования и науки Рос. Федерации,  Хакас. </w:t>
      </w:r>
      <w:proofErr w:type="spellStart"/>
      <w:r w:rsidRPr="00E136CE">
        <w:t>гос</w:t>
      </w:r>
      <w:proofErr w:type="spellEnd"/>
      <w:r w:rsidRPr="00E136CE">
        <w:t xml:space="preserve">. </w:t>
      </w:r>
      <w:proofErr w:type="spellStart"/>
      <w:r w:rsidRPr="00E136CE">
        <w:t>ун</w:t>
      </w:r>
      <w:r w:rsidRPr="00E136CE">
        <w:noBreakHyphen/>
        <w:t>т</w:t>
      </w:r>
      <w:proofErr w:type="spellEnd"/>
      <w:r w:rsidRPr="00E136CE">
        <w:t xml:space="preserve"> им. Н. Ф. Катанова. –Абакан: [ХГУ],  2018. –16 с.: ил.; 21 см. –</w:t>
      </w:r>
      <w:proofErr w:type="spellStart"/>
      <w:r w:rsidRPr="00E136CE">
        <w:t>Библиогр</w:t>
      </w:r>
      <w:proofErr w:type="spellEnd"/>
      <w:r w:rsidRPr="00E136CE">
        <w:t>.: с. 15 (5 назв.). (Шифр Г2018–1145)</w:t>
      </w:r>
    </w:p>
    <w:p w:rsidR="00E136CE" w:rsidRPr="00E136CE" w:rsidRDefault="00E136CE" w:rsidP="00E136CE">
      <w:pPr>
        <w:pStyle w:val="a7"/>
      </w:pPr>
      <w:r w:rsidRPr="00E136CE">
        <w:t>Экземпляры: всего: 1 -102КХ(1)</w:t>
      </w:r>
    </w:p>
    <w:p w:rsidR="00E136CE" w:rsidRPr="00E136CE" w:rsidRDefault="00E136CE" w:rsidP="00E136CE">
      <w:pPr>
        <w:pStyle w:val="20"/>
      </w:pPr>
      <w:r w:rsidRPr="00E136CE">
        <w:rPr>
          <w:b/>
        </w:rPr>
        <w:t xml:space="preserve">11. Байкалова  Л. П. </w:t>
      </w:r>
      <w:r w:rsidRPr="00E136CE">
        <w:t>Голозерный ячмень и овес в Сибири/ Л. П. Байкалова,  Ю. И. Серебренн</w:t>
      </w:r>
      <w:r w:rsidRPr="00E136CE">
        <w:t>и</w:t>
      </w:r>
      <w:r w:rsidRPr="00E136CE">
        <w:t xml:space="preserve">ков; </w:t>
      </w:r>
      <w:proofErr w:type="spellStart"/>
      <w:r w:rsidRPr="00E136CE">
        <w:t>М-во</w:t>
      </w:r>
      <w:proofErr w:type="spellEnd"/>
      <w:r w:rsidRPr="00E136CE">
        <w:t xml:space="preserve"> сел. </w:t>
      </w:r>
      <w:proofErr w:type="spellStart"/>
      <w:r w:rsidRPr="00E136CE">
        <w:t>хоз-ва</w:t>
      </w:r>
      <w:proofErr w:type="spellEnd"/>
      <w:r w:rsidRPr="00E136CE">
        <w:t xml:space="preserve"> Рос. Федерации,  </w:t>
      </w:r>
      <w:proofErr w:type="spellStart"/>
      <w:r w:rsidRPr="00E136CE">
        <w:t>Краснояр</w:t>
      </w:r>
      <w:proofErr w:type="spellEnd"/>
      <w:r w:rsidRPr="00E136CE">
        <w:t xml:space="preserve">. </w:t>
      </w:r>
      <w:proofErr w:type="spellStart"/>
      <w:r w:rsidRPr="00E136CE">
        <w:t>гос</w:t>
      </w:r>
      <w:proofErr w:type="spellEnd"/>
      <w:r w:rsidRPr="00E136CE">
        <w:t xml:space="preserve">. </w:t>
      </w:r>
      <w:proofErr w:type="spellStart"/>
      <w:r w:rsidRPr="00E136CE">
        <w:t>аграр</w:t>
      </w:r>
      <w:proofErr w:type="spellEnd"/>
      <w:r w:rsidRPr="00E136CE">
        <w:t xml:space="preserve">. </w:t>
      </w:r>
      <w:proofErr w:type="spellStart"/>
      <w:r w:rsidRPr="00E136CE">
        <w:t>ун</w:t>
      </w:r>
      <w:r w:rsidRPr="00E136CE">
        <w:noBreakHyphen/>
        <w:t>т</w:t>
      </w:r>
      <w:proofErr w:type="spellEnd"/>
      <w:r w:rsidRPr="00E136CE">
        <w:t>. –Красноярск: [</w:t>
      </w:r>
      <w:proofErr w:type="spellStart"/>
      <w:r w:rsidRPr="00E136CE">
        <w:t>КрасГАУ</w:t>
      </w:r>
      <w:proofErr w:type="spellEnd"/>
      <w:r w:rsidRPr="00E136CE">
        <w:t xml:space="preserve">],  2018. –297 с.: ил.,  </w:t>
      </w:r>
      <w:proofErr w:type="spellStart"/>
      <w:r w:rsidRPr="00E136CE">
        <w:t>цв</w:t>
      </w:r>
      <w:proofErr w:type="spellEnd"/>
      <w:r w:rsidRPr="00E136CE">
        <w:t>. ил.; 21 см +Прил.: с. 283–297. –</w:t>
      </w:r>
      <w:proofErr w:type="spellStart"/>
      <w:r w:rsidRPr="00E136CE">
        <w:t>Библиогр</w:t>
      </w:r>
      <w:proofErr w:type="spellEnd"/>
      <w:r w:rsidRPr="00E136CE">
        <w:t>.: с. 261–282 (285 назв.). (Шифр Г2018–1151)</w:t>
      </w:r>
    </w:p>
    <w:p w:rsidR="00E136CE" w:rsidRPr="00E136CE" w:rsidRDefault="00E136CE" w:rsidP="00E136CE">
      <w:pPr>
        <w:pStyle w:val="a7"/>
      </w:pPr>
      <w:r w:rsidRPr="00E136CE">
        <w:t>Экземпляры: всего: 1 -102КХ(1)</w:t>
      </w:r>
    </w:p>
    <w:p w:rsidR="00E136CE" w:rsidRPr="00E136CE" w:rsidRDefault="00E136CE" w:rsidP="00E136CE">
      <w:pPr>
        <w:pStyle w:val="20"/>
      </w:pPr>
      <w:r w:rsidRPr="00E136CE">
        <w:rPr>
          <w:b/>
        </w:rPr>
        <w:t>12. Инновационные</w:t>
      </w:r>
      <w:r w:rsidRPr="00E136CE">
        <w:t xml:space="preserve"> разработки по селекции и технологии возделывания сельскохозяйственных культур : (по материалам международной научной конференции,  приуроченной к 90-летию со дня рождения академика  Э. Д. </w:t>
      </w:r>
      <w:proofErr w:type="spellStart"/>
      <w:r w:rsidRPr="00E136CE">
        <w:t>Неттевича</w:t>
      </w:r>
      <w:proofErr w:type="spellEnd"/>
      <w:r w:rsidRPr="00E136CE">
        <w:t xml:space="preserve">)/ Рос. акад. наук,  </w:t>
      </w:r>
      <w:proofErr w:type="spellStart"/>
      <w:r w:rsidRPr="00E136CE">
        <w:t>Федер</w:t>
      </w:r>
      <w:proofErr w:type="spellEnd"/>
      <w:r w:rsidRPr="00E136CE">
        <w:t xml:space="preserve">. </w:t>
      </w:r>
      <w:proofErr w:type="spellStart"/>
      <w:r w:rsidRPr="00E136CE">
        <w:t>исслед</w:t>
      </w:r>
      <w:proofErr w:type="spellEnd"/>
      <w:r w:rsidRPr="00E136CE">
        <w:t>. центр "</w:t>
      </w:r>
      <w:proofErr w:type="spellStart"/>
      <w:r w:rsidRPr="00E136CE">
        <w:t>Немчиновка</w:t>
      </w:r>
      <w:proofErr w:type="spellEnd"/>
      <w:r w:rsidRPr="00E136CE">
        <w:t>"; [</w:t>
      </w:r>
      <w:proofErr w:type="spellStart"/>
      <w:r w:rsidRPr="00E136CE">
        <w:t>редкол</w:t>
      </w:r>
      <w:proofErr w:type="spellEnd"/>
      <w:r w:rsidRPr="00E136CE">
        <w:t>. : С. И. Воронов и др.]. –Москва: [</w:t>
      </w:r>
      <w:proofErr w:type="spellStart"/>
      <w:r w:rsidRPr="00E136CE">
        <w:t>Агрорус</w:t>
      </w:r>
      <w:proofErr w:type="spellEnd"/>
      <w:r w:rsidRPr="00E136CE">
        <w:t xml:space="preserve">],  2018. –603 с.: ил.; 22 см. –Рез. </w:t>
      </w:r>
      <w:proofErr w:type="spellStart"/>
      <w:r w:rsidRPr="00E136CE">
        <w:t>докл</w:t>
      </w:r>
      <w:proofErr w:type="spellEnd"/>
      <w:r w:rsidRPr="00E136CE">
        <w:t>. на англ. яз. –</w:t>
      </w:r>
      <w:proofErr w:type="spellStart"/>
      <w:r w:rsidRPr="00E136CE">
        <w:t>Библиогр</w:t>
      </w:r>
      <w:proofErr w:type="spellEnd"/>
      <w:r w:rsidRPr="00E136CE">
        <w:t xml:space="preserve">. в конце </w:t>
      </w:r>
      <w:proofErr w:type="spellStart"/>
      <w:r w:rsidRPr="00E136CE">
        <w:t>докл</w:t>
      </w:r>
      <w:proofErr w:type="spellEnd"/>
      <w:r w:rsidRPr="00E136CE">
        <w:t>. (Шифр Г2018–1131)</w:t>
      </w:r>
    </w:p>
    <w:p w:rsidR="00E136CE" w:rsidRPr="00E136CE" w:rsidRDefault="00E136CE" w:rsidP="00E136CE">
      <w:pPr>
        <w:pStyle w:val="a7"/>
      </w:pPr>
      <w:r w:rsidRPr="00E136CE">
        <w:t>Экземпляры: всего: 1 -102КХ(1)</w:t>
      </w:r>
    </w:p>
    <w:p w:rsidR="00E136CE" w:rsidRPr="00E136CE" w:rsidRDefault="00E136CE" w:rsidP="00E136CE">
      <w:pPr>
        <w:pStyle w:val="20"/>
      </w:pPr>
      <w:r w:rsidRPr="00E136CE">
        <w:rPr>
          <w:b/>
        </w:rPr>
        <w:t>13. Современные</w:t>
      </w:r>
      <w:r w:rsidRPr="00E136CE">
        <w:t xml:space="preserve"> тенденции устойчивого развития </w:t>
      </w:r>
      <w:proofErr w:type="spellStart"/>
      <w:r w:rsidRPr="00E136CE">
        <w:t>ягодоводства</w:t>
      </w:r>
      <w:proofErr w:type="spellEnd"/>
      <w:r w:rsidRPr="00E136CE">
        <w:t xml:space="preserve"> России (смородина,  крыжо</w:t>
      </w:r>
      <w:r w:rsidRPr="00E136CE">
        <w:t>в</w:t>
      </w:r>
      <w:r w:rsidRPr="00E136CE">
        <w:t>ник) : сборник научных трудов,  посвященный 110-летию со дня рождения доктора сельскохозяйс</w:t>
      </w:r>
      <w:r w:rsidRPr="00E136CE">
        <w:t>т</w:t>
      </w:r>
      <w:r w:rsidRPr="00E136CE">
        <w:t>венных наук,  заслуженного деятеля науки РСФСР  К. Д. Сергеевой/ </w:t>
      </w:r>
      <w:proofErr w:type="spellStart"/>
      <w:r w:rsidRPr="00E136CE">
        <w:t>М-во</w:t>
      </w:r>
      <w:proofErr w:type="spellEnd"/>
      <w:r w:rsidRPr="00E136CE">
        <w:t xml:space="preserve"> науки и высшего образ</w:t>
      </w:r>
      <w:r w:rsidRPr="00E136CE">
        <w:t>о</w:t>
      </w:r>
      <w:r w:rsidRPr="00E136CE">
        <w:t xml:space="preserve">вания Рос. Федерации,  </w:t>
      </w:r>
      <w:proofErr w:type="spellStart"/>
      <w:r w:rsidRPr="00E136CE">
        <w:t>Федер</w:t>
      </w:r>
      <w:proofErr w:type="spellEnd"/>
      <w:r w:rsidRPr="00E136CE">
        <w:t xml:space="preserve">. </w:t>
      </w:r>
      <w:proofErr w:type="spellStart"/>
      <w:r w:rsidRPr="00E136CE">
        <w:t>науч</w:t>
      </w:r>
      <w:proofErr w:type="spellEnd"/>
      <w:r w:rsidRPr="00E136CE">
        <w:t>. центр им. И. В. Мичурина; [</w:t>
      </w:r>
      <w:proofErr w:type="spellStart"/>
      <w:r w:rsidRPr="00E136CE">
        <w:t>редкол</w:t>
      </w:r>
      <w:proofErr w:type="spellEnd"/>
      <w:r w:rsidRPr="00E136CE">
        <w:t>.: М. Ю. Акимов (гл. ред.) и др.]. –Мичуринск [</w:t>
      </w:r>
      <w:proofErr w:type="spellStart"/>
      <w:r w:rsidRPr="00E136CE">
        <w:t>Тамб</w:t>
      </w:r>
      <w:proofErr w:type="spellEnd"/>
      <w:r w:rsidRPr="00E136CE">
        <w:t>. обл.]; [Воронеж] : [Кварта]</w:t>
      </w:r>
    </w:p>
    <w:p w:rsidR="00E136CE" w:rsidRPr="00E136CE" w:rsidRDefault="00E136CE" w:rsidP="00E136CE">
      <w:pPr>
        <w:pStyle w:val="a7"/>
      </w:pPr>
      <w:r w:rsidRPr="00E136CE">
        <w:t>[Т. 1]. -2018. -339 с.: ил. -</w:t>
      </w:r>
      <w:proofErr w:type="spellStart"/>
      <w:r w:rsidRPr="00E136CE">
        <w:t>Библиогр</w:t>
      </w:r>
      <w:proofErr w:type="spellEnd"/>
      <w:r w:rsidRPr="00E136CE">
        <w:t>. в конце ст. (Шифр Г2018-1144/1)</w:t>
      </w:r>
    </w:p>
    <w:p w:rsidR="00E136CE" w:rsidRPr="00E136CE" w:rsidRDefault="00E136CE" w:rsidP="00E136CE">
      <w:pPr>
        <w:pStyle w:val="a7"/>
      </w:pPr>
      <w:r w:rsidRPr="00E136CE">
        <w:t>Экземпляры: всего: 1 -102КХ(1)</w:t>
      </w:r>
    </w:p>
    <w:p w:rsidR="00E136CE" w:rsidRPr="00E136CE" w:rsidRDefault="00E136CE" w:rsidP="00E136CE">
      <w:pPr>
        <w:pStyle w:val="2"/>
      </w:pPr>
      <w:bookmarkStart w:id="9" w:name="_Toc3384775"/>
      <w:r w:rsidRPr="00E136CE">
        <w:t>Защита растений</w:t>
      </w:r>
      <w:bookmarkEnd w:id="9"/>
    </w:p>
    <w:p w:rsidR="00E136CE" w:rsidRPr="00E136CE" w:rsidRDefault="00E136CE" w:rsidP="00E136CE">
      <w:pPr>
        <w:pStyle w:val="20"/>
      </w:pPr>
      <w:r w:rsidRPr="00E136CE">
        <w:rPr>
          <w:b/>
        </w:rPr>
        <w:t>14. </w:t>
      </w:r>
      <w:proofErr w:type="spellStart"/>
      <w:r w:rsidRPr="00E136CE">
        <w:rPr>
          <w:b/>
        </w:rPr>
        <w:t>Артохин</w:t>
      </w:r>
      <w:proofErr w:type="spellEnd"/>
      <w:r w:rsidRPr="00E136CE">
        <w:rPr>
          <w:b/>
        </w:rPr>
        <w:t xml:space="preserve">  К. С. </w:t>
      </w:r>
      <w:r w:rsidRPr="00E136CE">
        <w:t xml:space="preserve">Защита зерновых колосовых культур от вредителей/ [К. С. </w:t>
      </w:r>
      <w:proofErr w:type="spellStart"/>
      <w:r w:rsidRPr="00E136CE">
        <w:t>Артохин</w:t>
      </w:r>
      <w:proofErr w:type="spellEnd"/>
      <w:r w:rsidRPr="00E136CE">
        <w:t xml:space="preserve">,  П. К. Игнатова]. –Москва,  2017. –36 с.: ил.,  </w:t>
      </w:r>
      <w:proofErr w:type="spellStart"/>
      <w:r w:rsidRPr="00E136CE">
        <w:t>цв</w:t>
      </w:r>
      <w:proofErr w:type="spellEnd"/>
      <w:r w:rsidRPr="00E136CE">
        <w:t>. ил.; 26 см +Прил.: с. 17–36. –(Библиотечка по защите ра</w:t>
      </w:r>
      <w:r w:rsidRPr="00E136CE">
        <w:t>с</w:t>
      </w:r>
      <w:r w:rsidRPr="00E136CE">
        <w:t>тений). (Шифр Д2019–4)</w:t>
      </w:r>
    </w:p>
    <w:p w:rsidR="00E136CE" w:rsidRPr="00E136CE" w:rsidRDefault="00E136CE" w:rsidP="00E136CE">
      <w:pPr>
        <w:pStyle w:val="a7"/>
      </w:pPr>
      <w:r w:rsidRPr="00E136CE">
        <w:t>Экземпляры: всего: 1 -102КХ(1)</w:t>
      </w:r>
    </w:p>
    <w:p w:rsidR="00E136CE" w:rsidRPr="00E136CE" w:rsidRDefault="00E136CE" w:rsidP="00E136CE">
      <w:pPr>
        <w:pStyle w:val="20"/>
      </w:pPr>
      <w:r w:rsidRPr="00E136CE">
        <w:rPr>
          <w:b/>
        </w:rPr>
        <w:t>15. Защита</w:t>
      </w:r>
      <w:r w:rsidRPr="00E136CE">
        <w:t xml:space="preserve"> рапса / [Н. И. Бочкарев,  В. Т. </w:t>
      </w:r>
      <w:proofErr w:type="spellStart"/>
      <w:r w:rsidRPr="00E136CE">
        <w:t>Пивень</w:t>
      </w:r>
      <w:proofErr w:type="spellEnd"/>
      <w:r w:rsidRPr="00E136CE">
        <w:t xml:space="preserve">,  Н. М. </w:t>
      </w:r>
      <w:proofErr w:type="spellStart"/>
      <w:r w:rsidRPr="00E136CE">
        <w:t>Тишков</w:t>
      </w:r>
      <w:proofErr w:type="spellEnd"/>
      <w:r w:rsidRPr="00E136CE">
        <w:t xml:space="preserve"> и др.]; </w:t>
      </w:r>
      <w:proofErr w:type="spellStart"/>
      <w:r w:rsidRPr="00E136CE">
        <w:t>Всерос</w:t>
      </w:r>
      <w:proofErr w:type="spellEnd"/>
      <w:r w:rsidRPr="00E136CE">
        <w:t xml:space="preserve">. </w:t>
      </w:r>
      <w:proofErr w:type="spellStart"/>
      <w:r w:rsidRPr="00E136CE">
        <w:t>науч.-исслед</w:t>
      </w:r>
      <w:proofErr w:type="spellEnd"/>
      <w:r w:rsidRPr="00E136CE">
        <w:t xml:space="preserve">. </w:t>
      </w:r>
      <w:proofErr w:type="spellStart"/>
      <w:r w:rsidRPr="00E136CE">
        <w:t>ин</w:t>
      </w:r>
      <w:r w:rsidRPr="00E136CE">
        <w:noBreakHyphen/>
        <w:t>т</w:t>
      </w:r>
      <w:proofErr w:type="spellEnd"/>
      <w:r w:rsidRPr="00E136CE">
        <w:t xml:space="preserve"> </w:t>
      </w:r>
      <w:proofErr w:type="spellStart"/>
      <w:r w:rsidRPr="00E136CE">
        <w:t>маслич</w:t>
      </w:r>
      <w:proofErr w:type="spellEnd"/>
      <w:r w:rsidRPr="00E136CE">
        <w:t xml:space="preserve">. культур им. В. С. </w:t>
      </w:r>
      <w:proofErr w:type="spellStart"/>
      <w:r w:rsidRPr="00E136CE">
        <w:t>Пустовойта</w:t>
      </w:r>
      <w:proofErr w:type="spellEnd"/>
      <w:r w:rsidRPr="00E136CE">
        <w:t xml:space="preserve">. –Москва,  2017. –40 с.: ил.,  </w:t>
      </w:r>
      <w:proofErr w:type="spellStart"/>
      <w:r w:rsidRPr="00E136CE">
        <w:t>цв</w:t>
      </w:r>
      <w:proofErr w:type="spellEnd"/>
      <w:r w:rsidRPr="00E136CE">
        <w:t>. ил.; 26 см +Прил.: с. 25–40. –(Библиотечка по защите растений). (Шифр Д2018–120)</w:t>
      </w:r>
    </w:p>
    <w:p w:rsidR="00E136CE" w:rsidRPr="00E136CE" w:rsidRDefault="00E136CE" w:rsidP="00E136CE">
      <w:pPr>
        <w:pStyle w:val="a7"/>
      </w:pPr>
      <w:r w:rsidRPr="00E136CE">
        <w:t>Экземпляры: всего: 1 -102КХ(1)</w:t>
      </w:r>
    </w:p>
    <w:p w:rsidR="00E136CE" w:rsidRPr="00E136CE" w:rsidRDefault="00E136CE" w:rsidP="00E136CE">
      <w:pPr>
        <w:pStyle w:val="20"/>
      </w:pPr>
      <w:r w:rsidRPr="00E136CE">
        <w:rPr>
          <w:b/>
        </w:rPr>
        <w:t>16. </w:t>
      </w:r>
      <w:proofErr w:type="spellStart"/>
      <w:r w:rsidRPr="00E136CE">
        <w:rPr>
          <w:b/>
        </w:rPr>
        <w:t>Кадычегова</w:t>
      </w:r>
      <w:proofErr w:type="spellEnd"/>
      <w:r w:rsidRPr="00E136CE">
        <w:rPr>
          <w:b/>
        </w:rPr>
        <w:t xml:space="preserve">  В. И. </w:t>
      </w:r>
      <w:r w:rsidRPr="00E136CE">
        <w:t xml:space="preserve">Основные вредители и болезни овощных культур и меры борьбы с ними: семейства капустные и паслёновые/ В. И. </w:t>
      </w:r>
      <w:proofErr w:type="spellStart"/>
      <w:r w:rsidRPr="00E136CE">
        <w:t>Кадычегова</w:t>
      </w:r>
      <w:proofErr w:type="spellEnd"/>
      <w:r w:rsidRPr="00E136CE">
        <w:t xml:space="preserve">,  Н. А. Платонова; [под общ. ред. В. И. </w:t>
      </w:r>
      <w:proofErr w:type="spellStart"/>
      <w:r w:rsidRPr="00E136CE">
        <w:t>Кад</w:t>
      </w:r>
      <w:r w:rsidRPr="00E136CE">
        <w:t>ы</w:t>
      </w:r>
      <w:r w:rsidRPr="00E136CE">
        <w:t>чеговой</w:t>
      </w:r>
      <w:proofErr w:type="spellEnd"/>
      <w:r w:rsidRPr="00E136CE">
        <w:t xml:space="preserve">]; </w:t>
      </w:r>
      <w:proofErr w:type="spellStart"/>
      <w:r w:rsidRPr="00E136CE">
        <w:t>М-во</w:t>
      </w:r>
      <w:proofErr w:type="spellEnd"/>
      <w:r w:rsidRPr="00E136CE">
        <w:t xml:space="preserve"> образования и науки Рос. Федерации,  Хакас. </w:t>
      </w:r>
      <w:proofErr w:type="spellStart"/>
      <w:r w:rsidRPr="00E136CE">
        <w:t>гос</w:t>
      </w:r>
      <w:proofErr w:type="spellEnd"/>
      <w:r w:rsidRPr="00E136CE">
        <w:t xml:space="preserve">. </w:t>
      </w:r>
      <w:proofErr w:type="spellStart"/>
      <w:r w:rsidRPr="00E136CE">
        <w:t>ун</w:t>
      </w:r>
      <w:r w:rsidRPr="00E136CE">
        <w:noBreakHyphen/>
        <w:t>т</w:t>
      </w:r>
      <w:proofErr w:type="spellEnd"/>
      <w:r w:rsidRPr="00E136CE">
        <w:t xml:space="preserve"> им. Н. Ф. Катанова. –Абакан: [ХГУ],  2018. –19 с.: </w:t>
      </w:r>
      <w:proofErr w:type="spellStart"/>
      <w:r w:rsidRPr="00E136CE">
        <w:t>цв</w:t>
      </w:r>
      <w:proofErr w:type="spellEnd"/>
      <w:r w:rsidRPr="00E136CE">
        <w:t>. ил.; 21 см. –</w:t>
      </w:r>
      <w:proofErr w:type="spellStart"/>
      <w:r w:rsidRPr="00E136CE">
        <w:t>Библиогр</w:t>
      </w:r>
      <w:proofErr w:type="spellEnd"/>
      <w:r w:rsidRPr="00E136CE">
        <w:t>.: с. 18 (5 назв.). (Шифр Г2018–1147)</w:t>
      </w:r>
    </w:p>
    <w:p w:rsidR="00E136CE" w:rsidRPr="00E136CE" w:rsidRDefault="00E136CE" w:rsidP="00E136CE">
      <w:pPr>
        <w:pStyle w:val="a7"/>
      </w:pPr>
      <w:r w:rsidRPr="00E136CE">
        <w:t>Экземпляры: всего: 1 -102КХ(1)</w:t>
      </w:r>
    </w:p>
    <w:p w:rsidR="00E136CE" w:rsidRPr="00E136CE" w:rsidRDefault="00E136CE" w:rsidP="00E136CE">
      <w:pPr>
        <w:pStyle w:val="20"/>
      </w:pPr>
      <w:r w:rsidRPr="00E136CE">
        <w:rPr>
          <w:b/>
        </w:rPr>
        <w:t>17. Методические</w:t>
      </w:r>
      <w:r w:rsidRPr="00E136CE">
        <w:t xml:space="preserve"> рекомендации по массовому разведению и применению </w:t>
      </w:r>
      <w:proofErr w:type="spellStart"/>
      <w:r w:rsidRPr="00E136CE">
        <w:t>амблисейуса</w:t>
      </w:r>
      <w:proofErr w:type="spellEnd"/>
      <w:r w:rsidRPr="00E136CE">
        <w:t xml:space="preserve"> (</w:t>
      </w:r>
      <w:proofErr w:type="spellStart"/>
      <w:r w:rsidRPr="00E136CE">
        <w:t>Amblyseis</w:t>
      </w:r>
      <w:proofErr w:type="spellEnd"/>
      <w:r w:rsidRPr="00E136CE">
        <w:t xml:space="preserve"> </w:t>
      </w:r>
      <w:proofErr w:type="spellStart"/>
      <w:r w:rsidRPr="00E136CE">
        <w:t>cucumeris</w:t>
      </w:r>
      <w:proofErr w:type="spellEnd"/>
      <w:r w:rsidRPr="00E136CE">
        <w:t xml:space="preserve">)/ Лазарев. опыт. ст. защиты растений; [сост.: Е. В. </w:t>
      </w:r>
      <w:proofErr w:type="spellStart"/>
      <w:r w:rsidRPr="00E136CE">
        <w:t>Кашутина</w:t>
      </w:r>
      <w:proofErr w:type="spellEnd"/>
      <w:r w:rsidRPr="00E136CE">
        <w:t xml:space="preserve"> и др.]. –Сочи; Л</w:t>
      </w:r>
      <w:r w:rsidRPr="00E136CE">
        <w:t>а</w:t>
      </w:r>
      <w:r w:rsidRPr="00E136CE">
        <w:t>заревское: [</w:t>
      </w:r>
      <w:proofErr w:type="spellStart"/>
      <w:r w:rsidRPr="00E136CE">
        <w:t>Лазаревская</w:t>
      </w:r>
      <w:proofErr w:type="spellEnd"/>
      <w:r w:rsidRPr="00E136CE">
        <w:t xml:space="preserve"> ОСЗР],  2018. –23 с.: ил.,  </w:t>
      </w:r>
      <w:proofErr w:type="spellStart"/>
      <w:r w:rsidRPr="00E136CE">
        <w:t>цв</w:t>
      </w:r>
      <w:proofErr w:type="spellEnd"/>
      <w:r w:rsidRPr="00E136CE">
        <w:t>. ил.; 21 см. –</w:t>
      </w:r>
      <w:proofErr w:type="spellStart"/>
      <w:r w:rsidRPr="00E136CE">
        <w:t>Библиогр</w:t>
      </w:r>
      <w:proofErr w:type="spellEnd"/>
      <w:r w:rsidRPr="00E136CE">
        <w:t>.: с. 22 (9 назв.). (Шифр Г2018–1134)</w:t>
      </w:r>
    </w:p>
    <w:p w:rsidR="00E136CE" w:rsidRPr="00E136CE" w:rsidRDefault="00E136CE" w:rsidP="00E136CE">
      <w:pPr>
        <w:pStyle w:val="a7"/>
      </w:pPr>
      <w:r w:rsidRPr="00E136CE">
        <w:t>Экземпляры: всего: 1 -102КХ(1)</w:t>
      </w:r>
    </w:p>
    <w:p w:rsidR="00E136CE" w:rsidRPr="00E136CE" w:rsidRDefault="00E136CE" w:rsidP="00E136CE">
      <w:pPr>
        <w:pStyle w:val="2"/>
      </w:pPr>
      <w:bookmarkStart w:id="10" w:name="_Toc3384776"/>
      <w:r w:rsidRPr="00E136CE">
        <w:t>Животноводство</w:t>
      </w:r>
      <w:bookmarkEnd w:id="10"/>
    </w:p>
    <w:p w:rsidR="00E136CE" w:rsidRPr="00E136CE" w:rsidRDefault="00E136CE" w:rsidP="00E136CE">
      <w:pPr>
        <w:pStyle w:val="20"/>
      </w:pPr>
      <w:r w:rsidRPr="00E136CE">
        <w:rPr>
          <w:b/>
        </w:rPr>
        <w:t>18. "Повышение конкурентоспособности племенного животноводства и кормопроизводства в современной России",  международная научно-практическая конференция (8; 2017; Тверь)</w:t>
      </w:r>
      <w:r w:rsidRPr="00E136CE">
        <w:t>. Сборник статей VIII международной научно-практической конференции "Повышение конкурент</w:t>
      </w:r>
      <w:r w:rsidRPr="00E136CE">
        <w:t>о</w:t>
      </w:r>
      <w:r w:rsidRPr="00E136CE">
        <w:t>способности племенного животноводства и кормопроизводства в современной России",  14–16 фе</w:t>
      </w:r>
      <w:r w:rsidRPr="00E136CE">
        <w:t>в</w:t>
      </w:r>
      <w:r w:rsidRPr="00E136CE">
        <w:t>раля 2017 года/ </w:t>
      </w:r>
      <w:proofErr w:type="spellStart"/>
      <w:r w:rsidRPr="00E136CE">
        <w:t>М-во</w:t>
      </w:r>
      <w:proofErr w:type="spellEnd"/>
      <w:r w:rsidRPr="00E136CE">
        <w:t xml:space="preserve"> сел. </w:t>
      </w:r>
      <w:proofErr w:type="spellStart"/>
      <w:r w:rsidRPr="00E136CE">
        <w:t>хоз-ва</w:t>
      </w:r>
      <w:proofErr w:type="spellEnd"/>
      <w:r w:rsidRPr="00E136CE">
        <w:t xml:space="preserve"> Рос. Федерации,  </w:t>
      </w:r>
      <w:proofErr w:type="spellStart"/>
      <w:r w:rsidRPr="00E136CE">
        <w:t>Всерос</w:t>
      </w:r>
      <w:proofErr w:type="spellEnd"/>
      <w:r w:rsidRPr="00E136CE">
        <w:t xml:space="preserve">. </w:t>
      </w:r>
      <w:proofErr w:type="spellStart"/>
      <w:r w:rsidRPr="00E136CE">
        <w:t>науч.-исслед</w:t>
      </w:r>
      <w:proofErr w:type="spellEnd"/>
      <w:r w:rsidRPr="00E136CE">
        <w:t xml:space="preserve">. </w:t>
      </w:r>
      <w:proofErr w:type="spellStart"/>
      <w:r w:rsidRPr="00E136CE">
        <w:t>ин</w:t>
      </w:r>
      <w:r w:rsidRPr="00E136CE">
        <w:noBreakHyphen/>
        <w:t>т</w:t>
      </w:r>
      <w:proofErr w:type="spellEnd"/>
      <w:r w:rsidRPr="00E136CE">
        <w:t xml:space="preserve"> </w:t>
      </w:r>
      <w:proofErr w:type="spellStart"/>
      <w:r w:rsidRPr="00E136CE">
        <w:t>плем</w:t>
      </w:r>
      <w:proofErr w:type="spellEnd"/>
      <w:r w:rsidRPr="00E136CE">
        <w:t xml:space="preserve">. дела,  </w:t>
      </w:r>
      <w:proofErr w:type="spellStart"/>
      <w:r w:rsidRPr="00E136CE">
        <w:t>Твер</w:t>
      </w:r>
      <w:proofErr w:type="spellEnd"/>
      <w:r w:rsidRPr="00E136CE">
        <w:t xml:space="preserve">. </w:t>
      </w:r>
      <w:proofErr w:type="spellStart"/>
      <w:r w:rsidRPr="00E136CE">
        <w:t>гос</w:t>
      </w:r>
      <w:proofErr w:type="spellEnd"/>
      <w:r w:rsidRPr="00E136CE">
        <w:t xml:space="preserve">. </w:t>
      </w:r>
      <w:r w:rsidRPr="00E136CE">
        <w:lastRenderedPageBreak/>
        <w:t>с.-х. акад.; [</w:t>
      </w:r>
      <w:proofErr w:type="spellStart"/>
      <w:r w:rsidRPr="00E136CE">
        <w:t>редкол</w:t>
      </w:r>
      <w:proofErr w:type="spellEnd"/>
      <w:r w:rsidRPr="00E136CE">
        <w:t xml:space="preserve">.: Н. П. </w:t>
      </w:r>
      <w:proofErr w:type="spellStart"/>
      <w:r w:rsidRPr="00E136CE">
        <w:t>Сударев</w:t>
      </w:r>
      <w:proofErr w:type="spellEnd"/>
      <w:r w:rsidRPr="00E136CE">
        <w:t xml:space="preserve"> (отв. ред.) и др.]. –Тверь: [ТГСХА],  2017. –191 с.: табл.; 21 см. –</w:t>
      </w:r>
      <w:proofErr w:type="spellStart"/>
      <w:r w:rsidRPr="00E136CE">
        <w:t>Загл</w:t>
      </w:r>
      <w:proofErr w:type="spellEnd"/>
      <w:r w:rsidRPr="00E136CE">
        <w:t>. обл.: VIII международная научно-практическая конференция "Повышение конкурентоспосо</w:t>
      </w:r>
      <w:r w:rsidRPr="00E136CE">
        <w:t>б</w:t>
      </w:r>
      <w:r w:rsidRPr="00E136CE">
        <w:t>ности племенного животноводства и кормопроизводства в современной России". –</w:t>
      </w:r>
      <w:proofErr w:type="spellStart"/>
      <w:r w:rsidRPr="00E136CE">
        <w:t>Библиогр</w:t>
      </w:r>
      <w:proofErr w:type="spellEnd"/>
      <w:r w:rsidRPr="00E136CE">
        <w:t>. в конце ст. (Шифр Г2018–1139)</w:t>
      </w:r>
    </w:p>
    <w:p w:rsidR="00E136CE" w:rsidRPr="00E136CE" w:rsidRDefault="00E136CE" w:rsidP="00E136CE">
      <w:pPr>
        <w:pStyle w:val="a7"/>
      </w:pPr>
      <w:r w:rsidRPr="00E136CE">
        <w:t>Экземпляры: всего: 1 -102КХ(1)</w:t>
      </w:r>
    </w:p>
    <w:p w:rsidR="00E136CE" w:rsidRPr="00E136CE" w:rsidRDefault="00E136CE" w:rsidP="00E136CE">
      <w:pPr>
        <w:pStyle w:val="20"/>
      </w:pPr>
      <w:r w:rsidRPr="00E136CE">
        <w:rPr>
          <w:b/>
        </w:rPr>
        <w:t>19. </w:t>
      </w:r>
      <w:proofErr w:type="spellStart"/>
      <w:r w:rsidRPr="00E136CE">
        <w:rPr>
          <w:b/>
        </w:rPr>
        <w:t>Гериханов</w:t>
      </w:r>
      <w:proofErr w:type="spellEnd"/>
      <w:r w:rsidRPr="00E136CE">
        <w:rPr>
          <w:b/>
        </w:rPr>
        <w:t xml:space="preserve">  С. К. </w:t>
      </w:r>
      <w:r w:rsidRPr="00E136CE">
        <w:t>Формирование продуктивных качеств овец грозненской породы разных т</w:t>
      </w:r>
      <w:r w:rsidRPr="00E136CE">
        <w:t>и</w:t>
      </w:r>
      <w:r w:rsidRPr="00E136CE">
        <w:t xml:space="preserve">пов складчатости кожи в условиях предгорья Северного Кавказа : монография/ С. К. </w:t>
      </w:r>
      <w:proofErr w:type="spellStart"/>
      <w:r w:rsidRPr="00E136CE">
        <w:t>Гериханов</w:t>
      </w:r>
      <w:proofErr w:type="spellEnd"/>
      <w:r w:rsidRPr="00E136CE">
        <w:t xml:space="preserve">,  Х. Е. </w:t>
      </w:r>
      <w:proofErr w:type="spellStart"/>
      <w:r w:rsidRPr="00E136CE">
        <w:t>Кесаев</w:t>
      </w:r>
      <w:proofErr w:type="spellEnd"/>
      <w:r w:rsidRPr="00E136CE">
        <w:t xml:space="preserve">,  О. К. </w:t>
      </w:r>
      <w:proofErr w:type="spellStart"/>
      <w:r w:rsidRPr="00E136CE">
        <w:t>Гогаев</w:t>
      </w:r>
      <w:proofErr w:type="spellEnd"/>
      <w:r w:rsidRPr="00E136CE">
        <w:t>; [</w:t>
      </w:r>
      <w:proofErr w:type="spellStart"/>
      <w:r w:rsidRPr="00E136CE">
        <w:t>науч</w:t>
      </w:r>
      <w:proofErr w:type="spellEnd"/>
      <w:r w:rsidRPr="00E136CE">
        <w:t>. ред. Б. А. Эльдаров]; [</w:t>
      </w:r>
      <w:proofErr w:type="spellStart"/>
      <w:r w:rsidRPr="00E136CE">
        <w:t>Чечен</w:t>
      </w:r>
      <w:proofErr w:type="spellEnd"/>
      <w:r w:rsidRPr="00E136CE">
        <w:t xml:space="preserve">. </w:t>
      </w:r>
      <w:proofErr w:type="spellStart"/>
      <w:r w:rsidRPr="00E136CE">
        <w:t>гос</w:t>
      </w:r>
      <w:proofErr w:type="spellEnd"/>
      <w:r w:rsidRPr="00E136CE">
        <w:t xml:space="preserve">. </w:t>
      </w:r>
      <w:proofErr w:type="spellStart"/>
      <w:r w:rsidRPr="00E136CE">
        <w:t>ун</w:t>
      </w:r>
      <w:r w:rsidRPr="00E136CE">
        <w:noBreakHyphen/>
        <w:t>т</w:t>
      </w:r>
      <w:proofErr w:type="spellEnd"/>
      <w:r w:rsidRPr="00E136CE">
        <w:t>]. –Грозный: [Изд-во ЧГУ],  2018. –163 с.: ил.; 21 см. –</w:t>
      </w:r>
      <w:proofErr w:type="spellStart"/>
      <w:r w:rsidRPr="00E136CE">
        <w:t>Библиогр</w:t>
      </w:r>
      <w:proofErr w:type="spellEnd"/>
      <w:r w:rsidRPr="00E136CE">
        <w:t>.: с. 146–163 (261 назв.). (Шифр Г2018–1140)</w:t>
      </w:r>
    </w:p>
    <w:p w:rsidR="00E136CE" w:rsidRPr="00E136CE" w:rsidRDefault="00E136CE" w:rsidP="00E136CE">
      <w:pPr>
        <w:pStyle w:val="a7"/>
      </w:pPr>
      <w:r w:rsidRPr="00E136CE">
        <w:t>Экземпляры: всего: 1 -102КХ(1)</w:t>
      </w:r>
    </w:p>
    <w:p w:rsidR="00E136CE" w:rsidRPr="00E136CE" w:rsidRDefault="00E136CE" w:rsidP="00E136CE">
      <w:pPr>
        <w:pStyle w:val="20"/>
      </w:pPr>
      <w:r w:rsidRPr="00E136CE">
        <w:rPr>
          <w:b/>
        </w:rPr>
        <w:t>20. Проблемные</w:t>
      </w:r>
      <w:r w:rsidRPr="00E136CE">
        <w:t xml:space="preserve"> вопросы служебной кинологии на современном этапе : материалы седьмой м</w:t>
      </w:r>
      <w:r w:rsidRPr="00E136CE">
        <w:t>е</w:t>
      </w:r>
      <w:r w:rsidRPr="00E136CE">
        <w:t>ждународной научно-практической конференции [17 мая 2018 г.]/ </w:t>
      </w:r>
      <w:proofErr w:type="spellStart"/>
      <w:r w:rsidRPr="00E136CE">
        <w:t>М-во</w:t>
      </w:r>
      <w:proofErr w:type="spellEnd"/>
      <w:r w:rsidRPr="00E136CE">
        <w:t xml:space="preserve"> внутренних дел Рос. Федер</w:t>
      </w:r>
      <w:r w:rsidRPr="00E136CE">
        <w:t>а</w:t>
      </w:r>
      <w:r w:rsidRPr="00E136CE">
        <w:t xml:space="preserve">ции,  Рост. </w:t>
      </w:r>
      <w:proofErr w:type="spellStart"/>
      <w:r w:rsidRPr="00E136CE">
        <w:t>шк</w:t>
      </w:r>
      <w:proofErr w:type="spellEnd"/>
      <w:r w:rsidRPr="00E136CE">
        <w:t xml:space="preserve">. </w:t>
      </w:r>
      <w:proofErr w:type="spellStart"/>
      <w:r w:rsidRPr="00E136CE">
        <w:t>служебно-розыск</w:t>
      </w:r>
      <w:proofErr w:type="spellEnd"/>
      <w:r w:rsidRPr="00E136CE">
        <w:t xml:space="preserve">. собаководства </w:t>
      </w:r>
      <w:proofErr w:type="spellStart"/>
      <w:r w:rsidRPr="00E136CE">
        <w:t>М-ва</w:t>
      </w:r>
      <w:proofErr w:type="spellEnd"/>
      <w:r w:rsidRPr="00E136CE">
        <w:t xml:space="preserve"> внутренних дел Рос. Федерации; [</w:t>
      </w:r>
      <w:proofErr w:type="spellStart"/>
      <w:r w:rsidRPr="00E136CE">
        <w:t>редкол</w:t>
      </w:r>
      <w:proofErr w:type="spellEnd"/>
      <w:r w:rsidRPr="00E136CE">
        <w:t xml:space="preserve">. : С. Г. </w:t>
      </w:r>
      <w:proofErr w:type="spellStart"/>
      <w:r w:rsidRPr="00E136CE">
        <w:t>Шишкалов</w:t>
      </w:r>
      <w:proofErr w:type="spellEnd"/>
      <w:r w:rsidRPr="00E136CE">
        <w:t xml:space="preserve"> и др.]. –Ростов-на-Дону: [РШ СРС МВД России],  2018. –200 с.: ил.; 21 см. –</w:t>
      </w:r>
      <w:proofErr w:type="spellStart"/>
      <w:r w:rsidRPr="00E136CE">
        <w:t>Загл</w:t>
      </w:r>
      <w:proofErr w:type="spellEnd"/>
      <w:r w:rsidRPr="00E136CE">
        <w:t>. обл.: Материалы VII Международной научно-практической конференции "Проблемные вопросы служе</w:t>
      </w:r>
      <w:r w:rsidRPr="00E136CE">
        <w:t>б</w:t>
      </w:r>
      <w:r w:rsidRPr="00E136CE">
        <w:t>ной кинологии на современном этапе". –</w:t>
      </w:r>
      <w:proofErr w:type="spellStart"/>
      <w:r w:rsidRPr="00E136CE">
        <w:t>Библиогр</w:t>
      </w:r>
      <w:proofErr w:type="spellEnd"/>
      <w:r w:rsidRPr="00E136CE">
        <w:t xml:space="preserve">. в конце </w:t>
      </w:r>
      <w:proofErr w:type="spellStart"/>
      <w:r w:rsidRPr="00E136CE">
        <w:t>докл</w:t>
      </w:r>
      <w:proofErr w:type="spellEnd"/>
      <w:r w:rsidRPr="00E136CE">
        <w:t>. (Шифр Г2018–1132)</w:t>
      </w:r>
    </w:p>
    <w:p w:rsidR="00E136CE" w:rsidRPr="00E136CE" w:rsidRDefault="00E136CE" w:rsidP="00E136CE">
      <w:pPr>
        <w:pStyle w:val="a7"/>
      </w:pPr>
      <w:r w:rsidRPr="00E136CE">
        <w:t>Экземпляры: всего: 1 -102КХ(1)</w:t>
      </w:r>
    </w:p>
    <w:p w:rsidR="00492ABC" w:rsidRPr="00492ABC" w:rsidRDefault="00492ABC" w:rsidP="00492ABC">
      <w:pPr>
        <w:pStyle w:val="20"/>
      </w:pPr>
      <w:r w:rsidRPr="00492ABC">
        <w:rPr>
          <w:b/>
        </w:rPr>
        <w:t xml:space="preserve">21. Савиных  П. А. </w:t>
      </w:r>
      <w:r w:rsidRPr="00492ABC">
        <w:t xml:space="preserve">Технология производства продукции животноводства </w:t>
      </w:r>
      <w:r w:rsidR="00964FE6">
        <w:t xml:space="preserve">: </w:t>
      </w:r>
      <w:r w:rsidRPr="00492ABC">
        <w:t xml:space="preserve">(справочные таблицы по кормлению сельскохозяйственных животных) : учебное пособие/ П. А. Савиных,  С. Н. </w:t>
      </w:r>
      <w:proofErr w:type="spellStart"/>
      <w:r w:rsidRPr="00492ABC">
        <w:t>Завиваев</w:t>
      </w:r>
      <w:proofErr w:type="spellEnd"/>
      <w:r w:rsidRPr="00492ABC">
        <w:t xml:space="preserve">,  В. Н. Нечаев; </w:t>
      </w:r>
      <w:proofErr w:type="spellStart"/>
      <w:r w:rsidRPr="00492ABC">
        <w:t>М-во</w:t>
      </w:r>
      <w:proofErr w:type="spellEnd"/>
      <w:r w:rsidRPr="00492ABC">
        <w:t xml:space="preserve"> образования </w:t>
      </w:r>
      <w:proofErr w:type="spellStart"/>
      <w:r w:rsidRPr="00492ABC">
        <w:t>Нижегор</w:t>
      </w:r>
      <w:proofErr w:type="spellEnd"/>
      <w:r w:rsidRPr="00492ABC">
        <w:t xml:space="preserve">. обл.,  </w:t>
      </w:r>
      <w:proofErr w:type="spellStart"/>
      <w:r w:rsidRPr="00492ABC">
        <w:t>Нижегор</w:t>
      </w:r>
      <w:proofErr w:type="spellEnd"/>
      <w:r w:rsidRPr="00492ABC">
        <w:t xml:space="preserve">. </w:t>
      </w:r>
      <w:proofErr w:type="spellStart"/>
      <w:r w:rsidRPr="00492ABC">
        <w:t>гос</w:t>
      </w:r>
      <w:proofErr w:type="spellEnd"/>
      <w:r w:rsidRPr="00492ABC">
        <w:t xml:space="preserve">. </w:t>
      </w:r>
      <w:proofErr w:type="spellStart"/>
      <w:r w:rsidRPr="00492ABC">
        <w:t>инженер.-экон</w:t>
      </w:r>
      <w:proofErr w:type="spellEnd"/>
      <w:r w:rsidRPr="00492ABC">
        <w:t xml:space="preserve">. </w:t>
      </w:r>
      <w:proofErr w:type="spellStart"/>
      <w:r w:rsidRPr="00492ABC">
        <w:t>ун</w:t>
      </w:r>
      <w:r w:rsidRPr="00492ABC">
        <w:noBreakHyphen/>
        <w:t>т</w:t>
      </w:r>
      <w:proofErr w:type="spellEnd"/>
      <w:r w:rsidRPr="00492ABC">
        <w:t>,  Каф. "</w:t>
      </w:r>
      <w:proofErr w:type="spellStart"/>
      <w:r w:rsidRPr="00492ABC">
        <w:t>Техн</w:t>
      </w:r>
      <w:proofErr w:type="spellEnd"/>
      <w:r w:rsidRPr="00492ABC">
        <w:t>. и биол. системы". –</w:t>
      </w:r>
      <w:proofErr w:type="spellStart"/>
      <w:r w:rsidRPr="00492ABC">
        <w:t>Княгинино</w:t>
      </w:r>
      <w:proofErr w:type="spellEnd"/>
      <w:r w:rsidRPr="00492ABC">
        <w:t xml:space="preserve"> [</w:t>
      </w:r>
      <w:proofErr w:type="spellStart"/>
      <w:r w:rsidRPr="00492ABC">
        <w:t>Нижегор</w:t>
      </w:r>
      <w:proofErr w:type="spellEnd"/>
      <w:r w:rsidRPr="00492ABC">
        <w:t>. обл.]; Волгоград: [НГИЭУ],  2016. –89 с.: табл.; 21 см. (Шифр Г2018–1148)</w:t>
      </w:r>
    </w:p>
    <w:p w:rsidR="00492ABC" w:rsidRPr="00492ABC" w:rsidRDefault="00492ABC" w:rsidP="00492ABC">
      <w:pPr>
        <w:pStyle w:val="a7"/>
      </w:pPr>
      <w:r w:rsidRPr="00492ABC">
        <w:t>Экземпляры: всего: 1 -102КХ(1)</w:t>
      </w:r>
    </w:p>
    <w:p w:rsidR="00492ABC" w:rsidRPr="00492ABC" w:rsidRDefault="00492ABC" w:rsidP="00492ABC">
      <w:pPr>
        <w:pStyle w:val="a7"/>
      </w:pPr>
      <w:r w:rsidRPr="00492ABC">
        <w:t>Перейти в каталоги</w:t>
      </w:r>
    </w:p>
    <w:p w:rsidR="00492ABC" w:rsidRPr="00492ABC" w:rsidRDefault="00492ABC" w:rsidP="00492ABC">
      <w:pPr>
        <w:pStyle w:val="20"/>
      </w:pPr>
      <w:r w:rsidRPr="00492ABC">
        <w:rPr>
          <w:b/>
        </w:rPr>
        <w:t xml:space="preserve">22. Топурия  Г. М. </w:t>
      </w:r>
      <w:r w:rsidRPr="00492ABC">
        <w:t xml:space="preserve">Экологическая иммунология животных : монография/ [Г. М. Топурия,  Л. Ю. Топурия]; </w:t>
      </w:r>
      <w:proofErr w:type="spellStart"/>
      <w:r w:rsidRPr="00492ABC">
        <w:t>М-во</w:t>
      </w:r>
      <w:proofErr w:type="spellEnd"/>
      <w:r w:rsidRPr="00492ABC">
        <w:t xml:space="preserve"> сел. </w:t>
      </w:r>
      <w:proofErr w:type="spellStart"/>
      <w:r w:rsidRPr="00492ABC">
        <w:t>хоз-ва</w:t>
      </w:r>
      <w:proofErr w:type="spellEnd"/>
      <w:r w:rsidRPr="00492ABC">
        <w:t xml:space="preserve"> Рос. Федерации,  Оренбург. </w:t>
      </w:r>
      <w:proofErr w:type="spellStart"/>
      <w:r w:rsidRPr="00492ABC">
        <w:t>гос</w:t>
      </w:r>
      <w:proofErr w:type="spellEnd"/>
      <w:r w:rsidRPr="00492ABC">
        <w:t xml:space="preserve">. </w:t>
      </w:r>
      <w:proofErr w:type="spellStart"/>
      <w:r w:rsidRPr="00492ABC">
        <w:t>аграр</w:t>
      </w:r>
      <w:proofErr w:type="spellEnd"/>
      <w:r w:rsidRPr="00492ABC">
        <w:t xml:space="preserve">. </w:t>
      </w:r>
      <w:proofErr w:type="spellStart"/>
      <w:r w:rsidRPr="00492ABC">
        <w:t>ун</w:t>
      </w:r>
      <w:r w:rsidRPr="00492ABC">
        <w:noBreakHyphen/>
        <w:t>т</w:t>
      </w:r>
      <w:proofErr w:type="spellEnd"/>
      <w:r w:rsidRPr="00492ABC">
        <w:t>. –Оренбург: Изд. центр ОГАУ,  2018. –190 с.: табл.; 21 см. –</w:t>
      </w:r>
      <w:proofErr w:type="spellStart"/>
      <w:r w:rsidRPr="00492ABC">
        <w:t>Библиогр</w:t>
      </w:r>
      <w:proofErr w:type="spellEnd"/>
      <w:r w:rsidRPr="00492ABC">
        <w:t>.: с. 160–190 (354 назв.). (Шифр Г2018–1149)</w:t>
      </w:r>
    </w:p>
    <w:p w:rsidR="00492ABC" w:rsidRPr="00492ABC" w:rsidRDefault="00492ABC" w:rsidP="00492ABC">
      <w:pPr>
        <w:pStyle w:val="a7"/>
      </w:pPr>
      <w:r w:rsidRPr="00492ABC">
        <w:t>Экземпляры: всего: 1 -102КХ(1)</w:t>
      </w:r>
    </w:p>
    <w:p w:rsidR="00492ABC" w:rsidRPr="00492ABC" w:rsidRDefault="00492ABC" w:rsidP="00492ABC">
      <w:pPr>
        <w:pStyle w:val="2"/>
      </w:pPr>
      <w:bookmarkStart w:id="11" w:name="_Toc3384777"/>
      <w:r w:rsidRPr="00492ABC">
        <w:t>Ветеринария</w:t>
      </w:r>
      <w:bookmarkEnd w:id="11"/>
    </w:p>
    <w:p w:rsidR="00492ABC" w:rsidRPr="00492ABC" w:rsidRDefault="00492ABC" w:rsidP="00492ABC">
      <w:pPr>
        <w:pStyle w:val="20"/>
      </w:pPr>
      <w:r w:rsidRPr="00492ABC">
        <w:rPr>
          <w:b/>
        </w:rPr>
        <w:t>23. Башкатов,  Григорий Абрамович</w:t>
      </w:r>
      <w:r w:rsidRPr="00492ABC">
        <w:t xml:space="preserve"> Ветеринарная медицина и ветеринарно-медицинские сп</w:t>
      </w:r>
      <w:r w:rsidRPr="00492ABC">
        <w:t>е</w:t>
      </w:r>
      <w:r w:rsidRPr="00492ABC">
        <w:t xml:space="preserve">циалисты Ставрополья : монография/ Г. А. Башкатов,  А. Н. </w:t>
      </w:r>
      <w:proofErr w:type="spellStart"/>
      <w:r w:rsidRPr="00492ABC">
        <w:t>Трегубов</w:t>
      </w:r>
      <w:proofErr w:type="spellEnd"/>
      <w:r w:rsidRPr="00492ABC">
        <w:t>,  В. И. Колесников; Упр. вет</w:t>
      </w:r>
      <w:r w:rsidRPr="00492ABC">
        <w:t>е</w:t>
      </w:r>
      <w:r w:rsidRPr="00492ABC">
        <w:t xml:space="preserve">ринарии </w:t>
      </w:r>
      <w:proofErr w:type="spellStart"/>
      <w:r w:rsidRPr="00492ABC">
        <w:t>Ставроп</w:t>
      </w:r>
      <w:proofErr w:type="spellEnd"/>
      <w:r w:rsidRPr="00492ABC">
        <w:t xml:space="preserve">. </w:t>
      </w:r>
      <w:proofErr w:type="spellStart"/>
      <w:r w:rsidRPr="00492ABC">
        <w:t>кр</w:t>
      </w:r>
      <w:proofErr w:type="spellEnd"/>
      <w:r w:rsidRPr="00492ABC">
        <w:t xml:space="preserve">.,  </w:t>
      </w:r>
      <w:proofErr w:type="spellStart"/>
      <w:r w:rsidRPr="00492ABC">
        <w:t>Всерос</w:t>
      </w:r>
      <w:proofErr w:type="spellEnd"/>
      <w:r w:rsidRPr="00492ABC">
        <w:t xml:space="preserve">. </w:t>
      </w:r>
      <w:proofErr w:type="spellStart"/>
      <w:r w:rsidRPr="00492ABC">
        <w:t>науч.-исслед</w:t>
      </w:r>
      <w:proofErr w:type="spellEnd"/>
      <w:r w:rsidRPr="00492ABC">
        <w:t xml:space="preserve">. </w:t>
      </w:r>
      <w:proofErr w:type="spellStart"/>
      <w:r w:rsidRPr="00492ABC">
        <w:t>ин</w:t>
      </w:r>
      <w:r w:rsidRPr="00492ABC">
        <w:noBreakHyphen/>
        <w:t>т</w:t>
      </w:r>
      <w:proofErr w:type="spellEnd"/>
      <w:r w:rsidRPr="00492ABC">
        <w:t xml:space="preserve"> овцеводства и козоводства –фил. </w:t>
      </w:r>
      <w:proofErr w:type="spellStart"/>
      <w:r w:rsidRPr="00492ABC">
        <w:t>Северо-Кавк</w:t>
      </w:r>
      <w:proofErr w:type="spellEnd"/>
      <w:r w:rsidRPr="00492ABC">
        <w:t xml:space="preserve">. </w:t>
      </w:r>
      <w:proofErr w:type="spellStart"/>
      <w:r w:rsidRPr="00492ABC">
        <w:t>ф</w:t>
      </w:r>
      <w:r w:rsidRPr="00492ABC">
        <w:t>е</w:t>
      </w:r>
      <w:r w:rsidRPr="00492ABC">
        <w:t>дер</w:t>
      </w:r>
      <w:proofErr w:type="spellEnd"/>
      <w:r w:rsidRPr="00492ABC">
        <w:t xml:space="preserve">. </w:t>
      </w:r>
      <w:proofErr w:type="spellStart"/>
      <w:r w:rsidRPr="00492ABC">
        <w:t>науч</w:t>
      </w:r>
      <w:proofErr w:type="spellEnd"/>
      <w:r w:rsidRPr="00492ABC">
        <w:t xml:space="preserve">. </w:t>
      </w:r>
      <w:proofErr w:type="spellStart"/>
      <w:r w:rsidRPr="00492ABC">
        <w:t>аграр</w:t>
      </w:r>
      <w:proofErr w:type="spellEnd"/>
      <w:r w:rsidRPr="00492ABC">
        <w:t>. центра. –Ставрополь : АГРУС,  2018 –</w:t>
      </w:r>
    </w:p>
    <w:p w:rsidR="00492ABC" w:rsidRPr="00492ABC" w:rsidRDefault="00492ABC" w:rsidP="00492ABC">
      <w:pPr>
        <w:pStyle w:val="a7"/>
      </w:pPr>
      <w:r w:rsidRPr="00492ABC">
        <w:t>Кн. 3: Новые времена. -2018. -356 с.: ил. -</w:t>
      </w:r>
      <w:proofErr w:type="spellStart"/>
      <w:r w:rsidRPr="00492ABC">
        <w:t>Библиогр</w:t>
      </w:r>
      <w:proofErr w:type="spellEnd"/>
      <w:r w:rsidRPr="00492ABC">
        <w:t>.: с. 351-352 (34 назв.). (Шифр Г2018-1154/3)</w:t>
      </w:r>
    </w:p>
    <w:p w:rsidR="00492ABC" w:rsidRPr="00492ABC" w:rsidRDefault="00492ABC" w:rsidP="00492ABC">
      <w:pPr>
        <w:pStyle w:val="a7"/>
      </w:pPr>
      <w:r w:rsidRPr="00492ABC">
        <w:t>Экземпляры: всего: 1 -102КХ(1)</w:t>
      </w:r>
    </w:p>
    <w:p w:rsidR="00492ABC" w:rsidRPr="00492ABC" w:rsidRDefault="00492ABC" w:rsidP="00492ABC">
      <w:pPr>
        <w:pStyle w:val="20"/>
      </w:pPr>
      <w:r w:rsidRPr="00492ABC">
        <w:rPr>
          <w:b/>
        </w:rPr>
        <w:t>24. Дифференциальная</w:t>
      </w:r>
      <w:r w:rsidRPr="00492ABC">
        <w:t xml:space="preserve"> диагностика основных болезней свиней : учебное пособие/ [Н. А. </w:t>
      </w:r>
      <w:proofErr w:type="spellStart"/>
      <w:r w:rsidRPr="00492ABC">
        <w:t>Со</w:t>
      </w:r>
      <w:r w:rsidRPr="00492ABC">
        <w:t>л</w:t>
      </w:r>
      <w:r w:rsidRPr="00492ABC">
        <w:t>датенко</w:t>
      </w:r>
      <w:proofErr w:type="spellEnd"/>
      <w:r w:rsidRPr="00492ABC">
        <w:t xml:space="preserve">,  Э. П. Карева,  А. В. Коваленко и др.; отв. за </w:t>
      </w:r>
      <w:proofErr w:type="spellStart"/>
      <w:r w:rsidRPr="00492ABC">
        <w:t>вып</w:t>
      </w:r>
      <w:proofErr w:type="spellEnd"/>
      <w:r w:rsidRPr="00492ABC">
        <w:t xml:space="preserve">. Е. А. </w:t>
      </w:r>
      <w:proofErr w:type="spellStart"/>
      <w:r w:rsidRPr="00492ABC">
        <w:t>Бокун</w:t>
      </w:r>
      <w:proofErr w:type="spellEnd"/>
      <w:r w:rsidRPr="00492ABC">
        <w:t xml:space="preserve">]; </w:t>
      </w:r>
      <w:proofErr w:type="spellStart"/>
      <w:r w:rsidRPr="00492ABC">
        <w:t>Сев.-Кавк</w:t>
      </w:r>
      <w:proofErr w:type="spellEnd"/>
      <w:r w:rsidRPr="00492ABC">
        <w:t xml:space="preserve">. зон. </w:t>
      </w:r>
      <w:proofErr w:type="spellStart"/>
      <w:r w:rsidRPr="00492ABC">
        <w:t>науч.-исслед</w:t>
      </w:r>
      <w:proofErr w:type="spellEnd"/>
      <w:r w:rsidRPr="00492ABC">
        <w:t xml:space="preserve">. ветеринар. </w:t>
      </w:r>
      <w:proofErr w:type="spellStart"/>
      <w:r w:rsidRPr="00492ABC">
        <w:t>ин</w:t>
      </w:r>
      <w:r w:rsidRPr="00492ABC">
        <w:noBreakHyphen/>
        <w:t>т</w:t>
      </w:r>
      <w:proofErr w:type="spellEnd"/>
      <w:r w:rsidRPr="00492ABC">
        <w:t xml:space="preserve"> –фил. </w:t>
      </w:r>
      <w:proofErr w:type="spellStart"/>
      <w:r w:rsidRPr="00492ABC">
        <w:t>Федер</w:t>
      </w:r>
      <w:proofErr w:type="spellEnd"/>
      <w:r w:rsidRPr="00492ABC">
        <w:t xml:space="preserve">. Рост. </w:t>
      </w:r>
      <w:proofErr w:type="spellStart"/>
      <w:r w:rsidRPr="00492ABC">
        <w:t>аграр</w:t>
      </w:r>
      <w:proofErr w:type="spellEnd"/>
      <w:r w:rsidRPr="00492ABC">
        <w:t xml:space="preserve">. </w:t>
      </w:r>
      <w:proofErr w:type="spellStart"/>
      <w:r w:rsidRPr="00492ABC">
        <w:t>науч</w:t>
      </w:r>
      <w:proofErr w:type="spellEnd"/>
      <w:r w:rsidRPr="00492ABC">
        <w:t>. центр. –Ростов-на-Дону; Таганрог: Изд-во Южного федерального университета,  2018. –94 с.: табл.; 20 см +Прил.: с. 82–92. –</w:t>
      </w:r>
      <w:proofErr w:type="spellStart"/>
      <w:r w:rsidRPr="00492ABC">
        <w:t>Библиогр</w:t>
      </w:r>
      <w:proofErr w:type="spellEnd"/>
      <w:r w:rsidRPr="00492ABC">
        <w:t>.: с. 92–93 (21 назв.). (Шифр Г2018–1137)</w:t>
      </w:r>
    </w:p>
    <w:p w:rsidR="00492ABC" w:rsidRPr="00492ABC" w:rsidRDefault="00492ABC" w:rsidP="00492ABC">
      <w:pPr>
        <w:pStyle w:val="a7"/>
      </w:pPr>
      <w:r w:rsidRPr="00492ABC">
        <w:t>Экземпляры: всего: 1 -102КХ(1)</w:t>
      </w:r>
    </w:p>
    <w:p w:rsidR="00492ABC" w:rsidRPr="00492ABC" w:rsidRDefault="00492ABC" w:rsidP="00492ABC">
      <w:pPr>
        <w:pStyle w:val="20"/>
      </w:pPr>
      <w:r w:rsidRPr="00492ABC">
        <w:rPr>
          <w:b/>
        </w:rPr>
        <w:t>25. </w:t>
      </w:r>
      <w:proofErr w:type="spellStart"/>
      <w:r w:rsidRPr="00492ABC">
        <w:rPr>
          <w:b/>
        </w:rPr>
        <w:t>Некробактериоз</w:t>
      </w:r>
      <w:proofErr w:type="spellEnd"/>
      <w:r w:rsidRPr="00492ABC">
        <w:t xml:space="preserve"> животных : лечение и профилактика : монография/ [Н. В. Мельник,  Р. Н. Мельник,  А. Я. </w:t>
      </w:r>
      <w:proofErr w:type="spellStart"/>
      <w:r w:rsidRPr="00492ABC">
        <w:t>Самуйленко</w:t>
      </w:r>
      <w:proofErr w:type="spellEnd"/>
      <w:r w:rsidRPr="00492ABC">
        <w:t xml:space="preserve"> и др.]; под ред. акад. РАН  А. Я. </w:t>
      </w:r>
      <w:proofErr w:type="spellStart"/>
      <w:r w:rsidRPr="00492ABC">
        <w:t>Самуйленко</w:t>
      </w:r>
      <w:proofErr w:type="spellEnd"/>
      <w:r w:rsidRPr="00492ABC">
        <w:t xml:space="preserve">; [Куб. </w:t>
      </w:r>
      <w:proofErr w:type="spellStart"/>
      <w:r w:rsidRPr="00492ABC">
        <w:t>гос</w:t>
      </w:r>
      <w:proofErr w:type="spellEnd"/>
      <w:r w:rsidRPr="00492ABC">
        <w:t xml:space="preserve">. </w:t>
      </w:r>
      <w:proofErr w:type="spellStart"/>
      <w:r w:rsidRPr="00492ABC">
        <w:t>аграр</w:t>
      </w:r>
      <w:proofErr w:type="spellEnd"/>
      <w:r w:rsidRPr="00492ABC">
        <w:t xml:space="preserve">. </w:t>
      </w:r>
      <w:proofErr w:type="spellStart"/>
      <w:r w:rsidRPr="00492ABC">
        <w:t>ун</w:t>
      </w:r>
      <w:r w:rsidRPr="00492ABC">
        <w:noBreakHyphen/>
        <w:t>т</w:t>
      </w:r>
      <w:proofErr w:type="spellEnd"/>
      <w:r w:rsidRPr="00492ABC">
        <w:t xml:space="preserve"> им. И. Т. Трубилина]. –Краснодар: </w:t>
      </w:r>
      <w:proofErr w:type="spellStart"/>
      <w:r w:rsidRPr="00492ABC">
        <w:t>КубГАУ</w:t>
      </w:r>
      <w:proofErr w:type="spellEnd"/>
      <w:r w:rsidRPr="00492ABC">
        <w:t>,  2018. –278 с.: ил.; 21 см. –</w:t>
      </w:r>
      <w:proofErr w:type="spellStart"/>
      <w:r w:rsidRPr="00492ABC">
        <w:t>Библиогр</w:t>
      </w:r>
      <w:proofErr w:type="spellEnd"/>
      <w:r w:rsidRPr="00492ABC">
        <w:t>.: с. 255–278 (182 назв.). (Шифр Г2018–1142)</w:t>
      </w:r>
    </w:p>
    <w:p w:rsidR="00492ABC" w:rsidRPr="00492ABC" w:rsidRDefault="00492ABC" w:rsidP="00492ABC">
      <w:pPr>
        <w:pStyle w:val="a7"/>
      </w:pPr>
      <w:r w:rsidRPr="00492ABC">
        <w:t>Экземпляры: всего: 1 -102КХ(1)</w:t>
      </w:r>
    </w:p>
    <w:p w:rsidR="00492ABC" w:rsidRPr="00492ABC" w:rsidRDefault="00492ABC" w:rsidP="00492ABC">
      <w:pPr>
        <w:pStyle w:val="20"/>
      </w:pPr>
      <w:r w:rsidRPr="00492ABC">
        <w:rPr>
          <w:b/>
        </w:rPr>
        <w:t xml:space="preserve">26. Яковлева  Е. Г. </w:t>
      </w:r>
      <w:r w:rsidRPr="00492ABC">
        <w:t xml:space="preserve">Отравление животных </w:t>
      </w:r>
      <w:proofErr w:type="spellStart"/>
      <w:r w:rsidRPr="00492ABC">
        <w:t>пирролизидинами</w:t>
      </w:r>
      <w:proofErr w:type="spellEnd"/>
      <w:r w:rsidRPr="00492ABC">
        <w:t xml:space="preserve"> : монография/ Е. Г. Яковлева. –Белгород: [</w:t>
      </w:r>
      <w:proofErr w:type="spellStart"/>
      <w:r w:rsidRPr="00492ABC">
        <w:t>Политерра</w:t>
      </w:r>
      <w:proofErr w:type="spellEnd"/>
      <w:r w:rsidRPr="00492ABC">
        <w:t>],  2018. –101 с.; 21 см. –</w:t>
      </w:r>
      <w:proofErr w:type="spellStart"/>
      <w:r w:rsidRPr="00492ABC">
        <w:t>Библиогр</w:t>
      </w:r>
      <w:proofErr w:type="spellEnd"/>
      <w:r w:rsidRPr="00492ABC">
        <w:t>.: с. 61–101 (432 назв.). (Шифр Г2018–1146)</w:t>
      </w:r>
    </w:p>
    <w:p w:rsidR="00492ABC" w:rsidRPr="00492ABC" w:rsidRDefault="00492ABC" w:rsidP="00492ABC">
      <w:pPr>
        <w:pStyle w:val="a7"/>
      </w:pPr>
      <w:r w:rsidRPr="00492ABC">
        <w:t>Экземпляры: всего: 1 -102КХ(1)</w:t>
      </w:r>
    </w:p>
    <w:p w:rsidR="00492ABC" w:rsidRPr="00492ABC" w:rsidRDefault="00492ABC" w:rsidP="00492ABC">
      <w:pPr>
        <w:pStyle w:val="2"/>
      </w:pPr>
      <w:bookmarkStart w:id="12" w:name="_Toc3384778"/>
      <w:r w:rsidRPr="00492ABC">
        <w:t>Охота и охотничье хозяйство</w:t>
      </w:r>
      <w:bookmarkEnd w:id="12"/>
    </w:p>
    <w:p w:rsidR="00492ABC" w:rsidRPr="00492ABC" w:rsidRDefault="00492ABC" w:rsidP="00492ABC">
      <w:pPr>
        <w:pStyle w:val="20"/>
      </w:pPr>
      <w:r w:rsidRPr="00492ABC">
        <w:rPr>
          <w:b/>
        </w:rPr>
        <w:t>27. Динамика</w:t>
      </w:r>
      <w:r w:rsidRPr="00492ABC">
        <w:t xml:space="preserve"> популяций охотничьих животных Северной Европы </w:t>
      </w:r>
      <w:proofErr w:type="spellStart"/>
      <w:r w:rsidRPr="00492ABC">
        <w:t>=Dynamics</w:t>
      </w:r>
      <w:proofErr w:type="spellEnd"/>
      <w:r w:rsidRPr="00492ABC">
        <w:t xml:space="preserve"> </w:t>
      </w:r>
      <w:proofErr w:type="spellStart"/>
      <w:r w:rsidRPr="00492ABC">
        <w:t>of</w:t>
      </w:r>
      <w:proofErr w:type="spellEnd"/>
      <w:r w:rsidRPr="00492ABC">
        <w:t xml:space="preserve"> </w:t>
      </w:r>
      <w:proofErr w:type="spellStart"/>
      <w:r w:rsidRPr="00492ABC">
        <w:t>game</w:t>
      </w:r>
      <w:proofErr w:type="spellEnd"/>
      <w:r w:rsidRPr="00492ABC">
        <w:t xml:space="preserve"> </w:t>
      </w:r>
      <w:proofErr w:type="spellStart"/>
      <w:r w:rsidRPr="00492ABC">
        <w:t>animals</w:t>
      </w:r>
      <w:proofErr w:type="spellEnd"/>
      <w:r w:rsidRPr="00492ABC">
        <w:t xml:space="preserve"> </w:t>
      </w:r>
      <w:proofErr w:type="spellStart"/>
      <w:r w:rsidRPr="00492ABC">
        <w:t>populations</w:t>
      </w:r>
      <w:proofErr w:type="spellEnd"/>
      <w:r w:rsidRPr="00492ABC">
        <w:t xml:space="preserve"> </w:t>
      </w:r>
      <w:proofErr w:type="spellStart"/>
      <w:r w:rsidRPr="00492ABC">
        <w:t>in</w:t>
      </w:r>
      <w:proofErr w:type="spellEnd"/>
      <w:r w:rsidRPr="00492ABC">
        <w:t xml:space="preserve"> </w:t>
      </w:r>
      <w:proofErr w:type="spellStart"/>
      <w:r w:rsidRPr="00492ABC">
        <w:t>Northern</w:t>
      </w:r>
      <w:proofErr w:type="spellEnd"/>
      <w:r w:rsidRPr="00492ABC">
        <w:t xml:space="preserve"> </w:t>
      </w:r>
      <w:proofErr w:type="spellStart"/>
      <w:r w:rsidRPr="00492ABC">
        <w:t>Europe</w:t>
      </w:r>
      <w:proofErr w:type="spellEnd"/>
      <w:r w:rsidRPr="00492ABC">
        <w:t xml:space="preserve"> : VII Международный симпозиум,  24–28 сентября 2018 г.,  Петроз</w:t>
      </w:r>
      <w:r w:rsidRPr="00492ABC">
        <w:t>а</w:t>
      </w:r>
      <w:r w:rsidRPr="00492ABC">
        <w:t>водск,  Республика Карелия,  Россия : тезисы докладов/ </w:t>
      </w:r>
      <w:proofErr w:type="spellStart"/>
      <w:r w:rsidRPr="00492ABC">
        <w:t>Федер</w:t>
      </w:r>
      <w:proofErr w:type="spellEnd"/>
      <w:r w:rsidRPr="00492ABC">
        <w:t xml:space="preserve">. </w:t>
      </w:r>
      <w:proofErr w:type="spellStart"/>
      <w:r w:rsidRPr="00492ABC">
        <w:t>исслед</w:t>
      </w:r>
      <w:proofErr w:type="spellEnd"/>
      <w:r w:rsidRPr="00492ABC">
        <w:t xml:space="preserve">. центр "Карел. </w:t>
      </w:r>
      <w:proofErr w:type="spellStart"/>
      <w:r w:rsidRPr="00492ABC">
        <w:t>науч</w:t>
      </w:r>
      <w:proofErr w:type="spellEnd"/>
      <w:r w:rsidRPr="00492ABC">
        <w:t xml:space="preserve">. центр Рос. акад. наук",  </w:t>
      </w:r>
      <w:proofErr w:type="spellStart"/>
      <w:r w:rsidRPr="00492ABC">
        <w:t>Ин</w:t>
      </w:r>
      <w:r w:rsidRPr="00492ABC">
        <w:noBreakHyphen/>
        <w:t>т</w:t>
      </w:r>
      <w:proofErr w:type="spellEnd"/>
      <w:r w:rsidRPr="00492ABC">
        <w:t xml:space="preserve"> биологии; [</w:t>
      </w:r>
      <w:proofErr w:type="spellStart"/>
      <w:r w:rsidRPr="00492ABC">
        <w:t>науч</w:t>
      </w:r>
      <w:proofErr w:type="spellEnd"/>
      <w:r w:rsidRPr="00492ABC">
        <w:t>. ред. П. И. Данилов]. –Петрозаводск: [</w:t>
      </w:r>
      <w:proofErr w:type="spellStart"/>
      <w:r w:rsidRPr="00492ABC">
        <w:t>КарНЦ</w:t>
      </w:r>
      <w:proofErr w:type="spellEnd"/>
      <w:r w:rsidRPr="00492ABC">
        <w:t xml:space="preserve"> РАН],  2018. –267 с.; 21 см. –Текст </w:t>
      </w:r>
      <w:proofErr w:type="spellStart"/>
      <w:r w:rsidRPr="00492ABC">
        <w:t>парал</w:t>
      </w:r>
      <w:proofErr w:type="spellEnd"/>
      <w:r w:rsidRPr="00492ABC">
        <w:t>. на рус. и англ. яз. –</w:t>
      </w:r>
      <w:proofErr w:type="spellStart"/>
      <w:r w:rsidRPr="00492ABC">
        <w:t>Алф</w:t>
      </w:r>
      <w:proofErr w:type="spellEnd"/>
      <w:r w:rsidRPr="00492ABC">
        <w:t>. указ. авт.: с. 257–258. (Шифр Г2018–1136)</w:t>
      </w:r>
    </w:p>
    <w:p w:rsidR="00492ABC" w:rsidRPr="00492ABC" w:rsidRDefault="00492ABC" w:rsidP="00492ABC">
      <w:pPr>
        <w:pStyle w:val="a7"/>
      </w:pPr>
      <w:r w:rsidRPr="00492ABC">
        <w:t>Экземпляры: всего: 1 -102КХ(1)</w:t>
      </w:r>
    </w:p>
    <w:p w:rsidR="00492ABC" w:rsidRPr="00492ABC" w:rsidRDefault="00492ABC" w:rsidP="00492ABC">
      <w:pPr>
        <w:pStyle w:val="2"/>
      </w:pPr>
      <w:bookmarkStart w:id="13" w:name="_Toc3384779"/>
      <w:r w:rsidRPr="00492ABC">
        <w:lastRenderedPageBreak/>
        <w:t>Механизация и электрификация сельского хозяйства</w:t>
      </w:r>
      <w:bookmarkEnd w:id="13"/>
    </w:p>
    <w:p w:rsidR="00492ABC" w:rsidRPr="00492ABC" w:rsidRDefault="00492ABC" w:rsidP="00492ABC">
      <w:pPr>
        <w:pStyle w:val="20"/>
      </w:pPr>
      <w:r w:rsidRPr="00492ABC">
        <w:rPr>
          <w:b/>
        </w:rPr>
        <w:t>28. </w:t>
      </w:r>
      <w:proofErr w:type="spellStart"/>
      <w:r w:rsidRPr="00492ABC">
        <w:rPr>
          <w:b/>
        </w:rPr>
        <w:t>Графкина</w:t>
      </w:r>
      <w:proofErr w:type="spellEnd"/>
      <w:r w:rsidRPr="00492ABC">
        <w:rPr>
          <w:b/>
        </w:rPr>
        <w:t xml:space="preserve">  М. В. </w:t>
      </w:r>
      <w:r w:rsidRPr="00492ABC">
        <w:t xml:space="preserve">Охрана труда : учебник для среднего профессионального образования по специальности "Эксплуатация и ремонт сельскохозяйственной техники и оборудования"/ М. В. </w:t>
      </w:r>
      <w:proofErr w:type="spellStart"/>
      <w:r w:rsidRPr="00492ABC">
        <w:t>Графкина</w:t>
      </w:r>
      <w:proofErr w:type="spellEnd"/>
      <w:r w:rsidRPr="00492ABC">
        <w:t>. –Москва: Академия,  2018. –176 с.: ил.; 22 см. –(Профессиональное образование). –(Топ 50). –</w:t>
      </w:r>
      <w:proofErr w:type="spellStart"/>
      <w:r w:rsidRPr="00492ABC">
        <w:t>Библиогр</w:t>
      </w:r>
      <w:proofErr w:type="spellEnd"/>
      <w:r w:rsidRPr="00492ABC">
        <w:t>.: с. 173 (7 назв.). (Шифр Г2018–1155)</w:t>
      </w:r>
    </w:p>
    <w:p w:rsidR="00492ABC" w:rsidRPr="00492ABC" w:rsidRDefault="00492ABC" w:rsidP="00492ABC">
      <w:pPr>
        <w:pStyle w:val="a7"/>
      </w:pPr>
      <w:r w:rsidRPr="00492ABC">
        <w:t>Экземпляры: всего: 1 -102КХ(1)</w:t>
      </w:r>
    </w:p>
    <w:p w:rsidR="00492ABC" w:rsidRPr="00492ABC" w:rsidRDefault="00492ABC" w:rsidP="00492ABC">
      <w:pPr>
        <w:pStyle w:val="20"/>
      </w:pPr>
      <w:r w:rsidRPr="00492ABC">
        <w:rPr>
          <w:b/>
        </w:rPr>
        <w:t xml:space="preserve">29. Лысов  А. К. </w:t>
      </w:r>
      <w:r w:rsidRPr="00492ABC">
        <w:t>Механизация опрыскивания сельскохозяйственных растений : методическое р</w:t>
      </w:r>
      <w:r w:rsidRPr="00492ABC">
        <w:t>у</w:t>
      </w:r>
      <w:r w:rsidRPr="00492ABC">
        <w:t>ководство/ [А. К. Лысов,  Т. В. Корнилов]. –Москва,  2018. –12 с.: ил.; 26 см. –(Библиотечка по защ</w:t>
      </w:r>
      <w:r w:rsidRPr="00492ABC">
        <w:t>и</w:t>
      </w:r>
      <w:r w:rsidRPr="00492ABC">
        <w:t>те растений). (Шифр Д2018–118)</w:t>
      </w:r>
    </w:p>
    <w:p w:rsidR="00492ABC" w:rsidRPr="00492ABC" w:rsidRDefault="00492ABC" w:rsidP="00492ABC">
      <w:pPr>
        <w:pStyle w:val="a7"/>
      </w:pPr>
      <w:r w:rsidRPr="00492ABC">
        <w:t>Экземпляры: всего: 1 -102КХ(1)</w:t>
      </w:r>
    </w:p>
    <w:p w:rsidR="00492ABC" w:rsidRPr="00492ABC" w:rsidRDefault="00492ABC" w:rsidP="00492ABC">
      <w:pPr>
        <w:pStyle w:val="2"/>
      </w:pPr>
      <w:bookmarkStart w:id="14" w:name="_Toc3384780"/>
      <w:r w:rsidRPr="00492ABC">
        <w:t>Экономика сельского хозяйства</w:t>
      </w:r>
      <w:bookmarkEnd w:id="14"/>
    </w:p>
    <w:p w:rsidR="00492ABC" w:rsidRPr="00492ABC" w:rsidRDefault="00492ABC" w:rsidP="00492ABC">
      <w:pPr>
        <w:pStyle w:val="20"/>
      </w:pPr>
      <w:r w:rsidRPr="00492ABC">
        <w:rPr>
          <w:b/>
        </w:rPr>
        <w:t>30. </w:t>
      </w:r>
      <w:proofErr w:type="spellStart"/>
      <w:r w:rsidRPr="00492ABC">
        <w:rPr>
          <w:b/>
        </w:rPr>
        <w:t>Горнин</w:t>
      </w:r>
      <w:proofErr w:type="spellEnd"/>
      <w:r w:rsidRPr="00492ABC">
        <w:rPr>
          <w:b/>
        </w:rPr>
        <w:t xml:space="preserve">  Л. В. </w:t>
      </w:r>
      <w:r w:rsidRPr="00492ABC">
        <w:t xml:space="preserve">Научные основы развития комплекса промышленной переработки продукции мясного животноводства (на материалах регионов Сибири) : автореферат </w:t>
      </w:r>
      <w:proofErr w:type="spellStart"/>
      <w:r w:rsidRPr="00492ABC">
        <w:t>дис</w:t>
      </w:r>
      <w:proofErr w:type="spellEnd"/>
      <w:r w:rsidRPr="00492ABC">
        <w:t xml:space="preserve">… д-ра </w:t>
      </w:r>
      <w:proofErr w:type="spellStart"/>
      <w:r w:rsidRPr="00492ABC">
        <w:t>экон</w:t>
      </w:r>
      <w:proofErr w:type="spellEnd"/>
      <w:r w:rsidRPr="00492ABC">
        <w:t>. наук : сп</w:t>
      </w:r>
      <w:r w:rsidRPr="00492ABC">
        <w:t>е</w:t>
      </w:r>
      <w:r w:rsidRPr="00492ABC">
        <w:t xml:space="preserve">циальность 08.00.05/ Л. В. </w:t>
      </w:r>
      <w:proofErr w:type="spellStart"/>
      <w:r w:rsidRPr="00492ABC">
        <w:t>Горнин</w:t>
      </w:r>
      <w:proofErr w:type="spellEnd"/>
      <w:r w:rsidRPr="00492ABC">
        <w:t>; [</w:t>
      </w:r>
      <w:proofErr w:type="spellStart"/>
      <w:r w:rsidRPr="00492ABC">
        <w:t>Сиб</w:t>
      </w:r>
      <w:proofErr w:type="spellEnd"/>
      <w:r w:rsidRPr="00492ABC">
        <w:t xml:space="preserve">. </w:t>
      </w:r>
      <w:proofErr w:type="spellStart"/>
      <w:r w:rsidRPr="00492ABC">
        <w:t>федер</w:t>
      </w:r>
      <w:proofErr w:type="spellEnd"/>
      <w:r w:rsidRPr="00492ABC">
        <w:t xml:space="preserve">. </w:t>
      </w:r>
      <w:proofErr w:type="spellStart"/>
      <w:r w:rsidRPr="00492ABC">
        <w:t>науч</w:t>
      </w:r>
      <w:proofErr w:type="spellEnd"/>
      <w:r w:rsidRPr="00492ABC">
        <w:t xml:space="preserve">. центр </w:t>
      </w:r>
      <w:proofErr w:type="spellStart"/>
      <w:r w:rsidRPr="00492ABC">
        <w:t>агробиотехнологий</w:t>
      </w:r>
      <w:proofErr w:type="spellEnd"/>
      <w:r w:rsidRPr="00492ABC">
        <w:t xml:space="preserve"> Рос. акад. наук]. –Новосибирск,  2019. –51 с.: ил.; 20 см. –</w:t>
      </w:r>
      <w:proofErr w:type="spellStart"/>
      <w:r w:rsidRPr="00492ABC">
        <w:t>Библиогр</w:t>
      </w:r>
      <w:proofErr w:type="spellEnd"/>
      <w:r w:rsidRPr="00492ABC">
        <w:t>.: с. 46–51 (56 назв.). (Шифр А2019–61)</w:t>
      </w:r>
    </w:p>
    <w:p w:rsidR="00492ABC" w:rsidRPr="00492ABC" w:rsidRDefault="00492ABC" w:rsidP="00492ABC">
      <w:pPr>
        <w:pStyle w:val="a7"/>
      </w:pPr>
      <w:r w:rsidRPr="00492ABC">
        <w:t>Экземпляры: всего: 2 -102КХ(2)</w:t>
      </w:r>
    </w:p>
    <w:p w:rsidR="00492ABC" w:rsidRPr="00492ABC" w:rsidRDefault="00492ABC" w:rsidP="00492ABC">
      <w:pPr>
        <w:pStyle w:val="1"/>
      </w:pPr>
      <w:bookmarkStart w:id="15" w:name="_Toc3384781"/>
      <w:r w:rsidRPr="00492ABC">
        <w:t>Лесное хозяйство</w:t>
      </w:r>
      <w:bookmarkEnd w:id="15"/>
    </w:p>
    <w:p w:rsidR="00492ABC" w:rsidRPr="00492ABC" w:rsidRDefault="00492ABC" w:rsidP="00492ABC">
      <w:pPr>
        <w:pStyle w:val="20"/>
      </w:pPr>
      <w:r w:rsidRPr="00492ABC">
        <w:rPr>
          <w:b/>
        </w:rPr>
        <w:t>31. Агрохимия</w:t>
      </w:r>
      <w:r w:rsidRPr="00492ABC">
        <w:t xml:space="preserve"> : лабораторный практикум для студентов направления 35.03.01 "Лесное дело"/ М. Б. </w:t>
      </w:r>
      <w:proofErr w:type="spellStart"/>
      <w:r w:rsidRPr="00492ABC">
        <w:t>Субота</w:t>
      </w:r>
      <w:proofErr w:type="spellEnd"/>
      <w:r w:rsidRPr="00492ABC">
        <w:t xml:space="preserve">,  Л. С. Богданова,  А. Н. </w:t>
      </w:r>
      <w:proofErr w:type="spellStart"/>
      <w:r w:rsidRPr="00492ABC">
        <w:t>Партолина</w:t>
      </w:r>
      <w:proofErr w:type="spellEnd"/>
      <w:r w:rsidRPr="00492ABC">
        <w:t xml:space="preserve">,  В. В. </w:t>
      </w:r>
      <w:proofErr w:type="spellStart"/>
      <w:r w:rsidRPr="00492ABC">
        <w:t>Часовская</w:t>
      </w:r>
      <w:proofErr w:type="spellEnd"/>
      <w:r w:rsidRPr="00492ABC">
        <w:t xml:space="preserve">; [отв. ред. Б. В. </w:t>
      </w:r>
      <w:proofErr w:type="spellStart"/>
      <w:r w:rsidRPr="00492ABC">
        <w:t>Бабиков</w:t>
      </w:r>
      <w:proofErr w:type="spellEnd"/>
      <w:r w:rsidRPr="00492ABC">
        <w:t xml:space="preserve">]; </w:t>
      </w:r>
      <w:proofErr w:type="spellStart"/>
      <w:r w:rsidRPr="00492ABC">
        <w:t>М-во</w:t>
      </w:r>
      <w:proofErr w:type="spellEnd"/>
      <w:r w:rsidRPr="00492ABC">
        <w:t xml:space="preserve"> обр</w:t>
      </w:r>
      <w:r w:rsidRPr="00492ABC">
        <w:t>а</w:t>
      </w:r>
      <w:r w:rsidRPr="00492ABC">
        <w:t xml:space="preserve">зования и науки Рос. Федерации,  </w:t>
      </w:r>
      <w:proofErr w:type="spellStart"/>
      <w:r w:rsidRPr="00492ABC">
        <w:t>С.-Петерб</w:t>
      </w:r>
      <w:proofErr w:type="spellEnd"/>
      <w:r w:rsidRPr="00492ABC">
        <w:t xml:space="preserve">. </w:t>
      </w:r>
      <w:proofErr w:type="spellStart"/>
      <w:r w:rsidRPr="00492ABC">
        <w:t>гос</w:t>
      </w:r>
      <w:proofErr w:type="spellEnd"/>
      <w:r w:rsidRPr="00492ABC">
        <w:t xml:space="preserve">. </w:t>
      </w:r>
      <w:proofErr w:type="spellStart"/>
      <w:r w:rsidRPr="00492ABC">
        <w:t>лесотехн</w:t>
      </w:r>
      <w:proofErr w:type="spellEnd"/>
      <w:r w:rsidRPr="00492ABC">
        <w:t xml:space="preserve">. </w:t>
      </w:r>
      <w:proofErr w:type="spellStart"/>
      <w:r w:rsidRPr="00492ABC">
        <w:t>ун</w:t>
      </w:r>
      <w:r w:rsidRPr="00492ABC">
        <w:noBreakHyphen/>
        <w:t>т</w:t>
      </w:r>
      <w:proofErr w:type="spellEnd"/>
      <w:r w:rsidRPr="00492ABC">
        <w:t xml:space="preserve"> им. С. М. Кирова,  Каф. почвовед</w:t>
      </w:r>
      <w:r w:rsidRPr="00492ABC">
        <w:t>е</w:t>
      </w:r>
      <w:r w:rsidRPr="00492ABC">
        <w:t>ния и лесных культур. –Санкт-Петербург: [</w:t>
      </w:r>
      <w:proofErr w:type="spellStart"/>
      <w:r w:rsidRPr="00492ABC">
        <w:t>СПбГЛТУ</w:t>
      </w:r>
      <w:proofErr w:type="spellEnd"/>
      <w:r w:rsidRPr="00492ABC">
        <w:t>],  2018. –49 с.: ил.; 21 см +Прил.: с. 26–48. –</w:t>
      </w:r>
      <w:proofErr w:type="spellStart"/>
      <w:r w:rsidRPr="00492ABC">
        <w:t>Библиогр</w:t>
      </w:r>
      <w:proofErr w:type="spellEnd"/>
      <w:r w:rsidRPr="00492ABC">
        <w:t>.: с. 25 (8 назв.). (Шифр Г2018–1135)</w:t>
      </w:r>
    </w:p>
    <w:p w:rsidR="00492ABC" w:rsidRPr="00492ABC" w:rsidRDefault="00492ABC" w:rsidP="00492ABC">
      <w:pPr>
        <w:pStyle w:val="a7"/>
      </w:pPr>
      <w:r w:rsidRPr="00492ABC">
        <w:t>Экземпляры: всего: 1 -102КХ(1)</w:t>
      </w:r>
    </w:p>
    <w:p w:rsidR="00492ABC" w:rsidRPr="00492ABC" w:rsidRDefault="00492ABC" w:rsidP="00492ABC">
      <w:pPr>
        <w:pStyle w:val="20"/>
      </w:pPr>
      <w:r w:rsidRPr="00492ABC">
        <w:rPr>
          <w:b/>
        </w:rPr>
        <w:t>32. </w:t>
      </w:r>
      <w:proofErr w:type="spellStart"/>
      <w:r w:rsidRPr="00492ABC">
        <w:rPr>
          <w:b/>
        </w:rPr>
        <w:t>Выводцев</w:t>
      </w:r>
      <w:proofErr w:type="spellEnd"/>
      <w:r w:rsidRPr="00492ABC">
        <w:rPr>
          <w:b/>
        </w:rPr>
        <w:t xml:space="preserve">  Н. В. </w:t>
      </w:r>
      <w:r w:rsidRPr="00492ABC">
        <w:t xml:space="preserve">Основы современного лесоустройства : учебное пособие/ Н. В. </w:t>
      </w:r>
      <w:proofErr w:type="spellStart"/>
      <w:r w:rsidRPr="00492ABC">
        <w:t>Выводцев</w:t>
      </w:r>
      <w:proofErr w:type="spellEnd"/>
      <w:r w:rsidRPr="00492ABC">
        <w:t xml:space="preserve">,  Н. Н. Панкратова; </w:t>
      </w:r>
      <w:proofErr w:type="spellStart"/>
      <w:r w:rsidRPr="00492ABC">
        <w:t>М-во</w:t>
      </w:r>
      <w:proofErr w:type="spellEnd"/>
      <w:r w:rsidRPr="00492ABC">
        <w:t xml:space="preserve"> образования и науки Рос. Федерации,  </w:t>
      </w:r>
      <w:proofErr w:type="spellStart"/>
      <w:r w:rsidRPr="00492ABC">
        <w:t>Тихоокеан</w:t>
      </w:r>
      <w:proofErr w:type="spellEnd"/>
      <w:r w:rsidRPr="00492ABC">
        <w:t xml:space="preserve">. </w:t>
      </w:r>
      <w:proofErr w:type="spellStart"/>
      <w:r w:rsidRPr="00492ABC">
        <w:t>гос</w:t>
      </w:r>
      <w:proofErr w:type="spellEnd"/>
      <w:r w:rsidRPr="00492ABC">
        <w:t xml:space="preserve">. </w:t>
      </w:r>
      <w:proofErr w:type="spellStart"/>
      <w:r w:rsidRPr="00492ABC">
        <w:t>ун</w:t>
      </w:r>
      <w:r w:rsidRPr="00492ABC">
        <w:noBreakHyphen/>
        <w:t>т</w:t>
      </w:r>
      <w:proofErr w:type="spellEnd"/>
      <w:r w:rsidRPr="00492ABC">
        <w:t>. –Хабаровск: Изд-во ТОГУ,  2018. –125 с.: ил.; 21 см +Прил.: с. 114–123. (Шифр Г2018–1153)</w:t>
      </w:r>
    </w:p>
    <w:p w:rsidR="00492ABC" w:rsidRPr="00492ABC" w:rsidRDefault="00492ABC" w:rsidP="00492ABC">
      <w:pPr>
        <w:pStyle w:val="a7"/>
      </w:pPr>
      <w:r w:rsidRPr="00492ABC">
        <w:t>Экземпляры: всего: 1 -102КХ(1)</w:t>
      </w:r>
    </w:p>
    <w:p w:rsidR="00492ABC" w:rsidRPr="00492ABC" w:rsidRDefault="00492ABC" w:rsidP="00492ABC">
      <w:pPr>
        <w:pStyle w:val="20"/>
      </w:pPr>
      <w:r w:rsidRPr="00492ABC">
        <w:rPr>
          <w:b/>
        </w:rPr>
        <w:t>33. </w:t>
      </w:r>
      <w:proofErr w:type="spellStart"/>
      <w:r w:rsidRPr="00492ABC">
        <w:rPr>
          <w:b/>
        </w:rPr>
        <w:t>Манаенков</w:t>
      </w:r>
      <w:proofErr w:type="spellEnd"/>
      <w:r w:rsidRPr="00492ABC">
        <w:rPr>
          <w:b/>
        </w:rPr>
        <w:t xml:space="preserve">  А. С. </w:t>
      </w:r>
      <w:r w:rsidRPr="00492ABC">
        <w:t xml:space="preserve">Лесомелиорация арен засушливой зоны/ А. С. </w:t>
      </w:r>
      <w:proofErr w:type="spellStart"/>
      <w:r w:rsidRPr="00492ABC">
        <w:t>Манаенков</w:t>
      </w:r>
      <w:proofErr w:type="spellEnd"/>
      <w:r w:rsidRPr="00492ABC">
        <w:t xml:space="preserve">. –[2-е изд.,  </w:t>
      </w:r>
      <w:proofErr w:type="spellStart"/>
      <w:r w:rsidRPr="00492ABC">
        <w:t>п</w:t>
      </w:r>
      <w:r w:rsidRPr="00492ABC">
        <w:t>е</w:t>
      </w:r>
      <w:r w:rsidRPr="00492ABC">
        <w:t>рераб</w:t>
      </w:r>
      <w:proofErr w:type="spellEnd"/>
      <w:r w:rsidRPr="00492ABC">
        <w:t>. и доп.]. –Волгоград: ФНЦ агроэкологии,  2018. –428 с.: ил.; 20 см +Прил.: с. 356–425. –</w:t>
      </w:r>
      <w:proofErr w:type="spellStart"/>
      <w:r w:rsidRPr="00492ABC">
        <w:t>Библиогр</w:t>
      </w:r>
      <w:proofErr w:type="spellEnd"/>
      <w:r w:rsidRPr="00492ABC">
        <w:t>.: с. 326–354 (439 назв.). (Шифр Г2018–1150)</w:t>
      </w:r>
    </w:p>
    <w:p w:rsidR="00492ABC" w:rsidRPr="00492ABC" w:rsidRDefault="00492ABC" w:rsidP="00492ABC">
      <w:pPr>
        <w:pStyle w:val="a7"/>
      </w:pPr>
      <w:r w:rsidRPr="00492ABC">
        <w:t>Экземпляры: всего: 1 -102КХ(1)</w:t>
      </w:r>
    </w:p>
    <w:p w:rsidR="00492ABC" w:rsidRPr="00492ABC" w:rsidRDefault="00492ABC" w:rsidP="00492ABC">
      <w:pPr>
        <w:pStyle w:val="20"/>
      </w:pPr>
      <w:r w:rsidRPr="00492ABC">
        <w:rPr>
          <w:b/>
        </w:rPr>
        <w:t>34. Организация</w:t>
      </w:r>
      <w:r w:rsidRPr="00492ABC">
        <w:t xml:space="preserve"> устойчивого лесопользования в лесных районах : методические указания к в</w:t>
      </w:r>
      <w:r w:rsidRPr="00492ABC">
        <w:t>ы</w:t>
      </w:r>
      <w:r w:rsidRPr="00492ABC">
        <w:t>полнению курсовой работы по дисциплине "Устойчивое природопользование" для студентов напра</w:t>
      </w:r>
      <w:r w:rsidRPr="00492ABC">
        <w:t>в</w:t>
      </w:r>
      <w:r w:rsidRPr="00492ABC">
        <w:t>ления 35.03.01 "Лесное дело"/ </w:t>
      </w:r>
      <w:proofErr w:type="spellStart"/>
      <w:r w:rsidRPr="00492ABC">
        <w:t>М-во</w:t>
      </w:r>
      <w:proofErr w:type="spellEnd"/>
      <w:r w:rsidRPr="00492ABC">
        <w:t xml:space="preserve"> образования и науки Рос. Федерации,  </w:t>
      </w:r>
      <w:proofErr w:type="spellStart"/>
      <w:r w:rsidRPr="00492ABC">
        <w:t>Тихоокеан</w:t>
      </w:r>
      <w:proofErr w:type="spellEnd"/>
      <w:r w:rsidRPr="00492ABC">
        <w:t xml:space="preserve">. </w:t>
      </w:r>
      <w:proofErr w:type="spellStart"/>
      <w:r w:rsidRPr="00492ABC">
        <w:t>гос</w:t>
      </w:r>
      <w:proofErr w:type="spellEnd"/>
      <w:r w:rsidRPr="00492ABC">
        <w:t xml:space="preserve">. </w:t>
      </w:r>
      <w:proofErr w:type="spellStart"/>
      <w:r w:rsidRPr="00492ABC">
        <w:t>ун</w:t>
      </w:r>
      <w:r w:rsidRPr="00492ABC">
        <w:noBreakHyphen/>
        <w:t>т</w:t>
      </w:r>
      <w:proofErr w:type="spellEnd"/>
      <w:r w:rsidRPr="00492ABC">
        <w:t>; [сост. А. Г. Матвеева]. –Хабаровск: Изд-во ТОГУ,  2018. –32 с.: табл.; 21 см. (Шифр Г2018–1143)</w:t>
      </w:r>
    </w:p>
    <w:p w:rsidR="00492ABC" w:rsidRPr="00492ABC" w:rsidRDefault="00492ABC" w:rsidP="00492ABC">
      <w:pPr>
        <w:pStyle w:val="a7"/>
      </w:pPr>
      <w:r w:rsidRPr="00492ABC">
        <w:t>Экземпляры: всего: 1 -102КХ(1)</w:t>
      </w:r>
    </w:p>
    <w:p w:rsidR="00492ABC" w:rsidRPr="00492ABC" w:rsidRDefault="00492ABC" w:rsidP="00492ABC">
      <w:pPr>
        <w:pStyle w:val="1"/>
      </w:pPr>
      <w:bookmarkStart w:id="16" w:name="_Toc3384782"/>
      <w:r w:rsidRPr="00492ABC">
        <w:t>Рыбное хозяйство</w:t>
      </w:r>
      <w:bookmarkEnd w:id="16"/>
    </w:p>
    <w:p w:rsidR="00492ABC" w:rsidRPr="00492ABC" w:rsidRDefault="00492ABC" w:rsidP="00492ABC">
      <w:pPr>
        <w:pStyle w:val="20"/>
      </w:pPr>
      <w:r w:rsidRPr="00492ABC">
        <w:rPr>
          <w:b/>
        </w:rPr>
        <w:t xml:space="preserve">35. "Состояние и пути развития </w:t>
      </w:r>
      <w:proofErr w:type="spellStart"/>
      <w:r w:rsidRPr="00492ABC">
        <w:rPr>
          <w:b/>
        </w:rPr>
        <w:t>аквакультуры</w:t>
      </w:r>
      <w:proofErr w:type="spellEnd"/>
      <w:r w:rsidRPr="00492ABC">
        <w:rPr>
          <w:b/>
        </w:rPr>
        <w:t xml:space="preserve"> в Российской Федерации в свете </w:t>
      </w:r>
      <w:proofErr w:type="spellStart"/>
      <w:r w:rsidRPr="00492ABC">
        <w:rPr>
          <w:b/>
        </w:rPr>
        <w:t>импорт</w:t>
      </w:r>
      <w:r w:rsidRPr="00492ABC">
        <w:rPr>
          <w:b/>
        </w:rPr>
        <w:t>о</w:t>
      </w:r>
      <w:r w:rsidRPr="00492ABC">
        <w:rPr>
          <w:b/>
        </w:rPr>
        <w:t>замещения</w:t>
      </w:r>
      <w:proofErr w:type="spellEnd"/>
      <w:r w:rsidRPr="00492ABC">
        <w:rPr>
          <w:b/>
        </w:rPr>
        <w:t xml:space="preserve"> и обеспечения продовольственной безопасности страны",  национальная научно-практическая конференция (3; 2018; Казань)</w:t>
      </w:r>
      <w:r w:rsidRPr="00492ABC">
        <w:t>. III Национальная научно-практическая конфере</w:t>
      </w:r>
      <w:r w:rsidRPr="00492ABC">
        <w:t>н</w:t>
      </w:r>
      <w:r w:rsidRPr="00492ABC">
        <w:t xml:space="preserve">ция "Состояние и пути развития </w:t>
      </w:r>
      <w:proofErr w:type="spellStart"/>
      <w:r w:rsidRPr="00492ABC">
        <w:t>аквакультуры</w:t>
      </w:r>
      <w:proofErr w:type="spellEnd"/>
      <w:r w:rsidRPr="00492ABC">
        <w:t xml:space="preserve"> в Российской Федерации в свете </w:t>
      </w:r>
      <w:proofErr w:type="spellStart"/>
      <w:r w:rsidRPr="00492ABC">
        <w:t>импортозамещения</w:t>
      </w:r>
      <w:proofErr w:type="spellEnd"/>
      <w:r w:rsidRPr="00492ABC">
        <w:t xml:space="preserve"> и обеспечения продовольственной безопасности страны",  Казань,  3–5 октября 2018 года : [материалы конференции]/ </w:t>
      </w:r>
      <w:proofErr w:type="spellStart"/>
      <w:r w:rsidRPr="00492ABC">
        <w:t>М-во</w:t>
      </w:r>
      <w:proofErr w:type="spellEnd"/>
      <w:r w:rsidRPr="00492ABC">
        <w:t xml:space="preserve"> сел. </w:t>
      </w:r>
      <w:proofErr w:type="spellStart"/>
      <w:r w:rsidRPr="00492ABC">
        <w:t>хоз-ва</w:t>
      </w:r>
      <w:proofErr w:type="spellEnd"/>
      <w:r w:rsidRPr="00492ABC">
        <w:t xml:space="preserve"> Рос. Федерации,  </w:t>
      </w:r>
      <w:proofErr w:type="spellStart"/>
      <w:r w:rsidRPr="00492ABC">
        <w:t>Федер</w:t>
      </w:r>
      <w:proofErr w:type="spellEnd"/>
      <w:r w:rsidRPr="00492ABC">
        <w:t xml:space="preserve">. агентство по рыболовству,  </w:t>
      </w:r>
      <w:proofErr w:type="spellStart"/>
      <w:r w:rsidRPr="00492ABC">
        <w:t>Каз</w:t>
      </w:r>
      <w:proofErr w:type="spellEnd"/>
      <w:r w:rsidRPr="00492ABC">
        <w:t xml:space="preserve">. </w:t>
      </w:r>
      <w:proofErr w:type="spellStart"/>
      <w:r w:rsidRPr="00492ABC">
        <w:t>гос</w:t>
      </w:r>
      <w:proofErr w:type="spellEnd"/>
      <w:r w:rsidRPr="00492ABC">
        <w:t xml:space="preserve">. </w:t>
      </w:r>
      <w:proofErr w:type="spellStart"/>
      <w:r w:rsidRPr="00492ABC">
        <w:t>энергет</w:t>
      </w:r>
      <w:proofErr w:type="spellEnd"/>
      <w:r w:rsidRPr="00492ABC">
        <w:t xml:space="preserve">. </w:t>
      </w:r>
      <w:proofErr w:type="spellStart"/>
      <w:r w:rsidRPr="00492ABC">
        <w:t>ун</w:t>
      </w:r>
      <w:r w:rsidRPr="00492ABC">
        <w:noBreakHyphen/>
        <w:t>т</w:t>
      </w:r>
      <w:proofErr w:type="spellEnd"/>
      <w:r w:rsidRPr="00492ABC">
        <w:t xml:space="preserve">,  </w:t>
      </w:r>
      <w:proofErr w:type="spellStart"/>
      <w:r w:rsidRPr="00492ABC">
        <w:t>Калинингр</w:t>
      </w:r>
      <w:proofErr w:type="spellEnd"/>
      <w:r w:rsidRPr="00492ABC">
        <w:t xml:space="preserve">. </w:t>
      </w:r>
      <w:proofErr w:type="spellStart"/>
      <w:r w:rsidRPr="00492ABC">
        <w:t>гос</w:t>
      </w:r>
      <w:proofErr w:type="spellEnd"/>
      <w:r w:rsidRPr="00492ABC">
        <w:t xml:space="preserve">. </w:t>
      </w:r>
      <w:proofErr w:type="spellStart"/>
      <w:r w:rsidRPr="00492ABC">
        <w:t>техн</w:t>
      </w:r>
      <w:proofErr w:type="spellEnd"/>
      <w:r w:rsidRPr="00492ABC">
        <w:t xml:space="preserve">. </w:t>
      </w:r>
      <w:proofErr w:type="spellStart"/>
      <w:r w:rsidRPr="00492ABC">
        <w:t>ун</w:t>
      </w:r>
      <w:r w:rsidRPr="00492ABC">
        <w:noBreakHyphen/>
        <w:t>т</w:t>
      </w:r>
      <w:proofErr w:type="spellEnd"/>
      <w:r w:rsidRPr="00492ABC">
        <w:t xml:space="preserve">,  </w:t>
      </w:r>
      <w:proofErr w:type="spellStart"/>
      <w:r w:rsidRPr="00492ABC">
        <w:t>Сарат</w:t>
      </w:r>
      <w:proofErr w:type="spellEnd"/>
      <w:r w:rsidRPr="00492ABC">
        <w:t xml:space="preserve">. </w:t>
      </w:r>
      <w:proofErr w:type="spellStart"/>
      <w:r w:rsidRPr="00492ABC">
        <w:t>гос</w:t>
      </w:r>
      <w:proofErr w:type="spellEnd"/>
      <w:r w:rsidRPr="00492ABC">
        <w:t xml:space="preserve">. </w:t>
      </w:r>
      <w:proofErr w:type="spellStart"/>
      <w:r w:rsidRPr="00492ABC">
        <w:t>аграр</w:t>
      </w:r>
      <w:proofErr w:type="spellEnd"/>
      <w:r w:rsidRPr="00492ABC">
        <w:t xml:space="preserve">. </w:t>
      </w:r>
      <w:proofErr w:type="spellStart"/>
      <w:r w:rsidRPr="00492ABC">
        <w:t>ун</w:t>
      </w:r>
      <w:r w:rsidRPr="00492ABC">
        <w:noBreakHyphen/>
        <w:t>т</w:t>
      </w:r>
      <w:proofErr w:type="spellEnd"/>
      <w:r w:rsidRPr="00492ABC">
        <w:t xml:space="preserve"> им. Н. И. Вавилова; [</w:t>
      </w:r>
      <w:proofErr w:type="spellStart"/>
      <w:r w:rsidRPr="00492ABC">
        <w:t>редкол</w:t>
      </w:r>
      <w:proofErr w:type="spellEnd"/>
      <w:r w:rsidRPr="00492ABC">
        <w:t>.: А. А. Васильев и др.]. –Саратов: [</w:t>
      </w:r>
      <w:proofErr w:type="spellStart"/>
      <w:r w:rsidRPr="00492ABC">
        <w:t>Амирит</w:t>
      </w:r>
      <w:proofErr w:type="spellEnd"/>
      <w:r w:rsidRPr="00492ABC">
        <w:t xml:space="preserve">],  2018. –288 с.: ил.,  </w:t>
      </w:r>
      <w:proofErr w:type="spellStart"/>
      <w:r w:rsidRPr="00492ABC">
        <w:t>цв</w:t>
      </w:r>
      <w:proofErr w:type="spellEnd"/>
      <w:r w:rsidRPr="00492ABC">
        <w:t xml:space="preserve">. ил.; 21 см. –Рез. </w:t>
      </w:r>
      <w:proofErr w:type="spellStart"/>
      <w:r w:rsidRPr="00492ABC">
        <w:t>докл</w:t>
      </w:r>
      <w:proofErr w:type="spellEnd"/>
      <w:r w:rsidRPr="00492ABC">
        <w:t>. на англ. яз. –</w:t>
      </w:r>
      <w:proofErr w:type="spellStart"/>
      <w:r w:rsidRPr="00492ABC">
        <w:t>Библиогр</w:t>
      </w:r>
      <w:proofErr w:type="spellEnd"/>
      <w:r w:rsidRPr="00492ABC">
        <w:t xml:space="preserve">. в конце </w:t>
      </w:r>
      <w:proofErr w:type="spellStart"/>
      <w:r w:rsidRPr="00492ABC">
        <w:t>докл</w:t>
      </w:r>
      <w:proofErr w:type="spellEnd"/>
      <w:r w:rsidRPr="00492ABC">
        <w:t>. (Шифр Г2018–1138)</w:t>
      </w:r>
    </w:p>
    <w:p w:rsidR="00492ABC" w:rsidRPr="00492ABC" w:rsidRDefault="00492ABC" w:rsidP="00492ABC">
      <w:pPr>
        <w:pStyle w:val="a7"/>
      </w:pPr>
      <w:r w:rsidRPr="00492ABC">
        <w:t>Экземпляры: всего: 1 -102КХ(1)</w:t>
      </w:r>
    </w:p>
    <w:p w:rsidR="00492ABC" w:rsidRPr="00492ABC" w:rsidRDefault="00492ABC" w:rsidP="00492ABC">
      <w:pPr>
        <w:pStyle w:val="20"/>
      </w:pPr>
      <w:r w:rsidRPr="00492ABC">
        <w:rPr>
          <w:b/>
        </w:rPr>
        <w:t>36. Реестр</w:t>
      </w:r>
      <w:r w:rsidRPr="00492ABC">
        <w:t xml:space="preserve"> лососевых рек Мурманской области. Бассейн</w:t>
      </w:r>
      <w:r w:rsidRPr="00C8427C">
        <w:rPr>
          <w:lang w:val="en-US"/>
        </w:rPr>
        <w:t xml:space="preserve"> </w:t>
      </w:r>
      <w:r w:rsidRPr="00492ABC">
        <w:t>Белого</w:t>
      </w:r>
      <w:r w:rsidRPr="00C8427C">
        <w:rPr>
          <w:lang w:val="en-US"/>
        </w:rPr>
        <w:t xml:space="preserve"> </w:t>
      </w:r>
      <w:r w:rsidRPr="00492ABC">
        <w:t>моря</w:t>
      </w:r>
      <w:r w:rsidRPr="00C8427C">
        <w:rPr>
          <w:lang w:val="en-US"/>
        </w:rPr>
        <w:t xml:space="preserve"> =Inventory of salmon rivers of Murmansk region. </w:t>
      </w:r>
      <w:proofErr w:type="spellStart"/>
      <w:r w:rsidRPr="00492ABC">
        <w:t>White</w:t>
      </w:r>
      <w:proofErr w:type="spellEnd"/>
      <w:r w:rsidRPr="00492ABC">
        <w:t xml:space="preserve"> </w:t>
      </w:r>
      <w:proofErr w:type="spellStart"/>
      <w:r w:rsidRPr="00492ABC">
        <w:t>Sea</w:t>
      </w:r>
      <w:proofErr w:type="spellEnd"/>
      <w:r w:rsidRPr="00492ABC">
        <w:t xml:space="preserve"> </w:t>
      </w:r>
      <w:proofErr w:type="spellStart"/>
      <w:r w:rsidRPr="00492ABC">
        <w:t>basin</w:t>
      </w:r>
      <w:proofErr w:type="spellEnd"/>
      <w:r w:rsidRPr="00492ABC">
        <w:t xml:space="preserve">/ [А. В. </w:t>
      </w:r>
      <w:proofErr w:type="spellStart"/>
      <w:r w:rsidRPr="00492ABC">
        <w:t>Зубченко</w:t>
      </w:r>
      <w:proofErr w:type="spellEnd"/>
      <w:r w:rsidRPr="00492ABC">
        <w:t xml:space="preserve">,  М. Ю. Алексеев,  С. И. </w:t>
      </w:r>
      <w:proofErr w:type="spellStart"/>
      <w:r w:rsidRPr="00492ABC">
        <w:t>Долотов</w:t>
      </w:r>
      <w:proofErr w:type="spellEnd"/>
      <w:r w:rsidRPr="00492ABC">
        <w:t xml:space="preserve"> и др.]; под общ. ред. А. В. </w:t>
      </w:r>
      <w:proofErr w:type="spellStart"/>
      <w:r w:rsidRPr="00492ABC">
        <w:t>Зубченко</w:t>
      </w:r>
      <w:proofErr w:type="spellEnd"/>
      <w:r w:rsidRPr="00492ABC">
        <w:t xml:space="preserve">,  д-ра биол. наук; </w:t>
      </w:r>
      <w:proofErr w:type="spellStart"/>
      <w:r w:rsidRPr="00492ABC">
        <w:t>Федер</w:t>
      </w:r>
      <w:proofErr w:type="spellEnd"/>
      <w:r w:rsidRPr="00492ABC">
        <w:t xml:space="preserve">. агентство по рыболовству,  Поляр. </w:t>
      </w:r>
      <w:proofErr w:type="spellStart"/>
      <w:r w:rsidRPr="00492ABC">
        <w:t>науч.-исслед</w:t>
      </w:r>
      <w:proofErr w:type="spellEnd"/>
      <w:r w:rsidRPr="00492ABC">
        <w:t xml:space="preserve">. </w:t>
      </w:r>
      <w:proofErr w:type="spellStart"/>
      <w:r w:rsidRPr="00492ABC">
        <w:t>ин</w:t>
      </w:r>
      <w:r w:rsidRPr="00492ABC">
        <w:noBreakHyphen/>
        <w:t>т</w:t>
      </w:r>
      <w:proofErr w:type="spellEnd"/>
      <w:r w:rsidRPr="00492ABC">
        <w:t xml:space="preserve"> мор. рыб. </w:t>
      </w:r>
      <w:proofErr w:type="spellStart"/>
      <w:r w:rsidRPr="00492ABC">
        <w:t>хоз-ва</w:t>
      </w:r>
      <w:proofErr w:type="spellEnd"/>
      <w:r w:rsidRPr="00492ABC">
        <w:t xml:space="preserve"> и океанографии им. Н. М. </w:t>
      </w:r>
      <w:proofErr w:type="spellStart"/>
      <w:r w:rsidRPr="00492ABC">
        <w:t>Книповича</w:t>
      </w:r>
      <w:proofErr w:type="spellEnd"/>
      <w:r w:rsidRPr="00492ABC">
        <w:t xml:space="preserve">. –Мурманск: [ПИНРО],  2018. –344 с.: </w:t>
      </w:r>
      <w:proofErr w:type="spellStart"/>
      <w:r w:rsidRPr="00492ABC">
        <w:t>цв</w:t>
      </w:r>
      <w:proofErr w:type="spellEnd"/>
      <w:r w:rsidRPr="00492ABC">
        <w:t>. ил.; 29 см +Прил.: с. 290–300. –</w:t>
      </w:r>
      <w:proofErr w:type="spellStart"/>
      <w:r w:rsidRPr="00492ABC">
        <w:t>Парал</w:t>
      </w:r>
      <w:proofErr w:type="spellEnd"/>
      <w:r w:rsidRPr="00492ABC">
        <w:t xml:space="preserve">. </w:t>
      </w:r>
      <w:proofErr w:type="spellStart"/>
      <w:r w:rsidRPr="00492ABC">
        <w:t>тит</w:t>
      </w:r>
      <w:proofErr w:type="spellEnd"/>
      <w:r w:rsidRPr="00492ABC">
        <w:t>. л. на англ. яз. –</w:t>
      </w:r>
      <w:proofErr w:type="spellStart"/>
      <w:r w:rsidRPr="00492ABC">
        <w:t>Библиогр</w:t>
      </w:r>
      <w:proofErr w:type="spellEnd"/>
      <w:r w:rsidRPr="00492ABC">
        <w:t>.: с. 301–305. (Шифр Е2018–279)</w:t>
      </w:r>
    </w:p>
    <w:p w:rsidR="00492ABC" w:rsidRPr="00492ABC" w:rsidRDefault="00492ABC" w:rsidP="00492ABC">
      <w:pPr>
        <w:pStyle w:val="a7"/>
      </w:pPr>
      <w:r w:rsidRPr="00492ABC">
        <w:t>Экземпляры: всего: 1 -102КХ(1)</w:t>
      </w:r>
    </w:p>
    <w:p w:rsidR="00492ABC" w:rsidRDefault="001516F5" w:rsidP="00492ABC">
      <w:pPr>
        <w:pStyle w:val="1"/>
      </w:pPr>
      <w:bookmarkStart w:id="17" w:name="_GoBack"/>
      <w:bookmarkEnd w:id="17"/>
      <w:r>
        <w:br w:type="page"/>
      </w:r>
      <w:bookmarkStart w:id="18" w:name="_Toc3384783"/>
      <w:r w:rsidR="00492ABC" w:rsidRPr="00492ABC">
        <w:lastRenderedPageBreak/>
        <w:t>ТЕКУЩЕЕ ЗАКОНОДАТЕЛЬСТВО: КРАТКИЙ ОБЗОР</w:t>
      </w:r>
      <w:bookmarkEnd w:id="18"/>
    </w:p>
    <w:p w:rsidR="005B3372" w:rsidRPr="005B3372" w:rsidRDefault="005B3372" w:rsidP="005B3372"/>
    <w:tbl>
      <w:tblPr>
        <w:tblW w:w="10064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1276"/>
        <w:gridCol w:w="8788"/>
      </w:tblGrid>
      <w:tr w:rsidR="00C8427C" w:rsidRPr="00FF789D" w:rsidTr="00C8427C">
        <w:tc>
          <w:tcPr>
            <w:tcW w:w="1276" w:type="dxa"/>
          </w:tcPr>
          <w:p w:rsidR="00C8427C" w:rsidRPr="009559C8" w:rsidRDefault="00C8427C" w:rsidP="00C8427C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Постановление Правительства РФ от 19.02.2019 N 162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"Об утверждении Правил разработки, утверждения, реализации, корректировки и завершения комплексных научно-технических программ полного инновационного цикла и комплексных научно-технических проектов полного инновационного цикла в целях обеспечения реализации приоритетов научно-технологического развития Российской Ф</w:t>
            </w:r>
            <w:r w:rsidRPr="007405B8">
              <w:rPr>
                <w:sz w:val="22"/>
                <w:szCs w:val="22"/>
              </w:rPr>
              <w:t>е</w:t>
            </w:r>
            <w:r w:rsidRPr="007405B8">
              <w:rPr>
                <w:sz w:val="22"/>
                <w:szCs w:val="22"/>
              </w:rPr>
              <w:t>дерации"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Источник публикации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Документ опубликован не был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8427C" w:rsidRPr="00FF789D" w:rsidTr="00C8427C">
        <w:tc>
          <w:tcPr>
            <w:tcW w:w="1276" w:type="dxa"/>
          </w:tcPr>
          <w:p w:rsidR="00C8427C" w:rsidRPr="009559C8" w:rsidRDefault="00C8427C" w:rsidP="00C8427C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 xml:space="preserve">&lt;Письмо&gt; </w:t>
            </w:r>
            <w:proofErr w:type="spellStart"/>
            <w:r w:rsidRPr="007405B8">
              <w:rPr>
                <w:sz w:val="22"/>
                <w:szCs w:val="22"/>
              </w:rPr>
              <w:t>Минобрнауки</w:t>
            </w:r>
            <w:proofErr w:type="spellEnd"/>
            <w:r w:rsidRPr="007405B8">
              <w:rPr>
                <w:sz w:val="22"/>
                <w:szCs w:val="22"/>
              </w:rPr>
              <w:t xml:space="preserve"> России от 19.02.2019 N 06.4/978-О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&lt;О Перечне рецензируемых научных изданий, в которых должны быть опублик</w:t>
            </w:r>
            <w:r w:rsidRPr="007405B8">
              <w:rPr>
                <w:sz w:val="22"/>
                <w:szCs w:val="22"/>
              </w:rPr>
              <w:t>о</w:t>
            </w:r>
            <w:r w:rsidRPr="007405B8">
              <w:rPr>
                <w:sz w:val="22"/>
                <w:szCs w:val="22"/>
              </w:rPr>
              <w:t>ваны основные научные результаты диссертаций на соискание ученой степени кандидата наук, на соискание ученой степени доктора наук&gt;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Источник публикации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Документ опубликован не был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8427C" w:rsidRPr="00FF789D" w:rsidTr="00C8427C">
        <w:tc>
          <w:tcPr>
            <w:tcW w:w="1276" w:type="dxa"/>
          </w:tcPr>
          <w:p w:rsidR="00C8427C" w:rsidRPr="009559C8" w:rsidRDefault="00C8427C" w:rsidP="00C8427C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"Рецензируемые научные издания, включенные в Перечень рецензируемых нау</w:t>
            </w:r>
            <w:r w:rsidRPr="007405B8">
              <w:rPr>
                <w:sz w:val="22"/>
                <w:szCs w:val="22"/>
              </w:rPr>
              <w:t>ч</w:t>
            </w:r>
            <w:r w:rsidRPr="007405B8">
              <w:rPr>
                <w:sz w:val="22"/>
                <w:szCs w:val="22"/>
              </w:rPr>
              <w:t>ных изданий, в которых должны быть опубликованы основные научные результаты ди</w:t>
            </w:r>
            <w:r w:rsidRPr="007405B8">
              <w:rPr>
                <w:sz w:val="22"/>
                <w:szCs w:val="22"/>
              </w:rPr>
              <w:t>с</w:t>
            </w:r>
            <w:r w:rsidRPr="007405B8">
              <w:rPr>
                <w:sz w:val="22"/>
                <w:szCs w:val="22"/>
              </w:rPr>
              <w:t>сертаций на соискание ученой степени кандидата наук, на соискание ученой степени до</w:t>
            </w:r>
            <w:r w:rsidRPr="007405B8">
              <w:rPr>
                <w:sz w:val="22"/>
                <w:szCs w:val="22"/>
              </w:rPr>
              <w:t>к</w:t>
            </w:r>
            <w:r w:rsidRPr="007405B8">
              <w:rPr>
                <w:sz w:val="22"/>
                <w:szCs w:val="22"/>
              </w:rPr>
              <w:t xml:space="preserve">тора наук, распоряжением </w:t>
            </w:r>
            <w:proofErr w:type="spellStart"/>
            <w:r w:rsidRPr="007405B8">
              <w:rPr>
                <w:sz w:val="22"/>
                <w:szCs w:val="22"/>
              </w:rPr>
              <w:t>Минобрнауки</w:t>
            </w:r>
            <w:proofErr w:type="spellEnd"/>
            <w:r w:rsidRPr="007405B8">
              <w:rPr>
                <w:sz w:val="22"/>
                <w:szCs w:val="22"/>
              </w:rPr>
              <w:t xml:space="preserve"> России от 12 февраля 2019 г. N 21-р"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Источник публикации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Документ опубликован не был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8427C" w:rsidRPr="00FF789D" w:rsidTr="00C8427C">
        <w:tc>
          <w:tcPr>
            <w:tcW w:w="1276" w:type="dxa"/>
          </w:tcPr>
          <w:p w:rsidR="00C8427C" w:rsidRPr="009559C8" w:rsidRDefault="00C8427C" w:rsidP="00C8427C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Приказ Росстата от 29.12.2018 N 794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"Об Основных методологических и организационных положениях по проведению выборочного обследования сельскохозяйственной деятельности личных подсобных и других индивидуальных хозяйств граждан"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Источник публикации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Документ опубликован не был</w:t>
            </w:r>
          </w:p>
        </w:tc>
      </w:tr>
      <w:tr w:rsidR="00C8427C" w:rsidRPr="00FF789D" w:rsidTr="00C8427C">
        <w:tc>
          <w:tcPr>
            <w:tcW w:w="1276" w:type="dxa"/>
          </w:tcPr>
          <w:p w:rsidR="00C8427C" w:rsidRPr="009559C8" w:rsidRDefault="00C8427C" w:rsidP="00C8427C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Распоряжение Правительства РФ от 31.10.2018 N 2373-р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(ред. от 21.02.2019)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&lt;Об утверждении состава Правительственной комиссии по вопросам агропромы</w:t>
            </w:r>
            <w:r w:rsidRPr="007405B8">
              <w:rPr>
                <w:sz w:val="22"/>
                <w:szCs w:val="22"/>
              </w:rPr>
              <w:t>ш</w:t>
            </w:r>
            <w:r w:rsidRPr="007405B8">
              <w:rPr>
                <w:sz w:val="22"/>
                <w:szCs w:val="22"/>
              </w:rPr>
              <w:t>ленного комплекса и устойчивого развития сельских территорий&gt;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Источник публикации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В данном виде документ опубликован не был.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Первоначальный текст документа опубликован в изданиях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Официальный интернет-портал правовой информации http://www.pravo.gov.ru, 02.11.2018,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"Собрание законодательства РФ", 12.11.2018, N 46, ст. 7084.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8427C" w:rsidRPr="00FF789D" w:rsidTr="00C8427C">
        <w:tc>
          <w:tcPr>
            <w:tcW w:w="1276" w:type="dxa"/>
          </w:tcPr>
          <w:p w:rsidR="00C8427C" w:rsidRPr="009559C8" w:rsidRDefault="00C8427C" w:rsidP="00C8427C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 xml:space="preserve">Приказ </w:t>
            </w:r>
            <w:proofErr w:type="spellStart"/>
            <w:r w:rsidRPr="007405B8">
              <w:rPr>
                <w:sz w:val="22"/>
                <w:szCs w:val="22"/>
              </w:rPr>
              <w:t>Россельхознадзора</w:t>
            </w:r>
            <w:proofErr w:type="spellEnd"/>
            <w:r w:rsidRPr="007405B8">
              <w:rPr>
                <w:sz w:val="22"/>
                <w:szCs w:val="22"/>
              </w:rPr>
              <w:t xml:space="preserve"> от 14.12.2018 N 1449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"О проведении проверок"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Источник публикации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Документ опубликован не был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8427C" w:rsidRPr="00FF789D" w:rsidTr="00C8427C">
        <w:tc>
          <w:tcPr>
            <w:tcW w:w="1276" w:type="dxa"/>
          </w:tcPr>
          <w:p w:rsidR="00C8427C" w:rsidRPr="009559C8" w:rsidRDefault="00C8427C" w:rsidP="00C8427C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Постановление Правительства Новосибирской области от 27.03.2018 N 111-п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(ред. от 12.02.2019)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"Об установлении организационной структуры министерства сельского хозяйства Новосибирской области"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Источник публикации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В данном виде документ опубликован не был.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Первоначальный текст документа опубликован в издании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 xml:space="preserve">Официальный интернет-портал правовой информации http://www.pravo.gov.ru, </w:t>
            </w:r>
            <w:r w:rsidRPr="007405B8">
              <w:rPr>
                <w:sz w:val="22"/>
                <w:szCs w:val="22"/>
              </w:rPr>
              <w:lastRenderedPageBreak/>
              <w:t>28.03.2018.</w:t>
            </w:r>
          </w:p>
          <w:p w:rsidR="00C8427C" w:rsidRPr="007405B8" w:rsidRDefault="00C8427C" w:rsidP="00CA44EB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8427C" w:rsidRPr="00FF789D" w:rsidTr="00C8427C">
        <w:tc>
          <w:tcPr>
            <w:tcW w:w="1276" w:type="dxa"/>
          </w:tcPr>
          <w:p w:rsidR="00C8427C" w:rsidRPr="009559C8" w:rsidRDefault="00C8427C" w:rsidP="00C8427C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8427C" w:rsidRPr="007405B8" w:rsidRDefault="00C8427C" w:rsidP="00CA44E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Постановление Правительства Новосибирской области от 12.02.2019 N 38-п</w:t>
            </w:r>
          </w:p>
          <w:p w:rsidR="00C8427C" w:rsidRPr="007405B8" w:rsidRDefault="00C8427C" w:rsidP="00CA44E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"О внесении изменений в постановление Правительства Новосибирской о</w:t>
            </w:r>
            <w:r w:rsidRPr="007405B8">
              <w:rPr>
                <w:sz w:val="22"/>
                <w:szCs w:val="22"/>
              </w:rPr>
              <w:t>б</w:t>
            </w:r>
            <w:r w:rsidRPr="007405B8">
              <w:rPr>
                <w:sz w:val="22"/>
                <w:szCs w:val="22"/>
              </w:rPr>
              <w:t>ласти от 27.03.2018 N 111-п"</w:t>
            </w:r>
          </w:p>
          <w:p w:rsidR="00C8427C" w:rsidRPr="007405B8" w:rsidRDefault="00C8427C" w:rsidP="00CA44E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Источник публикации</w:t>
            </w:r>
          </w:p>
          <w:p w:rsidR="00C8427C" w:rsidRPr="007405B8" w:rsidRDefault="00C8427C" w:rsidP="00CA44E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Официальный интернет-портал правовой информации http://www.pravo.gov.ru, 13.02.2019</w:t>
            </w:r>
          </w:p>
          <w:p w:rsidR="00C8427C" w:rsidRPr="007405B8" w:rsidRDefault="00C8427C" w:rsidP="00CA44E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C8427C" w:rsidRPr="00FF789D" w:rsidTr="00C8427C">
        <w:tc>
          <w:tcPr>
            <w:tcW w:w="1276" w:type="dxa"/>
          </w:tcPr>
          <w:p w:rsidR="00C8427C" w:rsidRPr="009559C8" w:rsidRDefault="00C8427C" w:rsidP="00C8427C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C8427C" w:rsidRPr="007405B8" w:rsidRDefault="00C8427C" w:rsidP="00CA44E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Приказ Минсельхоза Новосибирской области от 26.04.2018 N 74</w:t>
            </w:r>
          </w:p>
          <w:p w:rsidR="00C8427C" w:rsidRPr="007405B8" w:rsidRDefault="00C8427C" w:rsidP="00CA44E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(ред. от 26.09.2018)</w:t>
            </w:r>
          </w:p>
          <w:p w:rsidR="00C8427C" w:rsidRPr="007405B8" w:rsidRDefault="00C8427C" w:rsidP="00CA44E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"Об утверждении перечня объектов и работ для предоставления субсидий на компенсацию части понесенных затрат на строительство и ремонт объектов соц</w:t>
            </w:r>
            <w:r w:rsidRPr="007405B8">
              <w:rPr>
                <w:sz w:val="22"/>
                <w:szCs w:val="22"/>
              </w:rPr>
              <w:t>и</w:t>
            </w:r>
            <w:r w:rsidRPr="007405B8">
              <w:rPr>
                <w:sz w:val="22"/>
                <w:szCs w:val="22"/>
              </w:rPr>
              <w:t>ально-инженерного обустройства сельскохозяйственного производства на 2018 год"</w:t>
            </w:r>
          </w:p>
          <w:p w:rsidR="00C8427C" w:rsidRPr="007405B8" w:rsidRDefault="00C8427C" w:rsidP="00CA44E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Источник публикации</w:t>
            </w:r>
          </w:p>
          <w:p w:rsidR="00C8427C" w:rsidRPr="007405B8" w:rsidRDefault="00C8427C" w:rsidP="00CA44E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В данном виде документ опубликован не был.</w:t>
            </w:r>
          </w:p>
          <w:p w:rsidR="00C8427C" w:rsidRPr="007405B8" w:rsidRDefault="00C8427C" w:rsidP="00CA44E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405B8">
              <w:rPr>
                <w:sz w:val="22"/>
                <w:szCs w:val="22"/>
              </w:rPr>
              <w:t>Первоначальный текст документа также опубликован не был.</w:t>
            </w:r>
          </w:p>
          <w:p w:rsidR="00C8427C" w:rsidRPr="007405B8" w:rsidRDefault="00C8427C" w:rsidP="00CA44EB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</w:tbl>
    <w:p w:rsidR="005D7925" w:rsidRPr="00492ABC" w:rsidRDefault="005D7925" w:rsidP="00C8427C">
      <w:pPr>
        <w:pStyle w:val="1"/>
        <w:jc w:val="left"/>
      </w:pPr>
    </w:p>
    <w:sectPr w:rsidR="005D7925" w:rsidRPr="00492ABC" w:rsidSect="00612AF4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A3A" w:rsidRDefault="00226A3A">
      <w:r>
        <w:separator/>
      </w:r>
    </w:p>
  </w:endnote>
  <w:endnote w:type="continuationSeparator" w:id="0">
    <w:p w:rsidR="00226A3A" w:rsidRDefault="00226A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612AF4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964FE6">
      <w:rPr>
        <w:rStyle w:val="a3"/>
        <w:noProof/>
        <w:sz w:val="24"/>
      </w:rPr>
      <w:t>4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A3A" w:rsidRDefault="00226A3A">
      <w:r>
        <w:separator/>
      </w:r>
    </w:p>
  </w:footnote>
  <w:footnote w:type="continuationSeparator" w:id="0">
    <w:p w:rsidR="00226A3A" w:rsidRDefault="00226A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6A3A"/>
    <w:rsid w:val="000309EA"/>
    <w:rsid w:val="000671C0"/>
    <w:rsid w:val="001516F5"/>
    <w:rsid w:val="00183880"/>
    <w:rsid w:val="00226A3A"/>
    <w:rsid w:val="002F4433"/>
    <w:rsid w:val="00453BE6"/>
    <w:rsid w:val="00492ABC"/>
    <w:rsid w:val="004A4CD0"/>
    <w:rsid w:val="00514EAC"/>
    <w:rsid w:val="005A6C31"/>
    <w:rsid w:val="005B3372"/>
    <w:rsid w:val="005D7925"/>
    <w:rsid w:val="00612AF4"/>
    <w:rsid w:val="007B421A"/>
    <w:rsid w:val="00856816"/>
    <w:rsid w:val="008E4B56"/>
    <w:rsid w:val="00964FE6"/>
    <w:rsid w:val="009E6798"/>
    <w:rsid w:val="00A121D3"/>
    <w:rsid w:val="00A50194"/>
    <w:rsid w:val="00C8427C"/>
    <w:rsid w:val="00CA406A"/>
    <w:rsid w:val="00CF6701"/>
    <w:rsid w:val="00E136CE"/>
    <w:rsid w:val="00F411B0"/>
    <w:rsid w:val="00F87624"/>
    <w:rsid w:val="00FD5AEC"/>
    <w:rsid w:val="00FE0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2AF4"/>
    <w:rPr>
      <w:sz w:val="24"/>
      <w:szCs w:val="24"/>
    </w:rPr>
  </w:style>
  <w:style w:type="paragraph" w:styleId="1">
    <w:name w:val="heading 1"/>
    <w:basedOn w:val="a"/>
    <w:next w:val="a"/>
    <w:qFormat/>
    <w:rsid w:val="00612AF4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612AF4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612AF4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612AF4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612AF4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612AF4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612AF4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612AF4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612AF4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612AF4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612AF4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612AF4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612AF4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612AF4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612AF4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612AF4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612AF4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612AF4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612AF4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612AF4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612AF4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612AF4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612AF4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612AF4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612AF4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612AF4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612AF4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612AF4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612AF4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612AF4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612AF4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612AF4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612AF4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612AF4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612AF4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612AF4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link w:val="3"/>
    <w:rsid w:val="001516F5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link w:val="4"/>
    <w:rsid w:val="001516F5"/>
    <w:rPr>
      <w:b/>
      <w:bCs/>
      <w:kern w:val="20"/>
      <w:szCs w:val="28"/>
    </w:rPr>
  </w:style>
  <w:style w:type="character" w:customStyle="1" w:styleId="a5">
    <w:name w:val="Верхний колонтитул Знак"/>
    <w:link w:val="a4"/>
    <w:rsid w:val="001516F5"/>
    <w:rPr>
      <w:sz w:val="24"/>
      <w:szCs w:val="24"/>
    </w:rPr>
  </w:style>
  <w:style w:type="character" w:customStyle="1" w:styleId="af1">
    <w:name w:val="Основной текст Знак"/>
    <w:link w:val="af0"/>
    <w:rsid w:val="001516F5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link w:val="ae"/>
    <w:rsid w:val="001516F5"/>
    <w:rPr>
      <w:sz w:val="24"/>
    </w:rPr>
  </w:style>
  <w:style w:type="paragraph" w:customStyle="1" w:styleId="ConsPlusNormal">
    <w:name w:val="ConsPlusNormal"/>
    <w:rsid w:val="00C8427C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2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96AEF-432A-4220-9C91-2D4362DE3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5</TotalTime>
  <Pages>9</Pages>
  <Words>3275</Words>
  <Characters>18669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3</cp:lastModifiedBy>
  <cp:revision>6</cp:revision>
  <cp:lastPrinted>2002-07-18T04:42:00Z</cp:lastPrinted>
  <dcterms:created xsi:type="dcterms:W3CDTF">2019-03-13T08:53:00Z</dcterms:created>
  <dcterms:modified xsi:type="dcterms:W3CDTF">2019-03-13T10:04:00Z</dcterms:modified>
</cp:coreProperties>
</file>