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5D7925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5D7925" w:rsidRDefault="005D7925"/>
    <w:p w:rsidR="005D7925" w:rsidRDefault="00F95E9A">
      <w:pPr>
        <w:rPr>
          <w:b/>
          <w:sz w:val="36"/>
        </w:rPr>
      </w:pPr>
      <w:r>
        <w:rPr>
          <w:b/>
          <w:noProof/>
          <w:sz w:val="36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3" type="#_x0000_t65" style="position:absolute;margin-left:6pt;margin-top:3.1pt;width:7in;height:498.95pt;z-index:251657216" strokeweight="4.25pt">
            <v:shadow on="t" offset="6pt,6pt"/>
            <v:textbox style="mso-next-textbox:#_x0000_s1033">
              <w:txbxContent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2153593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5D7925" w:rsidRDefault="005D7925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5D7925" w:rsidRDefault="005D7925"/>
                <w:p w:rsidR="005D7925" w:rsidRDefault="005D7925">
                  <w:pPr>
                    <w:pStyle w:val="a4"/>
                    <w:tabs>
                      <w:tab w:val="clear" w:pos="4677"/>
                      <w:tab w:val="clear" w:pos="9355"/>
                    </w:tabs>
                  </w:pPr>
                </w:p>
                <w:p w:rsidR="005D7925" w:rsidRDefault="005D7925"/>
                <w:p w:rsidR="005D7925" w:rsidRDefault="005D7925"/>
                <w:p w:rsidR="00FD5AEC" w:rsidRPr="008E55CA" w:rsidRDefault="00FD5AEC" w:rsidP="00FD5AEC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 w:rsidRPr="008E55CA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</w:t>
                  </w:r>
                  <w:r w:rsidR="008E55CA" w:rsidRPr="008E55CA">
                    <w:rPr>
                      <w:rFonts w:ascii="Tahoma" w:hAnsi="Tahoma" w:cs="Tahoma"/>
                      <w:i/>
                      <w:sz w:val="96"/>
                      <w:szCs w:val="96"/>
                    </w:rPr>
                    <w:t xml:space="preserve"> 7</w:t>
                  </w:r>
                </w:p>
                <w:p w:rsidR="00FD5AEC" w:rsidRPr="00FD5AEC" w:rsidRDefault="00FD5AEC" w:rsidP="00FD5AEC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5D7925" w:rsidRPr="00FD5AEC" w:rsidRDefault="008E55CA" w:rsidP="00FD5AEC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11 – 17 февраля 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201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9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г.</w:t>
                  </w:r>
                </w:p>
                <w:p w:rsidR="005D7925" w:rsidRDefault="005D7925"/>
                <w:p w:rsidR="005D7925" w:rsidRDefault="005D7925"/>
              </w:txbxContent>
            </v:textbox>
          </v:shape>
        </w:pict>
      </w:r>
    </w:p>
    <w:p w:rsidR="005D7925" w:rsidRDefault="005D7925">
      <w:pPr>
        <w:rPr>
          <w:b/>
          <w:sz w:val="36"/>
        </w:rPr>
      </w:pPr>
    </w:p>
    <w:p w:rsidR="005D7925" w:rsidRDefault="005D7925">
      <w:pPr>
        <w:pStyle w:val="a4"/>
        <w:tabs>
          <w:tab w:val="clear" w:pos="4677"/>
          <w:tab w:val="clear" w:pos="9355"/>
        </w:tabs>
      </w:pPr>
    </w:p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 w:rsidR="00F95E9A">
        <w:rPr>
          <w:noProof/>
        </w:rPr>
        <w:pict>
          <v:oval id="_x0000_s1034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5D7925" w:rsidRDefault="005D7925">
      <w:pPr>
        <w:pStyle w:val="af"/>
        <w:ind w:left="1843"/>
        <w:jc w:val="center"/>
        <w:rPr>
          <w:rFonts w:ascii="Boyarsky" w:hAnsi="Boyarsky"/>
          <w:b/>
        </w:rPr>
      </w:pPr>
      <w:r>
        <w:rPr>
          <w:rStyle w:val="ab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5D7925" w:rsidRDefault="005D7925">
      <w:pPr>
        <w:jc w:val="center"/>
        <w:rPr>
          <w:b/>
        </w:rPr>
      </w:pPr>
    </w:p>
    <w:p w:rsidR="005D7925" w:rsidRDefault="005D7925">
      <w:pPr>
        <w:jc w:val="center"/>
        <w:rPr>
          <w:b/>
        </w:rPr>
      </w:pPr>
    </w:p>
    <w:p w:rsidR="005D7925" w:rsidRPr="008727A5" w:rsidRDefault="005D7925">
      <w:pPr>
        <w:jc w:val="center"/>
        <w:rPr>
          <w:b/>
        </w:rPr>
      </w:pPr>
      <w:r>
        <w:rPr>
          <w:b/>
        </w:rPr>
        <w:t>Уважаемый читатель!</w:t>
      </w:r>
    </w:p>
    <w:p w:rsidR="00FD5AEC" w:rsidRPr="008727A5" w:rsidRDefault="00FD5AEC">
      <w:pPr>
        <w:jc w:val="center"/>
        <w:rPr>
          <w:b/>
        </w:rPr>
      </w:pPr>
    </w:p>
    <w:p w:rsidR="00FD5AEC" w:rsidRPr="00FD5AEC" w:rsidRDefault="00FD5AEC" w:rsidP="00FD5AEC">
      <w:pPr>
        <w:ind w:firstLine="567"/>
        <w:jc w:val="both"/>
      </w:pPr>
      <w:r w:rsidRPr="00FD5AEC">
        <w:t xml:space="preserve">В еженедельном "Информационном бюллетене" </w:t>
      </w:r>
      <w:proofErr w:type="spellStart"/>
      <w:r w:rsidRPr="00FD5AEC">
        <w:t>СибНСХБ</w:t>
      </w:r>
      <w:proofErr w:type="spellEnd"/>
      <w:r w:rsidRPr="00FD5AEC">
        <w:t xml:space="preserve"> Вы найдёте: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 w:rsidRPr="00FD5AEC">
        <w:t>о</w:t>
      </w:r>
      <w:r w:rsidRPr="00FD5AEC">
        <w:t>ступивших в библиотеку за последнюю неделю;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краткий обзор законодательных документов;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сведения об информационных мероприятиях, проводимых Библиотекой, объявления, рекл</w:t>
      </w:r>
      <w:r w:rsidRPr="00FD5AEC">
        <w:t>а</w:t>
      </w:r>
      <w:r w:rsidRPr="00FD5AEC">
        <w:t>му;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режим работы Библиотеки и телефоны её подразделений. </w:t>
      </w:r>
    </w:p>
    <w:p w:rsidR="00FD5AEC" w:rsidRPr="00FD5AEC" w:rsidRDefault="00FD5AEC" w:rsidP="00FD5AEC">
      <w:pPr>
        <w:ind w:firstLine="567"/>
        <w:jc w:val="both"/>
      </w:pPr>
    </w:p>
    <w:p w:rsidR="00FD5AEC" w:rsidRPr="00FD5AEC" w:rsidRDefault="00FD5AEC" w:rsidP="00FD5AEC">
      <w:pPr>
        <w:ind w:firstLine="567"/>
        <w:jc w:val="both"/>
      </w:pPr>
      <w:r w:rsidRPr="00FD5AEC"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FD5AEC" w:rsidRPr="00FD5AEC" w:rsidRDefault="00FD5AEC" w:rsidP="00FD5AEC">
      <w:pPr>
        <w:ind w:firstLine="567"/>
        <w:jc w:val="both"/>
      </w:pPr>
      <w:r w:rsidRPr="00FD5AEC">
        <w:t>Раздел "Текущее законодательство" формируется из еженедельно пополняемой законодател</w:t>
      </w:r>
      <w:r w:rsidRPr="00FD5AEC">
        <w:t>ь</w:t>
      </w:r>
      <w:r w:rsidRPr="00FD5AEC">
        <w:t>ной базы данных "Консультант Плюс". В него отбираются документы, относящиеся к сельскому х</w:t>
      </w:r>
      <w:r w:rsidRPr="00FD5AEC">
        <w:t>о</w:t>
      </w:r>
      <w:r w:rsidRPr="00FD5AEC">
        <w:t>зяйству, пищевой промышленности, науке, и, выборочно, документы другой тематики.</w:t>
      </w:r>
    </w:p>
    <w:p w:rsidR="005D7925" w:rsidRDefault="00FD5AEC" w:rsidP="00FD5AEC">
      <w:pPr>
        <w:ind w:firstLine="567"/>
        <w:jc w:val="both"/>
      </w:pPr>
      <w:r w:rsidRPr="00FD5AEC">
        <w:t xml:space="preserve"> Каждое библиографическое описание, помещенное в первый раздел "Информационного бю</w:t>
      </w:r>
      <w:r w:rsidRPr="00FD5AEC">
        <w:t>л</w:t>
      </w:r>
      <w:r w:rsidRPr="00FD5AEC">
        <w:t>летеня", снабжено шифром, по которому Вы можете запросить издание из фондов Библиотеки, з</w:t>
      </w:r>
      <w:r w:rsidRPr="00FD5AEC">
        <w:t>а</w:t>
      </w:r>
      <w:r w:rsidRPr="00FD5AEC">
        <w:t xml:space="preserve">полнив бланк-требование в установленном порядке </w:t>
      </w:r>
      <w:proofErr w:type="spellStart"/>
      <w:r w:rsidRPr="00FD5AEC">
        <w:t>илиоформить</w:t>
      </w:r>
      <w:proofErr w:type="spellEnd"/>
      <w:r w:rsidRPr="00FD5AEC">
        <w:t xml:space="preserve"> электронный заказ на эти </w:t>
      </w:r>
      <w:proofErr w:type="spellStart"/>
      <w:r w:rsidRPr="00FD5AEC">
        <w:t>док</w:t>
      </w:r>
      <w:r w:rsidRPr="00FD5AEC">
        <w:t>у</w:t>
      </w:r>
      <w:r w:rsidRPr="00FD5AEC">
        <w:t>менты</w:t>
      </w:r>
      <w:proofErr w:type="gramStart"/>
      <w:r w:rsidRPr="00FD5AEC">
        <w:t>.С</w:t>
      </w:r>
      <w:proofErr w:type="spellEnd"/>
      <w:proofErr w:type="gramEnd"/>
      <w:r w:rsidRPr="00FD5AEC">
        <w:t xml:space="preserve"> текстами всех законодательных документов можно ознакомиться в читальном зале спр</w:t>
      </w:r>
      <w:r w:rsidRPr="00FD5AEC">
        <w:t>а</w:t>
      </w:r>
      <w:r w:rsidRPr="00FD5AEC">
        <w:t>вочной литературы.</w:t>
      </w:r>
      <w:r w:rsidR="005D7925" w:rsidRPr="00FD5AEC">
        <w:t>.</w:t>
      </w:r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5D7925" w:rsidRDefault="005D7925" w:rsidP="005D7925">
      <w:pPr>
        <w:pStyle w:val="ad"/>
      </w:pPr>
      <w:r>
        <w:t>К Вашим услугам: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5D7925" w:rsidRPr="00FD5AEC" w:rsidRDefault="005D7925" w:rsidP="005D7925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8E55CA" w:rsidRDefault="008E55CA" w:rsidP="008E55CA">
      <w:pPr>
        <w:numPr>
          <w:ilvl w:val="0"/>
          <w:numId w:val="2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8E55CA" w:rsidRDefault="008E55CA" w:rsidP="008E55CA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8E55CA" w:rsidRDefault="008E55CA" w:rsidP="008E55CA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8E55CA" w:rsidRDefault="008E55CA" w:rsidP="008E55CA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8E55CA" w:rsidRDefault="008E55CA" w:rsidP="008E55CA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8E55CA" w:rsidRDefault="008E55CA" w:rsidP="008E55CA">
      <w:pPr>
        <w:pStyle w:val="ad"/>
      </w:pPr>
      <w:r>
        <w:t>По вопросам подписки на  "Информационный бюллетень" обращайтесь    по тел.: 348-58-09.</w:t>
      </w:r>
    </w:p>
    <w:p w:rsidR="008E55CA" w:rsidRDefault="008E55CA" w:rsidP="008E55CA">
      <w:pPr>
        <w:ind w:firstLine="567"/>
        <w:jc w:val="both"/>
      </w:pPr>
      <w:r>
        <w:t>Телефон для справок: 348-36-89.</w:t>
      </w:r>
    </w:p>
    <w:p w:rsidR="008E55CA" w:rsidRDefault="008E55CA" w:rsidP="008E55CA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8E55CA" w:rsidRDefault="008E55CA" w:rsidP="008E55CA">
      <w:pPr>
        <w:ind w:firstLine="567"/>
        <w:jc w:val="both"/>
      </w:pPr>
      <w:r>
        <w:t xml:space="preserve">               http://www.spsl.nsc.ru/</w:t>
      </w:r>
    </w:p>
    <w:p w:rsidR="008E55CA" w:rsidRDefault="008E55CA" w:rsidP="008E55CA">
      <w:pPr>
        <w:ind w:firstLine="567"/>
        <w:jc w:val="both"/>
      </w:pPr>
    </w:p>
    <w:p w:rsidR="008E55CA" w:rsidRDefault="008E55CA" w:rsidP="008E55CA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8E55CA" w:rsidRDefault="008E55CA" w:rsidP="008E55CA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8E55CA" w:rsidRDefault="008E55CA" w:rsidP="008E55CA">
      <w:r>
        <w:t>Суббота, воскресенье – выходные дни.</w:t>
      </w:r>
    </w:p>
    <w:p w:rsidR="008E55CA" w:rsidRDefault="008E55CA" w:rsidP="008E55CA">
      <w:r>
        <w:t>Последний четверг каждого месяца – технический день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8E55CA" w:rsidRDefault="008E55CA">
      <w:pPr>
        <w:pStyle w:val="31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</w:p>
    <w:p w:rsidR="008E55CA" w:rsidRDefault="00F95E9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594" w:history="1">
        <w:r w:rsidR="008E55CA" w:rsidRPr="003204BA">
          <w:rPr>
            <w:rStyle w:val="ab"/>
            <w:noProof/>
          </w:rPr>
          <w:t>НОВЫЕ ПОСТУПЛЕНИЯ</w:t>
        </w:r>
        <w:r w:rsidR="008E55CA">
          <w:rPr>
            <w:noProof/>
            <w:webHidden/>
          </w:rPr>
          <w:tab/>
        </w:r>
        <w:r w:rsidR="008E55CA">
          <w:rPr>
            <w:noProof/>
            <w:webHidden/>
          </w:rPr>
          <w:fldChar w:fldCharType="begin"/>
        </w:r>
        <w:r w:rsidR="008E55CA">
          <w:rPr>
            <w:noProof/>
            <w:webHidden/>
          </w:rPr>
          <w:instrText xml:space="preserve"> PAGEREF _Toc2153594 \h </w:instrText>
        </w:r>
        <w:r w:rsidR="008E55CA">
          <w:rPr>
            <w:noProof/>
            <w:webHidden/>
          </w:rPr>
        </w:r>
        <w:r w:rsidR="008E55CA">
          <w:rPr>
            <w:noProof/>
            <w:webHidden/>
          </w:rPr>
          <w:fldChar w:fldCharType="separate"/>
        </w:r>
        <w:r w:rsidR="008E55CA">
          <w:rPr>
            <w:noProof/>
            <w:webHidden/>
          </w:rPr>
          <w:t>2</w:t>
        </w:r>
        <w:r w:rsidR="008E55CA">
          <w:rPr>
            <w:noProof/>
            <w:webHidden/>
          </w:rPr>
          <w:fldChar w:fldCharType="end"/>
        </w:r>
      </w:hyperlink>
    </w:p>
    <w:p w:rsidR="008E55CA" w:rsidRDefault="00F95E9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595" w:history="1">
        <w:r w:rsidR="008E55CA" w:rsidRPr="003204BA">
          <w:rPr>
            <w:rStyle w:val="ab"/>
            <w:noProof/>
          </w:rPr>
          <w:t>Сельское хозяйство</w:t>
        </w:r>
        <w:r w:rsidR="008E55CA">
          <w:rPr>
            <w:noProof/>
            <w:webHidden/>
          </w:rPr>
          <w:tab/>
        </w:r>
        <w:r w:rsidR="008E55CA">
          <w:rPr>
            <w:noProof/>
            <w:webHidden/>
          </w:rPr>
          <w:fldChar w:fldCharType="begin"/>
        </w:r>
        <w:r w:rsidR="008E55CA">
          <w:rPr>
            <w:noProof/>
            <w:webHidden/>
          </w:rPr>
          <w:instrText xml:space="preserve"> PAGEREF _Toc2153595 \h </w:instrText>
        </w:r>
        <w:r w:rsidR="008E55CA">
          <w:rPr>
            <w:noProof/>
            <w:webHidden/>
          </w:rPr>
        </w:r>
        <w:r w:rsidR="008E55CA">
          <w:rPr>
            <w:noProof/>
            <w:webHidden/>
          </w:rPr>
          <w:fldChar w:fldCharType="separate"/>
        </w:r>
        <w:r w:rsidR="008E55CA">
          <w:rPr>
            <w:noProof/>
            <w:webHidden/>
          </w:rPr>
          <w:t>2</w:t>
        </w:r>
        <w:r w:rsidR="008E55CA">
          <w:rPr>
            <w:noProof/>
            <w:webHidden/>
          </w:rPr>
          <w:fldChar w:fldCharType="end"/>
        </w:r>
      </w:hyperlink>
    </w:p>
    <w:p w:rsidR="008E55CA" w:rsidRDefault="00F95E9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596" w:history="1">
        <w:r w:rsidR="008E55CA" w:rsidRPr="003204BA">
          <w:rPr>
            <w:rStyle w:val="ab"/>
            <w:noProof/>
          </w:rPr>
          <w:t>Общие вопросы сельского хозяйства</w:t>
        </w:r>
        <w:r w:rsidR="008E55CA">
          <w:rPr>
            <w:noProof/>
            <w:webHidden/>
          </w:rPr>
          <w:tab/>
        </w:r>
        <w:r w:rsidR="008E55CA">
          <w:rPr>
            <w:noProof/>
            <w:webHidden/>
          </w:rPr>
          <w:fldChar w:fldCharType="begin"/>
        </w:r>
        <w:r w:rsidR="008E55CA">
          <w:rPr>
            <w:noProof/>
            <w:webHidden/>
          </w:rPr>
          <w:instrText xml:space="preserve"> PAGEREF _Toc2153596 \h </w:instrText>
        </w:r>
        <w:r w:rsidR="008E55CA">
          <w:rPr>
            <w:noProof/>
            <w:webHidden/>
          </w:rPr>
        </w:r>
        <w:r w:rsidR="008E55CA">
          <w:rPr>
            <w:noProof/>
            <w:webHidden/>
          </w:rPr>
          <w:fldChar w:fldCharType="separate"/>
        </w:r>
        <w:r w:rsidR="008E55CA">
          <w:rPr>
            <w:noProof/>
            <w:webHidden/>
          </w:rPr>
          <w:t>2</w:t>
        </w:r>
        <w:r w:rsidR="008E55CA">
          <w:rPr>
            <w:noProof/>
            <w:webHidden/>
          </w:rPr>
          <w:fldChar w:fldCharType="end"/>
        </w:r>
      </w:hyperlink>
    </w:p>
    <w:p w:rsidR="008E55CA" w:rsidRDefault="00F95E9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597" w:history="1">
        <w:r w:rsidR="008E55CA" w:rsidRPr="003204BA">
          <w:rPr>
            <w:rStyle w:val="ab"/>
            <w:noProof/>
          </w:rPr>
          <w:t>Почвоведение</w:t>
        </w:r>
        <w:r w:rsidR="008E55CA">
          <w:rPr>
            <w:noProof/>
            <w:webHidden/>
          </w:rPr>
          <w:tab/>
        </w:r>
        <w:r w:rsidR="008E55CA">
          <w:rPr>
            <w:noProof/>
            <w:webHidden/>
          </w:rPr>
          <w:fldChar w:fldCharType="begin"/>
        </w:r>
        <w:r w:rsidR="008E55CA">
          <w:rPr>
            <w:noProof/>
            <w:webHidden/>
          </w:rPr>
          <w:instrText xml:space="preserve"> PAGEREF _Toc2153597 \h </w:instrText>
        </w:r>
        <w:r w:rsidR="008E55CA">
          <w:rPr>
            <w:noProof/>
            <w:webHidden/>
          </w:rPr>
        </w:r>
        <w:r w:rsidR="008E55CA">
          <w:rPr>
            <w:noProof/>
            <w:webHidden/>
          </w:rPr>
          <w:fldChar w:fldCharType="separate"/>
        </w:r>
        <w:r w:rsidR="008E55CA">
          <w:rPr>
            <w:noProof/>
            <w:webHidden/>
          </w:rPr>
          <w:t>3</w:t>
        </w:r>
        <w:r w:rsidR="008E55CA">
          <w:rPr>
            <w:noProof/>
            <w:webHidden/>
          </w:rPr>
          <w:fldChar w:fldCharType="end"/>
        </w:r>
      </w:hyperlink>
    </w:p>
    <w:p w:rsidR="008E55CA" w:rsidRDefault="00F95E9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598" w:history="1">
        <w:r w:rsidR="008E55CA" w:rsidRPr="003204BA">
          <w:rPr>
            <w:rStyle w:val="ab"/>
            <w:noProof/>
          </w:rPr>
          <w:t>Земледелие</w:t>
        </w:r>
        <w:r w:rsidR="008E55CA">
          <w:rPr>
            <w:noProof/>
            <w:webHidden/>
          </w:rPr>
          <w:tab/>
        </w:r>
        <w:r w:rsidR="008E55CA">
          <w:rPr>
            <w:noProof/>
            <w:webHidden/>
          </w:rPr>
          <w:fldChar w:fldCharType="begin"/>
        </w:r>
        <w:r w:rsidR="008E55CA">
          <w:rPr>
            <w:noProof/>
            <w:webHidden/>
          </w:rPr>
          <w:instrText xml:space="preserve"> PAGEREF _Toc2153598 \h </w:instrText>
        </w:r>
        <w:r w:rsidR="008E55CA">
          <w:rPr>
            <w:noProof/>
            <w:webHidden/>
          </w:rPr>
        </w:r>
        <w:r w:rsidR="008E55CA">
          <w:rPr>
            <w:noProof/>
            <w:webHidden/>
          </w:rPr>
          <w:fldChar w:fldCharType="separate"/>
        </w:r>
        <w:r w:rsidR="008E55CA">
          <w:rPr>
            <w:noProof/>
            <w:webHidden/>
          </w:rPr>
          <w:t>3</w:t>
        </w:r>
        <w:r w:rsidR="008E55CA">
          <w:rPr>
            <w:noProof/>
            <w:webHidden/>
          </w:rPr>
          <w:fldChar w:fldCharType="end"/>
        </w:r>
      </w:hyperlink>
    </w:p>
    <w:p w:rsidR="008E55CA" w:rsidRDefault="00F95E9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599" w:history="1">
        <w:r w:rsidR="008E55CA" w:rsidRPr="003204BA">
          <w:rPr>
            <w:rStyle w:val="ab"/>
            <w:noProof/>
          </w:rPr>
          <w:t>Сельскохозяйственная мелиорация</w:t>
        </w:r>
        <w:r w:rsidR="008E55CA">
          <w:rPr>
            <w:noProof/>
            <w:webHidden/>
          </w:rPr>
          <w:tab/>
        </w:r>
        <w:r w:rsidR="008E55CA">
          <w:rPr>
            <w:noProof/>
            <w:webHidden/>
          </w:rPr>
          <w:fldChar w:fldCharType="begin"/>
        </w:r>
        <w:r w:rsidR="008E55CA">
          <w:rPr>
            <w:noProof/>
            <w:webHidden/>
          </w:rPr>
          <w:instrText xml:space="preserve"> PAGEREF _Toc2153599 \h </w:instrText>
        </w:r>
        <w:r w:rsidR="008E55CA">
          <w:rPr>
            <w:noProof/>
            <w:webHidden/>
          </w:rPr>
        </w:r>
        <w:r w:rsidR="008E55CA">
          <w:rPr>
            <w:noProof/>
            <w:webHidden/>
          </w:rPr>
          <w:fldChar w:fldCharType="separate"/>
        </w:r>
        <w:r w:rsidR="008E55CA">
          <w:rPr>
            <w:noProof/>
            <w:webHidden/>
          </w:rPr>
          <w:t>3</w:t>
        </w:r>
        <w:r w:rsidR="008E55CA">
          <w:rPr>
            <w:noProof/>
            <w:webHidden/>
          </w:rPr>
          <w:fldChar w:fldCharType="end"/>
        </w:r>
      </w:hyperlink>
    </w:p>
    <w:p w:rsidR="008E55CA" w:rsidRDefault="00F95E9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600" w:history="1">
        <w:r w:rsidR="008E55CA" w:rsidRPr="003204BA">
          <w:rPr>
            <w:rStyle w:val="ab"/>
            <w:noProof/>
          </w:rPr>
          <w:t>Растениеводство</w:t>
        </w:r>
        <w:r w:rsidR="008E55CA">
          <w:rPr>
            <w:noProof/>
            <w:webHidden/>
          </w:rPr>
          <w:tab/>
        </w:r>
        <w:r w:rsidR="008E55CA">
          <w:rPr>
            <w:noProof/>
            <w:webHidden/>
          </w:rPr>
          <w:fldChar w:fldCharType="begin"/>
        </w:r>
        <w:r w:rsidR="008E55CA">
          <w:rPr>
            <w:noProof/>
            <w:webHidden/>
          </w:rPr>
          <w:instrText xml:space="preserve"> PAGEREF _Toc2153600 \h </w:instrText>
        </w:r>
        <w:r w:rsidR="008E55CA">
          <w:rPr>
            <w:noProof/>
            <w:webHidden/>
          </w:rPr>
        </w:r>
        <w:r w:rsidR="008E55CA">
          <w:rPr>
            <w:noProof/>
            <w:webHidden/>
          </w:rPr>
          <w:fldChar w:fldCharType="separate"/>
        </w:r>
        <w:r w:rsidR="008E55CA">
          <w:rPr>
            <w:noProof/>
            <w:webHidden/>
          </w:rPr>
          <w:t>4</w:t>
        </w:r>
        <w:r w:rsidR="008E55CA">
          <w:rPr>
            <w:noProof/>
            <w:webHidden/>
          </w:rPr>
          <w:fldChar w:fldCharType="end"/>
        </w:r>
      </w:hyperlink>
    </w:p>
    <w:p w:rsidR="008E55CA" w:rsidRDefault="00F95E9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601" w:history="1">
        <w:r w:rsidR="008E55CA" w:rsidRPr="003204BA">
          <w:rPr>
            <w:rStyle w:val="ab"/>
            <w:noProof/>
          </w:rPr>
          <w:t>Животноводство</w:t>
        </w:r>
        <w:r w:rsidR="008E55CA">
          <w:rPr>
            <w:noProof/>
            <w:webHidden/>
          </w:rPr>
          <w:tab/>
        </w:r>
        <w:r w:rsidR="008E55CA">
          <w:rPr>
            <w:noProof/>
            <w:webHidden/>
          </w:rPr>
          <w:fldChar w:fldCharType="begin"/>
        </w:r>
        <w:r w:rsidR="008E55CA">
          <w:rPr>
            <w:noProof/>
            <w:webHidden/>
          </w:rPr>
          <w:instrText xml:space="preserve"> PAGEREF _Toc2153601 \h </w:instrText>
        </w:r>
        <w:r w:rsidR="008E55CA">
          <w:rPr>
            <w:noProof/>
            <w:webHidden/>
          </w:rPr>
        </w:r>
        <w:r w:rsidR="008E55CA">
          <w:rPr>
            <w:noProof/>
            <w:webHidden/>
          </w:rPr>
          <w:fldChar w:fldCharType="separate"/>
        </w:r>
        <w:r w:rsidR="008E55CA">
          <w:rPr>
            <w:noProof/>
            <w:webHidden/>
          </w:rPr>
          <w:t>4</w:t>
        </w:r>
        <w:r w:rsidR="008E55CA">
          <w:rPr>
            <w:noProof/>
            <w:webHidden/>
          </w:rPr>
          <w:fldChar w:fldCharType="end"/>
        </w:r>
      </w:hyperlink>
    </w:p>
    <w:p w:rsidR="008E55CA" w:rsidRDefault="00F95E9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602" w:history="1">
        <w:r w:rsidR="008E55CA" w:rsidRPr="003204BA">
          <w:rPr>
            <w:rStyle w:val="ab"/>
            <w:noProof/>
          </w:rPr>
          <w:t>Ветеринария</w:t>
        </w:r>
        <w:r w:rsidR="008E55CA">
          <w:rPr>
            <w:noProof/>
            <w:webHidden/>
          </w:rPr>
          <w:tab/>
        </w:r>
        <w:r w:rsidR="008E55CA">
          <w:rPr>
            <w:noProof/>
            <w:webHidden/>
          </w:rPr>
          <w:fldChar w:fldCharType="begin"/>
        </w:r>
        <w:r w:rsidR="008E55CA">
          <w:rPr>
            <w:noProof/>
            <w:webHidden/>
          </w:rPr>
          <w:instrText xml:space="preserve"> PAGEREF _Toc2153602 \h </w:instrText>
        </w:r>
        <w:r w:rsidR="008E55CA">
          <w:rPr>
            <w:noProof/>
            <w:webHidden/>
          </w:rPr>
        </w:r>
        <w:r w:rsidR="008E55CA">
          <w:rPr>
            <w:noProof/>
            <w:webHidden/>
          </w:rPr>
          <w:fldChar w:fldCharType="separate"/>
        </w:r>
        <w:r w:rsidR="008E55CA">
          <w:rPr>
            <w:noProof/>
            <w:webHidden/>
          </w:rPr>
          <w:t>4</w:t>
        </w:r>
        <w:r w:rsidR="008E55CA">
          <w:rPr>
            <w:noProof/>
            <w:webHidden/>
          </w:rPr>
          <w:fldChar w:fldCharType="end"/>
        </w:r>
      </w:hyperlink>
    </w:p>
    <w:p w:rsidR="008E55CA" w:rsidRDefault="00F95E9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603" w:history="1">
        <w:r w:rsidR="008E55CA" w:rsidRPr="003204BA">
          <w:rPr>
            <w:rStyle w:val="ab"/>
            <w:noProof/>
          </w:rPr>
          <w:t>Механизация и электрификация сельского хозяйства</w:t>
        </w:r>
        <w:r w:rsidR="008E55CA">
          <w:rPr>
            <w:noProof/>
            <w:webHidden/>
          </w:rPr>
          <w:tab/>
        </w:r>
        <w:r w:rsidR="008E55CA">
          <w:rPr>
            <w:noProof/>
            <w:webHidden/>
          </w:rPr>
          <w:fldChar w:fldCharType="begin"/>
        </w:r>
        <w:r w:rsidR="008E55CA">
          <w:rPr>
            <w:noProof/>
            <w:webHidden/>
          </w:rPr>
          <w:instrText xml:space="preserve"> PAGEREF _Toc2153603 \h </w:instrText>
        </w:r>
        <w:r w:rsidR="008E55CA">
          <w:rPr>
            <w:noProof/>
            <w:webHidden/>
          </w:rPr>
        </w:r>
        <w:r w:rsidR="008E55CA">
          <w:rPr>
            <w:noProof/>
            <w:webHidden/>
          </w:rPr>
          <w:fldChar w:fldCharType="separate"/>
        </w:r>
        <w:r w:rsidR="008E55CA">
          <w:rPr>
            <w:noProof/>
            <w:webHidden/>
          </w:rPr>
          <w:t>5</w:t>
        </w:r>
        <w:r w:rsidR="008E55CA">
          <w:rPr>
            <w:noProof/>
            <w:webHidden/>
          </w:rPr>
          <w:fldChar w:fldCharType="end"/>
        </w:r>
      </w:hyperlink>
    </w:p>
    <w:p w:rsidR="008E55CA" w:rsidRDefault="00F95E9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604" w:history="1">
        <w:r w:rsidR="008E55CA" w:rsidRPr="003204BA">
          <w:rPr>
            <w:rStyle w:val="ab"/>
            <w:noProof/>
          </w:rPr>
          <w:t>Охрана окружающей среды в сельском хозяйстве</w:t>
        </w:r>
        <w:r w:rsidR="008E55CA">
          <w:rPr>
            <w:noProof/>
            <w:webHidden/>
          </w:rPr>
          <w:tab/>
        </w:r>
        <w:r w:rsidR="008E55CA">
          <w:rPr>
            <w:noProof/>
            <w:webHidden/>
          </w:rPr>
          <w:fldChar w:fldCharType="begin"/>
        </w:r>
        <w:r w:rsidR="008E55CA">
          <w:rPr>
            <w:noProof/>
            <w:webHidden/>
          </w:rPr>
          <w:instrText xml:space="preserve"> PAGEREF _Toc2153604 \h </w:instrText>
        </w:r>
        <w:r w:rsidR="008E55CA">
          <w:rPr>
            <w:noProof/>
            <w:webHidden/>
          </w:rPr>
        </w:r>
        <w:r w:rsidR="008E55CA">
          <w:rPr>
            <w:noProof/>
            <w:webHidden/>
          </w:rPr>
          <w:fldChar w:fldCharType="separate"/>
        </w:r>
        <w:r w:rsidR="008E55CA">
          <w:rPr>
            <w:noProof/>
            <w:webHidden/>
          </w:rPr>
          <w:t>5</w:t>
        </w:r>
        <w:r w:rsidR="008E55CA">
          <w:rPr>
            <w:noProof/>
            <w:webHidden/>
          </w:rPr>
          <w:fldChar w:fldCharType="end"/>
        </w:r>
      </w:hyperlink>
    </w:p>
    <w:p w:rsidR="008E55CA" w:rsidRDefault="00F95E9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605" w:history="1">
        <w:r w:rsidR="008E55CA" w:rsidRPr="003204BA">
          <w:rPr>
            <w:rStyle w:val="ab"/>
            <w:noProof/>
          </w:rPr>
          <w:t>Лесное хозяйство</w:t>
        </w:r>
        <w:r w:rsidR="008E55CA">
          <w:rPr>
            <w:noProof/>
            <w:webHidden/>
          </w:rPr>
          <w:tab/>
        </w:r>
        <w:r w:rsidR="008E55CA">
          <w:rPr>
            <w:noProof/>
            <w:webHidden/>
          </w:rPr>
          <w:fldChar w:fldCharType="begin"/>
        </w:r>
        <w:r w:rsidR="008E55CA">
          <w:rPr>
            <w:noProof/>
            <w:webHidden/>
          </w:rPr>
          <w:instrText xml:space="preserve"> PAGEREF _Toc2153605 \h </w:instrText>
        </w:r>
        <w:r w:rsidR="008E55CA">
          <w:rPr>
            <w:noProof/>
            <w:webHidden/>
          </w:rPr>
        </w:r>
        <w:r w:rsidR="008E55CA">
          <w:rPr>
            <w:noProof/>
            <w:webHidden/>
          </w:rPr>
          <w:fldChar w:fldCharType="separate"/>
        </w:r>
        <w:r w:rsidR="008E55CA">
          <w:rPr>
            <w:noProof/>
            <w:webHidden/>
          </w:rPr>
          <w:t>5</w:t>
        </w:r>
        <w:r w:rsidR="008E55CA">
          <w:rPr>
            <w:noProof/>
            <w:webHidden/>
          </w:rPr>
          <w:fldChar w:fldCharType="end"/>
        </w:r>
      </w:hyperlink>
    </w:p>
    <w:p w:rsidR="008E55CA" w:rsidRDefault="00F95E9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606" w:history="1">
        <w:r w:rsidR="008E55CA" w:rsidRPr="003204BA">
          <w:rPr>
            <w:rStyle w:val="ab"/>
            <w:noProof/>
          </w:rPr>
          <w:t>Рыбное хозяйство</w:t>
        </w:r>
        <w:r w:rsidR="008E55CA">
          <w:rPr>
            <w:noProof/>
            <w:webHidden/>
          </w:rPr>
          <w:tab/>
        </w:r>
        <w:r w:rsidR="008E55CA">
          <w:rPr>
            <w:noProof/>
            <w:webHidden/>
          </w:rPr>
          <w:fldChar w:fldCharType="begin"/>
        </w:r>
        <w:r w:rsidR="008E55CA">
          <w:rPr>
            <w:noProof/>
            <w:webHidden/>
          </w:rPr>
          <w:instrText xml:space="preserve"> PAGEREF _Toc2153606 \h </w:instrText>
        </w:r>
        <w:r w:rsidR="008E55CA">
          <w:rPr>
            <w:noProof/>
            <w:webHidden/>
          </w:rPr>
        </w:r>
        <w:r w:rsidR="008E55CA">
          <w:rPr>
            <w:noProof/>
            <w:webHidden/>
          </w:rPr>
          <w:fldChar w:fldCharType="separate"/>
        </w:r>
        <w:r w:rsidR="008E55CA">
          <w:rPr>
            <w:noProof/>
            <w:webHidden/>
          </w:rPr>
          <w:t>5</w:t>
        </w:r>
        <w:r w:rsidR="008E55CA">
          <w:rPr>
            <w:noProof/>
            <w:webHidden/>
          </w:rPr>
          <w:fldChar w:fldCharType="end"/>
        </w:r>
      </w:hyperlink>
    </w:p>
    <w:p w:rsidR="008E55CA" w:rsidRDefault="00F95E9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607" w:history="1">
        <w:r w:rsidR="008E55CA" w:rsidRPr="003204BA">
          <w:rPr>
            <w:rStyle w:val="ab"/>
            <w:noProof/>
          </w:rPr>
          <w:t>ТЕКУЩЕЕ ЗАКОНОДАТЕЛЬСТВО: КРАТКИЙ ОБЗОР</w:t>
        </w:r>
        <w:r w:rsidR="008E55CA">
          <w:rPr>
            <w:noProof/>
            <w:webHidden/>
          </w:rPr>
          <w:tab/>
        </w:r>
        <w:r w:rsidR="008E55CA">
          <w:rPr>
            <w:noProof/>
            <w:webHidden/>
          </w:rPr>
          <w:fldChar w:fldCharType="begin"/>
        </w:r>
        <w:r w:rsidR="008E55CA">
          <w:rPr>
            <w:noProof/>
            <w:webHidden/>
          </w:rPr>
          <w:instrText xml:space="preserve"> PAGEREF _Toc2153607 \h </w:instrText>
        </w:r>
        <w:r w:rsidR="008E55CA">
          <w:rPr>
            <w:noProof/>
            <w:webHidden/>
          </w:rPr>
        </w:r>
        <w:r w:rsidR="008E55CA">
          <w:rPr>
            <w:noProof/>
            <w:webHidden/>
          </w:rPr>
          <w:fldChar w:fldCharType="separate"/>
        </w:r>
        <w:r w:rsidR="008E55CA">
          <w:rPr>
            <w:noProof/>
            <w:webHidden/>
          </w:rPr>
          <w:t>6</w:t>
        </w:r>
        <w:r w:rsidR="008E55CA">
          <w:rPr>
            <w:noProof/>
            <w:webHidden/>
          </w:rPr>
          <w:fldChar w:fldCharType="end"/>
        </w:r>
      </w:hyperlink>
    </w:p>
    <w:p w:rsidR="005D7925" w:rsidRDefault="008E55CA">
      <w:r>
        <w:fldChar w:fldCharType="end"/>
      </w:r>
    </w:p>
    <w:p w:rsidR="005D7925" w:rsidRDefault="005D7925">
      <w:pPr>
        <w:rPr>
          <w:rStyle w:val="ab"/>
        </w:rPr>
      </w:pPr>
    </w:p>
    <w:p w:rsidR="005D7925" w:rsidRDefault="005D7925">
      <w:pPr>
        <w:sectPr w:rsidR="005D7925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1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F94E67" w:rsidRPr="00F94E67" w:rsidRDefault="00F94E67" w:rsidP="00F94E67">
      <w:pPr>
        <w:pStyle w:val="1"/>
      </w:pPr>
      <w:bookmarkStart w:id="1" w:name="_Toc2153594"/>
      <w:r w:rsidRPr="00F94E67">
        <w:lastRenderedPageBreak/>
        <w:t>НОВЫЕ ПОСТУПЛЕНИЯ</w:t>
      </w:r>
      <w:bookmarkEnd w:id="1"/>
    </w:p>
    <w:p w:rsidR="00F94E67" w:rsidRPr="00F94E67" w:rsidRDefault="00F94E67" w:rsidP="00F94E67">
      <w:pPr>
        <w:pStyle w:val="1"/>
      </w:pPr>
      <w:bookmarkStart w:id="2" w:name="_Toc2153595"/>
      <w:r w:rsidRPr="00F94E67">
        <w:t>Сельское хозяйство</w:t>
      </w:r>
      <w:bookmarkEnd w:id="2"/>
    </w:p>
    <w:p w:rsidR="00F94E67" w:rsidRPr="00F94E67" w:rsidRDefault="00F94E67" w:rsidP="00F94E67">
      <w:pPr>
        <w:pStyle w:val="2"/>
      </w:pPr>
      <w:bookmarkStart w:id="3" w:name="_Toc2153596"/>
      <w:r w:rsidRPr="00F94E67">
        <w:t>Общие вопросы сельского хозяйства</w:t>
      </w:r>
      <w:bookmarkEnd w:id="3"/>
    </w:p>
    <w:p w:rsidR="00F94E67" w:rsidRPr="00F94E67" w:rsidRDefault="00F94E67" w:rsidP="00F94E67">
      <w:pPr>
        <w:pStyle w:val="10"/>
      </w:pPr>
      <w:r w:rsidRPr="00F94E67">
        <w:rPr>
          <w:b/>
        </w:rPr>
        <w:t xml:space="preserve">1. Кравцова  Н. Н. </w:t>
      </w:r>
      <w:r w:rsidRPr="00F94E67">
        <w:t>Агрометеорология,  метеорология и климатология : учебное пособие/ Н. Н. Кравцова,  С. С. Терехова,  Е. С. Бойко; М-во сел. хоз-ва</w:t>
      </w:r>
      <w:proofErr w:type="gramStart"/>
      <w:r w:rsidRPr="00F94E67">
        <w:t xml:space="preserve"> Р</w:t>
      </w:r>
      <w:proofErr w:type="gramEnd"/>
      <w:r w:rsidRPr="00F94E67">
        <w:t xml:space="preserve">ос. Федерации,  Куб. гос. </w:t>
      </w:r>
      <w:proofErr w:type="spellStart"/>
      <w:r w:rsidRPr="00F94E67">
        <w:t>аграр</w:t>
      </w:r>
      <w:proofErr w:type="spellEnd"/>
      <w:r w:rsidRPr="00F94E67">
        <w:t>. ун</w:t>
      </w:r>
      <w:r w:rsidRPr="00F94E67">
        <w:noBreakHyphen/>
        <w:t>т им. И. Т. Трубилина. </w:t>
      </w:r>
      <w:proofErr w:type="gramStart"/>
      <w:r w:rsidRPr="00F94E67">
        <w:t>–К</w:t>
      </w:r>
      <w:proofErr w:type="gramEnd"/>
      <w:r w:rsidRPr="00F94E67">
        <w:t>раснодар: [</w:t>
      </w:r>
      <w:proofErr w:type="spellStart"/>
      <w:r w:rsidRPr="00F94E67">
        <w:t>КубГАУ</w:t>
      </w:r>
      <w:proofErr w:type="spellEnd"/>
      <w:r w:rsidRPr="00F94E67">
        <w:t>],  2018. –92 с.: ил.; 20 см. </w:t>
      </w:r>
      <w:proofErr w:type="gramStart"/>
      <w:r w:rsidRPr="00F94E67">
        <w:t>–</w:t>
      </w:r>
      <w:proofErr w:type="spellStart"/>
      <w:r w:rsidRPr="00F94E67">
        <w:t>Б</w:t>
      </w:r>
      <w:proofErr w:type="gramEnd"/>
      <w:r w:rsidRPr="00F94E67">
        <w:t>иблиогр</w:t>
      </w:r>
      <w:proofErr w:type="spellEnd"/>
      <w:r w:rsidRPr="00F94E67">
        <w:t>.: с. 90 (8 назв.). (Шифр Г2018–1118)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10"/>
      </w:pPr>
      <w:r w:rsidRPr="00F94E67">
        <w:rPr>
          <w:b/>
        </w:rPr>
        <w:t>2. Мировые</w:t>
      </w:r>
      <w:r w:rsidRPr="00F94E67">
        <w:t xml:space="preserve"> научно-технологические тенденции социально-экономического развития АПК и сельских территорий : материалы Международной научно-практической конференции,  посвяще</w:t>
      </w:r>
      <w:r w:rsidRPr="00F94E67">
        <w:t>н</w:t>
      </w:r>
      <w:r w:rsidRPr="00F94E67">
        <w:t>ной 75-летию окончания Сталинградской битвы,  31 января –02 февраля 2018 г./ М-во сел. хоз-ва</w:t>
      </w:r>
      <w:proofErr w:type="gramStart"/>
      <w:r w:rsidRPr="00F94E67">
        <w:t xml:space="preserve"> Р</w:t>
      </w:r>
      <w:proofErr w:type="gramEnd"/>
      <w:r w:rsidRPr="00F94E67">
        <w:t>ос. Федерации,  Департамент науч</w:t>
      </w:r>
      <w:proofErr w:type="gramStart"/>
      <w:r w:rsidRPr="00F94E67">
        <w:t>.-</w:t>
      </w:r>
      <w:proofErr w:type="spellStart"/>
      <w:proofErr w:type="gramEnd"/>
      <w:r w:rsidRPr="00F94E67">
        <w:t>технол</w:t>
      </w:r>
      <w:proofErr w:type="spellEnd"/>
      <w:r w:rsidRPr="00F94E67">
        <w:t xml:space="preserve">. политики и образования,  </w:t>
      </w:r>
      <w:proofErr w:type="spellStart"/>
      <w:r w:rsidRPr="00F94E67">
        <w:t>Волгогр</w:t>
      </w:r>
      <w:proofErr w:type="spellEnd"/>
      <w:r w:rsidRPr="00F94E67">
        <w:t xml:space="preserve">. гос. </w:t>
      </w:r>
      <w:proofErr w:type="spellStart"/>
      <w:r w:rsidRPr="00F94E67">
        <w:t>аграр</w:t>
      </w:r>
      <w:proofErr w:type="spellEnd"/>
      <w:r w:rsidRPr="00F94E67">
        <w:t>. ун</w:t>
      </w:r>
      <w:r w:rsidRPr="00F94E67">
        <w:noBreakHyphen/>
        <w:t>т; [</w:t>
      </w:r>
      <w:proofErr w:type="spellStart"/>
      <w:r w:rsidRPr="00F94E67">
        <w:t>редкол</w:t>
      </w:r>
      <w:proofErr w:type="spellEnd"/>
      <w:r w:rsidRPr="00F94E67">
        <w:t xml:space="preserve">.: А. С. Овчинников (гл. ред.) и др.]. –Волгоград : </w:t>
      </w:r>
      <w:proofErr w:type="spellStart"/>
      <w:r w:rsidRPr="00F94E67">
        <w:t>ВолГАУ</w:t>
      </w:r>
      <w:proofErr w:type="spellEnd"/>
      <w:r w:rsidRPr="00F94E67">
        <w:t>,  2018 –. –ISBN 978–5–4479–0122–6</w:t>
      </w:r>
    </w:p>
    <w:p w:rsidR="00F94E67" w:rsidRPr="00F94E67" w:rsidRDefault="00F94E67" w:rsidP="00F94E67">
      <w:pPr>
        <w:pStyle w:val="a6"/>
      </w:pPr>
      <w:r w:rsidRPr="00F94E67">
        <w:t xml:space="preserve">Т. 1. -2018. -423 с.: ил. </w:t>
      </w:r>
      <w:proofErr w:type="gramStart"/>
      <w:r w:rsidRPr="00F94E67">
        <w:t>-</w:t>
      </w:r>
      <w:proofErr w:type="spellStart"/>
      <w:r w:rsidRPr="00F94E67">
        <w:t>Б</w:t>
      </w:r>
      <w:proofErr w:type="gramEnd"/>
      <w:r w:rsidRPr="00F94E67">
        <w:t>иблиогр</w:t>
      </w:r>
      <w:proofErr w:type="spellEnd"/>
      <w:r w:rsidRPr="00F94E67">
        <w:t xml:space="preserve">. в конце </w:t>
      </w:r>
      <w:proofErr w:type="spellStart"/>
      <w:r w:rsidRPr="00F94E67">
        <w:t>докл</w:t>
      </w:r>
      <w:proofErr w:type="spellEnd"/>
      <w:r w:rsidRPr="00F94E67">
        <w:t>. (Шифр Г2018-1116/1)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10"/>
      </w:pPr>
      <w:r w:rsidRPr="00F94E67">
        <w:rPr>
          <w:b/>
        </w:rPr>
        <w:t>3. Мировые</w:t>
      </w:r>
      <w:r w:rsidRPr="00F94E67">
        <w:t xml:space="preserve"> научно-технологические тенденции социально-экономического развития АПК и сельских территорий : материалы Международной научно-практической конференции,  посвяще</w:t>
      </w:r>
      <w:r w:rsidRPr="00F94E67">
        <w:t>н</w:t>
      </w:r>
      <w:r w:rsidRPr="00F94E67">
        <w:t>ной 75-летию окончания Сталинградской битвы,  31 января –02 февраля 2018 г./ М-во сел. хоз-ва</w:t>
      </w:r>
      <w:proofErr w:type="gramStart"/>
      <w:r w:rsidRPr="00F94E67">
        <w:t xml:space="preserve"> Р</w:t>
      </w:r>
      <w:proofErr w:type="gramEnd"/>
      <w:r w:rsidRPr="00F94E67">
        <w:t>ос. Федерации,  Департамент науч</w:t>
      </w:r>
      <w:proofErr w:type="gramStart"/>
      <w:r w:rsidRPr="00F94E67">
        <w:t>.-</w:t>
      </w:r>
      <w:proofErr w:type="spellStart"/>
      <w:proofErr w:type="gramEnd"/>
      <w:r w:rsidRPr="00F94E67">
        <w:t>технол</w:t>
      </w:r>
      <w:proofErr w:type="spellEnd"/>
      <w:r w:rsidRPr="00F94E67">
        <w:t xml:space="preserve">. политики и образования,  </w:t>
      </w:r>
      <w:proofErr w:type="spellStart"/>
      <w:r w:rsidRPr="00F94E67">
        <w:t>Волгогр</w:t>
      </w:r>
      <w:proofErr w:type="spellEnd"/>
      <w:r w:rsidRPr="00F94E67">
        <w:t xml:space="preserve">. гос. </w:t>
      </w:r>
      <w:proofErr w:type="spellStart"/>
      <w:r w:rsidRPr="00F94E67">
        <w:t>аграр</w:t>
      </w:r>
      <w:proofErr w:type="spellEnd"/>
      <w:r w:rsidRPr="00F94E67">
        <w:t>. ун</w:t>
      </w:r>
      <w:r w:rsidRPr="00F94E67">
        <w:noBreakHyphen/>
        <w:t>т; [</w:t>
      </w:r>
      <w:proofErr w:type="spellStart"/>
      <w:r w:rsidRPr="00F94E67">
        <w:t>редкол</w:t>
      </w:r>
      <w:proofErr w:type="spellEnd"/>
      <w:r w:rsidRPr="00F94E67">
        <w:t xml:space="preserve">.: А. С. Овчинников (гл. ред.) и др.]. –Волгоград : </w:t>
      </w:r>
      <w:proofErr w:type="spellStart"/>
      <w:r w:rsidRPr="00F94E67">
        <w:t>ВолГАУ</w:t>
      </w:r>
      <w:proofErr w:type="spellEnd"/>
      <w:r w:rsidRPr="00F94E67">
        <w:t>,  2018 –. –ISBN 978–5–4479–0122–6</w:t>
      </w:r>
    </w:p>
    <w:p w:rsidR="00F94E67" w:rsidRPr="00F94E67" w:rsidRDefault="00F94E67" w:rsidP="00F94E67">
      <w:pPr>
        <w:pStyle w:val="a6"/>
      </w:pPr>
      <w:r w:rsidRPr="00F94E67">
        <w:t xml:space="preserve">Т. 4. -2018. -447 с.: ил. </w:t>
      </w:r>
      <w:proofErr w:type="gramStart"/>
      <w:r w:rsidRPr="00F94E67">
        <w:t>-</w:t>
      </w:r>
      <w:proofErr w:type="spellStart"/>
      <w:r w:rsidRPr="00F94E67">
        <w:t>Б</w:t>
      </w:r>
      <w:proofErr w:type="gramEnd"/>
      <w:r w:rsidRPr="00F94E67">
        <w:t>иблиогр</w:t>
      </w:r>
      <w:proofErr w:type="spellEnd"/>
      <w:r w:rsidRPr="00F94E67">
        <w:t xml:space="preserve">. в конце </w:t>
      </w:r>
      <w:proofErr w:type="spellStart"/>
      <w:r w:rsidRPr="00F94E67">
        <w:t>докл</w:t>
      </w:r>
      <w:proofErr w:type="spellEnd"/>
      <w:r w:rsidRPr="00F94E67">
        <w:t>. (Шифр Г2018-1116/4)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10"/>
      </w:pPr>
      <w:r w:rsidRPr="00F94E67">
        <w:rPr>
          <w:b/>
        </w:rPr>
        <w:t>4. Мировые</w:t>
      </w:r>
      <w:r w:rsidRPr="00F94E67">
        <w:t xml:space="preserve"> научно-технологические тенденции социально-экономического развития АПК и сельских территорий : материалы Международной научно-практической конференции,  посвяще</w:t>
      </w:r>
      <w:r w:rsidRPr="00F94E67">
        <w:t>н</w:t>
      </w:r>
      <w:r w:rsidRPr="00F94E67">
        <w:t>ной 75-летию окончания Сталинградской битвы,  31 января –02 февраля 2018 г./ М-во сел. хоз-ва</w:t>
      </w:r>
      <w:proofErr w:type="gramStart"/>
      <w:r w:rsidRPr="00F94E67">
        <w:t xml:space="preserve"> Р</w:t>
      </w:r>
      <w:proofErr w:type="gramEnd"/>
      <w:r w:rsidRPr="00F94E67">
        <w:t>ос. Федерации,  Департамент науч</w:t>
      </w:r>
      <w:proofErr w:type="gramStart"/>
      <w:r w:rsidRPr="00F94E67">
        <w:t>.-</w:t>
      </w:r>
      <w:proofErr w:type="spellStart"/>
      <w:proofErr w:type="gramEnd"/>
      <w:r w:rsidRPr="00F94E67">
        <w:t>технол</w:t>
      </w:r>
      <w:proofErr w:type="spellEnd"/>
      <w:r w:rsidRPr="00F94E67">
        <w:t xml:space="preserve">. политики и образования,  </w:t>
      </w:r>
      <w:proofErr w:type="spellStart"/>
      <w:r w:rsidRPr="00F94E67">
        <w:t>Волгогр</w:t>
      </w:r>
      <w:proofErr w:type="spellEnd"/>
      <w:r w:rsidRPr="00F94E67">
        <w:t xml:space="preserve">. гос. </w:t>
      </w:r>
      <w:proofErr w:type="spellStart"/>
      <w:r w:rsidRPr="00F94E67">
        <w:t>аграр</w:t>
      </w:r>
      <w:proofErr w:type="spellEnd"/>
      <w:r w:rsidRPr="00F94E67">
        <w:t>. ун</w:t>
      </w:r>
      <w:r w:rsidRPr="00F94E67">
        <w:noBreakHyphen/>
        <w:t>т; [</w:t>
      </w:r>
      <w:proofErr w:type="spellStart"/>
      <w:r w:rsidRPr="00F94E67">
        <w:t>редкол</w:t>
      </w:r>
      <w:proofErr w:type="spellEnd"/>
      <w:r w:rsidRPr="00F94E67">
        <w:t xml:space="preserve">.: А. С. Овчинников (гл. ред.) и др.]. –Волгоград : </w:t>
      </w:r>
      <w:proofErr w:type="spellStart"/>
      <w:r w:rsidRPr="00F94E67">
        <w:t>ВолГАУ</w:t>
      </w:r>
      <w:proofErr w:type="spellEnd"/>
      <w:r w:rsidRPr="00F94E67">
        <w:t>,  2018 –. –ISBN 978–5–4479–0122–6</w:t>
      </w:r>
    </w:p>
    <w:p w:rsidR="00F94E67" w:rsidRPr="00F94E67" w:rsidRDefault="00F94E67" w:rsidP="00F94E67">
      <w:pPr>
        <w:pStyle w:val="a6"/>
      </w:pPr>
      <w:r w:rsidRPr="00F94E67">
        <w:t xml:space="preserve">Т. 5. -2018. -599 с.: ил. </w:t>
      </w:r>
      <w:proofErr w:type="gramStart"/>
      <w:r w:rsidRPr="00F94E67">
        <w:t>-</w:t>
      </w:r>
      <w:proofErr w:type="spellStart"/>
      <w:r w:rsidRPr="00F94E67">
        <w:t>Б</w:t>
      </w:r>
      <w:proofErr w:type="gramEnd"/>
      <w:r w:rsidRPr="00F94E67">
        <w:t>иблиогр</w:t>
      </w:r>
      <w:proofErr w:type="spellEnd"/>
      <w:r w:rsidRPr="00F94E67">
        <w:t xml:space="preserve">. в конце </w:t>
      </w:r>
      <w:proofErr w:type="spellStart"/>
      <w:r w:rsidRPr="00F94E67">
        <w:t>докл</w:t>
      </w:r>
      <w:proofErr w:type="spellEnd"/>
      <w:r w:rsidRPr="00F94E67">
        <w:t>. (Шифр Г2018-1116/5)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10"/>
      </w:pPr>
      <w:r w:rsidRPr="00F94E67">
        <w:rPr>
          <w:b/>
        </w:rPr>
        <w:t>5. Молодые</w:t>
      </w:r>
      <w:r w:rsidRPr="00F94E67">
        <w:t xml:space="preserve"> исследователи агропромышленного и лесного комплексов –регионам : сборник научных трудов по результатам работы III международной молодежной научно-практической конф</w:t>
      </w:r>
      <w:r w:rsidRPr="00F94E67">
        <w:t>е</w:t>
      </w:r>
      <w:r w:rsidRPr="00F94E67">
        <w:t>ренции [26 апреля 2018 года/ М-во сел. хоз-ва</w:t>
      </w:r>
      <w:proofErr w:type="gramStart"/>
      <w:r w:rsidRPr="00F94E67">
        <w:t xml:space="preserve"> Р</w:t>
      </w:r>
      <w:proofErr w:type="gramEnd"/>
      <w:r w:rsidRPr="00F94E67">
        <w:t xml:space="preserve">ос. Федерации,  </w:t>
      </w:r>
      <w:proofErr w:type="spellStart"/>
      <w:r w:rsidRPr="00F94E67">
        <w:t>Волог</w:t>
      </w:r>
      <w:proofErr w:type="spellEnd"/>
      <w:r w:rsidRPr="00F94E67">
        <w:t xml:space="preserve">. гос. </w:t>
      </w:r>
      <w:proofErr w:type="spellStart"/>
      <w:r w:rsidRPr="00F94E67">
        <w:t>молочнохоз</w:t>
      </w:r>
      <w:proofErr w:type="spellEnd"/>
      <w:r w:rsidRPr="00F94E67">
        <w:t>. акад. им. Н. В. Верещагина; [отв. ред. В. В. Суров]. </w:t>
      </w:r>
      <w:proofErr w:type="gramStart"/>
      <w:r w:rsidRPr="00F94E67">
        <w:t>–В</w:t>
      </w:r>
      <w:proofErr w:type="gramEnd"/>
      <w:r w:rsidRPr="00F94E67">
        <w:t>ологда; Молочное [</w:t>
      </w:r>
      <w:proofErr w:type="spellStart"/>
      <w:r w:rsidRPr="00F94E67">
        <w:t>Волог</w:t>
      </w:r>
      <w:proofErr w:type="spellEnd"/>
      <w:r w:rsidRPr="00F94E67">
        <w:t>. обл.] : [ВГМХА],  2018 –</w:t>
      </w:r>
    </w:p>
    <w:p w:rsidR="00F94E67" w:rsidRPr="00F94E67" w:rsidRDefault="00F94E67" w:rsidP="00F94E67">
      <w:pPr>
        <w:pStyle w:val="a6"/>
      </w:pPr>
      <w:r w:rsidRPr="00F94E67">
        <w:t>Т. 3: Биологические науки, ч. 3/ [</w:t>
      </w:r>
      <w:proofErr w:type="spellStart"/>
      <w:r w:rsidRPr="00F94E67">
        <w:t>редкол</w:t>
      </w:r>
      <w:proofErr w:type="spellEnd"/>
      <w:r w:rsidRPr="00F94E67">
        <w:t xml:space="preserve">.: А. А. Кузин и др.]. -2018. -246 с.: ил. </w:t>
      </w:r>
      <w:proofErr w:type="gramStart"/>
      <w:r w:rsidRPr="00F94E67">
        <w:t>-</w:t>
      </w:r>
      <w:proofErr w:type="spellStart"/>
      <w:r w:rsidRPr="00F94E67">
        <w:t>Б</w:t>
      </w:r>
      <w:proofErr w:type="gramEnd"/>
      <w:r w:rsidRPr="00F94E67">
        <w:t>иблиогр</w:t>
      </w:r>
      <w:proofErr w:type="spellEnd"/>
      <w:r w:rsidRPr="00F94E67">
        <w:t>. в конце ст. (Шифр Г2018-1128/3/3)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10"/>
      </w:pPr>
      <w:r w:rsidRPr="00F94E67">
        <w:rPr>
          <w:b/>
        </w:rPr>
        <w:t>6. Молодые</w:t>
      </w:r>
      <w:r w:rsidRPr="00F94E67">
        <w:t xml:space="preserve"> исследователи агропромышленного и лесного комплексов –регионам : сборник научных трудов по результатам работы III международной молодежной научно-практической конф</w:t>
      </w:r>
      <w:r w:rsidRPr="00F94E67">
        <w:t>е</w:t>
      </w:r>
      <w:r w:rsidRPr="00F94E67">
        <w:t>ренции [26 апреля 2018 года/ М-во сел. хоз-ва</w:t>
      </w:r>
      <w:proofErr w:type="gramStart"/>
      <w:r w:rsidRPr="00F94E67">
        <w:t xml:space="preserve"> Р</w:t>
      </w:r>
      <w:proofErr w:type="gramEnd"/>
      <w:r w:rsidRPr="00F94E67">
        <w:t xml:space="preserve">ос. Федерации,  </w:t>
      </w:r>
      <w:proofErr w:type="spellStart"/>
      <w:r w:rsidRPr="00F94E67">
        <w:t>Волог</w:t>
      </w:r>
      <w:proofErr w:type="spellEnd"/>
      <w:r w:rsidRPr="00F94E67">
        <w:t xml:space="preserve">. гос. </w:t>
      </w:r>
      <w:proofErr w:type="spellStart"/>
      <w:r w:rsidRPr="00F94E67">
        <w:t>молочнохоз</w:t>
      </w:r>
      <w:proofErr w:type="spellEnd"/>
      <w:r w:rsidRPr="00F94E67">
        <w:t>. акад. им. Н. В. Верещагина; [отв. ред. В. В. Суров]. </w:t>
      </w:r>
      <w:proofErr w:type="gramStart"/>
      <w:r w:rsidRPr="00F94E67">
        <w:t>–В</w:t>
      </w:r>
      <w:proofErr w:type="gramEnd"/>
      <w:r w:rsidRPr="00F94E67">
        <w:t>ологда; Молочное [</w:t>
      </w:r>
      <w:proofErr w:type="spellStart"/>
      <w:r w:rsidRPr="00F94E67">
        <w:t>Волог</w:t>
      </w:r>
      <w:proofErr w:type="spellEnd"/>
      <w:r w:rsidRPr="00F94E67">
        <w:t>. обл.] : [ВГМХА],  2018 –</w:t>
      </w:r>
    </w:p>
    <w:p w:rsidR="00F94E67" w:rsidRPr="00F94E67" w:rsidRDefault="00F94E67" w:rsidP="00F94E67">
      <w:pPr>
        <w:pStyle w:val="a6"/>
      </w:pPr>
      <w:r w:rsidRPr="00F94E67">
        <w:t>Т. 3: Биологические науки, ч. 2/ [</w:t>
      </w:r>
      <w:proofErr w:type="spellStart"/>
      <w:r w:rsidRPr="00F94E67">
        <w:t>редкол</w:t>
      </w:r>
      <w:proofErr w:type="spellEnd"/>
      <w:r w:rsidRPr="00F94E67">
        <w:t xml:space="preserve">.: А. А. Кузин и др.]. -2018. -155 с.: ил. </w:t>
      </w:r>
      <w:proofErr w:type="gramStart"/>
      <w:r w:rsidRPr="00F94E67">
        <w:t>-</w:t>
      </w:r>
      <w:proofErr w:type="spellStart"/>
      <w:r w:rsidRPr="00F94E67">
        <w:t>Б</w:t>
      </w:r>
      <w:proofErr w:type="gramEnd"/>
      <w:r w:rsidRPr="00F94E67">
        <w:t>иблиогр</w:t>
      </w:r>
      <w:proofErr w:type="spellEnd"/>
      <w:r w:rsidRPr="00F94E67">
        <w:t>. в конце ст. (Шифр Г2018-1128/3/2)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10"/>
      </w:pPr>
      <w:r w:rsidRPr="00F94E67">
        <w:rPr>
          <w:b/>
        </w:rPr>
        <w:t>7. Молодые</w:t>
      </w:r>
      <w:r w:rsidRPr="00F94E67">
        <w:t xml:space="preserve"> исследователи агропромышленного и лесного комплексов –регионам : сборник научных трудов по результатам работы III международной молодежной научно-практической конф</w:t>
      </w:r>
      <w:r w:rsidRPr="00F94E67">
        <w:t>е</w:t>
      </w:r>
      <w:r w:rsidRPr="00F94E67">
        <w:t>ренции [26 апреля 2018 года/ М-во сел. хоз-ва</w:t>
      </w:r>
      <w:proofErr w:type="gramStart"/>
      <w:r w:rsidRPr="00F94E67">
        <w:t xml:space="preserve"> Р</w:t>
      </w:r>
      <w:proofErr w:type="gramEnd"/>
      <w:r w:rsidRPr="00F94E67">
        <w:t xml:space="preserve">ос. Федерации,  </w:t>
      </w:r>
      <w:proofErr w:type="spellStart"/>
      <w:r w:rsidRPr="00F94E67">
        <w:t>Волог</w:t>
      </w:r>
      <w:proofErr w:type="spellEnd"/>
      <w:r w:rsidRPr="00F94E67">
        <w:t xml:space="preserve">. гос. </w:t>
      </w:r>
      <w:proofErr w:type="spellStart"/>
      <w:r w:rsidRPr="00F94E67">
        <w:t>молочнохоз</w:t>
      </w:r>
      <w:proofErr w:type="spellEnd"/>
      <w:r w:rsidRPr="00F94E67">
        <w:t>. акад. им. Н. В. Верещагина; [отв. ред. В. В. Суров]. </w:t>
      </w:r>
      <w:proofErr w:type="gramStart"/>
      <w:r w:rsidRPr="00F94E67">
        <w:t>–В</w:t>
      </w:r>
      <w:proofErr w:type="gramEnd"/>
      <w:r w:rsidRPr="00F94E67">
        <w:t>ологда; Молочное [</w:t>
      </w:r>
      <w:proofErr w:type="spellStart"/>
      <w:r w:rsidRPr="00F94E67">
        <w:t>Волог</w:t>
      </w:r>
      <w:proofErr w:type="spellEnd"/>
      <w:r w:rsidRPr="00F94E67">
        <w:t>. обл.] : [ВГМХА],  2018 –</w:t>
      </w:r>
    </w:p>
    <w:p w:rsidR="00F94E67" w:rsidRPr="00F94E67" w:rsidRDefault="00F94E67" w:rsidP="00F94E67">
      <w:pPr>
        <w:pStyle w:val="a6"/>
      </w:pPr>
      <w:r w:rsidRPr="00F94E67">
        <w:t>Т. 3: Биологические науки, ч. 1/ [</w:t>
      </w:r>
      <w:proofErr w:type="spellStart"/>
      <w:r w:rsidRPr="00F94E67">
        <w:t>редкол</w:t>
      </w:r>
      <w:proofErr w:type="spellEnd"/>
      <w:r w:rsidRPr="00F94E67">
        <w:t xml:space="preserve">.: А. А. Кузин и др.]. -2018. -317 с.: ил. </w:t>
      </w:r>
      <w:proofErr w:type="gramStart"/>
      <w:r w:rsidRPr="00F94E67">
        <w:t>-</w:t>
      </w:r>
      <w:proofErr w:type="spellStart"/>
      <w:r w:rsidRPr="00F94E67">
        <w:t>Б</w:t>
      </w:r>
      <w:proofErr w:type="gramEnd"/>
      <w:r w:rsidRPr="00F94E67">
        <w:t>иблиогр</w:t>
      </w:r>
      <w:proofErr w:type="spellEnd"/>
      <w:r w:rsidRPr="00F94E67">
        <w:t>. в конце ст. (Шифр Г2018-1128/3/1)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10"/>
      </w:pPr>
      <w:r w:rsidRPr="00F94E67">
        <w:rPr>
          <w:b/>
        </w:rPr>
        <w:t>8. Молодые</w:t>
      </w:r>
      <w:r w:rsidRPr="00F94E67">
        <w:t xml:space="preserve"> исследователи агропромышленного и лесного комплексов –регионам : сборник научных трудов по результатам работы III международной молодежной научно-практической конф</w:t>
      </w:r>
      <w:r w:rsidRPr="00F94E67">
        <w:t>е</w:t>
      </w:r>
      <w:r w:rsidRPr="00F94E67">
        <w:lastRenderedPageBreak/>
        <w:t>ренции [26 апреля 2018 года]/ М-во сел. хоз-ва</w:t>
      </w:r>
      <w:proofErr w:type="gramStart"/>
      <w:r w:rsidRPr="00F94E67">
        <w:t xml:space="preserve"> Р</w:t>
      </w:r>
      <w:proofErr w:type="gramEnd"/>
      <w:r w:rsidRPr="00F94E67">
        <w:t xml:space="preserve">ос. Федерации,  </w:t>
      </w:r>
      <w:proofErr w:type="spellStart"/>
      <w:r w:rsidRPr="00F94E67">
        <w:t>Волог</w:t>
      </w:r>
      <w:proofErr w:type="spellEnd"/>
      <w:r w:rsidRPr="00F94E67">
        <w:t xml:space="preserve">. гос. </w:t>
      </w:r>
      <w:proofErr w:type="spellStart"/>
      <w:r w:rsidRPr="00F94E67">
        <w:t>молочнохоз</w:t>
      </w:r>
      <w:proofErr w:type="spellEnd"/>
      <w:r w:rsidRPr="00F94E67">
        <w:t>. акад. им. Н. В. Верещагина; [отв. ред. В. В. Суров]. </w:t>
      </w:r>
      <w:proofErr w:type="gramStart"/>
      <w:r w:rsidRPr="00F94E67">
        <w:t>–В</w:t>
      </w:r>
      <w:proofErr w:type="gramEnd"/>
      <w:r w:rsidRPr="00F94E67">
        <w:t>ологда; Молочное [</w:t>
      </w:r>
      <w:proofErr w:type="spellStart"/>
      <w:r w:rsidRPr="00F94E67">
        <w:t>Волог</w:t>
      </w:r>
      <w:proofErr w:type="spellEnd"/>
      <w:r w:rsidRPr="00F94E67">
        <w:t>. обл.] : [ВГМХА],  2018 –</w:t>
      </w:r>
    </w:p>
    <w:p w:rsidR="00F94E67" w:rsidRPr="00F94E67" w:rsidRDefault="00F94E67" w:rsidP="00F94E67">
      <w:pPr>
        <w:pStyle w:val="a6"/>
      </w:pPr>
      <w:r w:rsidRPr="00F94E67">
        <w:t>Т. 2: Технические науки, ч. 2/ [</w:t>
      </w:r>
      <w:proofErr w:type="spellStart"/>
      <w:r w:rsidRPr="00F94E67">
        <w:t>редкол</w:t>
      </w:r>
      <w:proofErr w:type="spellEnd"/>
      <w:r w:rsidRPr="00F94E67">
        <w:t xml:space="preserve">.: А. А. Кузин и др.]. -2018. -293 с.: ил. </w:t>
      </w:r>
      <w:proofErr w:type="gramStart"/>
      <w:r w:rsidRPr="00F94E67">
        <w:t>-</w:t>
      </w:r>
      <w:proofErr w:type="spellStart"/>
      <w:r w:rsidRPr="00F94E67">
        <w:t>Б</w:t>
      </w:r>
      <w:proofErr w:type="gramEnd"/>
      <w:r w:rsidRPr="00F94E67">
        <w:t>иблиогр</w:t>
      </w:r>
      <w:proofErr w:type="spellEnd"/>
      <w:r w:rsidRPr="00F94E67">
        <w:t>. в конце ст. (Шифр Г2018-1128/2/2)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10"/>
      </w:pPr>
      <w:r w:rsidRPr="00F94E67">
        <w:rPr>
          <w:b/>
        </w:rPr>
        <w:t>9. Молодые</w:t>
      </w:r>
      <w:r w:rsidRPr="00F94E67">
        <w:t xml:space="preserve"> исследователи агропромышленного и лесного комплексов –регионам : сборник научных трудов по результатам работы III международной молодежной научно-практической конф</w:t>
      </w:r>
      <w:r w:rsidRPr="00F94E67">
        <w:t>е</w:t>
      </w:r>
      <w:r w:rsidRPr="00F94E67">
        <w:t>ренции [26 апреля 2018 года]/ М-во сел. хоз-ва</w:t>
      </w:r>
      <w:proofErr w:type="gramStart"/>
      <w:r w:rsidRPr="00F94E67">
        <w:t xml:space="preserve"> Р</w:t>
      </w:r>
      <w:proofErr w:type="gramEnd"/>
      <w:r w:rsidRPr="00F94E67">
        <w:t xml:space="preserve">ос. Федерации,  </w:t>
      </w:r>
      <w:proofErr w:type="spellStart"/>
      <w:r w:rsidRPr="00F94E67">
        <w:t>Волог</w:t>
      </w:r>
      <w:proofErr w:type="spellEnd"/>
      <w:r w:rsidRPr="00F94E67">
        <w:t xml:space="preserve">. гос. </w:t>
      </w:r>
      <w:proofErr w:type="spellStart"/>
      <w:r w:rsidRPr="00F94E67">
        <w:t>молочнохоз</w:t>
      </w:r>
      <w:proofErr w:type="spellEnd"/>
      <w:r w:rsidRPr="00F94E67">
        <w:t>. акад. им. Н. В. Верещагина; [отв. ред. В. В. Суров]. </w:t>
      </w:r>
      <w:proofErr w:type="gramStart"/>
      <w:r w:rsidRPr="00F94E67">
        <w:t>–В</w:t>
      </w:r>
      <w:proofErr w:type="gramEnd"/>
      <w:r w:rsidRPr="00F94E67">
        <w:t>ологда; Молочное [</w:t>
      </w:r>
      <w:proofErr w:type="spellStart"/>
      <w:r w:rsidRPr="00F94E67">
        <w:t>Волог</w:t>
      </w:r>
      <w:proofErr w:type="spellEnd"/>
      <w:r w:rsidRPr="00F94E67">
        <w:t>. обл.] : [ВГМХА],  2018 –</w:t>
      </w:r>
    </w:p>
    <w:p w:rsidR="00F94E67" w:rsidRPr="00F94E67" w:rsidRDefault="00F94E67" w:rsidP="00F94E67">
      <w:pPr>
        <w:pStyle w:val="a6"/>
      </w:pPr>
      <w:r w:rsidRPr="00F94E67">
        <w:t>Т. 2: Технические науки, ч. 1/ [</w:t>
      </w:r>
      <w:proofErr w:type="spellStart"/>
      <w:r w:rsidRPr="00F94E67">
        <w:t>редкол</w:t>
      </w:r>
      <w:proofErr w:type="spellEnd"/>
      <w:r w:rsidRPr="00F94E67">
        <w:t xml:space="preserve">.: А. А. Кузин и др.]. -2018. -242 с.: ил. </w:t>
      </w:r>
      <w:proofErr w:type="gramStart"/>
      <w:r w:rsidRPr="00F94E67">
        <w:t>-</w:t>
      </w:r>
      <w:proofErr w:type="spellStart"/>
      <w:r w:rsidRPr="00F94E67">
        <w:t>Б</w:t>
      </w:r>
      <w:proofErr w:type="gramEnd"/>
      <w:r w:rsidRPr="00F94E67">
        <w:t>иблиогр</w:t>
      </w:r>
      <w:proofErr w:type="spellEnd"/>
      <w:r w:rsidRPr="00F94E67">
        <w:t>. в конце ст. (Шифр Г2018-1128/2/1)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20"/>
      </w:pPr>
      <w:r w:rsidRPr="00F94E67">
        <w:rPr>
          <w:b/>
        </w:rPr>
        <w:t>10. Молодые</w:t>
      </w:r>
      <w:r w:rsidRPr="00F94E67">
        <w:t xml:space="preserve"> исследователи агропромышленного и лесного комплексов –регионам : сборник научных трудов по результатам работы III международной молодежной научно-практической конф</w:t>
      </w:r>
      <w:r w:rsidRPr="00F94E67">
        <w:t>е</w:t>
      </w:r>
      <w:r w:rsidRPr="00F94E67">
        <w:t>ренции [26 апреля 2018 года]/ М-во сел. хоз-ва</w:t>
      </w:r>
      <w:proofErr w:type="gramStart"/>
      <w:r w:rsidRPr="00F94E67">
        <w:t xml:space="preserve"> Р</w:t>
      </w:r>
      <w:proofErr w:type="gramEnd"/>
      <w:r w:rsidRPr="00F94E67">
        <w:t xml:space="preserve">ос. Федерации,  </w:t>
      </w:r>
      <w:proofErr w:type="spellStart"/>
      <w:r w:rsidRPr="00F94E67">
        <w:t>Волог</w:t>
      </w:r>
      <w:proofErr w:type="spellEnd"/>
      <w:r w:rsidRPr="00F94E67">
        <w:t xml:space="preserve">. гос. </w:t>
      </w:r>
      <w:proofErr w:type="spellStart"/>
      <w:r w:rsidRPr="00F94E67">
        <w:t>молочнохоз</w:t>
      </w:r>
      <w:proofErr w:type="spellEnd"/>
      <w:r w:rsidRPr="00F94E67">
        <w:t>. акад. им. Н. В. Верещагина; [отв. ред. В. В. Суров]. </w:t>
      </w:r>
      <w:proofErr w:type="gramStart"/>
      <w:r w:rsidRPr="00F94E67">
        <w:t>–В</w:t>
      </w:r>
      <w:proofErr w:type="gramEnd"/>
      <w:r w:rsidRPr="00F94E67">
        <w:t>ологда; Молочное [</w:t>
      </w:r>
      <w:proofErr w:type="spellStart"/>
      <w:r w:rsidRPr="00F94E67">
        <w:t>Волог</w:t>
      </w:r>
      <w:proofErr w:type="spellEnd"/>
      <w:r w:rsidRPr="00F94E67">
        <w:t>. обл.] : [ВГМХА],  2018 –</w:t>
      </w:r>
    </w:p>
    <w:p w:rsidR="00F94E67" w:rsidRPr="00F94E67" w:rsidRDefault="00F94E67" w:rsidP="00F94E67">
      <w:pPr>
        <w:pStyle w:val="a6"/>
      </w:pPr>
      <w:r w:rsidRPr="00F94E67">
        <w:t>Т. 1: Экономические науки, ч. 2/ [</w:t>
      </w:r>
      <w:proofErr w:type="spellStart"/>
      <w:r w:rsidRPr="00F94E67">
        <w:t>редкол</w:t>
      </w:r>
      <w:proofErr w:type="spellEnd"/>
      <w:r w:rsidRPr="00F94E67">
        <w:t xml:space="preserve">.: А. А. Кузин и др.]. -2018. -226 с.: ил. </w:t>
      </w:r>
      <w:proofErr w:type="gramStart"/>
      <w:r w:rsidRPr="00F94E67">
        <w:t>-</w:t>
      </w:r>
      <w:proofErr w:type="spellStart"/>
      <w:r w:rsidRPr="00F94E67">
        <w:t>Б</w:t>
      </w:r>
      <w:proofErr w:type="gramEnd"/>
      <w:r w:rsidRPr="00F94E67">
        <w:t>иблиогр</w:t>
      </w:r>
      <w:proofErr w:type="spellEnd"/>
      <w:r w:rsidRPr="00F94E67">
        <w:t>. в конце ст. (Шифр Г2018-1128/1/2)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20"/>
      </w:pPr>
      <w:r w:rsidRPr="00F94E67">
        <w:rPr>
          <w:b/>
        </w:rPr>
        <w:t>11. Молодые</w:t>
      </w:r>
      <w:r w:rsidRPr="00F94E67">
        <w:t xml:space="preserve"> исследователи агропромышленного и лесного комплексов –регионам : сборник научных трудов по результатам работы III международной молодежной научно-практической конф</w:t>
      </w:r>
      <w:r w:rsidRPr="00F94E67">
        <w:t>е</w:t>
      </w:r>
      <w:r w:rsidRPr="00F94E67">
        <w:t>ренции [26 апреля 2018 года]/ М-во сел. хоз-ва</w:t>
      </w:r>
      <w:proofErr w:type="gramStart"/>
      <w:r w:rsidRPr="00F94E67">
        <w:t xml:space="preserve"> Р</w:t>
      </w:r>
      <w:proofErr w:type="gramEnd"/>
      <w:r w:rsidRPr="00F94E67">
        <w:t xml:space="preserve">ос. Федерации,  </w:t>
      </w:r>
      <w:proofErr w:type="spellStart"/>
      <w:r w:rsidRPr="00F94E67">
        <w:t>Волог</w:t>
      </w:r>
      <w:proofErr w:type="spellEnd"/>
      <w:r w:rsidRPr="00F94E67">
        <w:t xml:space="preserve">. гос. </w:t>
      </w:r>
      <w:proofErr w:type="spellStart"/>
      <w:r w:rsidRPr="00F94E67">
        <w:t>молочнохоз</w:t>
      </w:r>
      <w:proofErr w:type="spellEnd"/>
      <w:r w:rsidRPr="00F94E67">
        <w:t>. акад. им. Н. В. Верещагина; [отв. ред. В. В. Суров]. </w:t>
      </w:r>
      <w:proofErr w:type="gramStart"/>
      <w:r w:rsidRPr="00F94E67">
        <w:t>–В</w:t>
      </w:r>
      <w:proofErr w:type="gramEnd"/>
      <w:r w:rsidRPr="00F94E67">
        <w:t>ологда; Молочное [</w:t>
      </w:r>
      <w:proofErr w:type="spellStart"/>
      <w:r w:rsidRPr="00F94E67">
        <w:t>Волог</w:t>
      </w:r>
      <w:proofErr w:type="spellEnd"/>
      <w:r w:rsidRPr="00F94E67">
        <w:t>. обл.] : [ВГМХА],  2018 –</w:t>
      </w:r>
    </w:p>
    <w:p w:rsidR="00F94E67" w:rsidRPr="00F94E67" w:rsidRDefault="00F94E67" w:rsidP="00F94E67">
      <w:pPr>
        <w:pStyle w:val="a6"/>
      </w:pPr>
      <w:r w:rsidRPr="00F94E67">
        <w:t>Т. 1: Экономические науки, ч. 1/ [</w:t>
      </w:r>
      <w:proofErr w:type="spellStart"/>
      <w:r w:rsidRPr="00F94E67">
        <w:t>редкол</w:t>
      </w:r>
      <w:proofErr w:type="spellEnd"/>
      <w:r w:rsidRPr="00F94E67">
        <w:t xml:space="preserve">.: А. А. Кузин и др.]. -2018. -230 с.: ил. </w:t>
      </w:r>
      <w:proofErr w:type="gramStart"/>
      <w:r w:rsidRPr="00F94E67">
        <w:t>-</w:t>
      </w:r>
      <w:proofErr w:type="spellStart"/>
      <w:r w:rsidRPr="00F94E67">
        <w:t>Б</w:t>
      </w:r>
      <w:proofErr w:type="gramEnd"/>
      <w:r w:rsidRPr="00F94E67">
        <w:t>иблиогр</w:t>
      </w:r>
      <w:proofErr w:type="spellEnd"/>
      <w:r w:rsidRPr="00F94E67">
        <w:t>. в конце ст. (Шифр Г2018-1128/1/1)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2"/>
      </w:pPr>
      <w:bookmarkStart w:id="4" w:name="_Toc2153597"/>
      <w:r w:rsidRPr="00F94E67">
        <w:t>Почвоведение</w:t>
      </w:r>
      <w:bookmarkEnd w:id="4"/>
    </w:p>
    <w:p w:rsidR="00F94E67" w:rsidRPr="00F94E67" w:rsidRDefault="00F94E67" w:rsidP="00F94E67">
      <w:pPr>
        <w:pStyle w:val="20"/>
      </w:pPr>
      <w:r w:rsidRPr="00F94E67">
        <w:rPr>
          <w:b/>
        </w:rPr>
        <w:t xml:space="preserve">12. Полякова  Н. В. </w:t>
      </w:r>
      <w:r w:rsidRPr="00F94E67">
        <w:t>Рабочая классификация почв Нижегородской области : учебное пособие для бакалавров,  магистров,  аспирантов и специалистов в сфере АПК,  землеустройства и лесного д</w:t>
      </w:r>
      <w:r w:rsidRPr="00F94E67">
        <w:t>е</w:t>
      </w:r>
      <w:r w:rsidRPr="00F94E67">
        <w:t xml:space="preserve">ла/ Н. В. Полякова,  Е. Н. Володина,  Ю. Н. </w:t>
      </w:r>
      <w:proofErr w:type="spellStart"/>
      <w:r w:rsidRPr="00F94E67">
        <w:t>Платонычева</w:t>
      </w:r>
      <w:proofErr w:type="spellEnd"/>
      <w:r w:rsidRPr="00F94E67">
        <w:t xml:space="preserve">; </w:t>
      </w:r>
      <w:proofErr w:type="spellStart"/>
      <w:r w:rsidRPr="00F94E67">
        <w:t>Нижегор</w:t>
      </w:r>
      <w:proofErr w:type="spellEnd"/>
      <w:r w:rsidRPr="00F94E67">
        <w:t>. гос. с.-х. акад. </w:t>
      </w:r>
      <w:proofErr w:type="gramStart"/>
      <w:r w:rsidRPr="00F94E67">
        <w:t>–Н</w:t>
      </w:r>
      <w:proofErr w:type="gramEnd"/>
      <w:r w:rsidRPr="00F94E67">
        <w:t>ижний Новг</w:t>
      </w:r>
      <w:r w:rsidRPr="00F94E67">
        <w:t>о</w:t>
      </w:r>
      <w:r w:rsidRPr="00F94E67">
        <w:t>род: [НГСХА],  2017. –61 с.; 21 см. </w:t>
      </w:r>
      <w:proofErr w:type="gramStart"/>
      <w:r w:rsidRPr="00F94E67">
        <w:t>–</w:t>
      </w:r>
      <w:proofErr w:type="spellStart"/>
      <w:r w:rsidRPr="00F94E67">
        <w:t>Б</w:t>
      </w:r>
      <w:proofErr w:type="gramEnd"/>
      <w:r w:rsidRPr="00F94E67">
        <w:t>иблиогр</w:t>
      </w:r>
      <w:proofErr w:type="spellEnd"/>
      <w:r w:rsidRPr="00F94E67">
        <w:t>.: с. 54 (6 назв.). (Шифр Г2018–1119)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20"/>
      </w:pPr>
      <w:r w:rsidRPr="00F94E67">
        <w:rPr>
          <w:b/>
        </w:rPr>
        <w:t>13. Почвы</w:t>
      </w:r>
      <w:r w:rsidRPr="00F94E67">
        <w:t xml:space="preserve"> в биосфере : сборник материалов всероссийской научной конференции с междун</w:t>
      </w:r>
      <w:r w:rsidRPr="00F94E67">
        <w:t>а</w:t>
      </w:r>
      <w:r w:rsidRPr="00F94E67">
        <w:t>родным участием,  посвященной 50-летию Института почвоведения и агрохимии СО РАН,  10–14 сентября 2018 г.,  Новосибирск/ М-во науки и высшего образования</w:t>
      </w:r>
      <w:proofErr w:type="gramStart"/>
      <w:r w:rsidRPr="00F94E67">
        <w:t xml:space="preserve"> Р</w:t>
      </w:r>
      <w:proofErr w:type="gramEnd"/>
      <w:r w:rsidRPr="00F94E67">
        <w:t>ос. Федерации,  Ин</w:t>
      </w:r>
      <w:r w:rsidRPr="00F94E67">
        <w:noBreakHyphen/>
        <w:t>т почвов</w:t>
      </w:r>
      <w:r w:rsidRPr="00F94E67">
        <w:t>е</w:t>
      </w:r>
      <w:r w:rsidRPr="00F94E67">
        <w:t xml:space="preserve">дения и агрохимии,  Нац. </w:t>
      </w:r>
      <w:proofErr w:type="spellStart"/>
      <w:r w:rsidRPr="00F94E67">
        <w:t>исслед</w:t>
      </w:r>
      <w:proofErr w:type="spellEnd"/>
      <w:r w:rsidRPr="00F94E67">
        <w:t>. Том. гос. ун</w:t>
      </w:r>
      <w:r w:rsidRPr="00F94E67">
        <w:noBreakHyphen/>
        <w:t xml:space="preserve">т,  </w:t>
      </w:r>
      <w:proofErr w:type="spellStart"/>
      <w:r w:rsidRPr="00F94E67">
        <w:t>Новосиб</w:t>
      </w:r>
      <w:proofErr w:type="spellEnd"/>
      <w:r w:rsidRPr="00F94E67">
        <w:t xml:space="preserve">. гос. </w:t>
      </w:r>
      <w:proofErr w:type="spellStart"/>
      <w:r w:rsidRPr="00F94E67">
        <w:t>аграр</w:t>
      </w:r>
      <w:proofErr w:type="spellEnd"/>
      <w:r w:rsidRPr="00F94E67">
        <w:t>. ун</w:t>
      </w:r>
      <w:r w:rsidRPr="00F94E67">
        <w:noBreakHyphen/>
        <w:t>т,  О-во почвоведов им. В. В. Докучаева; [</w:t>
      </w:r>
      <w:proofErr w:type="spellStart"/>
      <w:r w:rsidRPr="00F94E67">
        <w:t>редкол</w:t>
      </w:r>
      <w:proofErr w:type="spellEnd"/>
      <w:r w:rsidRPr="00F94E67">
        <w:t xml:space="preserve">.: А. И. </w:t>
      </w:r>
      <w:proofErr w:type="spellStart"/>
      <w:r w:rsidRPr="00F94E67">
        <w:t>Сысо</w:t>
      </w:r>
      <w:proofErr w:type="spellEnd"/>
      <w:r w:rsidRPr="00F94E67">
        <w:t xml:space="preserve"> (отв. ред.) и др.]. </w:t>
      </w:r>
      <w:proofErr w:type="gramStart"/>
      <w:r w:rsidRPr="00F94E67">
        <w:t>–Т</w:t>
      </w:r>
      <w:proofErr w:type="gramEnd"/>
      <w:r w:rsidRPr="00F94E67">
        <w:t>омск : Изд. дом ТГУ,  2018 –. –ISBN 978–5–94621–734–7</w:t>
      </w:r>
    </w:p>
    <w:p w:rsidR="00F94E67" w:rsidRPr="00F94E67" w:rsidRDefault="00F94E67" w:rsidP="00F94E67">
      <w:pPr>
        <w:pStyle w:val="a6"/>
      </w:pPr>
      <w:r w:rsidRPr="00F94E67">
        <w:t xml:space="preserve">Ч. 1. -2018. -466 с.: ил. </w:t>
      </w:r>
      <w:proofErr w:type="gramStart"/>
      <w:r w:rsidRPr="00F94E67">
        <w:t>-Р</w:t>
      </w:r>
      <w:proofErr w:type="gramEnd"/>
      <w:r w:rsidRPr="00F94E67">
        <w:t>ез. на англ. яз. -</w:t>
      </w:r>
      <w:proofErr w:type="spellStart"/>
      <w:r w:rsidRPr="00F94E67">
        <w:t>Библиогр</w:t>
      </w:r>
      <w:proofErr w:type="spellEnd"/>
      <w:r w:rsidRPr="00F94E67">
        <w:t xml:space="preserve">. в конце </w:t>
      </w:r>
      <w:proofErr w:type="spellStart"/>
      <w:r w:rsidRPr="00F94E67">
        <w:t>докл</w:t>
      </w:r>
      <w:proofErr w:type="spellEnd"/>
      <w:r w:rsidRPr="00F94E67">
        <w:t>. (Шифр Е2018-280/1)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2"/>
      </w:pPr>
      <w:bookmarkStart w:id="5" w:name="_Toc2153598"/>
      <w:r w:rsidRPr="00F94E67">
        <w:t>Земледелие</w:t>
      </w:r>
      <w:bookmarkEnd w:id="5"/>
    </w:p>
    <w:p w:rsidR="00F94E67" w:rsidRPr="00F94E67" w:rsidRDefault="00F94E67" w:rsidP="00F94E67">
      <w:pPr>
        <w:pStyle w:val="20"/>
      </w:pPr>
      <w:r w:rsidRPr="00F94E67">
        <w:rPr>
          <w:b/>
        </w:rPr>
        <w:t>14. Контроль</w:t>
      </w:r>
      <w:r w:rsidRPr="00F94E67">
        <w:t xml:space="preserve"> переуплотнения почвы в ресурсосберегающем земледелии : методические рек</w:t>
      </w:r>
      <w:r w:rsidRPr="00F94E67">
        <w:t>о</w:t>
      </w:r>
      <w:r w:rsidRPr="00F94E67">
        <w:t xml:space="preserve">мендации/ [Р. И. Сафин,  К. А. Хафизов,  Б. Г. </w:t>
      </w:r>
      <w:proofErr w:type="spellStart"/>
      <w:r w:rsidRPr="00F94E67">
        <w:t>Зиганшин</w:t>
      </w:r>
      <w:proofErr w:type="spellEnd"/>
      <w:r w:rsidRPr="00F94E67">
        <w:t xml:space="preserve"> и др.]; М-во сел. хоз-ва</w:t>
      </w:r>
      <w:proofErr w:type="gramStart"/>
      <w:r w:rsidRPr="00F94E67">
        <w:t xml:space="preserve"> Р</w:t>
      </w:r>
      <w:proofErr w:type="gramEnd"/>
      <w:r w:rsidRPr="00F94E67">
        <w:t xml:space="preserve">ос. Федерации,  </w:t>
      </w:r>
      <w:proofErr w:type="spellStart"/>
      <w:r w:rsidRPr="00F94E67">
        <w:t>Каз</w:t>
      </w:r>
      <w:proofErr w:type="spellEnd"/>
      <w:r w:rsidRPr="00F94E67">
        <w:t xml:space="preserve">. гос. </w:t>
      </w:r>
      <w:proofErr w:type="spellStart"/>
      <w:r w:rsidRPr="00F94E67">
        <w:t>аграр</w:t>
      </w:r>
      <w:proofErr w:type="spellEnd"/>
      <w:r w:rsidRPr="00F94E67">
        <w:t>. ун</w:t>
      </w:r>
      <w:r w:rsidRPr="00F94E67">
        <w:noBreakHyphen/>
        <w:t>т. </w:t>
      </w:r>
      <w:proofErr w:type="gramStart"/>
      <w:r w:rsidRPr="00F94E67">
        <w:t>–К</w:t>
      </w:r>
      <w:proofErr w:type="gramEnd"/>
      <w:r w:rsidRPr="00F94E67">
        <w:t xml:space="preserve">азань: [Изд-во КГАУ],  2018. –47 с.: ил.,  </w:t>
      </w:r>
      <w:proofErr w:type="spellStart"/>
      <w:r w:rsidRPr="00F94E67">
        <w:t>цв</w:t>
      </w:r>
      <w:proofErr w:type="spellEnd"/>
      <w:r w:rsidRPr="00F94E67">
        <w:t>. ил.; 21 см</w:t>
      </w:r>
      <w:proofErr w:type="gramStart"/>
      <w:r w:rsidRPr="00F94E67">
        <w:t xml:space="preserve"> +П</w:t>
      </w:r>
      <w:proofErr w:type="gramEnd"/>
      <w:r w:rsidRPr="00F94E67">
        <w:t>рил.: с. 44–47. –</w:t>
      </w:r>
      <w:proofErr w:type="spellStart"/>
      <w:r w:rsidRPr="00F94E67">
        <w:t>Загл</w:t>
      </w:r>
      <w:proofErr w:type="spellEnd"/>
      <w:r w:rsidRPr="00F94E67">
        <w:t>. обл.: Контроль уплотнения почвы в ресурсосберегающем земледелии. </w:t>
      </w:r>
      <w:proofErr w:type="gramStart"/>
      <w:r w:rsidRPr="00F94E67">
        <w:t>–</w:t>
      </w:r>
      <w:proofErr w:type="spellStart"/>
      <w:r w:rsidRPr="00F94E67">
        <w:t>Б</w:t>
      </w:r>
      <w:proofErr w:type="gramEnd"/>
      <w:r w:rsidRPr="00F94E67">
        <w:t>иблиогр</w:t>
      </w:r>
      <w:proofErr w:type="spellEnd"/>
      <w:r w:rsidRPr="00F94E67">
        <w:t>.: с. 41–43 (28 назв.). (Шифр Г2018–1110)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2"/>
      </w:pPr>
      <w:bookmarkStart w:id="6" w:name="_Toc2153599"/>
      <w:r w:rsidRPr="00F94E67">
        <w:t>Сельскохозяйственная мелиорация</w:t>
      </w:r>
      <w:bookmarkEnd w:id="6"/>
    </w:p>
    <w:p w:rsidR="00F94E67" w:rsidRPr="00F94E67" w:rsidRDefault="00F94E67" w:rsidP="00F94E67">
      <w:pPr>
        <w:pStyle w:val="20"/>
      </w:pPr>
      <w:r w:rsidRPr="00F94E67">
        <w:rPr>
          <w:b/>
        </w:rPr>
        <w:t>15. Контурно-мелиоративная</w:t>
      </w:r>
      <w:r w:rsidRPr="00F94E67">
        <w:t xml:space="preserve"> организация территории </w:t>
      </w:r>
      <w:proofErr w:type="gramStart"/>
      <w:r w:rsidRPr="00F94E67">
        <w:t>–о</w:t>
      </w:r>
      <w:proofErr w:type="gramEnd"/>
      <w:r w:rsidRPr="00F94E67">
        <w:t xml:space="preserve">снова стабилизации </w:t>
      </w:r>
      <w:proofErr w:type="spellStart"/>
      <w:r w:rsidRPr="00F94E67">
        <w:t>агроландшафтов</w:t>
      </w:r>
      <w:proofErr w:type="spellEnd"/>
      <w:r w:rsidRPr="00F94E67">
        <w:t xml:space="preserve"> и повышения плодородия почв Чувашской Республики/ О. А. Васильев,  Т. А. Ильина,  В. М. </w:t>
      </w:r>
      <w:proofErr w:type="spellStart"/>
      <w:r w:rsidRPr="00F94E67">
        <w:t>Мут</w:t>
      </w:r>
      <w:r w:rsidRPr="00F94E67">
        <w:t>и</w:t>
      </w:r>
      <w:r w:rsidRPr="00F94E67">
        <w:t>ков</w:t>
      </w:r>
      <w:proofErr w:type="spellEnd"/>
      <w:r w:rsidRPr="00F94E67">
        <w:t xml:space="preserve"> [и др.]; [Чуваш. гос. с.-х. акад.]. –Чебоксары: [ЧГСХА],  2018. –395 с.: ил.; 21 см</w:t>
      </w:r>
      <w:proofErr w:type="gramStart"/>
      <w:r w:rsidRPr="00F94E67">
        <w:t xml:space="preserve"> +П</w:t>
      </w:r>
      <w:proofErr w:type="gramEnd"/>
      <w:r w:rsidRPr="00F94E67">
        <w:t>рил.: с. 392–395. –</w:t>
      </w:r>
      <w:proofErr w:type="spellStart"/>
      <w:r w:rsidRPr="00F94E67">
        <w:t>Библиогр</w:t>
      </w:r>
      <w:proofErr w:type="spellEnd"/>
      <w:r w:rsidRPr="00F94E67">
        <w:t>.: с. 374–391 (210 назв.). (Шифр Г2018–1124)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20"/>
      </w:pPr>
      <w:r w:rsidRPr="00F94E67">
        <w:rPr>
          <w:b/>
        </w:rPr>
        <w:t>16. Методические</w:t>
      </w:r>
      <w:r w:rsidRPr="00F94E67">
        <w:t xml:space="preserve"> рекомендации по оценке </w:t>
      </w:r>
      <w:proofErr w:type="spellStart"/>
      <w:r w:rsidRPr="00F94E67">
        <w:t>геоэкологических</w:t>
      </w:r>
      <w:proofErr w:type="spellEnd"/>
      <w:r w:rsidRPr="00F94E67">
        <w:t xml:space="preserve"> рисков при проектировании и эк</w:t>
      </w:r>
      <w:r w:rsidRPr="00F94E67">
        <w:t>с</w:t>
      </w:r>
      <w:r w:rsidRPr="00F94E67">
        <w:t>плуатации оросительных систем/ М-во науки и высшего образования</w:t>
      </w:r>
      <w:proofErr w:type="gramStart"/>
      <w:r w:rsidRPr="00F94E67">
        <w:t xml:space="preserve"> Р</w:t>
      </w:r>
      <w:proofErr w:type="gramEnd"/>
      <w:r w:rsidRPr="00F94E67">
        <w:t xml:space="preserve">ос. Федерации,  </w:t>
      </w:r>
      <w:proofErr w:type="spellStart"/>
      <w:r w:rsidRPr="00F94E67">
        <w:t>Всерос</w:t>
      </w:r>
      <w:proofErr w:type="spellEnd"/>
      <w:r w:rsidRPr="00F94E67">
        <w:t>. науч</w:t>
      </w:r>
      <w:proofErr w:type="gramStart"/>
      <w:r w:rsidRPr="00F94E67">
        <w:t>.-</w:t>
      </w:r>
      <w:proofErr w:type="spellStart"/>
      <w:proofErr w:type="gramEnd"/>
      <w:r w:rsidRPr="00F94E67">
        <w:lastRenderedPageBreak/>
        <w:t>исслед</w:t>
      </w:r>
      <w:proofErr w:type="spellEnd"/>
      <w:r w:rsidRPr="00F94E67">
        <w:t>. ин</w:t>
      </w:r>
      <w:r w:rsidRPr="00F94E67">
        <w:noBreakHyphen/>
        <w:t xml:space="preserve">т гидротехники и мелиорации им. А. Н. </w:t>
      </w:r>
      <w:proofErr w:type="spellStart"/>
      <w:r w:rsidRPr="00F94E67">
        <w:t>Костякова</w:t>
      </w:r>
      <w:proofErr w:type="spellEnd"/>
      <w:r w:rsidRPr="00F94E67">
        <w:t xml:space="preserve">; [сост. : Л. В. </w:t>
      </w:r>
      <w:proofErr w:type="spellStart"/>
      <w:r w:rsidRPr="00F94E67">
        <w:t>Кирейчева</w:t>
      </w:r>
      <w:proofErr w:type="spellEnd"/>
      <w:r w:rsidRPr="00F94E67">
        <w:t xml:space="preserve"> и др.; ред. Л. В. </w:t>
      </w:r>
      <w:proofErr w:type="spellStart"/>
      <w:r w:rsidRPr="00F94E67">
        <w:t>Кирейчева</w:t>
      </w:r>
      <w:proofErr w:type="spellEnd"/>
      <w:r w:rsidRPr="00F94E67">
        <w:t>]. –Москва: [Изд-во ВНИИГИМ],  2018. –79 с.: ил.; 21 см</w:t>
      </w:r>
      <w:proofErr w:type="gramStart"/>
      <w:r w:rsidRPr="00F94E67">
        <w:t xml:space="preserve"> +П</w:t>
      </w:r>
      <w:proofErr w:type="gramEnd"/>
      <w:r w:rsidRPr="00F94E67">
        <w:t>рил.: с. 69–79. –</w:t>
      </w:r>
      <w:proofErr w:type="spellStart"/>
      <w:r w:rsidRPr="00F94E67">
        <w:t>Библиогр</w:t>
      </w:r>
      <w:proofErr w:type="spellEnd"/>
      <w:r w:rsidRPr="00F94E67">
        <w:t>.: с. 66–68 (28 назв.). (Шифр Г2018–1126)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20"/>
      </w:pPr>
      <w:r w:rsidRPr="00F94E67">
        <w:rPr>
          <w:b/>
        </w:rPr>
        <w:t>17. Эрозия</w:t>
      </w:r>
      <w:r w:rsidRPr="00F94E67">
        <w:t xml:space="preserve"> почв: проблемы и пути повышения эффективности растениеводства в адаптивно-ландшафтной системе земледелия : материалы Всероссийской научно-практической конференции,  посвященной 50-летию противоэрозионного комплекса ФГУП "</w:t>
      </w:r>
      <w:proofErr w:type="spellStart"/>
      <w:r w:rsidRPr="00F94E67">
        <w:t>Новоникулинское</w:t>
      </w:r>
      <w:proofErr w:type="spellEnd"/>
      <w:r w:rsidRPr="00F94E67">
        <w:t>",  п. Тимирязе</w:t>
      </w:r>
      <w:r w:rsidRPr="00F94E67">
        <w:t>в</w:t>
      </w:r>
      <w:r w:rsidRPr="00F94E67">
        <w:t>ский,  13–14 июля 2018 года/ Ульян. науч</w:t>
      </w:r>
      <w:proofErr w:type="gramStart"/>
      <w:r w:rsidRPr="00F94E67">
        <w:t>.-</w:t>
      </w:r>
      <w:proofErr w:type="spellStart"/>
      <w:proofErr w:type="gramEnd"/>
      <w:r w:rsidRPr="00F94E67">
        <w:t>исслед</w:t>
      </w:r>
      <w:proofErr w:type="spellEnd"/>
      <w:r w:rsidRPr="00F94E67">
        <w:t>. ин</w:t>
      </w:r>
      <w:r w:rsidRPr="00F94E67">
        <w:noBreakHyphen/>
        <w:t>т сел. хоз-ва; [</w:t>
      </w:r>
      <w:proofErr w:type="spellStart"/>
      <w:r w:rsidRPr="00F94E67">
        <w:t>редкол</w:t>
      </w:r>
      <w:proofErr w:type="spellEnd"/>
      <w:r w:rsidRPr="00F94E67">
        <w:t>.: С. Н. Немцев (гл. ред.) и др.]. –Ульяновск: [</w:t>
      </w:r>
      <w:proofErr w:type="spellStart"/>
      <w:r w:rsidRPr="00F94E67">
        <w:t>УлГТУ</w:t>
      </w:r>
      <w:proofErr w:type="spellEnd"/>
      <w:r w:rsidRPr="00F94E67">
        <w:t>],  2018. –175 с.: ил.; 20 см. </w:t>
      </w:r>
      <w:proofErr w:type="gramStart"/>
      <w:r w:rsidRPr="00F94E67">
        <w:t>–</w:t>
      </w:r>
      <w:proofErr w:type="spellStart"/>
      <w:r w:rsidRPr="00F94E67">
        <w:t>Б</w:t>
      </w:r>
      <w:proofErr w:type="gramEnd"/>
      <w:r w:rsidRPr="00F94E67">
        <w:t>иблиогр</w:t>
      </w:r>
      <w:proofErr w:type="spellEnd"/>
      <w:r w:rsidRPr="00F94E67">
        <w:t xml:space="preserve">. в конце </w:t>
      </w:r>
      <w:proofErr w:type="spellStart"/>
      <w:r w:rsidRPr="00F94E67">
        <w:t>докл</w:t>
      </w:r>
      <w:proofErr w:type="spellEnd"/>
      <w:r w:rsidRPr="00F94E67">
        <w:t>. (Шифр Г2018–1112)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2"/>
      </w:pPr>
      <w:bookmarkStart w:id="7" w:name="_Toc2153600"/>
      <w:r w:rsidRPr="00F94E67">
        <w:t>Растениеводство</w:t>
      </w:r>
      <w:bookmarkEnd w:id="7"/>
    </w:p>
    <w:p w:rsidR="00F94E67" w:rsidRPr="00F94E67" w:rsidRDefault="00F94E67" w:rsidP="00F94E67">
      <w:pPr>
        <w:pStyle w:val="20"/>
      </w:pPr>
      <w:r w:rsidRPr="00F94E67">
        <w:rPr>
          <w:b/>
        </w:rPr>
        <w:t>18. Селекция</w:t>
      </w:r>
      <w:r w:rsidRPr="00F94E67">
        <w:t xml:space="preserve"> чеснока озимого на качество продукции/ Т. М. Середин,  А. Ф. Агафонов,  Л. И. Герасимова [и др.]; </w:t>
      </w:r>
      <w:proofErr w:type="spellStart"/>
      <w:r w:rsidRPr="00F94E67">
        <w:t>Федер</w:t>
      </w:r>
      <w:proofErr w:type="spellEnd"/>
      <w:r w:rsidRPr="00F94E67">
        <w:t>. науч. центр овощеводства. </w:t>
      </w:r>
      <w:proofErr w:type="gramStart"/>
      <w:r w:rsidRPr="00F94E67">
        <w:t>–[</w:t>
      </w:r>
      <w:proofErr w:type="gramEnd"/>
      <w:r w:rsidRPr="00F94E67">
        <w:t>Москва]; [Омск]: Литера,  2018. –115 с.: ил.; 21 см</w:t>
      </w:r>
      <w:proofErr w:type="gramStart"/>
      <w:r w:rsidRPr="00F94E67">
        <w:t xml:space="preserve"> +П</w:t>
      </w:r>
      <w:proofErr w:type="gramEnd"/>
      <w:r w:rsidRPr="00F94E67">
        <w:t>рил.: с. 95–101. –</w:t>
      </w:r>
      <w:proofErr w:type="spellStart"/>
      <w:r w:rsidRPr="00F94E67">
        <w:t>Библиогр</w:t>
      </w:r>
      <w:proofErr w:type="spellEnd"/>
      <w:r w:rsidRPr="00F94E67">
        <w:t>.: с. 102–113 (154 назв.). (Шифр Г2018–1105)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20"/>
      </w:pPr>
      <w:r w:rsidRPr="00F94E67">
        <w:rPr>
          <w:b/>
        </w:rPr>
        <w:t>19. </w:t>
      </w:r>
      <w:proofErr w:type="spellStart"/>
      <w:r w:rsidRPr="00F94E67">
        <w:rPr>
          <w:b/>
        </w:rPr>
        <w:t>Темираев</w:t>
      </w:r>
      <w:proofErr w:type="spellEnd"/>
      <w:r w:rsidRPr="00F94E67">
        <w:rPr>
          <w:b/>
        </w:rPr>
        <w:t xml:space="preserve">  В. Х. </w:t>
      </w:r>
      <w:r w:rsidRPr="00F94E67">
        <w:t>Управление потенциалом сои в предгорьях Северного Кавказа : моногр</w:t>
      </w:r>
      <w:r w:rsidRPr="00F94E67">
        <w:t>а</w:t>
      </w:r>
      <w:r w:rsidRPr="00F94E67">
        <w:t xml:space="preserve">фия/ В. Х. </w:t>
      </w:r>
      <w:proofErr w:type="spellStart"/>
      <w:r w:rsidRPr="00F94E67">
        <w:t>Темираев</w:t>
      </w:r>
      <w:proofErr w:type="spellEnd"/>
      <w:r w:rsidRPr="00F94E67">
        <w:t xml:space="preserve">,  Э. Д. </w:t>
      </w:r>
      <w:proofErr w:type="spellStart"/>
      <w:r w:rsidRPr="00F94E67">
        <w:t>Адиньяев</w:t>
      </w:r>
      <w:proofErr w:type="spellEnd"/>
      <w:r w:rsidRPr="00F94E67">
        <w:t>,  А. А. Абаев; М-во сел. хоз-ва</w:t>
      </w:r>
      <w:proofErr w:type="gramStart"/>
      <w:r w:rsidRPr="00F94E67">
        <w:t xml:space="preserve"> Р</w:t>
      </w:r>
      <w:proofErr w:type="gramEnd"/>
      <w:r w:rsidRPr="00F94E67">
        <w:t xml:space="preserve">ос. Федерации,  Горский гос. </w:t>
      </w:r>
      <w:proofErr w:type="spellStart"/>
      <w:r w:rsidRPr="00F94E67">
        <w:t>аграр</w:t>
      </w:r>
      <w:proofErr w:type="spellEnd"/>
      <w:r w:rsidRPr="00F94E67">
        <w:t>. ун</w:t>
      </w:r>
      <w:r w:rsidRPr="00F94E67">
        <w:noBreakHyphen/>
        <w:t>т. </w:t>
      </w:r>
      <w:proofErr w:type="gramStart"/>
      <w:r w:rsidRPr="00F94E67">
        <w:t>–В</w:t>
      </w:r>
      <w:proofErr w:type="gramEnd"/>
      <w:r w:rsidRPr="00F94E67">
        <w:t>ладикавказ: [Изд-во ГГАУ],  2018. –303 с.: ил.; 21 см</w:t>
      </w:r>
      <w:proofErr w:type="gramStart"/>
      <w:r w:rsidRPr="00F94E67">
        <w:t xml:space="preserve"> +П</w:t>
      </w:r>
      <w:proofErr w:type="gramEnd"/>
      <w:r w:rsidRPr="00F94E67">
        <w:t>рил.: с. 292–301. –</w:t>
      </w:r>
      <w:proofErr w:type="spellStart"/>
      <w:r w:rsidRPr="00F94E67">
        <w:t>Библиогр</w:t>
      </w:r>
      <w:proofErr w:type="spellEnd"/>
      <w:r w:rsidRPr="00F94E67">
        <w:t>.: с. 284–291 (111 назв.). (Шифр Г2018–1121)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F94E67" w:rsidRPr="00F94E67" w:rsidRDefault="00F94E67" w:rsidP="00F94E67">
      <w:pPr>
        <w:pStyle w:val="20"/>
      </w:pPr>
      <w:r w:rsidRPr="00F94E67">
        <w:rPr>
          <w:b/>
        </w:rPr>
        <w:t>20. Технология</w:t>
      </w:r>
      <w:r w:rsidRPr="00F94E67">
        <w:t xml:space="preserve"> возделывания кукурузы на силос с початками в молочно-восковой спелости в условиях </w:t>
      </w:r>
      <w:proofErr w:type="spellStart"/>
      <w:r w:rsidRPr="00F94E67">
        <w:t>Верхневолжья</w:t>
      </w:r>
      <w:proofErr w:type="spellEnd"/>
      <w:r w:rsidRPr="00F94E67">
        <w:t xml:space="preserve"> : рекомендации : учебное пособие для подготовки аспирантов,  обучающи</w:t>
      </w:r>
      <w:r w:rsidRPr="00F94E67">
        <w:t>х</w:t>
      </w:r>
      <w:r w:rsidRPr="00F94E67">
        <w:t xml:space="preserve">ся по направлению 35.06.01 "Сельское хозяйство",  а также магистров,  бакалавров по направлениям "Агрономия",  "Экономика и управление народным хозяйством"]/ З. И. Усанова,  Ю. Т. </w:t>
      </w:r>
      <w:proofErr w:type="spellStart"/>
      <w:r w:rsidRPr="00F94E67">
        <w:t>Фаринюк</w:t>
      </w:r>
      <w:proofErr w:type="spellEnd"/>
      <w:r w:rsidRPr="00F94E67">
        <w:t xml:space="preserve">,  А. В. </w:t>
      </w:r>
      <w:proofErr w:type="spellStart"/>
      <w:r w:rsidRPr="00F94E67">
        <w:t>Диченский</w:t>
      </w:r>
      <w:proofErr w:type="spellEnd"/>
      <w:r w:rsidRPr="00F94E67">
        <w:t>,  М. Н. Павлов; М-во сел. хоз-ва</w:t>
      </w:r>
      <w:proofErr w:type="gramStart"/>
      <w:r w:rsidRPr="00F94E67">
        <w:t xml:space="preserve"> Р</w:t>
      </w:r>
      <w:proofErr w:type="gramEnd"/>
      <w:r w:rsidRPr="00F94E67">
        <w:t xml:space="preserve">ос. Федерации,  </w:t>
      </w:r>
      <w:proofErr w:type="spellStart"/>
      <w:r w:rsidRPr="00F94E67">
        <w:t>Твер</w:t>
      </w:r>
      <w:proofErr w:type="spellEnd"/>
      <w:r w:rsidRPr="00F94E67">
        <w:t>. гос. с.-х. акад. </w:t>
      </w:r>
      <w:proofErr w:type="gramStart"/>
      <w:r w:rsidRPr="00F94E67">
        <w:t>–Т</w:t>
      </w:r>
      <w:proofErr w:type="gramEnd"/>
      <w:r w:rsidRPr="00F94E67">
        <w:t xml:space="preserve">верь: [Ред.-изд. центр </w:t>
      </w:r>
      <w:proofErr w:type="spellStart"/>
      <w:r w:rsidRPr="00F94E67">
        <w:t>ТвГТУ</w:t>
      </w:r>
      <w:proofErr w:type="spellEnd"/>
      <w:r w:rsidRPr="00F94E67">
        <w:t>],  2018. –111 с.: ил.; 21 см. </w:t>
      </w:r>
      <w:proofErr w:type="gramStart"/>
      <w:r w:rsidRPr="00F94E67">
        <w:t>–</w:t>
      </w:r>
      <w:proofErr w:type="spellStart"/>
      <w:r w:rsidRPr="00F94E67">
        <w:t>Б</w:t>
      </w:r>
      <w:proofErr w:type="gramEnd"/>
      <w:r w:rsidRPr="00F94E67">
        <w:t>иблиогр</w:t>
      </w:r>
      <w:proofErr w:type="spellEnd"/>
      <w:r w:rsidRPr="00F94E67">
        <w:t>.: с. 91 (11 назв.). (Шифр Г2018–1107)</w:t>
      </w:r>
    </w:p>
    <w:p w:rsidR="00F94E67" w:rsidRPr="00F94E67" w:rsidRDefault="00F94E67" w:rsidP="00F94E67">
      <w:pPr>
        <w:pStyle w:val="a6"/>
      </w:pPr>
      <w:r w:rsidRPr="00F94E67">
        <w:t>Экземпляры: всего: 1 -102КХ(1)</w:t>
      </w:r>
    </w:p>
    <w:p w:rsidR="005C7FE7" w:rsidRPr="005C7FE7" w:rsidRDefault="005C7FE7" w:rsidP="005C7FE7">
      <w:pPr>
        <w:pStyle w:val="2"/>
      </w:pPr>
      <w:bookmarkStart w:id="8" w:name="_Toc2153601"/>
      <w:r w:rsidRPr="005C7FE7">
        <w:t>Животноводство</w:t>
      </w:r>
      <w:bookmarkEnd w:id="8"/>
    </w:p>
    <w:p w:rsidR="005C7FE7" w:rsidRPr="005C7FE7" w:rsidRDefault="005C7FE7" w:rsidP="005C7FE7">
      <w:pPr>
        <w:pStyle w:val="20"/>
      </w:pPr>
      <w:r w:rsidRPr="005C7FE7">
        <w:rPr>
          <w:b/>
        </w:rPr>
        <w:t>21. </w:t>
      </w:r>
      <w:proofErr w:type="spellStart"/>
      <w:r w:rsidRPr="005C7FE7">
        <w:rPr>
          <w:b/>
        </w:rPr>
        <w:t>Бентонитовая</w:t>
      </w:r>
      <w:proofErr w:type="spellEnd"/>
      <w:r w:rsidRPr="005C7FE7">
        <w:t xml:space="preserve"> глина в кормлении сельскохозяйственных животных : рекомендации/ [О. В. Иванова,  Е. А. Иванов,  В. А. Терещенко и др.]; </w:t>
      </w:r>
      <w:proofErr w:type="spellStart"/>
      <w:r w:rsidRPr="005C7FE7">
        <w:t>Федер</w:t>
      </w:r>
      <w:proofErr w:type="spellEnd"/>
      <w:r w:rsidRPr="005C7FE7">
        <w:t xml:space="preserve">. агентство науч. орг.,  </w:t>
      </w:r>
      <w:proofErr w:type="spellStart"/>
      <w:r w:rsidRPr="005C7FE7">
        <w:t>Федер</w:t>
      </w:r>
      <w:proofErr w:type="spellEnd"/>
      <w:r w:rsidRPr="005C7FE7">
        <w:t xml:space="preserve">. </w:t>
      </w:r>
      <w:proofErr w:type="spellStart"/>
      <w:r w:rsidRPr="005C7FE7">
        <w:t>исслед</w:t>
      </w:r>
      <w:proofErr w:type="spellEnd"/>
      <w:r w:rsidRPr="005C7FE7">
        <w:t>. центр "</w:t>
      </w:r>
      <w:proofErr w:type="spellStart"/>
      <w:r w:rsidRPr="005C7FE7">
        <w:t>Краснояр</w:t>
      </w:r>
      <w:proofErr w:type="spellEnd"/>
      <w:r w:rsidRPr="005C7FE7">
        <w:t xml:space="preserve">. науч. центр СО РАН",  </w:t>
      </w:r>
      <w:proofErr w:type="spellStart"/>
      <w:r w:rsidRPr="005C7FE7">
        <w:t>Краснояр</w:t>
      </w:r>
      <w:proofErr w:type="spellEnd"/>
      <w:r w:rsidRPr="005C7FE7">
        <w:t>. науч</w:t>
      </w:r>
      <w:proofErr w:type="gramStart"/>
      <w:r w:rsidRPr="005C7FE7">
        <w:t>.-</w:t>
      </w:r>
      <w:proofErr w:type="spellStart"/>
      <w:proofErr w:type="gramEnd"/>
      <w:r w:rsidRPr="005C7FE7">
        <w:t>исслед</w:t>
      </w:r>
      <w:proofErr w:type="spellEnd"/>
      <w:r w:rsidRPr="005C7FE7">
        <w:t>. ин</w:t>
      </w:r>
      <w:r w:rsidRPr="005C7FE7">
        <w:noBreakHyphen/>
        <w:t>т животноводства –</w:t>
      </w:r>
      <w:proofErr w:type="spellStart"/>
      <w:r w:rsidRPr="005C7FE7">
        <w:t>обособл</w:t>
      </w:r>
      <w:proofErr w:type="spellEnd"/>
      <w:r w:rsidRPr="005C7FE7">
        <w:t>. подразд</w:t>
      </w:r>
      <w:r w:rsidRPr="005C7FE7">
        <w:t>е</w:t>
      </w:r>
      <w:r w:rsidRPr="005C7FE7">
        <w:t xml:space="preserve">ление </w:t>
      </w:r>
      <w:proofErr w:type="spellStart"/>
      <w:r w:rsidRPr="005C7FE7">
        <w:t>Федер</w:t>
      </w:r>
      <w:proofErr w:type="spellEnd"/>
      <w:r w:rsidRPr="005C7FE7">
        <w:t xml:space="preserve">. </w:t>
      </w:r>
      <w:proofErr w:type="spellStart"/>
      <w:r w:rsidRPr="005C7FE7">
        <w:t>исслед</w:t>
      </w:r>
      <w:proofErr w:type="spellEnd"/>
      <w:r w:rsidRPr="005C7FE7">
        <w:t>. центра "</w:t>
      </w:r>
      <w:proofErr w:type="spellStart"/>
      <w:r w:rsidRPr="005C7FE7">
        <w:t>Краснояр</w:t>
      </w:r>
      <w:proofErr w:type="spellEnd"/>
      <w:r w:rsidRPr="005C7FE7">
        <w:t xml:space="preserve">. науч. центр </w:t>
      </w:r>
      <w:proofErr w:type="spellStart"/>
      <w:r w:rsidRPr="005C7FE7">
        <w:t>Сиб</w:t>
      </w:r>
      <w:proofErr w:type="spellEnd"/>
      <w:r w:rsidRPr="005C7FE7">
        <w:t xml:space="preserve">. </w:t>
      </w:r>
      <w:proofErr w:type="spellStart"/>
      <w:r w:rsidRPr="005C7FE7">
        <w:t>отд-ния</w:t>
      </w:r>
      <w:proofErr w:type="spellEnd"/>
      <w:r w:rsidRPr="005C7FE7">
        <w:t xml:space="preserve"> Рос. акад. наук". –Красноярск: [</w:t>
      </w:r>
      <w:proofErr w:type="spellStart"/>
      <w:r w:rsidRPr="005C7FE7">
        <w:t>КрасНИИЖ</w:t>
      </w:r>
      <w:proofErr w:type="spellEnd"/>
      <w:r w:rsidRPr="005C7FE7">
        <w:t xml:space="preserve"> ФИЦ КНЦ СО РАН],  2017. –22 с.: ил.; 21 см</w:t>
      </w:r>
      <w:proofErr w:type="gramStart"/>
      <w:r w:rsidRPr="005C7FE7">
        <w:t xml:space="preserve"> +П</w:t>
      </w:r>
      <w:proofErr w:type="gramEnd"/>
      <w:r w:rsidRPr="005C7FE7">
        <w:t>рил.: с. 21. –</w:t>
      </w:r>
      <w:proofErr w:type="spellStart"/>
      <w:r w:rsidRPr="005C7FE7">
        <w:t>Библиогр</w:t>
      </w:r>
      <w:proofErr w:type="spellEnd"/>
      <w:r w:rsidRPr="005C7FE7">
        <w:t>.: с. 17–20 (40 назв.). (Шифр Г2018–1106)</w:t>
      </w:r>
    </w:p>
    <w:p w:rsidR="005C7FE7" w:rsidRPr="005C7FE7" w:rsidRDefault="005C7FE7" w:rsidP="005C7FE7">
      <w:pPr>
        <w:pStyle w:val="a6"/>
      </w:pPr>
      <w:r w:rsidRPr="005C7FE7">
        <w:t>Экземпляры: всего: 1 -102КХ(1)</w:t>
      </w:r>
    </w:p>
    <w:p w:rsidR="005C7FE7" w:rsidRPr="005C7FE7" w:rsidRDefault="005C7FE7" w:rsidP="005C7FE7">
      <w:pPr>
        <w:pStyle w:val="20"/>
      </w:pPr>
      <w:r w:rsidRPr="005C7FE7">
        <w:rPr>
          <w:b/>
        </w:rPr>
        <w:t xml:space="preserve">22. Зимина  Г. </w:t>
      </w:r>
      <w:r w:rsidRPr="005C7FE7">
        <w:t>Лошади : породы,  уход,  содержание : самая полная иллюстрированная энцикл</w:t>
      </w:r>
      <w:r w:rsidRPr="005C7FE7">
        <w:t>о</w:t>
      </w:r>
      <w:r w:rsidRPr="005C7FE7">
        <w:t>педия/ Г. Зимина. </w:t>
      </w:r>
      <w:proofErr w:type="gramStart"/>
      <w:r w:rsidRPr="005C7FE7">
        <w:t>–М</w:t>
      </w:r>
      <w:proofErr w:type="gramEnd"/>
      <w:r w:rsidRPr="005C7FE7">
        <w:t xml:space="preserve">осква: </w:t>
      </w:r>
      <w:proofErr w:type="spellStart"/>
      <w:r w:rsidRPr="005C7FE7">
        <w:t>Эксмо</w:t>
      </w:r>
      <w:proofErr w:type="spellEnd"/>
      <w:r w:rsidRPr="005C7FE7">
        <w:t xml:space="preserve">,  2018. –271 с.: </w:t>
      </w:r>
      <w:proofErr w:type="spellStart"/>
      <w:r w:rsidRPr="005C7FE7">
        <w:t>цв</w:t>
      </w:r>
      <w:proofErr w:type="spellEnd"/>
      <w:r w:rsidRPr="005C7FE7">
        <w:t>. ил.; 29 см. </w:t>
      </w:r>
      <w:proofErr w:type="gramStart"/>
      <w:r w:rsidRPr="005C7FE7">
        <w:t>–</w:t>
      </w:r>
      <w:proofErr w:type="spellStart"/>
      <w:r w:rsidRPr="005C7FE7">
        <w:t>А</w:t>
      </w:r>
      <w:proofErr w:type="gramEnd"/>
      <w:r w:rsidRPr="005C7FE7">
        <w:t>лф</w:t>
      </w:r>
      <w:proofErr w:type="spellEnd"/>
      <w:r w:rsidRPr="005C7FE7">
        <w:t>. указ.: с. 270–271. (Шифр Е2018–281 П61)</w:t>
      </w:r>
    </w:p>
    <w:p w:rsidR="005C7FE7" w:rsidRPr="005C7FE7" w:rsidRDefault="005C7FE7" w:rsidP="005C7FE7">
      <w:pPr>
        <w:pStyle w:val="a6"/>
      </w:pPr>
      <w:r w:rsidRPr="005C7FE7">
        <w:t>Экземпляры: всего: 1 -102СЗ(1)</w:t>
      </w:r>
    </w:p>
    <w:p w:rsidR="005C7FE7" w:rsidRPr="005C7FE7" w:rsidRDefault="005C7FE7" w:rsidP="005C7FE7">
      <w:pPr>
        <w:pStyle w:val="20"/>
      </w:pPr>
      <w:r w:rsidRPr="005C7FE7">
        <w:rPr>
          <w:b/>
        </w:rPr>
        <w:t>23. Инновационные</w:t>
      </w:r>
      <w:r w:rsidRPr="005C7FE7">
        <w:t xml:space="preserve"> технологии в животноводстве : всероссийская научно-практическая конф</w:t>
      </w:r>
      <w:r w:rsidRPr="005C7FE7">
        <w:t>е</w:t>
      </w:r>
      <w:r w:rsidRPr="005C7FE7">
        <w:t>ренция,  27 июня 2018 г. : сборник статей/ М-во сел. хоз-ва</w:t>
      </w:r>
      <w:proofErr w:type="gramStart"/>
      <w:r w:rsidRPr="005C7FE7">
        <w:t xml:space="preserve"> Р</w:t>
      </w:r>
      <w:proofErr w:type="gramEnd"/>
      <w:r w:rsidRPr="005C7FE7">
        <w:t xml:space="preserve">ос. Федерации,  М-во сел. хоз-ва </w:t>
      </w:r>
      <w:proofErr w:type="spellStart"/>
      <w:r w:rsidRPr="005C7FE7">
        <w:t>Пенз</w:t>
      </w:r>
      <w:proofErr w:type="spellEnd"/>
      <w:r w:rsidRPr="005C7FE7">
        <w:t xml:space="preserve">. обл.,  </w:t>
      </w:r>
      <w:proofErr w:type="spellStart"/>
      <w:r w:rsidRPr="005C7FE7">
        <w:t>Пенз</w:t>
      </w:r>
      <w:proofErr w:type="spellEnd"/>
      <w:r w:rsidRPr="005C7FE7">
        <w:t xml:space="preserve">. гос. </w:t>
      </w:r>
      <w:proofErr w:type="spellStart"/>
      <w:r w:rsidRPr="005C7FE7">
        <w:t>аграр</w:t>
      </w:r>
      <w:proofErr w:type="spellEnd"/>
      <w:r w:rsidRPr="005C7FE7">
        <w:t>. ун</w:t>
      </w:r>
      <w:r w:rsidRPr="005C7FE7">
        <w:noBreakHyphen/>
        <w:t>т,  Межотраслевой науч</w:t>
      </w:r>
      <w:proofErr w:type="gramStart"/>
      <w:r w:rsidRPr="005C7FE7">
        <w:t>.-</w:t>
      </w:r>
      <w:proofErr w:type="spellStart"/>
      <w:proofErr w:type="gramEnd"/>
      <w:r w:rsidRPr="005C7FE7">
        <w:t>информ</w:t>
      </w:r>
      <w:proofErr w:type="spellEnd"/>
      <w:r w:rsidRPr="005C7FE7">
        <w:t xml:space="preserve">. центр; [орг. ком. </w:t>
      </w:r>
      <w:proofErr w:type="spellStart"/>
      <w:r w:rsidRPr="005C7FE7">
        <w:t>конф</w:t>
      </w:r>
      <w:proofErr w:type="spellEnd"/>
      <w:r w:rsidRPr="005C7FE7">
        <w:t>.: А. И. Дарьин (пред.) и др.; под общ. ред. А. И. Дарьина]. –Пенза: [ПГАУ],  2018. –77 с.: ил.; 21 см. </w:t>
      </w:r>
      <w:proofErr w:type="gramStart"/>
      <w:r w:rsidRPr="005C7FE7">
        <w:t>–Р</w:t>
      </w:r>
      <w:proofErr w:type="gramEnd"/>
      <w:r w:rsidRPr="005C7FE7">
        <w:t>ез. ст. на англ. яз. –</w:t>
      </w:r>
      <w:proofErr w:type="spellStart"/>
      <w:r w:rsidRPr="005C7FE7">
        <w:t>Библиогр</w:t>
      </w:r>
      <w:proofErr w:type="spellEnd"/>
      <w:r w:rsidRPr="005C7FE7">
        <w:t>. в конце ст. (Шифр Г2018–1108)</w:t>
      </w:r>
    </w:p>
    <w:p w:rsidR="005C7FE7" w:rsidRPr="005C7FE7" w:rsidRDefault="005C7FE7" w:rsidP="005C7FE7">
      <w:pPr>
        <w:pStyle w:val="a6"/>
      </w:pPr>
      <w:r w:rsidRPr="005C7FE7">
        <w:t>Экземпляры: всего: 1 -102КХ(1)</w:t>
      </w:r>
    </w:p>
    <w:p w:rsidR="005C7FE7" w:rsidRPr="005C7FE7" w:rsidRDefault="005C7FE7" w:rsidP="005C7FE7">
      <w:pPr>
        <w:pStyle w:val="20"/>
      </w:pPr>
      <w:r w:rsidRPr="005C7FE7">
        <w:rPr>
          <w:b/>
        </w:rPr>
        <w:t>24. Развитие</w:t>
      </w:r>
      <w:r w:rsidRPr="005C7FE7">
        <w:t xml:space="preserve"> пастбищных экосистем </w:t>
      </w:r>
      <w:proofErr w:type="spellStart"/>
      <w:r w:rsidRPr="005C7FE7">
        <w:t>Прикаспия</w:t>
      </w:r>
      <w:proofErr w:type="spellEnd"/>
      <w:r w:rsidRPr="005C7FE7">
        <w:t xml:space="preserve"> в современных антропогенных условиях : нау</w:t>
      </w:r>
      <w:r w:rsidRPr="005C7FE7">
        <w:t>ч</w:t>
      </w:r>
      <w:r w:rsidRPr="005C7FE7">
        <w:t xml:space="preserve">ная монография/ А. С. Овчинников,  В. П. </w:t>
      </w:r>
      <w:proofErr w:type="spellStart"/>
      <w:r w:rsidRPr="005C7FE7">
        <w:t>Зволинский</w:t>
      </w:r>
      <w:proofErr w:type="spellEnd"/>
      <w:r w:rsidRPr="005C7FE7">
        <w:t xml:space="preserve">,  М. М. </w:t>
      </w:r>
      <w:proofErr w:type="spellStart"/>
      <w:r w:rsidRPr="005C7FE7">
        <w:t>Шагаипов</w:t>
      </w:r>
      <w:proofErr w:type="spellEnd"/>
      <w:r w:rsidRPr="005C7FE7">
        <w:t xml:space="preserve">,  Н. И. Матвеева; </w:t>
      </w:r>
      <w:proofErr w:type="spellStart"/>
      <w:r w:rsidRPr="005C7FE7">
        <w:t>Федер</w:t>
      </w:r>
      <w:proofErr w:type="spellEnd"/>
      <w:r w:rsidRPr="005C7FE7">
        <w:t xml:space="preserve">. агентство науч. орг.,  </w:t>
      </w:r>
      <w:proofErr w:type="spellStart"/>
      <w:r w:rsidRPr="005C7FE7">
        <w:t>Волгогр</w:t>
      </w:r>
      <w:proofErr w:type="spellEnd"/>
      <w:r w:rsidRPr="005C7FE7">
        <w:t xml:space="preserve">. гос. </w:t>
      </w:r>
      <w:proofErr w:type="spellStart"/>
      <w:r w:rsidRPr="005C7FE7">
        <w:t>аграр</w:t>
      </w:r>
      <w:proofErr w:type="spellEnd"/>
      <w:r w:rsidRPr="005C7FE7">
        <w:t>. ун</w:t>
      </w:r>
      <w:r w:rsidRPr="005C7FE7">
        <w:noBreakHyphen/>
        <w:t xml:space="preserve">т,  </w:t>
      </w:r>
      <w:proofErr w:type="spellStart"/>
      <w:r w:rsidRPr="005C7FE7">
        <w:t>Прикасп</w:t>
      </w:r>
      <w:proofErr w:type="spellEnd"/>
      <w:r w:rsidRPr="005C7FE7">
        <w:t>. науч</w:t>
      </w:r>
      <w:proofErr w:type="gramStart"/>
      <w:r w:rsidRPr="005C7FE7">
        <w:t>.-</w:t>
      </w:r>
      <w:proofErr w:type="spellStart"/>
      <w:proofErr w:type="gramEnd"/>
      <w:r w:rsidRPr="005C7FE7">
        <w:t>исслед</w:t>
      </w:r>
      <w:proofErr w:type="spellEnd"/>
      <w:r w:rsidRPr="005C7FE7">
        <w:t>. ин</w:t>
      </w:r>
      <w:r w:rsidRPr="005C7FE7">
        <w:noBreakHyphen/>
        <w:t xml:space="preserve">т </w:t>
      </w:r>
      <w:proofErr w:type="spellStart"/>
      <w:r w:rsidRPr="005C7FE7">
        <w:t>арид</w:t>
      </w:r>
      <w:proofErr w:type="spellEnd"/>
      <w:r w:rsidRPr="005C7FE7">
        <w:t xml:space="preserve">. земледелия. –Волгоград: </w:t>
      </w:r>
      <w:proofErr w:type="spellStart"/>
      <w:r w:rsidRPr="005C7FE7">
        <w:t>ВолГАУ</w:t>
      </w:r>
      <w:proofErr w:type="spellEnd"/>
      <w:r w:rsidRPr="005C7FE7">
        <w:t>,  2018. –380 с.: ил.; 21 см</w:t>
      </w:r>
      <w:proofErr w:type="gramStart"/>
      <w:r w:rsidRPr="005C7FE7">
        <w:t xml:space="preserve"> +П</w:t>
      </w:r>
      <w:proofErr w:type="gramEnd"/>
      <w:r w:rsidRPr="005C7FE7">
        <w:t>рил.: с. 340–380. (Шифр Г2018–1125)</w:t>
      </w:r>
    </w:p>
    <w:p w:rsidR="005C7FE7" w:rsidRPr="005C7FE7" w:rsidRDefault="005C7FE7" w:rsidP="005C7FE7">
      <w:pPr>
        <w:pStyle w:val="a6"/>
      </w:pPr>
      <w:r w:rsidRPr="005C7FE7">
        <w:t>Экземпляры: всего: 1 -102КХ(1)</w:t>
      </w:r>
    </w:p>
    <w:p w:rsidR="005C7FE7" w:rsidRPr="005C7FE7" w:rsidRDefault="005C7FE7" w:rsidP="005C7FE7">
      <w:pPr>
        <w:pStyle w:val="2"/>
      </w:pPr>
      <w:bookmarkStart w:id="9" w:name="_Toc2153602"/>
      <w:r w:rsidRPr="005C7FE7">
        <w:t>Ветеринария</w:t>
      </w:r>
      <w:bookmarkEnd w:id="9"/>
    </w:p>
    <w:p w:rsidR="005C7FE7" w:rsidRPr="005C7FE7" w:rsidRDefault="005C7FE7" w:rsidP="005C7FE7">
      <w:pPr>
        <w:pStyle w:val="20"/>
      </w:pPr>
      <w:r w:rsidRPr="005C7FE7">
        <w:rPr>
          <w:b/>
        </w:rPr>
        <w:t>25. </w:t>
      </w:r>
      <w:proofErr w:type="spellStart"/>
      <w:r w:rsidRPr="005C7FE7">
        <w:rPr>
          <w:b/>
        </w:rPr>
        <w:t>Мерзленко</w:t>
      </w:r>
      <w:proofErr w:type="spellEnd"/>
      <w:r w:rsidRPr="005C7FE7">
        <w:rPr>
          <w:b/>
        </w:rPr>
        <w:t xml:space="preserve">  Р. А. </w:t>
      </w:r>
      <w:r w:rsidRPr="005C7FE7">
        <w:t xml:space="preserve">Профилактика и лечение жировой дистрофии печени у свиней/ Р. А. </w:t>
      </w:r>
      <w:proofErr w:type="spellStart"/>
      <w:r w:rsidRPr="005C7FE7">
        <w:t>Мер</w:t>
      </w:r>
      <w:r w:rsidRPr="005C7FE7">
        <w:t>з</w:t>
      </w:r>
      <w:r w:rsidRPr="005C7FE7">
        <w:t>ленко</w:t>
      </w:r>
      <w:proofErr w:type="spellEnd"/>
      <w:r w:rsidRPr="005C7FE7">
        <w:t>,  С. А. Стрельников. </w:t>
      </w:r>
      <w:proofErr w:type="gramStart"/>
      <w:r w:rsidRPr="005C7FE7">
        <w:t>–Б</w:t>
      </w:r>
      <w:proofErr w:type="gramEnd"/>
      <w:r w:rsidRPr="005C7FE7">
        <w:t>елгород: [</w:t>
      </w:r>
      <w:proofErr w:type="spellStart"/>
      <w:r w:rsidRPr="005C7FE7">
        <w:t>Политерра</w:t>
      </w:r>
      <w:proofErr w:type="spellEnd"/>
      <w:r w:rsidRPr="005C7FE7">
        <w:t>],  2018. –110 с.: ил.; 21 см. </w:t>
      </w:r>
      <w:proofErr w:type="gramStart"/>
      <w:r w:rsidRPr="005C7FE7">
        <w:t>–</w:t>
      </w:r>
      <w:proofErr w:type="spellStart"/>
      <w:r w:rsidRPr="005C7FE7">
        <w:t>Б</w:t>
      </w:r>
      <w:proofErr w:type="gramEnd"/>
      <w:r w:rsidRPr="005C7FE7">
        <w:t>иблиогр</w:t>
      </w:r>
      <w:proofErr w:type="spellEnd"/>
      <w:r w:rsidRPr="005C7FE7">
        <w:t>.: с. 89–110 (200 назв.). (Шифр Г2018–1123)</w:t>
      </w:r>
    </w:p>
    <w:p w:rsidR="005C7FE7" w:rsidRPr="005C7FE7" w:rsidRDefault="005C7FE7" w:rsidP="005C7FE7">
      <w:pPr>
        <w:pStyle w:val="a6"/>
      </w:pPr>
      <w:r w:rsidRPr="005C7FE7">
        <w:t>Экземпляры: всего: 1 -102КХ(1)</w:t>
      </w:r>
    </w:p>
    <w:p w:rsidR="005C7FE7" w:rsidRPr="005C7FE7" w:rsidRDefault="005C7FE7" w:rsidP="005C7FE7">
      <w:pPr>
        <w:pStyle w:val="2"/>
      </w:pPr>
      <w:bookmarkStart w:id="10" w:name="_Toc2153603"/>
      <w:r w:rsidRPr="005C7FE7">
        <w:lastRenderedPageBreak/>
        <w:t>Механизация и электрификация сельского хозяйства</w:t>
      </w:r>
      <w:bookmarkEnd w:id="10"/>
    </w:p>
    <w:p w:rsidR="005C7FE7" w:rsidRPr="005C7FE7" w:rsidRDefault="005C7FE7" w:rsidP="005C7FE7">
      <w:pPr>
        <w:pStyle w:val="20"/>
      </w:pPr>
      <w:r w:rsidRPr="005C7FE7">
        <w:rPr>
          <w:b/>
        </w:rPr>
        <w:t>26. Погрешности</w:t>
      </w:r>
      <w:r w:rsidRPr="005C7FE7">
        <w:t xml:space="preserve"> измерений физических величин</w:t>
      </w:r>
      <w:proofErr w:type="gramStart"/>
      <w:r w:rsidRPr="005C7FE7">
        <w:t xml:space="preserve"> :</w:t>
      </w:r>
      <w:proofErr w:type="gramEnd"/>
      <w:r w:rsidRPr="005C7FE7">
        <w:t xml:space="preserve"> (методические указания по обеспечению д</w:t>
      </w:r>
      <w:r w:rsidRPr="005C7FE7">
        <w:t>о</w:t>
      </w:r>
      <w:r w:rsidRPr="005C7FE7">
        <w:t>стоверности обработки результатов испытаний)/ Министерство сельского хозяйства Российской Ф</w:t>
      </w:r>
      <w:r w:rsidRPr="005C7FE7">
        <w:t>е</w:t>
      </w:r>
      <w:r w:rsidRPr="005C7FE7">
        <w:t>дерации; [</w:t>
      </w:r>
      <w:proofErr w:type="spellStart"/>
      <w:r w:rsidRPr="005C7FE7">
        <w:t>Шаповалова</w:t>
      </w:r>
      <w:proofErr w:type="spellEnd"/>
      <w:r w:rsidRPr="005C7FE7">
        <w:t xml:space="preserve">  Л. Н.]. –Москва: </w:t>
      </w:r>
      <w:proofErr w:type="spellStart"/>
      <w:r w:rsidRPr="005C7FE7">
        <w:t>Росинформагротех</w:t>
      </w:r>
      <w:proofErr w:type="spellEnd"/>
      <w:r w:rsidRPr="005C7FE7">
        <w:t>,  2018. –70 с.: ил.; 20 см. </w:t>
      </w:r>
      <w:proofErr w:type="gramStart"/>
      <w:r w:rsidRPr="005C7FE7">
        <w:t>–</w:t>
      </w:r>
      <w:proofErr w:type="spellStart"/>
      <w:r w:rsidRPr="005C7FE7">
        <w:t>Б</w:t>
      </w:r>
      <w:proofErr w:type="gramEnd"/>
      <w:r w:rsidRPr="005C7FE7">
        <w:t>иблиогр</w:t>
      </w:r>
      <w:proofErr w:type="spellEnd"/>
      <w:r w:rsidRPr="005C7FE7">
        <w:t>.: с. 70 (13 назв.). (Шифр Г2018–1127)</w:t>
      </w:r>
    </w:p>
    <w:p w:rsidR="005C7FE7" w:rsidRPr="005C7FE7" w:rsidRDefault="005C7FE7" w:rsidP="005C7FE7">
      <w:pPr>
        <w:pStyle w:val="a6"/>
      </w:pPr>
      <w:r w:rsidRPr="005C7FE7">
        <w:t>Экземпляры: всего: 1 -102КХ(1)</w:t>
      </w:r>
    </w:p>
    <w:p w:rsidR="005C7FE7" w:rsidRPr="005C7FE7" w:rsidRDefault="005C7FE7" w:rsidP="005C7FE7">
      <w:pPr>
        <w:pStyle w:val="20"/>
      </w:pPr>
      <w:r w:rsidRPr="005C7FE7">
        <w:rPr>
          <w:b/>
        </w:rPr>
        <w:t>27. Теория</w:t>
      </w:r>
      <w:r w:rsidRPr="005C7FE7">
        <w:t xml:space="preserve"> и расчет машин для животноводства : учебное пособие/ [В. Ф. </w:t>
      </w:r>
      <w:proofErr w:type="spellStart"/>
      <w:r w:rsidRPr="005C7FE7">
        <w:t>Ужик</w:t>
      </w:r>
      <w:proofErr w:type="spellEnd"/>
      <w:r w:rsidRPr="005C7FE7">
        <w:t xml:space="preserve">,  О. В. Китаева,  А. Н. Макаренко и др.; под ред. В. Ф. </w:t>
      </w:r>
      <w:proofErr w:type="spellStart"/>
      <w:r w:rsidRPr="005C7FE7">
        <w:t>Ужика</w:t>
      </w:r>
      <w:proofErr w:type="spellEnd"/>
      <w:r w:rsidRPr="005C7FE7">
        <w:t>]; [</w:t>
      </w:r>
      <w:proofErr w:type="spellStart"/>
      <w:r w:rsidRPr="005C7FE7">
        <w:t>Белгор</w:t>
      </w:r>
      <w:proofErr w:type="spellEnd"/>
      <w:r w:rsidRPr="005C7FE7">
        <w:t xml:space="preserve">. гос. </w:t>
      </w:r>
      <w:proofErr w:type="spellStart"/>
      <w:r w:rsidRPr="005C7FE7">
        <w:t>аграр</w:t>
      </w:r>
      <w:proofErr w:type="spellEnd"/>
      <w:r w:rsidRPr="005C7FE7">
        <w:t>. ун</w:t>
      </w:r>
      <w:r w:rsidRPr="005C7FE7">
        <w:noBreakHyphen/>
        <w:t xml:space="preserve">т им. В. Я. Горина]. –2-е изд.,  </w:t>
      </w:r>
      <w:proofErr w:type="spellStart"/>
      <w:r w:rsidRPr="005C7FE7">
        <w:t>перераб</w:t>
      </w:r>
      <w:proofErr w:type="spellEnd"/>
      <w:r w:rsidRPr="005C7FE7">
        <w:t>. и доп. </w:t>
      </w:r>
      <w:proofErr w:type="gramStart"/>
      <w:r w:rsidRPr="005C7FE7">
        <w:t>–М</w:t>
      </w:r>
      <w:proofErr w:type="gramEnd"/>
      <w:r w:rsidRPr="005C7FE7">
        <w:t>айский [</w:t>
      </w:r>
      <w:proofErr w:type="spellStart"/>
      <w:r w:rsidRPr="005C7FE7">
        <w:t>Белгор</w:t>
      </w:r>
      <w:proofErr w:type="spellEnd"/>
      <w:r w:rsidRPr="005C7FE7">
        <w:t>. обл.]: [</w:t>
      </w:r>
      <w:proofErr w:type="spellStart"/>
      <w:r w:rsidRPr="005C7FE7">
        <w:t>БелГАУ</w:t>
      </w:r>
      <w:proofErr w:type="spellEnd"/>
      <w:r w:rsidRPr="005C7FE7">
        <w:t>],  2018. –285 с.: ил.; 21 см. –</w:t>
      </w:r>
      <w:proofErr w:type="spellStart"/>
      <w:r w:rsidRPr="005C7FE7">
        <w:t>Библиогр</w:t>
      </w:r>
      <w:proofErr w:type="spellEnd"/>
      <w:r w:rsidRPr="005C7FE7">
        <w:t>.: с. 283–284 (30 назв.). (Шифр Г2018–1109)</w:t>
      </w:r>
    </w:p>
    <w:p w:rsidR="005C7FE7" w:rsidRPr="005C7FE7" w:rsidRDefault="005C7FE7" w:rsidP="005C7FE7">
      <w:pPr>
        <w:pStyle w:val="a6"/>
      </w:pPr>
      <w:r w:rsidRPr="005C7FE7">
        <w:t>Экземпляры: всего: 1 -102КХ(1)</w:t>
      </w:r>
    </w:p>
    <w:p w:rsidR="005C7FE7" w:rsidRPr="005C7FE7" w:rsidRDefault="005C7FE7" w:rsidP="005C7FE7">
      <w:pPr>
        <w:pStyle w:val="2"/>
      </w:pPr>
      <w:bookmarkStart w:id="11" w:name="_Toc2153604"/>
      <w:r w:rsidRPr="005C7FE7">
        <w:t>Охрана окружающей среды в сельском хозяйстве</w:t>
      </w:r>
      <w:bookmarkEnd w:id="11"/>
    </w:p>
    <w:p w:rsidR="005C7FE7" w:rsidRPr="005C7FE7" w:rsidRDefault="005C7FE7" w:rsidP="005C7FE7">
      <w:pPr>
        <w:pStyle w:val="20"/>
      </w:pPr>
      <w:r w:rsidRPr="005C7FE7">
        <w:rPr>
          <w:b/>
        </w:rPr>
        <w:t>28. </w:t>
      </w:r>
      <w:proofErr w:type="spellStart"/>
      <w:r w:rsidRPr="005C7FE7">
        <w:rPr>
          <w:b/>
        </w:rPr>
        <w:t>Ромашкина</w:t>
      </w:r>
      <w:proofErr w:type="spellEnd"/>
      <w:r w:rsidRPr="005C7FE7">
        <w:rPr>
          <w:b/>
        </w:rPr>
        <w:t xml:space="preserve">  Е. А. </w:t>
      </w:r>
      <w:r w:rsidRPr="005C7FE7">
        <w:t>Оценка техногенного загрязнения почвенно-растительного покрова рай</w:t>
      </w:r>
      <w:r w:rsidRPr="005C7FE7">
        <w:t>о</w:t>
      </w:r>
      <w:r w:rsidRPr="005C7FE7">
        <w:t xml:space="preserve">нов золотодобычи (на примере </w:t>
      </w:r>
      <w:proofErr w:type="spellStart"/>
      <w:r w:rsidRPr="005C7FE7">
        <w:t>Кербинского</w:t>
      </w:r>
      <w:proofErr w:type="spellEnd"/>
      <w:r w:rsidRPr="005C7FE7">
        <w:t xml:space="preserve"> прииска Хабаровского края) : монография/ Е. А. </w:t>
      </w:r>
      <w:proofErr w:type="spellStart"/>
      <w:r w:rsidRPr="005C7FE7">
        <w:t>Рома</w:t>
      </w:r>
      <w:r w:rsidRPr="005C7FE7">
        <w:t>ш</w:t>
      </w:r>
      <w:r w:rsidRPr="005C7FE7">
        <w:t>кина</w:t>
      </w:r>
      <w:proofErr w:type="spellEnd"/>
      <w:r w:rsidRPr="005C7FE7">
        <w:t>,  Л. Т. Крупская; [науч. ред. Л. П. Майорова]. </w:t>
      </w:r>
      <w:proofErr w:type="gramStart"/>
      <w:r w:rsidRPr="005C7FE7">
        <w:t>–Х</w:t>
      </w:r>
      <w:proofErr w:type="gramEnd"/>
      <w:r w:rsidRPr="005C7FE7">
        <w:t>абаровск: Изд-во ТОГУ,  2018. –163 с.: ил.; 21 см. </w:t>
      </w:r>
      <w:proofErr w:type="gramStart"/>
      <w:r w:rsidRPr="005C7FE7">
        <w:t>–</w:t>
      </w:r>
      <w:proofErr w:type="spellStart"/>
      <w:r w:rsidRPr="005C7FE7">
        <w:t>Б</w:t>
      </w:r>
      <w:proofErr w:type="gramEnd"/>
      <w:r w:rsidRPr="005C7FE7">
        <w:t>иблиогр</w:t>
      </w:r>
      <w:proofErr w:type="spellEnd"/>
      <w:r w:rsidRPr="005C7FE7">
        <w:t>.: с. 135–161 (239 назв.). (Шифр Г2018–1122)</w:t>
      </w:r>
    </w:p>
    <w:p w:rsidR="005C7FE7" w:rsidRPr="005C7FE7" w:rsidRDefault="005C7FE7" w:rsidP="005C7FE7">
      <w:pPr>
        <w:pStyle w:val="a6"/>
      </w:pPr>
      <w:r w:rsidRPr="005C7FE7">
        <w:t>Экземпляры: всего: 1 -102КХ(1)</w:t>
      </w:r>
    </w:p>
    <w:p w:rsidR="005C7FE7" w:rsidRPr="005C7FE7" w:rsidRDefault="005C7FE7" w:rsidP="005C7FE7">
      <w:pPr>
        <w:pStyle w:val="1"/>
      </w:pPr>
      <w:bookmarkStart w:id="12" w:name="_Toc2153605"/>
      <w:r w:rsidRPr="005C7FE7">
        <w:t>Лесное хозяйство</w:t>
      </w:r>
      <w:bookmarkEnd w:id="12"/>
    </w:p>
    <w:p w:rsidR="005C7FE7" w:rsidRPr="005C7FE7" w:rsidRDefault="005C7FE7" w:rsidP="005C7FE7">
      <w:pPr>
        <w:pStyle w:val="20"/>
      </w:pPr>
      <w:r w:rsidRPr="005C7FE7">
        <w:rPr>
          <w:b/>
        </w:rPr>
        <w:t xml:space="preserve">29. Гарин  В. А. </w:t>
      </w:r>
      <w:r w:rsidRPr="005C7FE7">
        <w:t xml:space="preserve">Династия. Биографические очерки династии лесоводов </w:t>
      </w:r>
      <w:proofErr w:type="spellStart"/>
      <w:r w:rsidRPr="005C7FE7">
        <w:t>Капперов</w:t>
      </w:r>
      <w:proofErr w:type="spellEnd"/>
      <w:r w:rsidRPr="005C7FE7">
        <w:t xml:space="preserve">/ В. А. Гарин; </w:t>
      </w:r>
      <w:proofErr w:type="gramStart"/>
      <w:r w:rsidRPr="005C7FE7">
        <w:t>М-во</w:t>
      </w:r>
      <w:proofErr w:type="gramEnd"/>
      <w:r w:rsidRPr="005C7FE7">
        <w:t xml:space="preserve"> образования и науки Рос. Федерации,  Воронеж. гос. </w:t>
      </w:r>
      <w:proofErr w:type="spellStart"/>
      <w:r w:rsidRPr="005C7FE7">
        <w:t>лесотехн</w:t>
      </w:r>
      <w:proofErr w:type="spellEnd"/>
      <w:r w:rsidRPr="005C7FE7">
        <w:t>. ун</w:t>
      </w:r>
      <w:r w:rsidRPr="005C7FE7">
        <w:noBreakHyphen/>
        <w:t>т им. Г. Ф. Морозова. </w:t>
      </w:r>
      <w:proofErr w:type="gramStart"/>
      <w:r w:rsidRPr="005C7FE7">
        <w:t>–В</w:t>
      </w:r>
      <w:proofErr w:type="gramEnd"/>
      <w:r w:rsidRPr="005C7FE7">
        <w:t>оронеж: [ВГЛТУ],  2018. –127 с.: ил.; 21 см. </w:t>
      </w:r>
      <w:proofErr w:type="gramStart"/>
      <w:r w:rsidRPr="005C7FE7">
        <w:t>–</w:t>
      </w:r>
      <w:proofErr w:type="spellStart"/>
      <w:r w:rsidRPr="005C7FE7">
        <w:t>Б</w:t>
      </w:r>
      <w:proofErr w:type="gramEnd"/>
      <w:r w:rsidRPr="005C7FE7">
        <w:t>иблиогр</w:t>
      </w:r>
      <w:proofErr w:type="spellEnd"/>
      <w:r w:rsidRPr="005C7FE7">
        <w:t>.: с. 127 (15 назв.). (Шифр Г2018–1120)</w:t>
      </w:r>
    </w:p>
    <w:p w:rsidR="005C7FE7" w:rsidRPr="005C7FE7" w:rsidRDefault="005C7FE7" w:rsidP="005C7FE7">
      <w:pPr>
        <w:pStyle w:val="a6"/>
      </w:pPr>
      <w:r w:rsidRPr="005C7FE7">
        <w:t>Экземпляры: всего: 1 -102КХ(1)</w:t>
      </w:r>
    </w:p>
    <w:p w:rsidR="005C7FE7" w:rsidRPr="005C7FE7" w:rsidRDefault="005C7FE7" w:rsidP="005C7FE7">
      <w:pPr>
        <w:pStyle w:val="20"/>
      </w:pPr>
      <w:r w:rsidRPr="005C7FE7">
        <w:rPr>
          <w:b/>
        </w:rPr>
        <w:t>30. Лесомелиорация</w:t>
      </w:r>
      <w:r w:rsidRPr="005C7FE7">
        <w:t xml:space="preserve"> ландшафтов : вопросы для самостоятельной подготовки и контроля зн</w:t>
      </w:r>
      <w:r w:rsidRPr="005C7FE7">
        <w:t>а</w:t>
      </w:r>
      <w:r w:rsidRPr="005C7FE7">
        <w:t xml:space="preserve">ний/ [С. Б. Васильев,  В. Ф. Никитин,  А. И. Угаров,  М. А. </w:t>
      </w:r>
      <w:proofErr w:type="spellStart"/>
      <w:r w:rsidRPr="005C7FE7">
        <w:t>Лавренов</w:t>
      </w:r>
      <w:proofErr w:type="spellEnd"/>
      <w:r w:rsidRPr="005C7FE7">
        <w:t xml:space="preserve">]; </w:t>
      </w:r>
      <w:proofErr w:type="spellStart"/>
      <w:r w:rsidRPr="005C7FE7">
        <w:t>Моск</w:t>
      </w:r>
      <w:proofErr w:type="spellEnd"/>
      <w:r w:rsidRPr="005C7FE7">
        <w:t xml:space="preserve">. гос. </w:t>
      </w:r>
      <w:proofErr w:type="spellStart"/>
      <w:r w:rsidRPr="005C7FE7">
        <w:t>техн</w:t>
      </w:r>
      <w:proofErr w:type="spellEnd"/>
      <w:r w:rsidRPr="005C7FE7">
        <w:t>. ун</w:t>
      </w:r>
      <w:r w:rsidRPr="005C7FE7">
        <w:noBreakHyphen/>
        <w:t>т им. Н. Э. Баумана. </w:t>
      </w:r>
      <w:proofErr w:type="gramStart"/>
      <w:r w:rsidRPr="005C7FE7">
        <w:t>–М</w:t>
      </w:r>
      <w:proofErr w:type="gramEnd"/>
      <w:r w:rsidRPr="005C7FE7">
        <w:t>осква: Изд-во МГТУ им. Н. Э. Баумана,  2018. –39 с.; 21 см. </w:t>
      </w:r>
      <w:proofErr w:type="gramStart"/>
      <w:r w:rsidRPr="005C7FE7">
        <w:t>–(</w:t>
      </w:r>
      <w:proofErr w:type="gramEnd"/>
      <w:r w:rsidRPr="005C7FE7">
        <w:t>Учебно-методическое п</w:t>
      </w:r>
      <w:r w:rsidRPr="005C7FE7">
        <w:t>о</w:t>
      </w:r>
      <w:r w:rsidRPr="005C7FE7">
        <w:t>собие МГТУ им. Н. Э. Баумана). –</w:t>
      </w:r>
      <w:proofErr w:type="spellStart"/>
      <w:r w:rsidRPr="005C7FE7">
        <w:t>Библиогр</w:t>
      </w:r>
      <w:proofErr w:type="spellEnd"/>
      <w:r w:rsidRPr="005C7FE7">
        <w:t>.: с. 38. (Шифр Г2018–1111)</w:t>
      </w:r>
    </w:p>
    <w:p w:rsidR="005C7FE7" w:rsidRPr="005C7FE7" w:rsidRDefault="005C7FE7" w:rsidP="005C7FE7">
      <w:pPr>
        <w:pStyle w:val="a6"/>
      </w:pPr>
      <w:r w:rsidRPr="005C7FE7">
        <w:t>Экземпляры: всего: 1 -102КХ(1)</w:t>
      </w:r>
    </w:p>
    <w:p w:rsidR="005C7FE7" w:rsidRPr="005C7FE7" w:rsidRDefault="005C7FE7" w:rsidP="005C7FE7">
      <w:pPr>
        <w:pStyle w:val="1"/>
      </w:pPr>
      <w:bookmarkStart w:id="13" w:name="_Toc2153606"/>
      <w:r w:rsidRPr="005C7FE7">
        <w:t>Рыбное хозяйство</w:t>
      </w:r>
      <w:bookmarkEnd w:id="13"/>
    </w:p>
    <w:p w:rsidR="005C7FE7" w:rsidRPr="005C7FE7" w:rsidRDefault="005C7FE7" w:rsidP="005C7FE7">
      <w:pPr>
        <w:pStyle w:val="20"/>
      </w:pPr>
      <w:r w:rsidRPr="005C7FE7">
        <w:rPr>
          <w:b/>
        </w:rPr>
        <w:t>31. Рыболовство</w:t>
      </w:r>
      <w:r w:rsidRPr="005C7FE7">
        <w:t> </w:t>
      </w:r>
      <w:proofErr w:type="gramStart"/>
      <w:r w:rsidRPr="005C7FE7">
        <w:t>–</w:t>
      </w:r>
      <w:proofErr w:type="spellStart"/>
      <w:r w:rsidRPr="005C7FE7">
        <w:t>а</w:t>
      </w:r>
      <w:proofErr w:type="gramEnd"/>
      <w:r w:rsidRPr="005C7FE7">
        <w:t>квакультура</w:t>
      </w:r>
      <w:proofErr w:type="spellEnd"/>
      <w:r w:rsidRPr="005C7FE7">
        <w:t xml:space="preserve"> : материалы IV Международной научно-технической конфере</w:t>
      </w:r>
      <w:r w:rsidRPr="005C7FE7">
        <w:t>н</w:t>
      </w:r>
      <w:r w:rsidRPr="005C7FE7">
        <w:t>ции студентов,  аспирантов и молодых ученых (Владивосток,  17–18 апреля 2018 года)/ </w:t>
      </w:r>
      <w:proofErr w:type="spellStart"/>
      <w:r w:rsidRPr="005C7FE7">
        <w:t>Федер</w:t>
      </w:r>
      <w:proofErr w:type="spellEnd"/>
      <w:r w:rsidRPr="005C7FE7">
        <w:t xml:space="preserve">. агентство по рыболовству,  </w:t>
      </w:r>
      <w:proofErr w:type="spellStart"/>
      <w:r w:rsidRPr="005C7FE7">
        <w:t>Дальневост</w:t>
      </w:r>
      <w:proofErr w:type="spellEnd"/>
      <w:r w:rsidRPr="005C7FE7">
        <w:t xml:space="preserve">. гос. </w:t>
      </w:r>
      <w:proofErr w:type="spellStart"/>
      <w:r w:rsidRPr="005C7FE7">
        <w:t>техн</w:t>
      </w:r>
      <w:proofErr w:type="spellEnd"/>
      <w:r w:rsidRPr="005C7FE7">
        <w:t xml:space="preserve">. </w:t>
      </w:r>
      <w:proofErr w:type="spellStart"/>
      <w:r w:rsidRPr="005C7FE7">
        <w:t>рыбохоз</w:t>
      </w:r>
      <w:proofErr w:type="spellEnd"/>
      <w:r w:rsidRPr="005C7FE7">
        <w:t>. ун</w:t>
      </w:r>
      <w:r w:rsidRPr="005C7FE7">
        <w:noBreakHyphen/>
        <w:t>т; [</w:t>
      </w:r>
      <w:proofErr w:type="spellStart"/>
      <w:r w:rsidRPr="005C7FE7">
        <w:t>оргком</w:t>
      </w:r>
      <w:proofErr w:type="spellEnd"/>
      <w:r w:rsidRPr="005C7FE7">
        <w:t xml:space="preserve">. </w:t>
      </w:r>
      <w:proofErr w:type="spellStart"/>
      <w:r w:rsidRPr="005C7FE7">
        <w:t>конф</w:t>
      </w:r>
      <w:proofErr w:type="spellEnd"/>
      <w:r w:rsidRPr="005C7FE7">
        <w:t xml:space="preserve">.: А. Н. Бойцов (пред.) и др.]. –Владивосток: </w:t>
      </w:r>
      <w:proofErr w:type="spellStart"/>
      <w:r w:rsidRPr="005C7FE7">
        <w:t>Дальрыбвтуз</w:t>
      </w:r>
      <w:proofErr w:type="spellEnd"/>
      <w:r w:rsidRPr="005C7FE7">
        <w:t>,  2018. –400 с.: ил.; 29 см. </w:t>
      </w:r>
      <w:proofErr w:type="gramStart"/>
      <w:r w:rsidRPr="005C7FE7">
        <w:t>–Р</w:t>
      </w:r>
      <w:proofErr w:type="gramEnd"/>
      <w:r w:rsidRPr="005C7FE7">
        <w:t xml:space="preserve">ез. </w:t>
      </w:r>
      <w:proofErr w:type="spellStart"/>
      <w:r w:rsidRPr="005C7FE7">
        <w:t>докл</w:t>
      </w:r>
      <w:proofErr w:type="spellEnd"/>
      <w:r w:rsidRPr="005C7FE7">
        <w:t>. на англ. яз. –</w:t>
      </w:r>
      <w:proofErr w:type="spellStart"/>
      <w:r w:rsidRPr="005C7FE7">
        <w:t>Библиогр</w:t>
      </w:r>
      <w:proofErr w:type="spellEnd"/>
      <w:r w:rsidRPr="005C7FE7">
        <w:t xml:space="preserve">. в конце </w:t>
      </w:r>
      <w:proofErr w:type="spellStart"/>
      <w:r w:rsidRPr="005C7FE7">
        <w:t>докл</w:t>
      </w:r>
      <w:proofErr w:type="spellEnd"/>
      <w:r w:rsidRPr="005C7FE7">
        <w:t>. (Шифр Е2018–278)</w:t>
      </w:r>
    </w:p>
    <w:p w:rsidR="005C7FE7" w:rsidRPr="005C7FE7" w:rsidRDefault="005C7FE7" w:rsidP="005C7FE7">
      <w:pPr>
        <w:pStyle w:val="a6"/>
      </w:pPr>
      <w:r w:rsidRPr="005C7FE7">
        <w:t>Экземпляры: всего: 1 -102КХ(1)</w:t>
      </w:r>
    </w:p>
    <w:p w:rsidR="005C7FE7" w:rsidRDefault="008E55CA" w:rsidP="005C7FE7">
      <w:pPr>
        <w:pStyle w:val="1"/>
      </w:pPr>
      <w:r>
        <w:br w:type="page"/>
      </w:r>
      <w:bookmarkStart w:id="14" w:name="_Toc2153607"/>
      <w:r w:rsidR="005C7FE7" w:rsidRPr="005C7FE7">
        <w:lastRenderedPageBreak/>
        <w:t>ТЕКУЩЕЕ ЗАКОНОДАТЕЛЬСТВО: КРАТКИЙ ОБЗОР</w:t>
      </w:r>
      <w:bookmarkEnd w:id="14"/>
    </w:p>
    <w:p w:rsidR="008727A5" w:rsidRPr="008727A5" w:rsidRDefault="008727A5" w:rsidP="008727A5"/>
    <w:tbl>
      <w:tblPr>
        <w:tblW w:w="10064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417"/>
        <w:gridCol w:w="8647"/>
      </w:tblGrid>
      <w:tr w:rsidR="008727A5" w:rsidRPr="00FF789D" w:rsidTr="008727A5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8727A5" w:rsidRPr="009559C8" w:rsidRDefault="008727A5" w:rsidP="008727A5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Приказ Минсельхоза России от 21.01.2019 N 25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"Об утверждении повышающего коэффициента для субъектов Российской Федерации, в которых средняя молочная продуктивность коров по сельскохозя</w:t>
            </w:r>
            <w:r w:rsidRPr="008727A5">
              <w:rPr>
                <w:sz w:val="24"/>
                <w:szCs w:val="24"/>
              </w:rPr>
              <w:t>й</w:t>
            </w:r>
            <w:r w:rsidRPr="008727A5">
              <w:rPr>
                <w:sz w:val="24"/>
                <w:szCs w:val="24"/>
              </w:rPr>
              <w:t>ственным орган</w:t>
            </w:r>
            <w:r w:rsidRPr="008727A5">
              <w:rPr>
                <w:sz w:val="24"/>
                <w:szCs w:val="24"/>
              </w:rPr>
              <w:t>и</w:t>
            </w:r>
            <w:r w:rsidRPr="008727A5">
              <w:rPr>
                <w:sz w:val="24"/>
                <w:szCs w:val="24"/>
              </w:rPr>
              <w:t>зациям по итогам за отчетный год составляет 5000 килограммов и выше, в 2019 году"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(Зарегистрировано в Минюсте России 13.02.2019 N 53765)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Источник публикации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Официальный интернет-портал правовой информации http://www.pravo.gov.ru, 14.02.2019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8727A5" w:rsidRPr="00FF789D" w:rsidTr="008727A5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8727A5" w:rsidRPr="009559C8" w:rsidRDefault="008727A5" w:rsidP="008727A5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 xml:space="preserve">Приказ </w:t>
            </w:r>
            <w:proofErr w:type="spellStart"/>
            <w:r w:rsidRPr="008727A5">
              <w:rPr>
                <w:sz w:val="24"/>
                <w:szCs w:val="24"/>
              </w:rPr>
              <w:t>Росстандарта</w:t>
            </w:r>
            <w:proofErr w:type="spellEnd"/>
            <w:r w:rsidRPr="008727A5">
              <w:rPr>
                <w:sz w:val="24"/>
                <w:szCs w:val="24"/>
              </w:rPr>
              <w:t xml:space="preserve"> от 12.11.2018 N 2346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"Об утверждении Административного регламента по предоставлению Ф</w:t>
            </w:r>
            <w:r w:rsidRPr="008727A5">
              <w:rPr>
                <w:sz w:val="24"/>
                <w:szCs w:val="24"/>
              </w:rPr>
              <w:t>е</w:t>
            </w:r>
            <w:r w:rsidRPr="008727A5">
              <w:rPr>
                <w:sz w:val="24"/>
                <w:szCs w:val="24"/>
              </w:rPr>
              <w:t>деральным агентством по техническому регулированию и метрологии госуда</w:t>
            </w:r>
            <w:r w:rsidRPr="008727A5">
              <w:rPr>
                <w:sz w:val="24"/>
                <w:szCs w:val="24"/>
              </w:rPr>
              <w:t>р</w:t>
            </w:r>
            <w:r w:rsidRPr="008727A5">
              <w:rPr>
                <w:sz w:val="24"/>
                <w:szCs w:val="24"/>
              </w:rPr>
              <w:t>ственной услуги по утвержд</w:t>
            </w:r>
            <w:r w:rsidRPr="008727A5">
              <w:rPr>
                <w:sz w:val="24"/>
                <w:szCs w:val="24"/>
              </w:rPr>
              <w:t>е</w:t>
            </w:r>
            <w:r w:rsidRPr="008727A5">
              <w:rPr>
                <w:sz w:val="24"/>
                <w:szCs w:val="24"/>
              </w:rPr>
              <w:t>нию типа стандартных образцов или типа средств измерений"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(Зарегистрировано в Минюсте России 08.02.2019 N 53732)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Источник публикации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Официальный интернет-портал правовой информации http://www.pravo.gov.ru, 11.02.2019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8727A5" w:rsidRPr="00FF789D" w:rsidTr="008727A5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8727A5" w:rsidRPr="009559C8" w:rsidRDefault="008727A5" w:rsidP="008727A5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 xml:space="preserve">Приказ </w:t>
            </w:r>
            <w:proofErr w:type="spellStart"/>
            <w:r w:rsidRPr="008727A5">
              <w:rPr>
                <w:sz w:val="24"/>
                <w:szCs w:val="24"/>
              </w:rPr>
              <w:t>Рособрнадзора</w:t>
            </w:r>
            <w:proofErr w:type="spellEnd"/>
            <w:r w:rsidRPr="008727A5">
              <w:rPr>
                <w:sz w:val="24"/>
                <w:szCs w:val="24"/>
              </w:rPr>
              <w:t xml:space="preserve"> от 25.01.2019 N 62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"Об утверждении Плана деятельности Федеральной службы по надзору в сфере образов</w:t>
            </w:r>
            <w:r w:rsidRPr="008727A5">
              <w:rPr>
                <w:sz w:val="24"/>
                <w:szCs w:val="24"/>
              </w:rPr>
              <w:t>а</w:t>
            </w:r>
            <w:r w:rsidRPr="008727A5">
              <w:rPr>
                <w:sz w:val="24"/>
                <w:szCs w:val="24"/>
              </w:rPr>
              <w:t>ния и науки на 2019 год и Основных показателей деятельности Федеральной службы по надзору в сфере образования и науки на 2019 год"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Источник публикации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Документ опубликован не был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8727A5" w:rsidRPr="00FF789D" w:rsidTr="008727A5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8727A5" w:rsidRPr="009559C8" w:rsidRDefault="008727A5" w:rsidP="008727A5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Постановление Правительства РФ от 08.02.2019 N 98</w:t>
            </w:r>
          </w:p>
          <w:p w:rsidR="008727A5" w:rsidRPr="008727A5" w:rsidRDefault="008727A5" w:rsidP="00F95E9A">
            <w:pPr>
              <w:autoSpaceDE w:val="0"/>
              <w:autoSpaceDN w:val="0"/>
              <w:adjustRightInd w:val="0"/>
              <w:jc w:val="both"/>
            </w:pPr>
            <w:r w:rsidRPr="008727A5">
              <w:t>"О внесении изменений в постановление Правительства Российской Фед</w:t>
            </w:r>
            <w:r w:rsidRPr="008727A5">
              <w:t>е</w:t>
            </w:r>
            <w:r w:rsidRPr="008727A5">
              <w:t>рации от 14 июля 2012 г. N 717</w:t>
            </w:r>
            <w:r w:rsidR="00F95E9A">
              <w:t xml:space="preserve"> </w:t>
            </w:r>
            <w:r w:rsidR="00F95E9A" w:rsidRPr="00F95E9A">
              <w:t>[</w:t>
            </w:r>
            <w:r w:rsidR="00F95E9A">
              <w:t>"О Государственной программе развития сельского х</w:t>
            </w:r>
            <w:r w:rsidR="00F95E9A">
              <w:t>о</w:t>
            </w:r>
            <w:r w:rsidR="00F95E9A">
              <w:t>зяйства и регулирования рынков сельскохозяйственной продукции, сырья и пр</w:t>
            </w:r>
            <w:r w:rsidR="00F95E9A">
              <w:t>о</w:t>
            </w:r>
            <w:r w:rsidR="00F95E9A">
              <w:t>довольствия на 2013 - 2020 годы"</w:t>
            </w:r>
            <w:r w:rsidR="00F95E9A" w:rsidRPr="00F95E9A">
              <w:t>]</w:t>
            </w:r>
            <w:r w:rsidRPr="008727A5">
              <w:t>"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Источник публикации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Официальный интернет-портал правовой информации http://www.pravo.gov.ru, 11.02.2019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8727A5" w:rsidRPr="00FF789D" w:rsidTr="008727A5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8727A5" w:rsidRPr="009559C8" w:rsidRDefault="008727A5" w:rsidP="008727A5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Приказ Минтруда России от 23.01.2019 N 32н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"О внесении изменений в Правила по охране труда при производстве о</w:t>
            </w:r>
            <w:r w:rsidRPr="008727A5">
              <w:rPr>
                <w:sz w:val="24"/>
                <w:szCs w:val="24"/>
              </w:rPr>
              <w:t>т</w:t>
            </w:r>
            <w:r w:rsidRPr="008727A5">
              <w:rPr>
                <w:sz w:val="24"/>
                <w:szCs w:val="24"/>
              </w:rPr>
              <w:t>дельных видов пищевой промышленности, утвержденные приказом Министе</w:t>
            </w:r>
            <w:r w:rsidRPr="008727A5">
              <w:rPr>
                <w:sz w:val="24"/>
                <w:szCs w:val="24"/>
              </w:rPr>
              <w:t>р</w:t>
            </w:r>
            <w:r w:rsidRPr="008727A5">
              <w:rPr>
                <w:sz w:val="24"/>
                <w:szCs w:val="24"/>
              </w:rPr>
              <w:t>ства труда и соц</w:t>
            </w:r>
            <w:r w:rsidRPr="008727A5">
              <w:rPr>
                <w:sz w:val="24"/>
                <w:szCs w:val="24"/>
              </w:rPr>
              <w:t>и</w:t>
            </w:r>
            <w:r w:rsidRPr="008727A5">
              <w:rPr>
                <w:sz w:val="24"/>
                <w:szCs w:val="24"/>
              </w:rPr>
              <w:t>альной защиты Российской Федерации от 17 августа 2015 г. N 550н"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(Зарегистрировано в Минюсте России 14.02.2019 N 53805)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Источник публикации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Официальный интернет-портал правовой информации http://www.pravo.gov.ru, 15.02.2019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8727A5" w:rsidRPr="00FF789D" w:rsidTr="008727A5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8727A5" w:rsidRPr="009559C8" w:rsidRDefault="008727A5" w:rsidP="008727A5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Постановление Президиума РАН от 27.11.2018 N 178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"Об актуальных проблемах оптимизации питания населения России: роль науки"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lastRenderedPageBreak/>
              <w:t>Источник публикации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Документ опубликован не был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8727A5" w:rsidRPr="00FF789D" w:rsidTr="008727A5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8727A5" w:rsidRPr="009559C8" w:rsidRDefault="008727A5" w:rsidP="008727A5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Приказ Минсельхоза России от 23.01.2019 N 36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"О внесении изменения в приложение N 2 к приказу Министерства сел</w:t>
            </w:r>
            <w:r w:rsidRPr="008727A5">
              <w:rPr>
                <w:sz w:val="24"/>
                <w:szCs w:val="24"/>
              </w:rPr>
              <w:t>ь</w:t>
            </w:r>
            <w:r w:rsidRPr="008727A5">
              <w:rPr>
                <w:sz w:val="24"/>
                <w:szCs w:val="24"/>
              </w:rPr>
              <w:t>ского хозяйства Российской Федерации от 22 августа 2013 г. N 312 "Об орган</w:t>
            </w:r>
            <w:r w:rsidRPr="008727A5">
              <w:rPr>
                <w:sz w:val="24"/>
                <w:szCs w:val="24"/>
              </w:rPr>
              <w:t>и</w:t>
            </w:r>
            <w:r w:rsidRPr="008727A5">
              <w:rPr>
                <w:sz w:val="24"/>
                <w:szCs w:val="24"/>
              </w:rPr>
              <w:t>зации представления и обработки отчетности о ходе реализации Государстве</w:t>
            </w:r>
            <w:r w:rsidRPr="008727A5">
              <w:rPr>
                <w:sz w:val="24"/>
                <w:szCs w:val="24"/>
              </w:rPr>
              <w:t>н</w:t>
            </w:r>
            <w:r w:rsidRPr="008727A5">
              <w:rPr>
                <w:sz w:val="24"/>
                <w:szCs w:val="24"/>
              </w:rPr>
              <w:t>ной программы"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Источник публикации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Документ опубликован не был</w:t>
            </w:r>
          </w:p>
          <w:p w:rsidR="008727A5" w:rsidRPr="008727A5" w:rsidRDefault="008727A5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8727A5" w:rsidRPr="00FF789D" w:rsidTr="008727A5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8727A5" w:rsidRPr="009559C8" w:rsidRDefault="008727A5" w:rsidP="008727A5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727A5" w:rsidRPr="008727A5" w:rsidRDefault="008727A5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Постановление Губернатора Новосибирской области от 04.02.2019 N 29</w:t>
            </w:r>
          </w:p>
          <w:p w:rsidR="008727A5" w:rsidRPr="008727A5" w:rsidRDefault="008727A5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"Об образовании совета по вопросам развития агропромышленного комплекса Новосибирской области при Губернаторе Новосибирской обл</w:t>
            </w:r>
            <w:r w:rsidRPr="008727A5">
              <w:rPr>
                <w:sz w:val="24"/>
                <w:szCs w:val="24"/>
              </w:rPr>
              <w:t>а</w:t>
            </w:r>
            <w:r w:rsidRPr="008727A5">
              <w:rPr>
                <w:sz w:val="24"/>
                <w:szCs w:val="24"/>
              </w:rPr>
              <w:t>сти"</w:t>
            </w:r>
          </w:p>
          <w:p w:rsidR="008727A5" w:rsidRPr="008727A5" w:rsidRDefault="008727A5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Источник публикации</w:t>
            </w:r>
          </w:p>
          <w:p w:rsidR="008727A5" w:rsidRPr="008727A5" w:rsidRDefault="008727A5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Официальный интернет-портал правовой информации http://www.pravo.gov.ru, 05.02.2019</w:t>
            </w:r>
          </w:p>
          <w:p w:rsidR="008727A5" w:rsidRPr="008727A5" w:rsidRDefault="008727A5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  <w:tr w:rsidR="008727A5" w:rsidRPr="00FF789D" w:rsidTr="008727A5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8727A5" w:rsidRPr="009559C8" w:rsidRDefault="008727A5" w:rsidP="008727A5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727A5" w:rsidRPr="008727A5" w:rsidRDefault="008727A5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Постановление Правительства Новосибирской области от 12.02.2019 N 35-п</w:t>
            </w:r>
          </w:p>
          <w:p w:rsidR="00F95E9A" w:rsidRDefault="008727A5" w:rsidP="00F95E9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gramStart"/>
            <w:r w:rsidRPr="008727A5">
              <w:t>"О внесении изменений в постановление администрации Новосиби</w:t>
            </w:r>
            <w:r w:rsidRPr="008727A5">
              <w:t>р</w:t>
            </w:r>
            <w:r w:rsidRPr="008727A5">
              <w:t>ской области от 17.11.2008 N 324-па</w:t>
            </w:r>
            <w:r w:rsidR="00F95E9A">
              <w:t xml:space="preserve"> </w:t>
            </w:r>
            <w:r w:rsidR="00F95E9A" w:rsidRPr="00F95E9A">
              <w:t>[</w:t>
            </w:r>
            <w:r w:rsidR="00F95E9A">
              <w:rPr>
                <w:sz w:val="20"/>
                <w:szCs w:val="20"/>
              </w:rPr>
              <w:t>"О создании некоммерческой организации "Фонд содействия разв</w:t>
            </w:r>
            <w:r w:rsidR="00F95E9A">
              <w:rPr>
                <w:sz w:val="20"/>
                <w:szCs w:val="20"/>
              </w:rPr>
              <w:t>и</w:t>
            </w:r>
            <w:r w:rsidR="00F95E9A">
              <w:rPr>
                <w:sz w:val="20"/>
                <w:szCs w:val="20"/>
              </w:rPr>
              <w:t>тию венчурных инвестиций в малые предприятия в научно-технической сфере Новосибирской области"</w:t>
            </w:r>
            <w:bookmarkStart w:id="15" w:name="_GoBack"/>
            <w:bookmarkEnd w:id="15"/>
            <w:proofErr w:type="gramEnd"/>
          </w:p>
          <w:p w:rsidR="008727A5" w:rsidRPr="008727A5" w:rsidRDefault="00F95E9A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F95E9A">
              <w:rPr>
                <w:sz w:val="24"/>
                <w:szCs w:val="24"/>
              </w:rPr>
              <w:t>]</w:t>
            </w:r>
            <w:r w:rsidR="008727A5" w:rsidRPr="008727A5">
              <w:rPr>
                <w:sz w:val="24"/>
                <w:szCs w:val="24"/>
              </w:rPr>
              <w:t>"</w:t>
            </w:r>
          </w:p>
          <w:p w:rsidR="008727A5" w:rsidRPr="008727A5" w:rsidRDefault="008727A5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Источник публикации</w:t>
            </w:r>
          </w:p>
          <w:p w:rsidR="008727A5" w:rsidRPr="008727A5" w:rsidRDefault="008727A5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8727A5">
              <w:rPr>
                <w:sz w:val="24"/>
                <w:szCs w:val="24"/>
              </w:rPr>
              <w:t>Официальный интернет-портал правовой информации http://www.pravo.gov.ru, 13.02.2019</w:t>
            </w:r>
          </w:p>
          <w:p w:rsidR="008727A5" w:rsidRPr="008727A5" w:rsidRDefault="008727A5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</w:tbl>
    <w:p w:rsidR="005D7925" w:rsidRPr="005C7FE7" w:rsidRDefault="005D7925" w:rsidP="008727A5">
      <w:pPr>
        <w:pStyle w:val="1"/>
        <w:jc w:val="left"/>
      </w:pPr>
    </w:p>
    <w:sectPr w:rsidR="005D7925" w:rsidRPr="005C7FE7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DE8" w:rsidRDefault="001F2DE8">
      <w:r>
        <w:separator/>
      </w:r>
    </w:p>
  </w:endnote>
  <w:endnote w:type="continuationSeparator" w:id="0">
    <w:p w:rsidR="001F2DE8" w:rsidRDefault="001F2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pStyle w:val="a5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F95E9A">
      <w:rPr>
        <w:rStyle w:val="a3"/>
        <w:noProof/>
        <w:sz w:val="24"/>
      </w:rPr>
      <w:t>7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DE8" w:rsidRDefault="001F2DE8">
      <w:r>
        <w:separator/>
      </w:r>
    </w:p>
  </w:footnote>
  <w:footnote w:type="continuationSeparator" w:id="0">
    <w:p w:rsidR="001F2DE8" w:rsidRDefault="001F2D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DE8"/>
    <w:rsid w:val="000309EA"/>
    <w:rsid w:val="000671C0"/>
    <w:rsid w:val="00183880"/>
    <w:rsid w:val="001F2DE8"/>
    <w:rsid w:val="002F4433"/>
    <w:rsid w:val="004A4CD0"/>
    <w:rsid w:val="00514EAC"/>
    <w:rsid w:val="00534A33"/>
    <w:rsid w:val="005C7FE7"/>
    <w:rsid w:val="005D7925"/>
    <w:rsid w:val="007B421A"/>
    <w:rsid w:val="00856816"/>
    <w:rsid w:val="008727A5"/>
    <w:rsid w:val="008E4B56"/>
    <w:rsid w:val="008E55CA"/>
    <w:rsid w:val="009E6798"/>
    <w:rsid w:val="00A121D3"/>
    <w:rsid w:val="00A50194"/>
    <w:rsid w:val="00CA406A"/>
    <w:rsid w:val="00CF6701"/>
    <w:rsid w:val="00F411B0"/>
    <w:rsid w:val="00F87624"/>
    <w:rsid w:val="00F94E67"/>
    <w:rsid w:val="00F95E9A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paragraph" w:customStyle="1" w:styleId="a6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7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8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9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a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uiPriority w:val="39"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b">
    <w:name w:val="Hyperlink"/>
    <w:basedOn w:val="a0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c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d">
    <w:name w:val="Body Text Indent"/>
    <w:basedOn w:val="a"/>
    <w:link w:val="ae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e">
    <w:name w:val="Основной текст с отступом Знак"/>
    <w:link w:val="ad"/>
    <w:rsid w:val="008E55CA"/>
    <w:rPr>
      <w:sz w:val="24"/>
    </w:rPr>
  </w:style>
  <w:style w:type="paragraph" w:customStyle="1" w:styleId="ConsPlusNormal">
    <w:name w:val="ConsPlusNormal"/>
    <w:rsid w:val="008727A5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4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D92B5-2F0B-4269-9E8E-B8933E705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6</TotalTime>
  <Pages>9</Pages>
  <Words>3140</Words>
  <Characters>17902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4</cp:revision>
  <cp:lastPrinted>2002-07-18T04:42:00Z</cp:lastPrinted>
  <dcterms:created xsi:type="dcterms:W3CDTF">2019-02-27T02:54:00Z</dcterms:created>
  <dcterms:modified xsi:type="dcterms:W3CDTF">2019-02-27T05:50:00Z</dcterms:modified>
</cp:coreProperties>
</file>