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AEC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FD5AEC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5D7925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5D7925" w:rsidRDefault="005D7925"/>
    <w:p w:rsidR="005D7925" w:rsidRDefault="00526D0A">
      <w:pPr>
        <w:rPr>
          <w:b/>
          <w:sz w:val="36"/>
        </w:rPr>
      </w:pPr>
      <w:r>
        <w:rPr>
          <w:b/>
          <w:noProof/>
          <w:sz w:val="36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3" type="#_x0000_t65" style="position:absolute;margin-left:6pt;margin-top:3.1pt;width:7in;height:498.95pt;z-index:251657216" strokeweight="4.25pt">
            <v:shadow on="t" offset="6pt,6pt"/>
            <v:textbox style="mso-next-textbox:#_x0000_s1033">
              <w:txbxContent>
                <w:p w:rsidR="00526D0A" w:rsidRDefault="00526D0A"/>
                <w:p w:rsidR="00526D0A" w:rsidRDefault="00526D0A"/>
                <w:p w:rsidR="00526D0A" w:rsidRDefault="00526D0A"/>
                <w:p w:rsidR="00526D0A" w:rsidRDefault="00526D0A"/>
                <w:p w:rsidR="00526D0A" w:rsidRDefault="00526D0A"/>
                <w:p w:rsidR="00526D0A" w:rsidRDefault="00526D0A"/>
                <w:p w:rsidR="00526D0A" w:rsidRDefault="00526D0A"/>
                <w:p w:rsidR="00526D0A" w:rsidRDefault="00526D0A"/>
                <w:p w:rsidR="00526D0A" w:rsidRDefault="00526D0A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879785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526D0A" w:rsidRDefault="00526D0A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526D0A" w:rsidRDefault="00526D0A"/>
                <w:p w:rsidR="00526D0A" w:rsidRDefault="00526D0A">
                  <w:pPr>
                    <w:pStyle w:val="a4"/>
                    <w:tabs>
                      <w:tab w:val="clear" w:pos="4677"/>
                      <w:tab w:val="clear" w:pos="9355"/>
                    </w:tabs>
                  </w:pPr>
                </w:p>
                <w:p w:rsidR="00526D0A" w:rsidRDefault="00526D0A"/>
                <w:p w:rsidR="00526D0A" w:rsidRDefault="00526D0A"/>
                <w:p w:rsidR="00526D0A" w:rsidRPr="00777A93" w:rsidRDefault="00526D0A" w:rsidP="00FD5AEC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 w:rsidRPr="00777A93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5</w:t>
                  </w:r>
                </w:p>
                <w:p w:rsidR="00526D0A" w:rsidRPr="00FD5AEC" w:rsidRDefault="00526D0A" w:rsidP="00FD5AEC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526D0A" w:rsidRPr="00FD5AEC" w:rsidRDefault="00526D0A" w:rsidP="00FD5AEC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28 января – 3 февраля </w:t>
                  </w:r>
                  <w:r w:rsidRPr="00FD5AE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201</w:t>
                  </w: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9</w:t>
                  </w:r>
                  <w:r w:rsidRPr="00FD5AE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г.</w:t>
                  </w:r>
                </w:p>
                <w:p w:rsidR="00526D0A" w:rsidRDefault="00526D0A"/>
                <w:p w:rsidR="00526D0A" w:rsidRDefault="00526D0A"/>
              </w:txbxContent>
            </v:textbox>
          </v:shape>
        </w:pict>
      </w:r>
    </w:p>
    <w:p w:rsidR="005D7925" w:rsidRDefault="005D7925">
      <w:pPr>
        <w:rPr>
          <w:b/>
          <w:sz w:val="36"/>
        </w:rPr>
      </w:pPr>
    </w:p>
    <w:p w:rsidR="005D7925" w:rsidRDefault="005D7925">
      <w:pPr>
        <w:pStyle w:val="a4"/>
        <w:tabs>
          <w:tab w:val="clear" w:pos="4677"/>
          <w:tab w:val="clear" w:pos="9355"/>
        </w:tabs>
      </w:pPr>
    </w:p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  <w:r w:rsidR="00526D0A">
        <w:rPr>
          <w:noProof/>
        </w:rPr>
        <w:pict>
          <v:oval id="_x0000_s1034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5D7925" w:rsidRDefault="005D7925">
      <w:pPr>
        <w:pStyle w:val="af"/>
        <w:ind w:left="1843"/>
        <w:jc w:val="center"/>
        <w:rPr>
          <w:rFonts w:ascii="Boyarsky" w:hAnsi="Boyarsky"/>
          <w:b/>
        </w:rPr>
      </w:pPr>
      <w:r>
        <w:rPr>
          <w:rStyle w:val="ab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5D7925" w:rsidRDefault="005D7925">
      <w:pPr>
        <w:jc w:val="center"/>
        <w:rPr>
          <w:b/>
        </w:rPr>
      </w:pPr>
    </w:p>
    <w:p w:rsidR="005D7925" w:rsidRDefault="005D7925">
      <w:pPr>
        <w:jc w:val="center"/>
        <w:rPr>
          <w:b/>
        </w:rPr>
      </w:pPr>
    </w:p>
    <w:p w:rsidR="005D7925" w:rsidRPr="00F85454" w:rsidRDefault="005D7925">
      <w:pPr>
        <w:jc w:val="center"/>
        <w:rPr>
          <w:b/>
        </w:rPr>
      </w:pPr>
      <w:r>
        <w:rPr>
          <w:b/>
        </w:rPr>
        <w:t>Уважаемый читатель!</w:t>
      </w:r>
    </w:p>
    <w:p w:rsidR="00FD5AEC" w:rsidRPr="00F85454" w:rsidRDefault="00FD5AEC">
      <w:pPr>
        <w:jc w:val="center"/>
        <w:rPr>
          <w:b/>
        </w:rPr>
      </w:pPr>
    </w:p>
    <w:p w:rsidR="00FD5AEC" w:rsidRPr="00FD5AEC" w:rsidRDefault="00FD5AEC" w:rsidP="00FD5AEC">
      <w:pPr>
        <w:ind w:firstLine="567"/>
        <w:jc w:val="both"/>
      </w:pPr>
      <w:r w:rsidRPr="00FD5AEC">
        <w:t xml:space="preserve">В еженедельном "Информационном бюллетене" </w:t>
      </w:r>
      <w:proofErr w:type="spellStart"/>
      <w:r w:rsidRPr="00FD5AEC">
        <w:t>СибНСХБ</w:t>
      </w:r>
      <w:proofErr w:type="spellEnd"/>
      <w:r w:rsidRPr="00FD5AEC">
        <w:t xml:space="preserve"> Вы найдёте: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 w:rsidRPr="00FD5AEC">
        <w:t>о</w:t>
      </w:r>
      <w:r w:rsidRPr="00FD5AEC">
        <w:t>ступивших в библиотеку за последнюю неделю;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>краткий обзор законодательных документов;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>сведения об информационных мероприятиях, проводимых Библиотекой, объявления, рекл</w:t>
      </w:r>
      <w:r w:rsidRPr="00FD5AEC">
        <w:t>а</w:t>
      </w:r>
      <w:r w:rsidRPr="00FD5AEC">
        <w:t>му;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 xml:space="preserve">режим работы Библиотеки и телефоны её подразделений. </w:t>
      </w:r>
    </w:p>
    <w:p w:rsidR="00FD5AEC" w:rsidRPr="00FD5AEC" w:rsidRDefault="00FD5AEC" w:rsidP="00FD5AEC">
      <w:pPr>
        <w:ind w:firstLine="567"/>
        <w:jc w:val="both"/>
      </w:pPr>
    </w:p>
    <w:p w:rsidR="00FD5AEC" w:rsidRPr="00FD5AEC" w:rsidRDefault="00FD5AEC" w:rsidP="00FD5AEC">
      <w:pPr>
        <w:ind w:firstLine="567"/>
        <w:jc w:val="both"/>
      </w:pPr>
      <w:r w:rsidRPr="00FD5AEC"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FD5AEC" w:rsidRPr="00FD5AEC" w:rsidRDefault="00FD5AEC" w:rsidP="00FD5AEC">
      <w:pPr>
        <w:ind w:firstLine="567"/>
        <w:jc w:val="both"/>
      </w:pPr>
      <w:r w:rsidRPr="00FD5AEC">
        <w:t>Раздел "Текущее законодательство" формируется из еженедельно пополняемой законодател</w:t>
      </w:r>
      <w:r w:rsidRPr="00FD5AEC">
        <w:t>ь</w:t>
      </w:r>
      <w:r w:rsidRPr="00FD5AEC">
        <w:t>ной базы данных "Консультант Плюс". В него отбираются документы, относящиеся к сельскому х</w:t>
      </w:r>
      <w:r w:rsidRPr="00FD5AEC">
        <w:t>о</w:t>
      </w:r>
      <w:r w:rsidRPr="00FD5AEC">
        <w:t>зяйству, пищевой промышленности, науке, и, выборочно, документы другой тематики.</w:t>
      </w:r>
    </w:p>
    <w:p w:rsidR="005D7925" w:rsidRDefault="00FD5AEC" w:rsidP="00FD5AEC">
      <w:pPr>
        <w:ind w:firstLine="567"/>
        <w:jc w:val="both"/>
      </w:pPr>
      <w:r w:rsidRPr="00FD5AEC">
        <w:t xml:space="preserve"> Каждое библиографическое описание, помещенное в первый раздел "Информационного бю</w:t>
      </w:r>
      <w:r w:rsidRPr="00FD5AEC">
        <w:t>л</w:t>
      </w:r>
      <w:r w:rsidRPr="00FD5AEC">
        <w:t>летеня", снабжено шифром, по которому Вы можете запросить издание из фондов Библиотеки, з</w:t>
      </w:r>
      <w:r w:rsidRPr="00FD5AEC">
        <w:t>а</w:t>
      </w:r>
      <w:r w:rsidRPr="00FD5AEC">
        <w:t xml:space="preserve">полнив бланк-требование в установленном порядке </w:t>
      </w:r>
      <w:proofErr w:type="spellStart"/>
      <w:r w:rsidRPr="00FD5AEC">
        <w:t>илиоформить</w:t>
      </w:r>
      <w:proofErr w:type="spellEnd"/>
      <w:r w:rsidRPr="00FD5AEC">
        <w:t xml:space="preserve"> электронный заказ на эти </w:t>
      </w:r>
      <w:proofErr w:type="spellStart"/>
      <w:r w:rsidRPr="00FD5AEC">
        <w:t>док</w:t>
      </w:r>
      <w:r w:rsidRPr="00FD5AEC">
        <w:t>у</w:t>
      </w:r>
      <w:r w:rsidRPr="00FD5AEC">
        <w:t>менты.С</w:t>
      </w:r>
      <w:proofErr w:type="spellEnd"/>
      <w:r w:rsidRPr="00FD5AEC">
        <w:t xml:space="preserve"> текстами всех законодательных документов можно ознакомиться в читальном зале спр</w:t>
      </w:r>
      <w:r w:rsidRPr="00FD5AEC">
        <w:t>а</w:t>
      </w:r>
      <w:r w:rsidRPr="00FD5AEC">
        <w:t>вочной литературы.</w:t>
      </w:r>
      <w:r w:rsidR="005D7925" w:rsidRPr="00FD5AEC">
        <w:t>.</w:t>
      </w:r>
    </w:p>
    <w:p w:rsidR="005D7925" w:rsidRDefault="005D7925" w:rsidP="005D7925">
      <w:pPr>
        <w:ind w:firstLine="567"/>
        <w:jc w:val="center"/>
        <w:rPr>
          <w:b/>
        </w:rPr>
      </w:pPr>
    </w:p>
    <w:p w:rsidR="005D7925" w:rsidRDefault="005D7925" w:rsidP="005D7925">
      <w:pPr>
        <w:ind w:firstLine="567"/>
        <w:jc w:val="center"/>
        <w:rPr>
          <w:b/>
        </w:rPr>
      </w:pPr>
    </w:p>
    <w:p w:rsidR="005D7925" w:rsidRDefault="005D7925" w:rsidP="005D7925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5D7925" w:rsidRDefault="005D7925" w:rsidP="005D7925">
      <w:pPr>
        <w:pStyle w:val="ad"/>
      </w:pPr>
      <w:r>
        <w:t>К Вашим услугам: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5D7925" w:rsidRPr="00FD5AEC" w:rsidRDefault="005D7925" w:rsidP="005D7925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777A93" w:rsidRDefault="00777A93" w:rsidP="00777A93">
      <w:pPr>
        <w:numPr>
          <w:ilvl w:val="0"/>
          <w:numId w:val="2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777A93" w:rsidRDefault="00777A93" w:rsidP="00777A93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777A93" w:rsidRDefault="00777A93" w:rsidP="00777A93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777A93" w:rsidRDefault="00777A93" w:rsidP="00777A93">
      <w:pPr>
        <w:numPr>
          <w:ilvl w:val="0"/>
          <w:numId w:val="2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777A93" w:rsidRDefault="00777A93" w:rsidP="00777A93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777A93" w:rsidRDefault="00777A93" w:rsidP="00777A93">
      <w:pPr>
        <w:pStyle w:val="ad"/>
      </w:pPr>
      <w:r>
        <w:t>По вопросам подписки на  "Информационный бюллетень" обращайтесь    по тел.: 348-58-09.</w:t>
      </w:r>
    </w:p>
    <w:p w:rsidR="00777A93" w:rsidRDefault="00777A93" w:rsidP="00777A93">
      <w:pPr>
        <w:ind w:firstLine="567"/>
        <w:jc w:val="both"/>
      </w:pPr>
      <w:r>
        <w:t>Телефон для справок: 348-36-89.</w:t>
      </w:r>
    </w:p>
    <w:p w:rsidR="00777A93" w:rsidRDefault="00777A93" w:rsidP="00777A93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777A93" w:rsidRDefault="00777A93" w:rsidP="00777A93">
      <w:pPr>
        <w:ind w:firstLine="567"/>
        <w:jc w:val="both"/>
      </w:pPr>
      <w:r>
        <w:t xml:space="preserve">               http://www.spsl.nsc.ru/</w:t>
      </w:r>
    </w:p>
    <w:p w:rsidR="00777A93" w:rsidRDefault="00777A93" w:rsidP="00777A93">
      <w:pPr>
        <w:ind w:firstLine="567"/>
        <w:jc w:val="both"/>
      </w:pPr>
    </w:p>
    <w:p w:rsidR="00777A93" w:rsidRDefault="00777A93" w:rsidP="00777A93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777A93" w:rsidRDefault="00777A93" w:rsidP="00777A93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777A93" w:rsidRDefault="00777A93" w:rsidP="00777A93">
      <w:r>
        <w:t>Суббота, воскресенье – выходные дни.</w:t>
      </w:r>
    </w:p>
    <w:p w:rsidR="00777A93" w:rsidRDefault="00777A93" w:rsidP="00777A93">
      <w:r>
        <w:t>Последний четверг каждого месяца – технический день</w:t>
      </w:r>
    </w:p>
    <w:p w:rsidR="005D7925" w:rsidRDefault="005D7925" w:rsidP="000309EA"/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b"/>
        </w:rPr>
      </w:pPr>
    </w:p>
    <w:p w:rsidR="00777A93" w:rsidRPr="009A6CF4" w:rsidRDefault="00F62550">
      <w:pPr>
        <w:pStyle w:val="31"/>
        <w:tabs>
          <w:tab w:val="right" w:leader="dot" w:pos="10401"/>
        </w:tabs>
        <w:rPr>
          <w:rFonts w:ascii="Calibri" w:hAnsi="Calibri"/>
          <w:noProof/>
          <w:sz w:val="22"/>
          <w:szCs w:val="22"/>
        </w:rPr>
      </w:pPr>
      <w:r>
        <w:fldChar w:fldCharType="begin"/>
      </w:r>
      <w:r w:rsidR="00777A93">
        <w:instrText xml:space="preserve"> TOC \o "1-3" \h \z \u </w:instrText>
      </w:r>
      <w:r>
        <w:fldChar w:fldCharType="separate"/>
      </w:r>
    </w:p>
    <w:p w:rsidR="00777A93" w:rsidRPr="009A6CF4" w:rsidRDefault="00526D0A">
      <w:pPr>
        <w:pStyle w:val="1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879786" w:history="1">
        <w:r w:rsidR="00777A93" w:rsidRPr="002604D1">
          <w:rPr>
            <w:rStyle w:val="ab"/>
            <w:noProof/>
          </w:rPr>
          <w:t>НОВЫЕ ПОСТУПЛЕНИЯ</w:t>
        </w:r>
        <w:r w:rsidR="00777A93">
          <w:rPr>
            <w:noProof/>
            <w:webHidden/>
          </w:rPr>
          <w:tab/>
        </w:r>
        <w:r w:rsidR="00F62550">
          <w:rPr>
            <w:noProof/>
            <w:webHidden/>
          </w:rPr>
          <w:fldChar w:fldCharType="begin"/>
        </w:r>
        <w:r w:rsidR="00777A93">
          <w:rPr>
            <w:noProof/>
            <w:webHidden/>
          </w:rPr>
          <w:instrText xml:space="preserve"> PAGEREF _Toc879786 \h </w:instrText>
        </w:r>
        <w:r w:rsidR="00F62550">
          <w:rPr>
            <w:noProof/>
            <w:webHidden/>
          </w:rPr>
        </w:r>
        <w:r w:rsidR="00F62550">
          <w:rPr>
            <w:noProof/>
            <w:webHidden/>
          </w:rPr>
          <w:fldChar w:fldCharType="separate"/>
        </w:r>
        <w:r w:rsidR="00777A93">
          <w:rPr>
            <w:noProof/>
            <w:webHidden/>
          </w:rPr>
          <w:t>2</w:t>
        </w:r>
        <w:r w:rsidR="00F62550">
          <w:rPr>
            <w:noProof/>
            <w:webHidden/>
          </w:rPr>
          <w:fldChar w:fldCharType="end"/>
        </w:r>
      </w:hyperlink>
    </w:p>
    <w:p w:rsidR="00777A93" w:rsidRPr="009A6CF4" w:rsidRDefault="00526D0A">
      <w:pPr>
        <w:pStyle w:val="1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879787" w:history="1">
        <w:r w:rsidR="00777A93" w:rsidRPr="002604D1">
          <w:rPr>
            <w:rStyle w:val="ab"/>
            <w:noProof/>
          </w:rPr>
          <w:t>Сельское хозяйство</w:t>
        </w:r>
        <w:r w:rsidR="00777A93">
          <w:rPr>
            <w:noProof/>
            <w:webHidden/>
          </w:rPr>
          <w:tab/>
        </w:r>
        <w:r w:rsidR="00F62550">
          <w:rPr>
            <w:noProof/>
            <w:webHidden/>
          </w:rPr>
          <w:fldChar w:fldCharType="begin"/>
        </w:r>
        <w:r w:rsidR="00777A93">
          <w:rPr>
            <w:noProof/>
            <w:webHidden/>
          </w:rPr>
          <w:instrText xml:space="preserve"> PAGEREF _Toc879787 \h </w:instrText>
        </w:r>
        <w:r w:rsidR="00F62550">
          <w:rPr>
            <w:noProof/>
            <w:webHidden/>
          </w:rPr>
        </w:r>
        <w:r w:rsidR="00F62550">
          <w:rPr>
            <w:noProof/>
            <w:webHidden/>
          </w:rPr>
          <w:fldChar w:fldCharType="separate"/>
        </w:r>
        <w:r w:rsidR="00777A93">
          <w:rPr>
            <w:noProof/>
            <w:webHidden/>
          </w:rPr>
          <w:t>2</w:t>
        </w:r>
        <w:r w:rsidR="00F62550">
          <w:rPr>
            <w:noProof/>
            <w:webHidden/>
          </w:rPr>
          <w:fldChar w:fldCharType="end"/>
        </w:r>
      </w:hyperlink>
    </w:p>
    <w:p w:rsidR="00777A93" w:rsidRPr="009A6CF4" w:rsidRDefault="00526D0A">
      <w:pPr>
        <w:pStyle w:val="2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879788" w:history="1">
        <w:r w:rsidR="00777A93" w:rsidRPr="002604D1">
          <w:rPr>
            <w:rStyle w:val="ab"/>
            <w:noProof/>
          </w:rPr>
          <w:t>Общие вопросы сельского хозяйства</w:t>
        </w:r>
        <w:r w:rsidR="00777A93">
          <w:rPr>
            <w:noProof/>
            <w:webHidden/>
          </w:rPr>
          <w:tab/>
        </w:r>
        <w:r w:rsidR="00F62550">
          <w:rPr>
            <w:noProof/>
            <w:webHidden/>
          </w:rPr>
          <w:fldChar w:fldCharType="begin"/>
        </w:r>
        <w:r w:rsidR="00777A93">
          <w:rPr>
            <w:noProof/>
            <w:webHidden/>
          </w:rPr>
          <w:instrText xml:space="preserve"> PAGEREF _Toc879788 \h </w:instrText>
        </w:r>
        <w:r w:rsidR="00F62550">
          <w:rPr>
            <w:noProof/>
            <w:webHidden/>
          </w:rPr>
        </w:r>
        <w:r w:rsidR="00F62550">
          <w:rPr>
            <w:noProof/>
            <w:webHidden/>
          </w:rPr>
          <w:fldChar w:fldCharType="separate"/>
        </w:r>
        <w:r w:rsidR="00777A93">
          <w:rPr>
            <w:noProof/>
            <w:webHidden/>
          </w:rPr>
          <w:t>2</w:t>
        </w:r>
        <w:r w:rsidR="00F62550">
          <w:rPr>
            <w:noProof/>
            <w:webHidden/>
          </w:rPr>
          <w:fldChar w:fldCharType="end"/>
        </w:r>
      </w:hyperlink>
    </w:p>
    <w:p w:rsidR="00777A93" w:rsidRPr="009A6CF4" w:rsidRDefault="00526D0A">
      <w:pPr>
        <w:pStyle w:val="2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879789" w:history="1">
        <w:r w:rsidR="00777A93" w:rsidRPr="002604D1">
          <w:rPr>
            <w:rStyle w:val="ab"/>
            <w:noProof/>
          </w:rPr>
          <w:t>Земледелие</w:t>
        </w:r>
        <w:r w:rsidR="00777A93">
          <w:rPr>
            <w:noProof/>
            <w:webHidden/>
          </w:rPr>
          <w:tab/>
        </w:r>
        <w:r w:rsidR="00F62550">
          <w:rPr>
            <w:noProof/>
            <w:webHidden/>
          </w:rPr>
          <w:fldChar w:fldCharType="begin"/>
        </w:r>
        <w:r w:rsidR="00777A93">
          <w:rPr>
            <w:noProof/>
            <w:webHidden/>
          </w:rPr>
          <w:instrText xml:space="preserve"> PAGEREF _Toc879789 \h </w:instrText>
        </w:r>
        <w:r w:rsidR="00F62550">
          <w:rPr>
            <w:noProof/>
            <w:webHidden/>
          </w:rPr>
        </w:r>
        <w:r w:rsidR="00F62550">
          <w:rPr>
            <w:noProof/>
            <w:webHidden/>
          </w:rPr>
          <w:fldChar w:fldCharType="separate"/>
        </w:r>
        <w:r w:rsidR="00777A93">
          <w:rPr>
            <w:noProof/>
            <w:webHidden/>
          </w:rPr>
          <w:t>2</w:t>
        </w:r>
        <w:r w:rsidR="00F62550">
          <w:rPr>
            <w:noProof/>
            <w:webHidden/>
          </w:rPr>
          <w:fldChar w:fldCharType="end"/>
        </w:r>
      </w:hyperlink>
    </w:p>
    <w:p w:rsidR="00777A93" w:rsidRPr="009A6CF4" w:rsidRDefault="00526D0A">
      <w:pPr>
        <w:pStyle w:val="2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879790" w:history="1">
        <w:r w:rsidR="00777A93" w:rsidRPr="002604D1">
          <w:rPr>
            <w:rStyle w:val="ab"/>
            <w:noProof/>
          </w:rPr>
          <w:t>Сельскохозяйственная мелиорация</w:t>
        </w:r>
        <w:r w:rsidR="00777A93">
          <w:rPr>
            <w:noProof/>
            <w:webHidden/>
          </w:rPr>
          <w:tab/>
        </w:r>
        <w:r w:rsidR="00F62550">
          <w:rPr>
            <w:noProof/>
            <w:webHidden/>
          </w:rPr>
          <w:fldChar w:fldCharType="begin"/>
        </w:r>
        <w:r w:rsidR="00777A93">
          <w:rPr>
            <w:noProof/>
            <w:webHidden/>
          </w:rPr>
          <w:instrText xml:space="preserve"> PAGEREF _Toc879790 \h </w:instrText>
        </w:r>
        <w:r w:rsidR="00F62550">
          <w:rPr>
            <w:noProof/>
            <w:webHidden/>
          </w:rPr>
        </w:r>
        <w:r w:rsidR="00F62550">
          <w:rPr>
            <w:noProof/>
            <w:webHidden/>
          </w:rPr>
          <w:fldChar w:fldCharType="separate"/>
        </w:r>
        <w:r w:rsidR="00777A93">
          <w:rPr>
            <w:noProof/>
            <w:webHidden/>
          </w:rPr>
          <w:t>3</w:t>
        </w:r>
        <w:r w:rsidR="00F62550">
          <w:rPr>
            <w:noProof/>
            <w:webHidden/>
          </w:rPr>
          <w:fldChar w:fldCharType="end"/>
        </w:r>
      </w:hyperlink>
    </w:p>
    <w:p w:rsidR="00777A93" w:rsidRPr="009A6CF4" w:rsidRDefault="00526D0A">
      <w:pPr>
        <w:pStyle w:val="2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879791" w:history="1">
        <w:r w:rsidR="00777A93" w:rsidRPr="002604D1">
          <w:rPr>
            <w:rStyle w:val="ab"/>
            <w:noProof/>
          </w:rPr>
          <w:t>Растениеводство</w:t>
        </w:r>
        <w:r w:rsidR="00777A93">
          <w:rPr>
            <w:noProof/>
            <w:webHidden/>
          </w:rPr>
          <w:tab/>
        </w:r>
        <w:r w:rsidR="00F62550">
          <w:rPr>
            <w:noProof/>
            <w:webHidden/>
          </w:rPr>
          <w:fldChar w:fldCharType="begin"/>
        </w:r>
        <w:r w:rsidR="00777A93">
          <w:rPr>
            <w:noProof/>
            <w:webHidden/>
          </w:rPr>
          <w:instrText xml:space="preserve"> PAGEREF _Toc879791 \h </w:instrText>
        </w:r>
        <w:r w:rsidR="00F62550">
          <w:rPr>
            <w:noProof/>
            <w:webHidden/>
          </w:rPr>
        </w:r>
        <w:r w:rsidR="00F62550">
          <w:rPr>
            <w:noProof/>
            <w:webHidden/>
          </w:rPr>
          <w:fldChar w:fldCharType="separate"/>
        </w:r>
        <w:r w:rsidR="00777A93">
          <w:rPr>
            <w:noProof/>
            <w:webHidden/>
          </w:rPr>
          <w:t>3</w:t>
        </w:r>
        <w:r w:rsidR="00F62550">
          <w:rPr>
            <w:noProof/>
            <w:webHidden/>
          </w:rPr>
          <w:fldChar w:fldCharType="end"/>
        </w:r>
      </w:hyperlink>
    </w:p>
    <w:p w:rsidR="00777A93" w:rsidRPr="009A6CF4" w:rsidRDefault="00526D0A">
      <w:pPr>
        <w:pStyle w:val="2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879792" w:history="1">
        <w:r w:rsidR="00777A93" w:rsidRPr="002604D1">
          <w:rPr>
            <w:rStyle w:val="ab"/>
            <w:noProof/>
          </w:rPr>
          <w:t>Защита растений</w:t>
        </w:r>
        <w:r w:rsidR="00777A93">
          <w:rPr>
            <w:noProof/>
            <w:webHidden/>
          </w:rPr>
          <w:tab/>
        </w:r>
        <w:r w:rsidR="00F62550">
          <w:rPr>
            <w:noProof/>
            <w:webHidden/>
          </w:rPr>
          <w:fldChar w:fldCharType="begin"/>
        </w:r>
        <w:r w:rsidR="00777A93">
          <w:rPr>
            <w:noProof/>
            <w:webHidden/>
          </w:rPr>
          <w:instrText xml:space="preserve"> PAGEREF _Toc879792 \h </w:instrText>
        </w:r>
        <w:r w:rsidR="00F62550">
          <w:rPr>
            <w:noProof/>
            <w:webHidden/>
          </w:rPr>
        </w:r>
        <w:r w:rsidR="00F62550">
          <w:rPr>
            <w:noProof/>
            <w:webHidden/>
          </w:rPr>
          <w:fldChar w:fldCharType="separate"/>
        </w:r>
        <w:r w:rsidR="00777A93">
          <w:rPr>
            <w:noProof/>
            <w:webHidden/>
          </w:rPr>
          <w:t>4</w:t>
        </w:r>
        <w:r w:rsidR="00F62550">
          <w:rPr>
            <w:noProof/>
            <w:webHidden/>
          </w:rPr>
          <w:fldChar w:fldCharType="end"/>
        </w:r>
      </w:hyperlink>
    </w:p>
    <w:p w:rsidR="00777A93" w:rsidRPr="009A6CF4" w:rsidRDefault="00526D0A">
      <w:pPr>
        <w:pStyle w:val="2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879793" w:history="1">
        <w:r w:rsidR="00777A93" w:rsidRPr="002604D1">
          <w:rPr>
            <w:rStyle w:val="ab"/>
            <w:noProof/>
          </w:rPr>
          <w:t>Животноводство</w:t>
        </w:r>
        <w:r w:rsidR="00777A93">
          <w:rPr>
            <w:noProof/>
            <w:webHidden/>
          </w:rPr>
          <w:tab/>
        </w:r>
        <w:r w:rsidR="00F62550">
          <w:rPr>
            <w:noProof/>
            <w:webHidden/>
          </w:rPr>
          <w:fldChar w:fldCharType="begin"/>
        </w:r>
        <w:r w:rsidR="00777A93">
          <w:rPr>
            <w:noProof/>
            <w:webHidden/>
          </w:rPr>
          <w:instrText xml:space="preserve"> PAGEREF _Toc879793 \h </w:instrText>
        </w:r>
        <w:r w:rsidR="00F62550">
          <w:rPr>
            <w:noProof/>
            <w:webHidden/>
          </w:rPr>
        </w:r>
        <w:r w:rsidR="00F62550">
          <w:rPr>
            <w:noProof/>
            <w:webHidden/>
          </w:rPr>
          <w:fldChar w:fldCharType="separate"/>
        </w:r>
        <w:r w:rsidR="00777A93">
          <w:rPr>
            <w:noProof/>
            <w:webHidden/>
          </w:rPr>
          <w:t>4</w:t>
        </w:r>
        <w:r w:rsidR="00F62550">
          <w:rPr>
            <w:noProof/>
            <w:webHidden/>
          </w:rPr>
          <w:fldChar w:fldCharType="end"/>
        </w:r>
      </w:hyperlink>
    </w:p>
    <w:p w:rsidR="00777A93" w:rsidRPr="009A6CF4" w:rsidRDefault="00526D0A">
      <w:pPr>
        <w:pStyle w:val="2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879794" w:history="1">
        <w:r w:rsidR="00777A93" w:rsidRPr="002604D1">
          <w:rPr>
            <w:rStyle w:val="ab"/>
            <w:noProof/>
          </w:rPr>
          <w:t>Ветеринария</w:t>
        </w:r>
        <w:r w:rsidR="00777A93">
          <w:rPr>
            <w:noProof/>
            <w:webHidden/>
          </w:rPr>
          <w:tab/>
        </w:r>
        <w:r w:rsidR="00F62550">
          <w:rPr>
            <w:noProof/>
            <w:webHidden/>
          </w:rPr>
          <w:fldChar w:fldCharType="begin"/>
        </w:r>
        <w:r w:rsidR="00777A93">
          <w:rPr>
            <w:noProof/>
            <w:webHidden/>
          </w:rPr>
          <w:instrText xml:space="preserve"> PAGEREF _Toc879794 \h </w:instrText>
        </w:r>
        <w:r w:rsidR="00F62550">
          <w:rPr>
            <w:noProof/>
            <w:webHidden/>
          </w:rPr>
        </w:r>
        <w:r w:rsidR="00F62550">
          <w:rPr>
            <w:noProof/>
            <w:webHidden/>
          </w:rPr>
          <w:fldChar w:fldCharType="separate"/>
        </w:r>
        <w:r w:rsidR="00777A93">
          <w:rPr>
            <w:noProof/>
            <w:webHidden/>
          </w:rPr>
          <w:t>5</w:t>
        </w:r>
        <w:r w:rsidR="00F62550">
          <w:rPr>
            <w:noProof/>
            <w:webHidden/>
          </w:rPr>
          <w:fldChar w:fldCharType="end"/>
        </w:r>
      </w:hyperlink>
    </w:p>
    <w:p w:rsidR="00777A93" w:rsidRPr="009A6CF4" w:rsidRDefault="00526D0A">
      <w:pPr>
        <w:pStyle w:val="2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879795" w:history="1">
        <w:r w:rsidR="00777A93" w:rsidRPr="002604D1">
          <w:rPr>
            <w:rStyle w:val="ab"/>
            <w:noProof/>
          </w:rPr>
          <w:t>Механизация и электрификация сельского хозяйства</w:t>
        </w:r>
        <w:r w:rsidR="00777A93">
          <w:rPr>
            <w:noProof/>
            <w:webHidden/>
          </w:rPr>
          <w:tab/>
        </w:r>
        <w:r w:rsidR="00F62550">
          <w:rPr>
            <w:noProof/>
            <w:webHidden/>
          </w:rPr>
          <w:fldChar w:fldCharType="begin"/>
        </w:r>
        <w:r w:rsidR="00777A93">
          <w:rPr>
            <w:noProof/>
            <w:webHidden/>
          </w:rPr>
          <w:instrText xml:space="preserve"> PAGEREF _Toc879795 \h </w:instrText>
        </w:r>
        <w:r w:rsidR="00F62550">
          <w:rPr>
            <w:noProof/>
            <w:webHidden/>
          </w:rPr>
        </w:r>
        <w:r w:rsidR="00F62550">
          <w:rPr>
            <w:noProof/>
            <w:webHidden/>
          </w:rPr>
          <w:fldChar w:fldCharType="separate"/>
        </w:r>
        <w:r w:rsidR="00777A93">
          <w:rPr>
            <w:noProof/>
            <w:webHidden/>
          </w:rPr>
          <w:t>5</w:t>
        </w:r>
        <w:r w:rsidR="00F62550">
          <w:rPr>
            <w:noProof/>
            <w:webHidden/>
          </w:rPr>
          <w:fldChar w:fldCharType="end"/>
        </w:r>
      </w:hyperlink>
    </w:p>
    <w:p w:rsidR="00777A93" w:rsidRPr="009A6CF4" w:rsidRDefault="00526D0A">
      <w:pPr>
        <w:pStyle w:val="2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879796" w:history="1">
        <w:r w:rsidR="00777A93" w:rsidRPr="002604D1">
          <w:rPr>
            <w:rStyle w:val="ab"/>
            <w:noProof/>
          </w:rPr>
          <w:t>Экономика сельского хозяйства</w:t>
        </w:r>
        <w:r w:rsidR="00777A93">
          <w:rPr>
            <w:noProof/>
            <w:webHidden/>
          </w:rPr>
          <w:tab/>
        </w:r>
        <w:r w:rsidR="00F62550">
          <w:rPr>
            <w:noProof/>
            <w:webHidden/>
          </w:rPr>
          <w:fldChar w:fldCharType="begin"/>
        </w:r>
        <w:r w:rsidR="00777A93">
          <w:rPr>
            <w:noProof/>
            <w:webHidden/>
          </w:rPr>
          <w:instrText xml:space="preserve"> PAGEREF _Toc879796 \h </w:instrText>
        </w:r>
        <w:r w:rsidR="00F62550">
          <w:rPr>
            <w:noProof/>
            <w:webHidden/>
          </w:rPr>
        </w:r>
        <w:r w:rsidR="00F62550">
          <w:rPr>
            <w:noProof/>
            <w:webHidden/>
          </w:rPr>
          <w:fldChar w:fldCharType="separate"/>
        </w:r>
        <w:r w:rsidR="00777A93">
          <w:rPr>
            <w:noProof/>
            <w:webHidden/>
          </w:rPr>
          <w:t>5</w:t>
        </w:r>
        <w:r w:rsidR="00F62550">
          <w:rPr>
            <w:noProof/>
            <w:webHidden/>
          </w:rPr>
          <w:fldChar w:fldCharType="end"/>
        </w:r>
      </w:hyperlink>
    </w:p>
    <w:p w:rsidR="00777A93" w:rsidRPr="009A6CF4" w:rsidRDefault="00526D0A">
      <w:pPr>
        <w:pStyle w:val="1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879797" w:history="1">
        <w:r w:rsidR="00777A93" w:rsidRPr="002604D1">
          <w:rPr>
            <w:rStyle w:val="ab"/>
            <w:noProof/>
          </w:rPr>
          <w:t>Рыбное хозяйство</w:t>
        </w:r>
        <w:r w:rsidR="00777A93">
          <w:rPr>
            <w:noProof/>
            <w:webHidden/>
          </w:rPr>
          <w:tab/>
        </w:r>
        <w:r w:rsidR="00F62550">
          <w:rPr>
            <w:noProof/>
            <w:webHidden/>
          </w:rPr>
          <w:fldChar w:fldCharType="begin"/>
        </w:r>
        <w:r w:rsidR="00777A93">
          <w:rPr>
            <w:noProof/>
            <w:webHidden/>
          </w:rPr>
          <w:instrText xml:space="preserve"> PAGEREF _Toc879797 \h </w:instrText>
        </w:r>
        <w:r w:rsidR="00F62550">
          <w:rPr>
            <w:noProof/>
            <w:webHidden/>
          </w:rPr>
        </w:r>
        <w:r w:rsidR="00F62550">
          <w:rPr>
            <w:noProof/>
            <w:webHidden/>
          </w:rPr>
          <w:fldChar w:fldCharType="separate"/>
        </w:r>
        <w:r w:rsidR="00777A93">
          <w:rPr>
            <w:noProof/>
            <w:webHidden/>
          </w:rPr>
          <w:t>6</w:t>
        </w:r>
        <w:r w:rsidR="00F62550">
          <w:rPr>
            <w:noProof/>
            <w:webHidden/>
          </w:rPr>
          <w:fldChar w:fldCharType="end"/>
        </w:r>
      </w:hyperlink>
    </w:p>
    <w:p w:rsidR="00777A93" w:rsidRPr="009A6CF4" w:rsidRDefault="00526D0A">
      <w:pPr>
        <w:pStyle w:val="1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879798" w:history="1">
        <w:r w:rsidR="00777A93" w:rsidRPr="002604D1">
          <w:rPr>
            <w:rStyle w:val="ab"/>
            <w:noProof/>
          </w:rPr>
          <w:t>Биологические науки</w:t>
        </w:r>
        <w:r w:rsidR="00777A93">
          <w:rPr>
            <w:noProof/>
            <w:webHidden/>
          </w:rPr>
          <w:tab/>
        </w:r>
        <w:r w:rsidR="00F62550">
          <w:rPr>
            <w:noProof/>
            <w:webHidden/>
          </w:rPr>
          <w:fldChar w:fldCharType="begin"/>
        </w:r>
        <w:r w:rsidR="00777A93">
          <w:rPr>
            <w:noProof/>
            <w:webHidden/>
          </w:rPr>
          <w:instrText xml:space="preserve"> PAGEREF _Toc879798 \h </w:instrText>
        </w:r>
        <w:r w:rsidR="00F62550">
          <w:rPr>
            <w:noProof/>
            <w:webHidden/>
          </w:rPr>
        </w:r>
        <w:r w:rsidR="00F62550">
          <w:rPr>
            <w:noProof/>
            <w:webHidden/>
          </w:rPr>
          <w:fldChar w:fldCharType="separate"/>
        </w:r>
        <w:r w:rsidR="00777A93">
          <w:rPr>
            <w:noProof/>
            <w:webHidden/>
          </w:rPr>
          <w:t>6</w:t>
        </w:r>
        <w:r w:rsidR="00F62550">
          <w:rPr>
            <w:noProof/>
            <w:webHidden/>
          </w:rPr>
          <w:fldChar w:fldCharType="end"/>
        </w:r>
      </w:hyperlink>
    </w:p>
    <w:p w:rsidR="00777A93" w:rsidRPr="009A6CF4" w:rsidRDefault="00526D0A">
      <w:pPr>
        <w:pStyle w:val="11"/>
        <w:tabs>
          <w:tab w:val="right" w:leader="dot" w:pos="10401"/>
        </w:tabs>
        <w:rPr>
          <w:rFonts w:ascii="Calibri" w:hAnsi="Calibri"/>
          <w:b w:val="0"/>
          <w:noProof/>
          <w:sz w:val="22"/>
          <w:szCs w:val="22"/>
        </w:rPr>
      </w:pPr>
      <w:hyperlink w:anchor="_Toc879799" w:history="1">
        <w:r w:rsidR="00777A93" w:rsidRPr="002604D1">
          <w:rPr>
            <w:rStyle w:val="ab"/>
            <w:noProof/>
          </w:rPr>
          <w:t>ТЕКУЩЕЕ ЗАКОНОДАТЕЛЬСТВО: КРАТКИЙ ОБЗОР</w:t>
        </w:r>
        <w:r w:rsidR="00777A93">
          <w:rPr>
            <w:noProof/>
            <w:webHidden/>
          </w:rPr>
          <w:tab/>
        </w:r>
        <w:r w:rsidR="00F62550">
          <w:rPr>
            <w:noProof/>
            <w:webHidden/>
          </w:rPr>
          <w:fldChar w:fldCharType="begin"/>
        </w:r>
        <w:r w:rsidR="00777A93">
          <w:rPr>
            <w:noProof/>
            <w:webHidden/>
          </w:rPr>
          <w:instrText xml:space="preserve"> PAGEREF _Toc879799 \h </w:instrText>
        </w:r>
        <w:r w:rsidR="00F62550">
          <w:rPr>
            <w:noProof/>
            <w:webHidden/>
          </w:rPr>
        </w:r>
        <w:r w:rsidR="00F62550">
          <w:rPr>
            <w:noProof/>
            <w:webHidden/>
          </w:rPr>
          <w:fldChar w:fldCharType="separate"/>
        </w:r>
        <w:r w:rsidR="00777A93">
          <w:rPr>
            <w:noProof/>
            <w:webHidden/>
          </w:rPr>
          <w:t>7</w:t>
        </w:r>
        <w:r w:rsidR="00F62550">
          <w:rPr>
            <w:noProof/>
            <w:webHidden/>
          </w:rPr>
          <w:fldChar w:fldCharType="end"/>
        </w:r>
      </w:hyperlink>
    </w:p>
    <w:p w:rsidR="005D7925" w:rsidRDefault="00F62550">
      <w:pPr>
        <w:sectPr w:rsidR="005D7925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1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D32572" w:rsidRPr="00D32572" w:rsidRDefault="00D32572" w:rsidP="00D32572">
      <w:pPr>
        <w:pStyle w:val="1"/>
      </w:pPr>
      <w:bookmarkStart w:id="1" w:name="_Toc879786"/>
      <w:r w:rsidRPr="00D32572">
        <w:lastRenderedPageBreak/>
        <w:t>НОВЫЕ ПОСТУПЛЕНИЯ</w:t>
      </w:r>
      <w:bookmarkEnd w:id="1"/>
    </w:p>
    <w:p w:rsidR="00D32572" w:rsidRPr="00D32572" w:rsidRDefault="00D32572" w:rsidP="00D32572">
      <w:pPr>
        <w:pStyle w:val="1"/>
      </w:pPr>
      <w:bookmarkStart w:id="2" w:name="_Toc879787"/>
      <w:r w:rsidRPr="00D32572">
        <w:t>Сельское хозяйство</w:t>
      </w:r>
      <w:bookmarkEnd w:id="2"/>
    </w:p>
    <w:p w:rsidR="00D32572" w:rsidRPr="00D32572" w:rsidRDefault="00D32572" w:rsidP="00D32572">
      <w:pPr>
        <w:pStyle w:val="2"/>
      </w:pPr>
      <w:bookmarkStart w:id="3" w:name="_Toc879788"/>
      <w:r w:rsidRPr="00D32572">
        <w:t>Общие вопросы сельского хозяйства</w:t>
      </w:r>
      <w:bookmarkEnd w:id="3"/>
    </w:p>
    <w:p w:rsidR="00D32572" w:rsidRPr="00D32572" w:rsidRDefault="00D32572" w:rsidP="00D32572">
      <w:pPr>
        <w:pStyle w:val="10"/>
      </w:pPr>
      <w:r w:rsidRPr="00D32572">
        <w:rPr>
          <w:b/>
        </w:rPr>
        <w:t>1. Актуальные</w:t>
      </w:r>
      <w:r w:rsidRPr="00D32572">
        <w:t xml:space="preserve"> направления развития аграрной науки в работах молодых ученых : сборник научных статей молодых ученых,  посвященный 190-летию опытного дела в Сибири,  100-летию сельскохозяйственной науки в Омском </w:t>
      </w:r>
      <w:proofErr w:type="spellStart"/>
      <w:r w:rsidRPr="00D32572">
        <w:t>Прииртышье</w:t>
      </w:r>
      <w:proofErr w:type="spellEnd"/>
      <w:r w:rsidRPr="00D32572">
        <w:t xml:space="preserve"> и 85-летию образования Сибирского НИИ сел</w:t>
      </w:r>
      <w:r w:rsidRPr="00D32572">
        <w:t>ь</w:t>
      </w:r>
      <w:r w:rsidRPr="00D32572">
        <w:t xml:space="preserve">ского хозяйства (Омск,  11–12 июля 2018 года)/ Рос. акад. наук,  Омский </w:t>
      </w:r>
      <w:proofErr w:type="spellStart"/>
      <w:r w:rsidRPr="00D32572">
        <w:t>аграр</w:t>
      </w:r>
      <w:proofErr w:type="spellEnd"/>
      <w:r w:rsidRPr="00D32572">
        <w:t xml:space="preserve">. науч. центр; [отв. за </w:t>
      </w:r>
      <w:proofErr w:type="spellStart"/>
      <w:r w:rsidRPr="00D32572">
        <w:t>вып</w:t>
      </w:r>
      <w:proofErr w:type="spellEnd"/>
      <w:r w:rsidRPr="00D32572">
        <w:t>. В. С. Бойко]. –Омск: Литера,  2018. –208 с.: ил.; 21 см. –Рез. ст. на англ. яз. –</w:t>
      </w:r>
      <w:proofErr w:type="spellStart"/>
      <w:r w:rsidRPr="00D32572">
        <w:t>Библиогр</w:t>
      </w:r>
      <w:proofErr w:type="spellEnd"/>
      <w:r w:rsidRPr="00D32572">
        <w:t>. в конце ст. (Шифр Г2018–1083)</w:t>
      </w:r>
    </w:p>
    <w:p w:rsidR="00D32572" w:rsidRPr="00D32572" w:rsidRDefault="00D32572" w:rsidP="00D32572">
      <w:pPr>
        <w:pStyle w:val="a6"/>
      </w:pPr>
      <w:r w:rsidRPr="00D32572">
        <w:t>Экземпляры: всего: 1 -102КХ(1)</w:t>
      </w:r>
    </w:p>
    <w:p w:rsidR="00D32572" w:rsidRPr="00D32572" w:rsidRDefault="00D32572" w:rsidP="00D32572">
      <w:pPr>
        <w:pStyle w:val="10"/>
      </w:pPr>
      <w:r w:rsidRPr="00D32572">
        <w:rPr>
          <w:b/>
        </w:rPr>
        <w:t>2. Внедрение</w:t>
      </w:r>
      <w:r w:rsidRPr="00D32572">
        <w:t xml:space="preserve"> инноваций в области растениеводства,  </w:t>
      </w:r>
      <w:proofErr w:type="spellStart"/>
      <w:r w:rsidRPr="00D32572">
        <w:t>агроинженерии</w:t>
      </w:r>
      <w:proofErr w:type="spellEnd"/>
      <w:r w:rsidRPr="00D32572">
        <w:t xml:space="preserve"> и экономики АПК в сел</w:t>
      </w:r>
      <w:r w:rsidRPr="00D32572">
        <w:t>ь</w:t>
      </w:r>
      <w:r w:rsidRPr="00D32572">
        <w:t>скохозяйственное производство Астраханской области : научный семинар студентов,  магистрантов направления подготовки "Агрономия",  "</w:t>
      </w:r>
      <w:proofErr w:type="spellStart"/>
      <w:r w:rsidRPr="00D32572">
        <w:t>Агроинженерия</w:t>
      </w:r>
      <w:proofErr w:type="spellEnd"/>
      <w:r w:rsidRPr="00D32572">
        <w:t>" [3 ноября 2017 года] : сборник научных докладов/ Астрах. гос. ун</w:t>
      </w:r>
      <w:r w:rsidRPr="00D32572">
        <w:noBreakHyphen/>
        <w:t xml:space="preserve">т,  Фак. агробизнеса,  технологий и ветеринар. медицины,  Каф. </w:t>
      </w:r>
      <w:proofErr w:type="spellStart"/>
      <w:r w:rsidRPr="00D32572">
        <w:t>агроби</w:t>
      </w:r>
      <w:r w:rsidRPr="00D32572">
        <w:t>о</w:t>
      </w:r>
      <w:r w:rsidRPr="00D32572">
        <w:t>технологий</w:t>
      </w:r>
      <w:proofErr w:type="spellEnd"/>
      <w:r w:rsidRPr="00D32572">
        <w:t>,  инженерии и агробизнеса. –Астрахань : Сорокин  Р. В.,  2017 –</w:t>
      </w:r>
    </w:p>
    <w:p w:rsidR="00D32572" w:rsidRPr="00D32572" w:rsidRDefault="00D32572" w:rsidP="00D32572">
      <w:pPr>
        <w:pStyle w:val="a6"/>
      </w:pPr>
      <w:proofErr w:type="spellStart"/>
      <w:r w:rsidRPr="00D32572">
        <w:t>Вып</w:t>
      </w:r>
      <w:proofErr w:type="spellEnd"/>
      <w:r w:rsidRPr="00D32572">
        <w:t>. 2. -2017. -156 с.: ил. -</w:t>
      </w:r>
      <w:proofErr w:type="spellStart"/>
      <w:r w:rsidRPr="00D32572">
        <w:t>Библиогр</w:t>
      </w:r>
      <w:proofErr w:type="spellEnd"/>
      <w:r w:rsidRPr="00D32572">
        <w:t xml:space="preserve">. в конце </w:t>
      </w:r>
      <w:proofErr w:type="spellStart"/>
      <w:r w:rsidRPr="00D32572">
        <w:t>докл</w:t>
      </w:r>
      <w:proofErr w:type="spellEnd"/>
      <w:r w:rsidRPr="00D32572">
        <w:t>. (Шифр Г2018-1084/2)</w:t>
      </w:r>
    </w:p>
    <w:p w:rsidR="00D32572" w:rsidRPr="00D32572" w:rsidRDefault="00D32572" w:rsidP="00D32572">
      <w:pPr>
        <w:pStyle w:val="a6"/>
      </w:pPr>
      <w:r w:rsidRPr="00D32572">
        <w:t>Экземпляры: всего: 1 -102КХ(1)</w:t>
      </w:r>
    </w:p>
    <w:p w:rsidR="00D32572" w:rsidRPr="00D32572" w:rsidRDefault="00D32572" w:rsidP="00D32572">
      <w:pPr>
        <w:pStyle w:val="10"/>
      </w:pPr>
      <w:r w:rsidRPr="00D32572">
        <w:rPr>
          <w:b/>
        </w:rPr>
        <w:t>3. Наука</w:t>
      </w:r>
      <w:r w:rsidRPr="00D32572">
        <w:t xml:space="preserve"> молодых –инновационному развитию АПК : материалы IX Всероссийской научно-практической конференции молодых ученых,  7 декабря 2016 г./ М-во сел. хоз-ва Рос. Федерации,  М-во сел. хоз-ва </w:t>
      </w:r>
      <w:proofErr w:type="spellStart"/>
      <w:r w:rsidRPr="00D32572">
        <w:t>Респ</w:t>
      </w:r>
      <w:proofErr w:type="spellEnd"/>
      <w:r w:rsidRPr="00D32572">
        <w:t xml:space="preserve">. Башкортостан,  </w:t>
      </w:r>
      <w:proofErr w:type="spellStart"/>
      <w:r w:rsidRPr="00D32572">
        <w:t>Башк</w:t>
      </w:r>
      <w:proofErr w:type="spellEnd"/>
      <w:r w:rsidRPr="00D32572">
        <w:t xml:space="preserve">. гос. </w:t>
      </w:r>
      <w:proofErr w:type="spellStart"/>
      <w:r w:rsidRPr="00D32572">
        <w:t>аграр</w:t>
      </w:r>
      <w:proofErr w:type="spellEnd"/>
      <w:r w:rsidRPr="00D32572">
        <w:t>. ун</w:t>
      </w:r>
      <w:r w:rsidRPr="00D32572">
        <w:noBreakHyphen/>
        <w:t xml:space="preserve">т,  Совет молодых ученых; [отв. за </w:t>
      </w:r>
      <w:proofErr w:type="spellStart"/>
      <w:r w:rsidRPr="00D32572">
        <w:t>вып</w:t>
      </w:r>
      <w:proofErr w:type="spellEnd"/>
      <w:r w:rsidRPr="00D32572">
        <w:t xml:space="preserve">. : И. В. </w:t>
      </w:r>
      <w:proofErr w:type="spellStart"/>
      <w:r w:rsidRPr="00D32572">
        <w:t>Чудов</w:t>
      </w:r>
      <w:proofErr w:type="spellEnd"/>
      <w:r w:rsidRPr="00D32572">
        <w:t xml:space="preserve"> и др.]. –Уфа : БГАУ,  2016 –</w:t>
      </w:r>
    </w:p>
    <w:p w:rsidR="00D32572" w:rsidRPr="00D32572" w:rsidRDefault="00D32572" w:rsidP="00D32572">
      <w:pPr>
        <w:pStyle w:val="a6"/>
      </w:pPr>
      <w:r w:rsidRPr="00D32572">
        <w:t>Ч. 1: Инновационные технологии в агрономии и лесном хозяйстве.-2016. -439 с.: ил. -</w:t>
      </w:r>
      <w:proofErr w:type="spellStart"/>
      <w:r w:rsidRPr="00D32572">
        <w:t>Библиогр</w:t>
      </w:r>
      <w:proofErr w:type="spellEnd"/>
      <w:r w:rsidRPr="00D32572">
        <w:t xml:space="preserve">. в конце </w:t>
      </w:r>
      <w:proofErr w:type="spellStart"/>
      <w:r w:rsidRPr="00D32572">
        <w:t>докл</w:t>
      </w:r>
      <w:proofErr w:type="spellEnd"/>
      <w:r w:rsidRPr="00D32572">
        <w:t>. (Шифр Г2018-1080/1)</w:t>
      </w:r>
    </w:p>
    <w:p w:rsidR="00D32572" w:rsidRPr="00D32572" w:rsidRDefault="00D32572" w:rsidP="00D32572">
      <w:pPr>
        <w:pStyle w:val="a6"/>
      </w:pPr>
      <w:r w:rsidRPr="00D32572">
        <w:t>Экземпляры: всего: 1 -102КХ(1)</w:t>
      </w:r>
    </w:p>
    <w:p w:rsidR="00D32572" w:rsidRPr="00D32572" w:rsidRDefault="00D32572" w:rsidP="00D32572">
      <w:pPr>
        <w:pStyle w:val="10"/>
      </w:pPr>
      <w:r w:rsidRPr="00D32572">
        <w:rPr>
          <w:b/>
        </w:rPr>
        <w:t>4. Современное</w:t>
      </w:r>
      <w:r w:rsidRPr="00D32572">
        <w:t xml:space="preserve"> состояние,  традиции и инновационные технологии в развитии АПК : матери</w:t>
      </w:r>
      <w:r w:rsidRPr="00D32572">
        <w:t>а</w:t>
      </w:r>
      <w:r w:rsidRPr="00D32572">
        <w:t>лы международной научно-практической конференции в рамках XXVII Международной специал</w:t>
      </w:r>
      <w:r w:rsidRPr="00D32572">
        <w:t>и</w:t>
      </w:r>
      <w:r w:rsidRPr="00D32572">
        <w:t xml:space="preserve">зированной выставки "Агрокомплекс-2017",  14–17 марта 2017 г./ М-во сел. хоз-ва Рос. Федерации,  М-во сел. хоз-ва </w:t>
      </w:r>
      <w:proofErr w:type="spellStart"/>
      <w:r w:rsidRPr="00D32572">
        <w:t>Респ</w:t>
      </w:r>
      <w:proofErr w:type="spellEnd"/>
      <w:r w:rsidRPr="00D32572">
        <w:t xml:space="preserve">. Башкортостан,  </w:t>
      </w:r>
      <w:proofErr w:type="spellStart"/>
      <w:r w:rsidRPr="00D32572">
        <w:t>Башк</w:t>
      </w:r>
      <w:proofErr w:type="spellEnd"/>
      <w:r w:rsidRPr="00D32572">
        <w:t xml:space="preserve">. гос. </w:t>
      </w:r>
      <w:proofErr w:type="spellStart"/>
      <w:r w:rsidRPr="00D32572">
        <w:t>аграр</w:t>
      </w:r>
      <w:proofErr w:type="spellEnd"/>
      <w:r w:rsidRPr="00D32572">
        <w:t>. ун</w:t>
      </w:r>
      <w:r w:rsidRPr="00D32572">
        <w:noBreakHyphen/>
        <w:t>т,  ООО "</w:t>
      </w:r>
      <w:proofErr w:type="spellStart"/>
      <w:r w:rsidRPr="00D32572">
        <w:t>Башк</w:t>
      </w:r>
      <w:proofErr w:type="spellEnd"/>
      <w:r w:rsidRPr="00D32572">
        <w:t xml:space="preserve">. </w:t>
      </w:r>
      <w:proofErr w:type="spellStart"/>
      <w:r w:rsidRPr="00D32572">
        <w:t>выст</w:t>
      </w:r>
      <w:proofErr w:type="spellEnd"/>
      <w:r w:rsidRPr="00D32572">
        <w:t>. компания"; [</w:t>
      </w:r>
      <w:proofErr w:type="spellStart"/>
      <w:r w:rsidRPr="00D32572">
        <w:t>редкол</w:t>
      </w:r>
      <w:proofErr w:type="spellEnd"/>
      <w:r w:rsidRPr="00D32572">
        <w:t xml:space="preserve">.: М. М. </w:t>
      </w:r>
      <w:proofErr w:type="spellStart"/>
      <w:r w:rsidRPr="00D32572">
        <w:t>Хайбуллин</w:t>
      </w:r>
      <w:proofErr w:type="spellEnd"/>
      <w:r w:rsidRPr="00D32572">
        <w:t xml:space="preserve"> и др.]. –Уфа : БГАУ,  2017 –</w:t>
      </w:r>
    </w:p>
    <w:p w:rsidR="00D32572" w:rsidRPr="00D32572" w:rsidRDefault="00D32572" w:rsidP="00D32572">
      <w:pPr>
        <w:pStyle w:val="a6"/>
      </w:pPr>
      <w:r w:rsidRPr="00D32572">
        <w:t>Ч. 1. -2017. -427 с.: ил. -</w:t>
      </w:r>
      <w:proofErr w:type="spellStart"/>
      <w:r w:rsidRPr="00D32572">
        <w:t>Библиогр</w:t>
      </w:r>
      <w:proofErr w:type="spellEnd"/>
      <w:r w:rsidRPr="00D32572">
        <w:t xml:space="preserve">. в конце </w:t>
      </w:r>
      <w:proofErr w:type="spellStart"/>
      <w:r w:rsidRPr="00D32572">
        <w:t>докл</w:t>
      </w:r>
      <w:proofErr w:type="spellEnd"/>
      <w:r w:rsidRPr="00D32572">
        <w:t>. (Шифр Г2018-1087/1)</w:t>
      </w:r>
    </w:p>
    <w:p w:rsidR="00D32572" w:rsidRPr="00D32572" w:rsidRDefault="00D32572" w:rsidP="00D32572">
      <w:pPr>
        <w:pStyle w:val="a6"/>
      </w:pPr>
      <w:r w:rsidRPr="00D32572">
        <w:t>Экземпляры: всего: 1 -102КХ(1)</w:t>
      </w:r>
    </w:p>
    <w:p w:rsidR="00D32572" w:rsidRPr="00D32572" w:rsidRDefault="00D32572" w:rsidP="00D32572">
      <w:pPr>
        <w:pStyle w:val="10"/>
      </w:pPr>
      <w:r w:rsidRPr="00D32572">
        <w:rPr>
          <w:b/>
        </w:rPr>
        <w:t>5. Состояние</w:t>
      </w:r>
      <w:r w:rsidRPr="00D32572">
        <w:t xml:space="preserve"> и перспективы научного обеспечения АПК Сибири : сборник научных статей [конференции],  посвященный 190-летию опытного дела в Сибири,  100-летию сельскохозяйстве</w:t>
      </w:r>
      <w:r w:rsidRPr="00D32572">
        <w:t>н</w:t>
      </w:r>
      <w:r w:rsidRPr="00D32572">
        <w:t xml:space="preserve">ной науки в Омском </w:t>
      </w:r>
      <w:proofErr w:type="spellStart"/>
      <w:r w:rsidRPr="00D32572">
        <w:t>Прииртышье</w:t>
      </w:r>
      <w:proofErr w:type="spellEnd"/>
      <w:r w:rsidRPr="00D32572">
        <w:t xml:space="preserve"> и 85-летию образования Сибирского НИИ сельского хозяйства (Омск,  17–18 июля 2018 года)/ Рос. акад. наук,  Омский </w:t>
      </w:r>
      <w:proofErr w:type="spellStart"/>
      <w:r w:rsidRPr="00D32572">
        <w:t>аграр</w:t>
      </w:r>
      <w:proofErr w:type="spellEnd"/>
      <w:r w:rsidRPr="00D32572">
        <w:t xml:space="preserve">. науч. центр; [отв. за </w:t>
      </w:r>
      <w:proofErr w:type="spellStart"/>
      <w:r w:rsidRPr="00D32572">
        <w:t>вып</w:t>
      </w:r>
      <w:proofErr w:type="spellEnd"/>
      <w:r w:rsidRPr="00D32572">
        <w:t>. В. С. Бо</w:t>
      </w:r>
      <w:r w:rsidRPr="00D32572">
        <w:t>й</w:t>
      </w:r>
      <w:r w:rsidRPr="00D32572">
        <w:t>ко]. –Омск: [</w:t>
      </w:r>
      <w:proofErr w:type="spellStart"/>
      <w:r w:rsidRPr="00D32572">
        <w:t>Макшеева</w:t>
      </w:r>
      <w:proofErr w:type="spellEnd"/>
      <w:r w:rsidRPr="00D32572">
        <w:t xml:space="preserve">  Е. А.],  2018. –362 с.: ил.,  </w:t>
      </w:r>
      <w:proofErr w:type="spellStart"/>
      <w:r w:rsidRPr="00D32572">
        <w:t>цв</w:t>
      </w:r>
      <w:proofErr w:type="spellEnd"/>
      <w:r w:rsidRPr="00D32572">
        <w:t>. ил.; 30 см. –Рез. ст. на англ. яз. –</w:t>
      </w:r>
      <w:proofErr w:type="spellStart"/>
      <w:r w:rsidRPr="00D32572">
        <w:t>Библиогр</w:t>
      </w:r>
      <w:proofErr w:type="spellEnd"/>
      <w:r w:rsidRPr="00D32572">
        <w:t>. в конце ст. (Шифр Е2018–277)</w:t>
      </w:r>
    </w:p>
    <w:p w:rsidR="00D32572" w:rsidRPr="00D32572" w:rsidRDefault="00D32572" w:rsidP="00D32572">
      <w:pPr>
        <w:pStyle w:val="a6"/>
      </w:pPr>
      <w:r w:rsidRPr="00D32572">
        <w:t>Экземпляры: всего: 1 -102КХ(1)</w:t>
      </w:r>
    </w:p>
    <w:p w:rsidR="00D32572" w:rsidRPr="00D32572" w:rsidRDefault="00D32572" w:rsidP="00D32572">
      <w:pPr>
        <w:pStyle w:val="2"/>
      </w:pPr>
      <w:bookmarkStart w:id="4" w:name="_Toc879789"/>
      <w:r w:rsidRPr="00D32572">
        <w:t>Земледелие</w:t>
      </w:r>
      <w:bookmarkEnd w:id="4"/>
    </w:p>
    <w:p w:rsidR="00D32572" w:rsidRPr="00D32572" w:rsidRDefault="00D32572" w:rsidP="00D32572">
      <w:pPr>
        <w:pStyle w:val="10"/>
      </w:pPr>
      <w:r w:rsidRPr="00D32572">
        <w:rPr>
          <w:b/>
        </w:rPr>
        <w:t>6. Научные</w:t>
      </w:r>
      <w:r w:rsidRPr="00D32572">
        <w:t xml:space="preserve"> и методические основы разработки </w:t>
      </w:r>
      <w:proofErr w:type="spellStart"/>
      <w:r w:rsidRPr="00D32572">
        <w:t>агротехнологий</w:t>
      </w:r>
      <w:proofErr w:type="spellEnd"/>
      <w:r w:rsidRPr="00D32572">
        <w:t xml:space="preserve"> для адаптивно-ландшафтных систем земледелия на комплексе серых лесных почв Владимирского </w:t>
      </w:r>
      <w:proofErr w:type="spellStart"/>
      <w:r w:rsidRPr="00D32572">
        <w:t>Ополья</w:t>
      </w:r>
      <w:proofErr w:type="spellEnd"/>
      <w:r w:rsidRPr="00D32572">
        <w:t xml:space="preserve">/ А. А. Корчагин,  Е. В. Шеин,  Л. И. Ильин,  М. А. </w:t>
      </w:r>
      <w:proofErr w:type="spellStart"/>
      <w:r w:rsidRPr="00D32572">
        <w:t>Мазиров</w:t>
      </w:r>
      <w:proofErr w:type="spellEnd"/>
      <w:r w:rsidRPr="00D32572">
        <w:t xml:space="preserve">; </w:t>
      </w:r>
      <w:proofErr w:type="spellStart"/>
      <w:r w:rsidRPr="00D32572">
        <w:t>Верхневолж</w:t>
      </w:r>
      <w:proofErr w:type="spellEnd"/>
      <w:r w:rsidRPr="00D32572">
        <w:t xml:space="preserve">. </w:t>
      </w:r>
      <w:proofErr w:type="spellStart"/>
      <w:r w:rsidRPr="00D32572">
        <w:t>федер</w:t>
      </w:r>
      <w:proofErr w:type="spellEnd"/>
      <w:r w:rsidRPr="00D32572">
        <w:t xml:space="preserve">. </w:t>
      </w:r>
      <w:proofErr w:type="spellStart"/>
      <w:r w:rsidRPr="00D32572">
        <w:t>аграр</w:t>
      </w:r>
      <w:proofErr w:type="spellEnd"/>
      <w:r w:rsidRPr="00D32572">
        <w:t xml:space="preserve">. науч. центр,  </w:t>
      </w:r>
      <w:proofErr w:type="spellStart"/>
      <w:r w:rsidRPr="00D32572">
        <w:t>Владим</w:t>
      </w:r>
      <w:proofErr w:type="spellEnd"/>
      <w:r w:rsidRPr="00D32572">
        <w:t>. гос. ун</w:t>
      </w:r>
      <w:r w:rsidRPr="00D32572">
        <w:noBreakHyphen/>
        <w:t xml:space="preserve">т им. Александра Григорьевича и Николая Григорьевича Столетовых. –[2-е изд.,  </w:t>
      </w:r>
      <w:proofErr w:type="spellStart"/>
      <w:r w:rsidRPr="00D32572">
        <w:t>перераб</w:t>
      </w:r>
      <w:proofErr w:type="spellEnd"/>
      <w:r w:rsidRPr="00D32572">
        <w:t>. и доп.]. –Владимир; [Иваново]: [</w:t>
      </w:r>
      <w:proofErr w:type="spellStart"/>
      <w:r w:rsidRPr="00D32572">
        <w:t>ПресСто</w:t>
      </w:r>
      <w:proofErr w:type="spellEnd"/>
      <w:r w:rsidRPr="00D32572">
        <w:t>],  2018. –213 с.: ил.; 21 см. –</w:t>
      </w:r>
      <w:proofErr w:type="spellStart"/>
      <w:r w:rsidRPr="00D32572">
        <w:t>Библиогр</w:t>
      </w:r>
      <w:proofErr w:type="spellEnd"/>
      <w:r w:rsidRPr="00D32572">
        <w:t>.: с. 187–213 (367 назв.). (Шифр Г2018–1085)</w:t>
      </w:r>
    </w:p>
    <w:p w:rsidR="00D32572" w:rsidRPr="00D32572" w:rsidRDefault="00D32572" w:rsidP="00D32572">
      <w:pPr>
        <w:pStyle w:val="a6"/>
      </w:pPr>
      <w:r w:rsidRPr="00D32572">
        <w:t>Экземпляры: всего: 1 -102КХ(1)</w:t>
      </w:r>
    </w:p>
    <w:p w:rsidR="00D32572" w:rsidRPr="00D32572" w:rsidRDefault="00D32572" w:rsidP="00D32572">
      <w:pPr>
        <w:pStyle w:val="2"/>
      </w:pPr>
      <w:bookmarkStart w:id="5" w:name="_Toc879790"/>
      <w:r w:rsidRPr="00D32572">
        <w:t>Сельскохозяйственная мелиорация</w:t>
      </w:r>
      <w:bookmarkEnd w:id="5"/>
    </w:p>
    <w:p w:rsidR="00D32572" w:rsidRPr="00D32572" w:rsidRDefault="00D32572" w:rsidP="00D32572">
      <w:pPr>
        <w:pStyle w:val="10"/>
      </w:pPr>
      <w:r w:rsidRPr="00D32572">
        <w:rPr>
          <w:b/>
        </w:rPr>
        <w:t>7. Мелиорация</w:t>
      </w:r>
      <w:r w:rsidRPr="00D32572">
        <w:t xml:space="preserve"> и водное хозяйство : [сборник статей]/ М-во сел. хоз-ва Рос. Федерации,  Д</w:t>
      </w:r>
      <w:r w:rsidRPr="00D32572">
        <w:t>е</w:t>
      </w:r>
      <w:r w:rsidRPr="00D32572">
        <w:t>партамент науч.-</w:t>
      </w:r>
      <w:proofErr w:type="spellStart"/>
      <w:r w:rsidRPr="00D32572">
        <w:t>технол</w:t>
      </w:r>
      <w:proofErr w:type="spellEnd"/>
      <w:r w:rsidRPr="00D32572">
        <w:t>. политики и образования,  Департамент мелиорации,  М-во сел. хоз-ва и пр</w:t>
      </w:r>
      <w:r w:rsidRPr="00D32572">
        <w:t>о</w:t>
      </w:r>
      <w:r w:rsidRPr="00D32572">
        <w:t>довольствия Рост. обл.,  М-во природ. ресурсов и экологии Рост. обл.,  Рос. науч.-</w:t>
      </w:r>
      <w:proofErr w:type="spellStart"/>
      <w:r w:rsidRPr="00D32572">
        <w:t>исслед</w:t>
      </w:r>
      <w:proofErr w:type="spellEnd"/>
      <w:r w:rsidRPr="00D32572">
        <w:t>. ин</w:t>
      </w:r>
      <w:r w:rsidRPr="00D32572">
        <w:noBreakHyphen/>
        <w:t>т пр</w:t>
      </w:r>
      <w:r w:rsidRPr="00D32572">
        <w:t>о</w:t>
      </w:r>
      <w:r w:rsidRPr="00D32572">
        <w:lastRenderedPageBreak/>
        <w:t xml:space="preserve">блем мелиорации,  Дон. гос. </w:t>
      </w:r>
      <w:proofErr w:type="spellStart"/>
      <w:r w:rsidRPr="00D32572">
        <w:t>аграр</w:t>
      </w:r>
      <w:proofErr w:type="spellEnd"/>
      <w:r w:rsidRPr="00D32572">
        <w:t>. ун</w:t>
      </w:r>
      <w:r w:rsidRPr="00D32572">
        <w:noBreakHyphen/>
        <w:t xml:space="preserve">т –фил. </w:t>
      </w:r>
      <w:proofErr w:type="spellStart"/>
      <w:r w:rsidRPr="00D32572">
        <w:t>Новочеркас</w:t>
      </w:r>
      <w:proofErr w:type="spellEnd"/>
      <w:r w:rsidRPr="00D32572">
        <w:t>. инженер.-</w:t>
      </w:r>
      <w:proofErr w:type="spellStart"/>
      <w:r w:rsidRPr="00D32572">
        <w:t>мелиоратив</w:t>
      </w:r>
      <w:proofErr w:type="spellEnd"/>
      <w:r w:rsidRPr="00D32572">
        <w:t>. ин</w:t>
      </w:r>
      <w:r w:rsidRPr="00D32572">
        <w:noBreakHyphen/>
        <w:t xml:space="preserve">т им  А. К. </w:t>
      </w:r>
      <w:proofErr w:type="spellStart"/>
      <w:r w:rsidRPr="00D32572">
        <w:t>Ко</w:t>
      </w:r>
      <w:r w:rsidRPr="00D32572">
        <w:t>р</w:t>
      </w:r>
      <w:r w:rsidRPr="00D32572">
        <w:t>тунова</w:t>
      </w:r>
      <w:proofErr w:type="spellEnd"/>
      <w:r w:rsidRPr="00D32572">
        <w:t>. –Новочеркасск : Лик,  2017 –</w:t>
      </w:r>
    </w:p>
    <w:p w:rsidR="00D32572" w:rsidRPr="00D32572" w:rsidRDefault="00D32572" w:rsidP="00D32572">
      <w:pPr>
        <w:pStyle w:val="a6"/>
      </w:pPr>
      <w:proofErr w:type="spellStart"/>
      <w:r w:rsidRPr="00D32572">
        <w:t>Вып</w:t>
      </w:r>
      <w:proofErr w:type="spellEnd"/>
      <w:r w:rsidRPr="00D32572">
        <w:t>. 15: Пути повышения эффективности и экологической безопасности мелиораций земель Юга России : материалы Всероссийской научно-практической конференции : (</w:t>
      </w:r>
      <w:proofErr w:type="spellStart"/>
      <w:r w:rsidRPr="00D32572">
        <w:t>Шумаковские</w:t>
      </w:r>
      <w:proofErr w:type="spellEnd"/>
      <w:r w:rsidRPr="00D32572">
        <w:t xml:space="preserve"> чтения), 7-24 ноября 2017 г., г. Новочеркасск, Ч. 1. -2017. -331 с.: ил. -</w:t>
      </w:r>
      <w:proofErr w:type="spellStart"/>
      <w:r w:rsidRPr="00D32572">
        <w:t>Библиогр</w:t>
      </w:r>
      <w:proofErr w:type="spellEnd"/>
      <w:r w:rsidRPr="00D32572">
        <w:t xml:space="preserve">. в конце </w:t>
      </w:r>
      <w:proofErr w:type="spellStart"/>
      <w:r w:rsidRPr="00D32572">
        <w:t>докл</w:t>
      </w:r>
      <w:proofErr w:type="spellEnd"/>
      <w:r w:rsidRPr="00D32572">
        <w:t>. (Шифр Г2018-388/15/1)</w:t>
      </w:r>
    </w:p>
    <w:p w:rsidR="00D32572" w:rsidRPr="00D32572" w:rsidRDefault="00D32572" w:rsidP="00D32572">
      <w:pPr>
        <w:pStyle w:val="a6"/>
      </w:pPr>
      <w:r w:rsidRPr="00D32572">
        <w:t>Экземпляры: всего: 1 -102КХ(1)</w:t>
      </w:r>
    </w:p>
    <w:p w:rsidR="00D32572" w:rsidRPr="00D32572" w:rsidRDefault="00D32572" w:rsidP="00D32572">
      <w:pPr>
        <w:pStyle w:val="10"/>
      </w:pPr>
      <w:r w:rsidRPr="00D32572">
        <w:rPr>
          <w:b/>
        </w:rPr>
        <w:t>8. Мелиорация</w:t>
      </w:r>
      <w:r w:rsidRPr="00D32572">
        <w:t xml:space="preserve"> и водное хозяйство : [сборник статей]/ М-во сел. хоз-ва Рос. Федерации,  Д</w:t>
      </w:r>
      <w:r w:rsidRPr="00D32572">
        <w:t>е</w:t>
      </w:r>
      <w:r w:rsidRPr="00D32572">
        <w:t>партамент науч.-</w:t>
      </w:r>
      <w:proofErr w:type="spellStart"/>
      <w:r w:rsidRPr="00D32572">
        <w:t>технол</w:t>
      </w:r>
      <w:proofErr w:type="spellEnd"/>
      <w:r w:rsidRPr="00D32572">
        <w:t xml:space="preserve">. политики и образования,  М-во сел. хоз-ва Рос. Федерации. Департамент мелиорации,  М-во сел. хоз-ва и продовольствия Рост. обл.,  М-во природ. ресурсов и экологии Рост. обл.,  Дон. гос. </w:t>
      </w:r>
      <w:proofErr w:type="spellStart"/>
      <w:r w:rsidRPr="00D32572">
        <w:t>аграр</w:t>
      </w:r>
      <w:proofErr w:type="spellEnd"/>
      <w:r w:rsidRPr="00D32572">
        <w:t>. ун</w:t>
      </w:r>
      <w:r w:rsidRPr="00D32572">
        <w:noBreakHyphen/>
        <w:t xml:space="preserve">т –фил. </w:t>
      </w:r>
      <w:proofErr w:type="spellStart"/>
      <w:r w:rsidRPr="00D32572">
        <w:t>Новочеркас</w:t>
      </w:r>
      <w:proofErr w:type="spellEnd"/>
      <w:r w:rsidRPr="00D32572">
        <w:t>. инженер.-</w:t>
      </w:r>
      <w:proofErr w:type="spellStart"/>
      <w:r w:rsidRPr="00D32572">
        <w:t>мелиоратив</w:t>
      </w:r>
      <w:proofErr w:type="spellEnd"/>
      <w:r w:rsidRPr="00D32572">
        <w:t>. ин</w:t>
      </w:r>
      <w:r w:rsidRPr="00D32572">
        <w:noBreakHyphen/>
        <w:t xml:space="preserve">т им  А. К. </w:t>
      </w:r>
      <w:proofErr w:type="spellStart"/>
      <w:r w:rsidRPr="00D32572">
        <w:t>Кортунова</w:t>
      </w:r>
      <w:proofErr w:type="spellEnd"/>
      <w:r w:rsidRPr="00D32572">
        <w:t>,  Рос. науч.-</w:t>
      </w:r>
      <w:proofErr w:type="spellStart"/>
      <w:r w:rsidRPr="00D32572">
        <w:t>исслед</w:t>
      </w:r>
      <w:proofErr w:type="spellEnd"/>
      <w:r w:rsidRPr="00D32572">
        <w:t>. ин</w:t>
      </w:r>
      <w:r w:rsidRPr="00D32572">
        <w:noBreakHyphen/>
        <w:t>т проблем мелиорации. –Новочеркасск : Лик,  2017 –</w:t>
      </w:r>
    </w:p>
    <w:p w:rsidR="00D32572" w:rsidRPr="00D32572" w:rsidRDefault="00D32572" w:rsidP="00D32572">
      <w:pPr>
        <w:pStyle w:val="a6"/>
      </w:pPr>
      <w:proofErr w:type="spellStart"/>
      <w:r w:rsidRPr="00D32572">
        <w:t>Вып</w:t>
      </w:r>
      <w:proofErr w:type="spellEnd"/>
      <w:r w:rsidRPr="00D32572">
        <w:t>. 15: Пути повышения эффективности и экологической безопасности мелиораций земель Юга России : материалы Всероссийской научно-практической конференции : (</w:t>
      </w:r>
      <w:proofErr w:type="spellStart"/>
      <w:r w:rsidRPr="00D32572">
        <w:t>Шумаковские</w:t>
      </w:r>
      <w:proofErr w:type="spellEnd"/>
      <w:r w:rsidRPr="00D32572">
        <w:t xml:space="preserve"> чтения), 7-24 ноября 2017 г., г. Новочеркасск, Ч. 2. -2017. -377 с.: ил. -</w:t>
      </w:r>
      <w:proofErr w:type="spellStart"/>
      <w:r w:rsidRPr="00D32572">
        <w:t>Библиогр</w:t>
      </w:r>
      <w:proofErr w:type="spellEnd"/>
      <w:r w:rsidRPr="00D32572">
        <w:t xml:space="preserve">. в конце </w:t>
      </w:r>
      <w:proofErr w:type="spellStart"/>
      <w:r w:rsidRPr="00D32572">
        <w:t>докл</w:t>
      </w:r>
      <w:proofErr w:type="spellEnd"/>
      <w:r w:rsidRPr="00D32572">
        <w:t>. (Шифр Г2018-388/15/2)</w:t>
      </w:r>
    </w:p>
    <w:p w:rsidR="00D32572" w:rsidRPr="00D32572" w:rsidRDefault="00D32572" w:rsidP="00D32572">
      <w:pPr>
        <w:pStyle w:val="a6"/>
      </w:pPr>
      <w:r w:rsidRPr="00D32572">
        <w:t>Экземпляры: всего: 1 -102КХ(1)</w:t>
      </w:r>
    </w:p>
    <w:p w:rsidR="00D32572" w:rsidRPr="00D32572" w:rsidRDefault="00D32572" w:rsidP="00D32572">
      <w:pPr>
        <w:pStyle w:val="2"/>
      </w:pPr>
      <w:bookmarkStart w:id="6" w:name="_Toc879791"/>
      <w:r w:rsidRPr="00D32572">
        <w:t>Растениеводство</w:t>
      </w:r>
      <w:bookmarkEnd w:id="6"/>
    </w:p>
    <w:p w:rsidR="00D32572" w:rsidRPr="00D32572" w:rsidRDefault="00D32572" w:rsidP="00D32572">
      <w:pPr>
        <w:pStyle w:val="10"/>
      </w:pPr>
      <w:r w:rsidRPr="00D32572">
        <w:rPr>
          <w:b/>
        </w:rPr>
        <w:t>9. Весенне-летние</w:t>
      </w:r>
      <w:r w:rsidRPr="00D32572">
        <w:t xml:space="preserve"> осадки и урожай зерновых культур/ Нижне-</w:t>
      </w:r>
      <w:proofErr w:type="spellStart"/>
      <w:r w:rsidRPr="00D32572">
        <w:t>Волж</w:t>
      </w:r>
      <w:proofErr w:type="spellEnd"/>
      <w:r w:rsidRPr="00D32572">
        <w:t>. науч.-</w:t>
      </w:r>
      <w:proofErr w:type="spellStart"/>
      <w:r w:rsidRPr="00D32572">
        <w:t>исслед</w:t>
      </w:r>
      <w:proofErr w:type="spellEnd"/>
      <w:r w:rsidRPr="00D32572">
        <w:t>. ин</w:t>
      </w:r>
      <w:r w:rsidRPr="00D32572">
        <w:noBreakHyphen/>
        <w:t xml:space="preserve">т сел. хоз-ва –фил. </w:t>
      </w:r>
      <w:proofErr w:type="spellStart"/>
      <w:r w:rsidRPr="00D32572">
        <w:t>Федер</w:t>
      </w:r>
      <w:proofErr w:type="spellEnd"/>
      <w:r w:rsidRPr="00D32572">
        <w:t xml:space="preserve">. науч. центра агроэкологии,  комплекс. мелиораций и защитного лесоразведения Рос. акад. наук; [сост.: В. М. Кононов и др.]; под общ. ред. акад.,  д-ра  с.-х. наук  В. М. Кононова. –Волгоград: [НВНИИСХ],  2018. –67 с.: табл.,  </w:t>
      </w:r>
      <w:proofErr w:type="spellStart"/>
      <w:r w:rsidRPr="00D32572">
        <w:t>цв</w:t>
      </w:r>
      <w:proofErr w:type="spellEnd"/>
      <w:r w:rsidRPr="00D32572">
        <w:t>. ил.; 21 см +Прил.: с. 57–67. –</w:t>
      </w:r>
      <w:proofErr w:type="spellStart"/>
      <w:r w:rsidRPr="00D32572">
        <w:t>Библиогр</w:t>
      </w:r>
      <w:proofErr w:type="spellEnd"/>
      <w:r w:rsidRPr="00D32572">
        <w:t>.: с. 56 (8 назв.). (Шифр Г2018–1071)</w:t>
      </w:r>
    </w:p>
    <w:p w:rsidR="00D32572" w:rsidRPr="00D32572" w:rsidRDefault="00D32572" w:rsidP="00D32572">
      <w:pPr>
        <w:pStyle w:val="a6"/>
      </w:pPr>
      <w:r w:rsidRPr="00D32572">
        <w:t>Экземпляры: всего: 1 -102КХ(1)</w:t>
      </w:r>
    </w:p>
    <w:p w:rsidR="00D32572" w:rsidRPr="00D32572" w:rsidRDefault="00D32572" w:rsidP="00D32572">
      <w:pPr>
        <w:pStyle w:val="20"/>
      </w:pPr>
      <w:r w:rsidRPr="00D32572">
        <w:rPr>
          <w:b/>
        </w:rPr>
        <w:t xml:space="preserve">10. Вишневский  М. В. </w:t>
      </w:r>
      <w:r w:rsidRPr="00D32572">
        <w:t xml:space="preserve">Все о грибах : популярная энциклопедия/ М. В. Вишневский. –Москва: Проспект,  2019. –622 с.: ил.,  [64] вкл. л. </w:t>
      </w:r>
      <w:proofErr w:type="spellStart"/>
      <w:r w:rsidRPr="00D32572">
        <w:t>цв</w:t>
      </w:r>
      <w:proofErr w:type="spellEnd"/>
      <w:r w:rsidRPr="00D32572">
        <w:t>. ил.; 25 см. –</w:t>
      </w:r>
      <w:proofErr w:type="spellStart"/>
      <w:r w:rsidRPr="00D32572">
        <w:t>Библиогр</w:t>
      </w:r>
      <w:proofErr w:type="spellEnd"/>
      <w:r w:rsidRPr="00D32572">
        <w:t>.: с. 601–603 (57 назв.). –Список назв. грибов и лишайников: с. 604–616. (Шифр Д2018–110)</w:t>
      </w:r>
    </w:p>
    <w:p w:rsidR="00D32572" w:rsidRPr="00D32572" w:rsidRDefault="00D32572" w:rsidP="00D32572">
      <w:pPr>
        <w:pStyle w:val="a6"/>
      </w:pPr>
      <w:r w:rsidRPr="00D32572">
        <w:t>Экземпляры: всего: 1 -102АБ(1)</w:t>
      </w:r>
    </w:p>
    <w:p w:rsidR="00D32572" w:rsidRPr="00D32572" w:rsidRDefault="00D32572" w:rsidP="00D32572">
      <w:pPr>
        <w:pStyle w:val="20"/>
      </w:pPr>
      <w:r w:rsidRPr="00D32572">
        <w:rPr>
          <w:b/>
        </w:rPr>
        <w:t xml:space="preserve">11. Вишневский  М. В. </w:t>
      </w:r>
      <w:r w:rsidRPr="00D32572">
        <w:t>Грибы в вопросах и ответах. Все,  что вы хотели спросить о грибах/ М. В. Вишневский. –Москва: Проспект,  2019. –160 с.; 17 см. (Шифр В2018–6)</w:t>
      </w:r>
    </w:p>
    <w:p w:rsidR="00D32572" w:rsidRPr="00D32572" w:rsidRDefault="00D32572" w:rsidP="00D32572">
      <w:pPr>
        <w:pStyle w:val="a6"/>
      </w:pPr>
      <w:r w:rsidRPr="00D32572">
        <w:t>Экземпляры: всего: 1 -102АБ(1)</w:t>
      </w:r>
    </w:p>
    <w:p w:rsidR="00D32572" w:rsidRPr="00D32572" w:rsidRDefault="00D32572" w:rsidP="00D32572">
      <w:pPr>
        <w:pStyle w:val="20"/>
      </w:pPr>
      <w:r w:rsidRPr="00D32572">
        <w:rPr>
          <w:b/>
        </w:rPr>
        <w:t>12. </w:t>
      </w:r>
      <w:proofErr w:type="spellStart"/>
      <w:r w:rsidRPr="00D32572">
        <w:rPr>
          <w:b/>
        </w:rPr>
        <w:t>Глазко</w:t>
      </w:r>
      <w:proofErr w:type="spellEnd"/>
      <w:r w:rsidRPr="00D32572">
        <w:rPr>
          <w:b/>
        </w:rPr>
        <w:t>,  В</w:t>
      </w:r>
      <w:r w:rsidR="00D231E9">
        <w:rPr>
          <w:b/>
        </w:rPr>
        <w:t>.</w:t>
      </w:r>
      <w:r w:rsidRPr="00D32572">
        <w:rPr>
          <w:b/>
        </w:rPr>
        <w:t xml:space="preserve"> И</w:t>
      </w:r>
      <w:r w:rsidR="00D231E9">
        <w:rPr>
          <w:b/>
        </w:rPr>
        <w:t>.</w:t>
      </w:r>
      <w:r w:rsidRPr="00D32572">
        <w:t xml:space="preserve"> Николай Вавилов. Жизнь как служение Родине/ В. И. </w:t>
      </w:r>
      <w:proofErr w:type="spellStart"/>
      <w:r w:rsidRPr="00D32572">
        <w:t>Глазко</w:t>
      </w:r>
      <w:proofErr w:type="spellEnd"/>
      <w:r w:rsidRPr="00D32572">
        <w:t>. –Москва : Курс,  2018 –</w:t>
      </w:r>
    </w:p>
    <w:p w:rsidR="00D32572" w:rsidRPr="00D32572" w:rsidRDefault="00D32572" w:rsidP="00D32572">
      <w:pPr>
        <w:pStyle w:val="a6"/>
      </w:pPr>
      <w:r w:rsidRPr="00D32572">
        <w:t>Т. 2: [1940-1943]. -2018. -815 с. -</w:t>
      </w:r>
      <w:proofErr w:type="spellStart"/>
      <w:r w:rsidRPr="00D32572">
        <w:t>Библиогр</w:t>
      </w:r>
      <w:proofErr w:type="spellEnd"/>
      <w:r w:rsidRPr="00D32572">
        <w:t>.: с. 809-812 (58 назв.). (Шифр Г2018-1117/2)</w:t>
      </w:r>
    </w:p>
    <w:p w:rsidR="00D32572" w:rsidRPr="00D32572" w:rsidRDefault="00D32572" w:rsidP="00D32572">
      <w:pPr>
        <w:pStyle w:val="a6"/>
      </w:pPr>
      <w:r w:rsidRPr="00D32572">
        <w:t>Экземпляры: всего: 1 -102КХ(1)</w:t>
      </w:r>
    </w:p>
    <w:p w:rsidR="00D32572" w:rsidRPr="00D32572" w:rsidRDefault="00D32572" w:rsidP="00D32572">
      <w:pPr>
        <w:pStyle w:val="20"/>
      </w:pPr>
      <w:r w:rsidRPr="00D32572">
        <w:rPr>
          <w:b/>
        </w:rPr>
        <w:t xml:space="preserve">13. Исакова  М. С. </w:t>
      </w:r>
      <w:r w:rsidRPr="00D32572">
        <w:t xml:space="preserve">Совершенствование элементов технологии выращивания светокультуры огурца в пригородной зоне  г. Кемерово : автореферат </w:t>
      </w:r>
      <w:proofErr w:type="spellStart"/>
      <w:r w:rsidRPr="00D32572">
        <w:t>дис</w:t>
      </w:r>
      <w:proofErr w:type="spellEnd"/>
      <w:r w:rsidRPr="00D32572">
        <w:t>… канд. с.-х. наук : специальность 06.01.01/ М. С. Исакова; [</w:t>
      </w:r>
      <w:proofErr w:type="spellStart"/>
      <w:r w:rsidRPr="00D32572">
        <w:t>Новосиб</w:t>
      </w:r>
      <w:proofErr w:type="spellEnd"/>
      <w:r w:rsidRPr="00D32572">
        <w:t xml:space="preserve">. гос. </w:t>
      </w:r>
      <w:proofErr w:type="spellStart"/>
      <w:r w:rsidRPr="00D32572">
        <w:t>аграр</w:t>
      </w:r>
      <w:proofErr w:type="spellEnd"/>
      <w:r w:rsidRPr="00D32572">
        <w:t>. ун</w:t>
      </w:r>
      <w:r w:rsidRPr="00D32572">
        <w:noBreakHyphen/>
        <w:t xml:space="preserve">т]. –Новосибирск,  2012. –18 с.: ил.,  </w:t>
      </w:r>
      <w:proofErr w:type="spellStart"/>
      <w:r w:rsidRPr="00D32572">
        <w:t>цв</w:t>
      </w:r>
      <w:proofErr w:type="spellEnd"/>
      <w:r w:rsidRPr="00D32572">
        <w:t>. ил.; 21 см. –</w:t>
      </w:r>
      <w:proofErr w:type="spellStart"/>
      <w:r w:rsidRPr="00D32572">
        <w:t>Библиогр</w:t>
      </w:r>
      <w:proofErr w:type="spellEnd"/>
      <w:r w:rsidRPr="00D32572">
        <w:t>.: с. 17–18 (8 назв.). (Шифр А2019–29)</w:t>
      </w:r>
    </w:p>
    <w:p w:rsidR="00D32572" w:rsidRPr="00D32572" w:rsidRDefault="00D32572" w:rsidP="00D32572">
      <w:pPr>
        <w:pStyle w:val="a6"/>
      </w:pPr>
      <w:r w:rsidRPr="00D32572">
        <w:t>Экземпляры: всего: 1 -102КХ(1)</w:t>
      </w:r>
    </w:p>
    <w:p w:rsidR="00D32572" w:rsidRPr="00D32572" w:rsidRDefault="00D32572" w:rsidP="00D32572">
      <w:pPr>
        <w:pStyle w:val="20"/>
      </w:pPr>
      <w:r w:rsidRPr="00D32572">
        <w:rPr>
          <w:b/>
        </w:rPr>
        <w:t>14. </w:t>
      </w:r>
      <w:proofErr w:type="spellStart"/>
      <w:r w:rsidRPr="00D32572">
        <w:rPr>
          <w:b/>
        </w:rPr>
        <w:t>Казыдуб</w:t>
      </w:r>
      <w:proofErr w:type="spellEnd"/>
      <w:r w:rsidRPr="00D32572">
        <w:rPr>
          <w:b/>
        </w:rPr>
        <w:t xml:space="preserve">  Н. Г. </w:t>
      </w:r>
      <w:r w:rsidRPr="00D32572">
        <w:t xml:space="preserve">Фасоль –капсула здоровья/ Н. Г. </w:t>
      </w:r>
      <w:proofErr w:type="spellStart"/>
      <w:r w:rsidRPr="00D32572">
        <w:t>Казыдуб</w:t>
      </w:r>
      <w:proofErr w:type="spellEnd"/>
      <w:r w:rsidRPr="00D32572">
        <w:t xml:space="preserve">; М-во сел. хоз-ва Рос. Федерации,  М-во сел. хоз-ва и продовольствия Омской обл.,  Омский гос. </w:t>
      </w:r>
      <w:proofErr w:type="spellStart"/>
      <w:r w:rsidRPr="00D32572">
        <w:t>аграр</w:t>
      </w:r>
      <w:proofErr w:type="spellEnd"/>
      <w:r w:rsidRPr="00D32572">
        <w:t>. ун</w:t>
      </w:r>
      <w:r w:rsidRPr="00D32572">
        <w:noBreakHyphen/>
        <w:t xml:space="preserve">т им. П. А. Столыпина. –Омск: [Изд. центр КАН],  2017. –78 с.: </w:t>
      </w:r>
      <w:proofErr w:type="spellStart"/>
      <w:r w:rsidRPr="00D32572">
        <w:t>цв</w:t>
      </w:r>
      <w:proofErr w:type="spellEnd"/>
      <w:r w:rsidRPr="00D32572">
        <w:t>. ил.; 20 см. –</w:t>
      </w:r>
      <w:proofErr w:type="spellStart"/>
      <w:r w:rsidRPr="00D32572">
        <w:t>Библиогр</w:t>
      </w:r>
      <w:proofErr w:type="spellEnd"/>
      <w:r w:rsidRPr="00D32572">
        <w:t>.: с. 75 (13 назв.). (Шифр Г2018–1074)</w:t>
      </w:r>
    </w:p>
    <w:p w:rsidR="00D32572" w:rsidRPr="00D32572" w:rsidRDefault="00D32572" w:rsidP="00D32572">
      <w:pPr>
        <w:pStyle w:val="a6"/>
      </w:pPr>
      <w:r w:rsidRPr="00D32572">
        <w:t>Экземпляры: всего: 1 -102КХ(1)</w:t>
      </w:r>
    </w:p>
    <w:p w:rsidR="00D32572" w:rsidRPr="00D32572" w:rsidRDefault="00D32572" w:rsidP="00D32572">
      <w:pPr>
        <w:pStyle w:val="20"/>
      </w:pPr>
      <w:r w:rsidRPr="00D32572">
        <w:rPr>
          <w:b/>
        </w:rPr>
        <w:t>15. Лекарственные</w:t>
      </w:r>
      <w:r w:rsidRPr="00D32572">
        <w:t xml:space="preserve"> растения </w:t>
      </w:r>
      <w:proofErr w:type="spellStart"/>
      <w:r w:rsidRPr="00D32572">
        <w:t>Нахчыванской</w:t>
      </w:r>
      <w:proofErr w:type="spellEnd"/>
      <w:r w:rsidRPr="00D32572">
        <w:t xml:space="preserve"> Автономной Республики : к 90-летию </w:t>
      </w:r>
      <w:proofErr w:type="spellStart"/>
      <w:r w:rsidRPr="00D32572">
        <w:t>Нахчыва</w:t>
      </w:r>
      <w:r w:rsidRPr="00D32572">
        <w:t>н</w:t>
      </w:r>
      <w:r w:rsidRPr="00D32572">
        <w:t>ской</w:t>
      </w:r>
      <w:proofErr w:type="spellEnd"/>
      <w:r w:rsidRPr="00D32572">
        <w:t xml:space="preserve"> Автономной Республики : [пер. с азерб.]/ Нац. акад. наук Азербайджана,  </w:t>
      </w:r>
      <w:proofErr w:type="spellStart"/>
      <w:r w:rsidRPr="00D32572">
        <w:t>Нахчыван</w:t>
      </w:r>
      <w:proofErr w:type="spellEnd"/>
      <w:r w:rsidRPr="00D32572">
        <w:t xml:space="preserve">. </w:t>
      </w:r>
      <w:proofErr w:type="spellStart"/>
      <w:r w:rsidRPr="00D32572">
        <w:t>отд-ние</w:t>
      </w:r>
      <w:proofErr w:type="spellEnd"/>
      <w:r w:rsidRPr="00D32572">
        <w:t>,  Ин</w:t>
      </w:r>
      <w:r w:rsidRPr="00D32572">
        <w:noBreakHyphen/>
        <w:t xml:space="preserve">т биоресурсов; [сост.: Т. Г. </w:t>
      </w:r>
      <w:proofErr w:type="spellStart"/>
      <w:r w:rsidRPr="00D32572">
        <w:t>Талыбов</w:t>
      </w:r>
      <w:proofErr w:type="spellEnd"/>
      <w:r w:rsidRPr="00D32572">
        <w:t xml:space="preserve"> и др.; науч. ред. Э. М. </w:t>
      </w:r>
      <w:proofErr w:type="spellStart"/>
      <w:r w:rsidRPr="00D32572">
        <w:t>Гурбанов</w:t>
      </w:r>
      <w:proofErr w:type="spellEnd"/>
      <w:r w:rsidRPr="00D32572">
        <w:t xml:space="preserve">; под общ. ред. С. Г. </w:t>
      </w:r>
      <w:proofErr w:type="spellStart"/>
      <w:r w:rsidRPr="00D32572">
        <w:t>Ма</w:t>
      </w:r>
      <w:r w:rsidRPr="00D32572">
        <w:t>р</w:t>
      </w:r>
      <w:r w:rsidRPr="00D32572">
        <w:t>данлы</w:t>
      </w:r>
      <w:proofErr w:type="spellEnd"/>
      <w:r w:rsidRPr="00D32572">
        <w:t>]. –Орехово-Зуево [</w:t>
      </w:r>
      <w:proofErr w:type="spellStart"/>
      <w:r w:rsidRPr="00D32572">
        <w:t>Моск</w:t>
      </w:r>
      <w:proofErr w:type="spellEnd"/>
      <w:r w:rsidRPr="00D32572">
        <w:t xml:space="preserve">. обл.]: РИО ГГТУ,  2018. –463 с.: </w:t>
      </w:r>
      <w:proofErr w:type="spellStart"/>
      <w:r w:rsidRPr="00D32572">
        <w:t>цв</w:t>
      </w:r>
      <w:proofErr w:type="spellEnd"/>
      <w:r w:rsidRPr="00D32572">
        <w:t>. ил.; 25 см. –</w:t>
      </w:r>
      <w:proofErr w:type="spellStart"/>
      <w:r w:rsidRPr="00D32572">
        <w:t>Библиогр</w:t>
      </w:r>
      <w:proofErr w:type="spellEnd"/>
      <w:r w:rsidRPr="00D32572">
        <w:t>.: с. 445–456 (143 назв.). (Шифр Д2018–108)</w:t>
      </w:r>
    </w:p>
    <w:p w:rsidR="00D32572" w:rsidRPr="00D32572" w:rsidRDefault="00D32572" w:rsidP="00D32572">
      <w:pPr>
        <w:pStyle w:val="a6"/>
      </w:pPr>
      <w:r w:rsidRPr="00D32572">
        <w:t>Экземпляры: всего: 1 -102КХ(1)</w:t>
      </w:r>
    </w:p>
    <w:p w:rsidR="00D32572" w:rsidRPr="00D32572" w:rsidRDefault="00D32572" w:rsidP="00D32572">
      <w:pPr>
        <w:pStyle w:val="20"/>
      </w:pPr>
      <w:r w:rsidRPr="00D32572">
        <w:rPr>
          <w:b/>
        </w:rPr>
        <w:t xml:space="preserve">16. Рубец  В. С. </w:t>
      </w:r>
      <w:r w:rsidRPr="00D32572">
        <w:t>Изменение потенциальной продуктивности колоса яровой пшеницы в онтоген</w:t>
      </w:r>
      <w:r w:rsidRPr="00D32572">
        <w:t>е</w:t>
      </w:r>
      <w:r w:rsidRPr="00D32572">
        <w:t xml:space="preserve">зе в связи с формированием числа и крупности зерен : автореферат </w:t>
      </w:r>
      <w:proofErr w:type="spellStart"/>
      <w:r w:rsidRPr="00D32572">
        <w:t>дис</w:t>
      </w:r>
      <w:proofErr w:type="spellEnd"/>
      <w:r w:rsidRPr="00D32572">
        <w:t>… канд. биол. наук : спец</w:t>
      </w:r>
      <w:r w:rsidRPr="00D32572">
        <w:t>и</w:t>
      </w:r>
      <w:r w:rsidRPr="00D32572">
        <w:t>альность 06.01.05/ В. С. Рубец; [</w:t>
      </w:r>
      <w:proofErr w:type="spellStart"/>
      <w:r w:rsidRPr="00D32572">
        <w:t>Моск</w:t>
      </w:r>
      <w:proofErr w:type="spellEnd"/>
      <w:r w:rsidRPr="00D32572">
        <w:t>. с.-х. акад. им. К. А. Тимирязева]. –Москва,  1997. –15 с.: ил.; 21 см. –</w:t>
      </w:r>
      <w:proofErr w:type="spellStart"/>
      <w:r w:rsidRPr="00D32572">
        <w:t>Библиогр</w:t>
      </w:r>
      <w:proofErr w:type="spellEnd"/>
      <w:r w:rsidRPr="00D32572">
        <w:t>.: с. 15. (Шифр А2019–32)</w:t>
      </w:r>
    </w:p>
    <w:p w:rsidR="00D32572" w:rsidRPr="00D32572" w:rsidRDefault="00D32572" w:rsidP="00D32572">
      <w:pPr>
        <w:pStyle w:val="a6"/>
      </w:pPr>
      <w:r w:rsidRPr="00D32572">
        <w:t>Экземпляры: всего: 1 -102КХ(1)</w:t>
      </w:r>
    </w:p>
    <w:p w:rsidR="00D32572" w:rsidRPr="00D32572" w:rsidRDefault="00D32572" w:rsidP="00D32572">
      <w:pPr>
        <w:pStyle w:val="20"/>
      </w:pPr>
      <w:r w:rsidRPr="00D32572">
        <w:rPr>
          <w:b/>
        </w:rPr>
        <w:lastRenderedPageBreak/>
        <w:t xml:space="preserve">17. Чистяков  А. В. </w:t>
      </w:r>
      <w:r w:rsidRPr="00D32572">
        <w:t>Выявление рациональных технологических приемов ухода за посадками картофеля при различной ширине междурядий на дерново-подзолистой суглинистой почве : автор</w:t>
      </w:r>
      <w:r w:rsidRPr="00D32572">
        <w:t>е</w:t>
      </w:r>
      <w:r w:rsidRPr="00D32572">
        <w:t xml:space="preserve">ферат </w:t>
      </w:r>
      <w:proofErr w:type="spellStart"/>
      <w:r w:rsidRPr="00D32572">
        <w:t>дис</w:t>
      </w:r>
      <w:proofErr w:type="spellEnd"/>
      <w:r w:rsidRPr="00D32572">
        <w:t>… канд. с.-х. наук : специальность 06.01.09/ А. В. Чистяков; [</w:t>
      </w:r>
      <w:proofErr w:type="spellStart"/>
      <w:r w:rsidRPr="00D32572">
        <w:t>Всерос</w:t>
      </w:r>
      <w:proofErr w:type="spellEnd"/>
      <w:r w:rsidRPr="00D32572">
        <w:t>. науч.-</w:t>
      </w:r>
      <w:proofErr w:type="spellStart"/>
      <w:r w:rsidRPr="00D32572">
        <w:t>исслед</w:t>
      </w:r>
      <w:proofErr w:type="spellEnd"/>
      <w:r w:rsidRPr="00D32572">
        <w:t>. ин</w:t>
      </w:r>
      <w:r w:rsidRPr="00D32572">
        <w:noBreakHyphen/>
        <w:t xml:space="preserve">т </w:t>
      </w:r>
      <w:proofErr w:type="spellStart"/>
      <w:r w:rsidRPr="00D32572">
        <w:t>картоф</w:t>
      </w:r>
      <w:proofErr w:type="spellEnd"/>
      <w:r w:rsidRPr="00D32572">
        <w:t>. хоз-ва]. –Москва,  2001. –21 с.: ил.; 21 см. –</w:t>
      </w:r>
      <w:proofErr w:type="spellStart"/>
      <w:r w:rsidRPr="00D32572">
        <w:t>Библиогр</w:t>
      </w:r>
      <w:proofErr w:type="spellEnd"/>
      <w:r w:rsidRPr="00D32572">
        <w:t>.: с. 21. (Шифр А2019–34)</w:t>
      </w:r>
    </w:p>
    <w:p w:rsidR="00D32572" w:rsidRPr="00D32572" w:rsidRDefault="00D32572" w:rsidP="00D32572">
      <w:pPr>
        <w:pStyle w:val="a6"/>
      </w:pPr>
      <w:r w:rsidRPr="00D32572">
        <w:t>Экземпляры: всего: 1 -102КХ(1)</w:t>
      </w:r>
    </w:p>
    <w:p w:rsidR="00D32572" w:rsidRPr="00D32572" w:rsidRDefault="00D32572" w:rsidP="00D32572">
      <w:pPr>
        <w:pStyle w:val="2"/>
      </w:pPr>
      <w:bookmarkStart w:id="7" w:name="_Toc879792"/>
      <w:r w:rsidRPr="00D32572">
        <w:t>Защита растений</w:t>
      </w:r>
      <w:bookmarkEnd w:id="7"/>
    </w:p>
    <w:p w:rsidR="00D32572" w:rsidRPr="00D32572" w:rsidRDefault="00D32572" w:rsidP="00D32572">
      <w:pPr>
        <w:pStyle w:val="20"/>
      </w:pPr>
      <w:r w:rsidRPr="00D32572">
        <w:rPr>
          <w:b/>
        </w:rPr>
        <w:t>18. Карантин</w:t>
      </w:r>
      <w:r w:rsidRPr="00D32572">
        <w:t xml:space="preserve"> и защита растений в терминах и определениях/ Астрах. гос. ун</w:t>
      </w:r>
      <w:r w:rsidRPr="00D32572">
        <w:noBreakHyphen/>
        <w:t>т,  Фак. агробизн</w:t>
      </w:r>
      <w:r w:rsidRPr="00D32572">
        <w:t>е</w:t>
      </w:r>
      <w:r w:rsidRPr="00D32572">
        <w:t xml:space="preserve">са,  технологий и ветеринар. медицины,  Каф. </w:t>
      </w:r>
      <w:proofErr w:type="spellStart"/>
      <w:r w:rsidRPr="00D32572">
        <w:t>агробиотехнологий</w:t>
      </w:r>
      <w:proofErr w:type="spellEnd"/>
      <w:r w:rsidRPr="00D32572">
        <w:t xml:space="preserve">,  инженерии и агробизнеса; сост. А. С. </w:t>
      </w:r>
      <w:proofErr w:type="spellStart"/>
      <w:r w:rsidRPr="00D32572">
        <w:t>Бабакова</w:t>
      </w:r>
      <w:proofErr w:type="spellEnd"/>
      <w:r w:rsidRPr="00D32572">
        <w:t xml:space="preserve"> [и др.]. –Астрахань: Сорокин  Р. В.,  2018. –108 с.; 21 см. –</w:t>
      </w:r>
      <w:proofErr w:type="spellStart"/>
      <w:r w:rsidRPr="00D32572">
        <w:t>Библиогр</w:t>
      </w:r>
      <w:proofErr w:type="spellEnd"/>
      <w:r w:rsidRPr="00D32572">
        <w:t>.: с. 91 (11 назв.). –</w:t>
      </w:r>
      <w:proofErr w:type="spellStart"/>
      <w:r w:rsidRPr="00D32572">
        <w:t>Алф</w:t>
      </w:r>
      <w:proofErr w:type="spellEnd"/>
      <w:r w:rsidRPr="00D32572">
        <w:t>. указ.: с. 92–106. (Шифр Г2018–1088)</w:t>
      </w:r>
    </w:p>
    <w:p w:rsidR="00D32572" w:rsidRPr="00D32572" w:rsidRDefault="00D32572" w:rsidP="00D32572">
      <w:pPr>
        <w:pStyle w:val="a6"/>
      </w:pPr>
      <w:r w:rsidRPr="00D32572">
        <w:t>Экземпляры: всего: 1 -102КХ(1)</w:t>
      </w:r>
    </w:p>
    <w:p w:rsidR="00D32572" w:rsidRPr="00D32572" w:rsidRDefault="00D32572" w:rsidP="00D32572">
      <w:pPr>
        <w:pStyle w:val="20"/>
      </w:pPr>
      <w:r w:rsidRPr="00D32572">
        <w:rPr>
          <w:b/>
        </w:rPr>
        <w:t>19. Прогнозирование</w:t>
      </w:r>
      <w:r w:rsidRPr="00D32572">
        <w:t xml:space="preserve"> развития и организация учета распространения вредителей и болезней сельскохозяйственных культур/ Астрах. гос. ун</w:t>
      </w:r>
      <w:r w:rsidRPr="00D32572">
        <w:noBreakHyphen/>
        <w:t>т,  Фак. агробизнеса,  технологий и ветеринар. мед</w:t>
      </w:r>
      <w:r w:rsidRPr="00D32572">
        <w:t>и</w:t>
      </w:r>
      <w:r w:rsidRPr="00D32572">
        <w:t xml:space="preserve">цины,  Каф. </w:t>
      </w:r>
      <w:proofErr w:type="spellStart"/>
      <w:r w:rsidRPr="00D32572">
        <w:t>агробиотехнологий</w:t>
      </w:r>
      <w:proofErr w:type="spellEnd"/>
      <w:r w:rsidRPr="00D32572">
        <w:t>,  инженерии и агробизнеса; сост.: Р. А. Арсланова [и др.]. –Астрахань: Сорокин  Р. В.,  2018. –104 с.: ил.; 21 см. –</w:t>
      </w:r>
      <w:proofErr w:type="spellStart"/>
      <w:r w:rsidRPr="00D32572">
        <w:t>Библиогр</w:t>
      </w:r>
      <w:proofErr w:type="spellEnd"/>
      <w:r w:rsidRPr="00D32572">
        <w:t>.: с. 104 (6 назв.). (Шифр Г2018–1086)</w:t>
      </w:r>
    </w:p>
    <w:p w:rsidR="00D32572" w:rsidRPr="00D32572" w:rsidRDefault="00D32572" w:rsidP="00D32572">
      <w:pPr>
        <w:pStyle w:val="a6"/>
      </w:pPr>
      <w:r w:rsidRPr="00D32572">
        <w:t>Экземпляры: всего: 1 -102КХ(1)</w:t>
      </w:r>
    </w:p>
    <w:p w:rsidR="00D32572" w:rsidRPr="00D32572" w:rsidRDefault="00D32572" w:rsidP="00D32572">
      <w:pPr>
        <w:pStyle w:val="20"/>
      </w:pPr>
      <w:r w:rsidRPr="00D32572">
        <w:rPr>
          <w:b/>
        </w:rPr>
        <w:t>20. Технологии</w:t>
      </w:r>
      <w:r w:rsidRPr="00D32572">
        <w:t xml:space="preserve"> защиты растений : методические указания к выполнению курсовой работы по направлению </w:t>
      </w:r>
      <w:proofErr w:type="spellStart"/>
      <w:r w:rsidRPr="00D32572">
        <w:t>бакалавриата</w:t>
      </w:r>
      <w:proofErr w:type="spellEnd"/>
      <w:r w:rsidRPr="00D32572">
        <w:t xml:space="preserve"> 35.03.01 "Лесное дело" всех форм обучения/ М-во образования и науки Рос. Федерации,  </w:t>
      </w:r>
      <w:proofErr w:type="spellStart"/>
      <w:r w:rsidRPr="00D32572">
        <w:t>Тихоокеан</w:t>
      </w:r>
      <w:proofErr w:type="spellEnd"/>
      <w:r w:rsidRPr="00D32572">
        <w:t>. гос. ун</w:t>
      </w:r>
      <w:r w:rsidRPr="00D32572">
        <w:noBreakHyphen/>
        <w:t>т; [сост. Н. В. Бессонова]. –Хабаровск: Изд-во ТОГУ,  2018. –16 с.; 21 см. –</w:t>
      </w:r>
      <w:proofErr w:type="spellStart"/>
      <w:r w:rsidRPr="00D32572">
        <w:t>Библиогр</w:t>
      </w:r>
      <w:proofErr w:type="spellEnd"/>
      <w:r w:rsidRPr="00D32572">
        <w:t>.: с. 15–16 (16 назв.). (Шифр Г2018–1082)</w:t>
      </w:r>
    </w:p>
    <w:p w:rsidR="00D32572" w:rsidRPr="00D32572" w:rsidRDefault="00D32572" w:rsidP="00D32572">
      <w:pPr>
        <w:pStyle w:val="a6"/>
      </w:pPr>
      <w:r w:rsidRPr="00D32572">
        <w:t>Экземпляры: всего: 1 -102КХ(1)</w:t>
      </w:r>
    </w:p>
    <w:p w:rsidR="00C63621" w:rsidRPr="00C63621" w:rsidRDefault="00C63621" w:rsidP="00C63621">
      <w:pPr>
        <w:pStyle w:val="2"/>
      </w:pPr>
      <w:bookmarkStart w:id="8" w:name="_Toc879793"/>
      <w:r w:rsidRPr="00C63621">
        <w:t>Животноводство</w:t>
      </w:r>
      <w:bookmarkEnd w:id="8"/>
    </w:p>
    <w:p w:rsidR="00C63621" w:rsidRPr="00C63621" w:rsidRDefault="00C63621" w:rsidP="00C63621">
      <w:pPr>
        <w:pStyle w:val="20"/>
      </w:pPr>
      <w:r w:rsidRPr="00C63621">
        <w:rPr>
          <w:b/>
        </w:rPr>
        <w:t>21. </w:t>
      </w:r>
      <w:proofErr w:type="spellStart"/>
      <w:r w:rsidRPr="00C63621">
        <w:rPr>
          <w:b/>
        </w:rPr>
        <w:t>Абд</w:t>
      </w:r>
      <w:proofErr w:type="spellEnd"/>
      <w:r w:rsidRPr="00C63621">
        <w:rPr>
          <w:b/>
        </w:rPr>
        <w:t xml:space="preserve"> </w:t>
      </w:r>
      <w:proofErr w:type="spellStart"/>
      <w:r w:rsidRPr="00C63621">
        <w:rPr>
          <w:b/>
        </w:rPr>
        <w:t>Эльсалам</w:t>
      </w:r>
      <w:proofErr w:type="spellEnd"/>
      <w:r w:rsidRPr="00C63621">
        <w:rPr>
          <w:b/>
        </w:rPr>
        <w:t xml:space="preserve"> Муса </w:t>
      </w:r>
      <w:proofErr w:type="spellStart"/>
      <w:r w:rsidRPr="00C63621">
        <w:rPr>
          <w:b/>
        </w:rPr>
        <w:t>Метвали</w:t>
      </w:r>
      <w:proofErr w:type="spellEnd"/>
      <w:r w:rsidR="00D231E9">
        <w:rPr>
          <w:b/>
        </w:rPr>
        <w:t xml:space="preserve">. </w:t>
      </w:r>
      <w:r w:rsidRPr="00C63621">
        <w:t>Особенности показателей крови и молока коров в зависим</w:t>
      </w:r>
      <w:r w:rsidRPr="00C63621">
        <w:t>о</w:t>
      </w:r>
      <w:r w:rsidRPr="00C63621">
        <w:t xml:space="preserve">сти от воспроизводительного состояния организма и возраста : автореферат </w:t>
      </w:r>
      <w:proofErr w:type="spellStart"/>
      <w:r w:rsidRPr="00C63621">
        <w:t>дис</w:t>
      </w:r>
      <w:proofErr w:type="spellEnd"/>
      <w:r w:rsidRPr="00C63621">
        <w:t>… канд. с.-х. наук : специальность 06.02.01/ </w:t>
      </w:r>
      <w:proofErr w:type="spellStart"/>
      <w:r w:rsidRPr="00C63621">
        <w:t>Абд</w:t>
      </w:r>
      <w:proofErr w:type="spellEnd"/>
      <w:r w:rsidRPr="00C63621">
        <w:t xml:space="preserve"> </w:t>
      </w:r>
      <w:proofErr w:type="spellStart"/>
      <w:r w:rsidRPr="00C63621">
        <w:t>Эльсалам</w:t>
      </w:r>
      <w:proofErr w:type="spellEnd"/>
      <w:r w:rsidRPr="00C63621">
        <w:t xml:space="preserve"> Муса </w:t>
      </w:r>
      <w:proofErr w:type="spellStart"/>
      <w:r w:rsidRPr="00C63621">
        <w:t>Метвали</w:t>
      </w:r>
      <w:proofErr w:type="spellEnd"/>
      <w:r w:rsidRPr="00C63621">
        <w:t xml:space="preserve">; </w:t>
      </w:r>
      <w:proofErr w:type="spellStart"/>
      <w:r w:rsidRPr="00C63621">
        <w:t>Узб</w:t>
      </w:r>
      <w:proofErr w:type="spellEnd"/>
      <w:r w:rsidRPr="00C63621">
        <w:t>. акад. с.-х. наук,  НПО "</w:t>
      </w:r>
      <w:proofErr w:type="spellStart"/>
      <w:r w:rsidRPr="00C63621">
        <w:t>Племэлита</w:t>
      </w:r>
      <w:proofErr w:type="spellEnd"/>
      <w:r w:rsidRPr="00C63621">
        <w:t xml:space="preserve">",  </w:t>
      </w:r>
      <w:proofErr w:type="spellStart"/>
      <w:r w:rsidRPr="00C63621">
        <w:t>Узб</w:t>
      </w:r>
      <w:proofErr w:type="spellEnd"/>
      <w:r w:rsidRPr="00C63621">
        <w:t>. науч.-</w:t>
      </w:r>
      <w:proofErr w:type="spellStart"/>
      <w:r w:rsidRPr="00C63621">
        <w:t>исслед</w:t>
      </w:r>
      <w:proofErr w:type="spellEnd"/>
      <w:r w:rsidRPr="00C63621">
        <w:t>. ин</w:t>
      </w:r>
      <w:r w:rsidRPr="00C63621">
        <w:noBreakHyphen/>
        <w:t xml:space="preserve">т животноводства. –Ташкент,  1995. –20 c.: ил.; 21 см. –Рез. на англ. и </w:t>
      </w:r>
      <w:proofErr w:type="spellStart"/>
      <w:r w:rsidRPr="00C63621">
        <w:t>узб</w:t>
      </w:r>
      <w:proofErr w:type="spellEnd"/>
      <w:r w:rsidRPr="00C63621">
        <w:t>. яз. –</w:t>
      </w:r>
      <w:proofErr w:type="spellStart"/>
      <w:r w:rsidRPr="00C63621">
        <w:t>Библиогр</w:t>
      </w:r>
      <w:proofErr w:type="spellEnd"/>
      <w:r w:rsidRPr="00C63621">
        <w:t>.: с. 10 (3 назв.). (Шифр А2019–30)</w:t>
      </w:r>
    </w:p>
    <w:p w:rsidR="00C63621" w:rsidRPr="00C63621" w:rsidRDefault="00C63621" w:rsidP="00C63621">
      <w:pPr>
        <w:pStyle w:val="a6"/>
      </w:pPr>
      <w:r w:rsidRPr="00C63621">
        <w:t>Экземпляры: всего: 1 -102КХ(1)</w:t>
      </w:r>
    </w:p>
    <w:p w:rsidR="00C63621" w:rsidRPr="00C63621" w:rsidRDefault="00C63621" w:rsidP="00C63621">
      <w:pPr>
        <w:pStyle w:val="20"/>
      </w:pPr>
      <w:r w:rsidRPr="00C63621">
        <w:rPr>
          <w:b/>
        </w:rPr>
        <w:t xml:space="preserve">22. Воробьев  Д. В. </w:t>
      </w:r>
      <w:r w:rsidRPr="00C63621">
        <w:t>Физиологические проблемы управления интегративными функциями роста,  развития и продуктивности сельскохозяйственных животных и птиц : учебное пособие по дисц</w:t>
      </w:r>
      <w:r w:rsidRPr="00C63621">
        <w:t>и</w:t>
      </w:r>
      <w:r w:rsidRPr="00C63621">
        <w:t>плинам "Физиология и этология животных",  "Клиническая диагностика" для вузов по специальн</w:t>
      </w:r>
      <w:r w:rsidRPr="00C63621">
        <w:t>о</w:t>
      </w:r>
      <w:r w:rsidRPr="00C63621">
        <w:t>сти 36.05.01 "Ветеринария" по очной и очно-заочной формам обучения/ Д. В. Воробьев. –Санкт-Петербург: Лань,  2018. –135 с.: ил.; 21 см. –(Учебники для вузов Специальная литература). –</w:t>
      </w:r>
      <w:proofErr w:type="spellStart"/>
      <w:r w:rsidRPr="00C63621">
        <w:t>Библиогр</w:t>
      </w:r>
      <w:proofErr w:type="spellEnd"/>
      <w:r w:rsidRPr="00C63621">
        <w:t>.: с. 127–133 (67 назв.). (Шифр Г2018–1075)</w:t>
      </w:r>
    </w:p>
    <w:p w:rsidR="00C63621" w:rsidRPr="00C63621" w:rsidRDefault="00C63621" w:rsidP="00C63621">
      <w:pPr>
        <w:pStyle w:val="a6"/>
      </w:pPr>
      <w:r w:rsidRPr="00C63621">
        <w:t>Экземпляры: всего: 1 -102КХ(1)</w:t>
      </w:r>
    </w:p>
    <w:p w:rsidR="00C63621" w:rsidRPr="00C63621" w:rsidRDefault="00C63621" w:rsidP="00C63621">
      <w:pPr>
        <w:pStyle w:val="20"/>
      </w:pPr>
      <w:r w:rsidRPr="00C63621">
        <w:rPr>
          <w:b/>
        </w:rPr>
        <w:t xml:space="preserve">23. Лозовский  А. Р. </w:t>
      </w:r>
      <w:r w:rsidRPr="00C63621">
        <w:t>Кормление животных. Оценка питательности кормов : учебное пособие/ А. Р. Лозовский. –Астрахань: Сорокин  Р. В.,  2018. –92 с.: ил.; 21 см. –</w:t>
      </w:r>
      <w:proofErr w:type="spellStart"/>
      <w:r w:rsidRPr="00C63621">
        <w:t>Библиогр</w:t>
      </w:r>
      <w:proofErr w:type="spellEnd"/>
      <w:r w:rsidRPr="00C63621">
        <w:t>.: с. 91–92. (Шифр Г2018–1077)</w:t>
      </w:r>
    </w:p>
    <w:p w:rsidR="00C63621" w:rsidRPr="00C63621" w:rsidRDefault="00C63621" w:rsidP="00C63621">
      <w:pPr>
        <w:pStyle w:val="a6"/>
      </w:pPr>
      <w:r w:rsidRPr="00C63621">
        <w:t>Экземпляры: всего: 1 -102КХ(1)</w:t>
      </w:r>
    </w:p>
    <w:p w:rsidR="00C63621" w:rsidRPr="00C63621" w:rsidRDefault="00C63621" w:rsidP="00C63621">
      <w:pPr>
        <w:pStyle w:val="20"/>
      </w:pPr>
      <w:r w:rsidRPr="00C63621">
        <w:rPr>
          <w:b/>
        </w:rPr>
        <w:t>24. </w:t>
      </w:r>
      <w:proofErr w:type="spellStart"/>
      <w:r w:rsidRPr="00C63621">
        <w:rPr>
          <w:b/>
        </w:rPr>
        <w:t>Сулайманов</w:t>
      </w:r>
      <w:proofErr w:type="spellEnd"/>
      <w:r w:rsidRPr="00C63621">
        <w:rPr>
          <w:b/>
        </w:rPr>
        <w:t xml:space="preserve">  Р. Н. </w:t>
      </w:r>
      <w:r w:rsidRPr="00C63621">
        <w:t xml:space="preserve">Разработка технологии выращивания племенных высокопродуктивных бычков и оценка их по собственной продуктивности : автореферат </w:t>
      </w:r>
      <w:proofErr w:type="spellStart"/>
      <w:r w:rsidRPr="00C63621">
        <w:t>дис</w:t>
      </w:r>
      <w:proofErr w:type="spellEnd"/>
      <w:r w:rsidRPr="00C63621">
        <w:t>… канд. с.-х. наук : специал</w:t>
      </w:r>
      <w:r w:rsidRPr="00C63621">
        <w:t>ь</w:t>
      </w:r>
      <w:r w:rsidRPr="00C63621">
        <w:t xml:space="preserve">ность 06.02.04/ Р. Н. </w:t>
      </w:r>
      <w:proofErr w:type="spellStart"/>
      <w:r w:rsidRPr="00C63621">
        <w:t>Сулайманов</w:t>
      </w:r>
      <w:proofErr w:type="spellEnd"/>
      <w:r w:rsidRPr="00C63621">
        <w:t xml:space="preserve">; </w:t>
      </w:r>
      <w:proofErr w:type="spellStart"/>
      <w:r w:rsidRPr="00C63621">
        <w:t>Узб</w:t>
      </w:r>
      <w:proofErr w:type="spellEnd"/>
      <w:r w:rsidRPr="00C63621">
        <w:t>. акад. с.-х. наук,  НПО "</w:t>
      </w:r>
      <w:proofErr w:type="spellStart"/>
      <w:r w:rsidRPr="00C63621">
        <w:t>Племэлита</w:t>
      </w:r>
      <w:proofErr w:type="spellEnd"/>
      <w:r w:rsidRPr="00C63621">
        <w:t xml:space="preserve">",  </w:t>
      </w:r>
      <w:proofErr w:type="spellStart"/>
      <w:r w:rsidRPr="00C63621">
        <w:t>Узб</w:t>
      </w:r>
      <w:proofErr w:type="spellEnd"/>
      <w:r w:rsidRPr="00C63621">
        <w:t>. науч.-</w:t>
      </w:r>
      <w:proofErr w:type="spellStart"/>
      <w:r w:rsidRPr="00C63621">
        <w:t>исслед</w:t>
      </w:r>
      <w:proofErr w:type="spellEnd"/>
      <w:r w:rsidRPr="00C63621">
        <w:t>. ин</w:t>
      </w:r>
      <w:r w:rsidRPr="00C63621">
        <w:noBreakHyphen/>
        <w:t xml:space="preserve">т животноводства. –Ташкент,  1995. –22 c.: ил.; 21 см. –Рез. на англ. и </w:t>
      </w:r>
      <w:proofErr w:type="spellStart"/>
      <w:r w:rsidRPr="00C63621">
        <w:t>узб</w:t>
      </w:r>
      <w:proofErr w:type="spellEnd"/>
      <w:r w:rsidRPr="00C63621">
        <w:t>. яз. –</w:t>
      </w:r>
      <w:proofErr w:type="spellStart"/>
      <w:r w:rsidRPr="00C63621">
        <w:t>Библиогр</w:t>
      </w:r>
      <w:proofErr w:type="spellEnd"/>
      <w:r w:rsidRPr="00C63621">
        <w:t>.: с. 20 (2 назв.). (Шифр А2019–33)</w:t>
      </w:r>
    </w:p>
    <w:p w:rsidR="00C63621" w:rsidRPr="00C63621" w:rsidRDefault="00C63621" w:rsidP="00C63621">
      <w:pPr>
        <w:pStyle w:val="a6"/>
      </w:pPr>
      <w:r w:rsidRPr="00C63621">
        <w:t>Экземпляры: всего: 1 -102КХ(1)</w:t>
      </w:r>
    </w:p>
    <w:p w:rsidR="00C63621" w:rsidRPr="00C63621" w:rsidRDefault="00C63621" w:rsidP="00C63621">
      <w:pPr>
        <w:pStyle w:val="20"/>
      </w:pPr>
      <w:r w:rsidRPr="00C63621">
        <w:rPr>
          <w:b/>
        </w:rPr>
        <w:t>25. </w:t>
      </w:r>
      <w:proofErr w:type="spellStart"/>
      <w:r w:rsidRPr="00C63621">
        <w:rPr>
          <w:b/>
        </w:rPr>
        <w:t>Шкилев</w:t>
      </w:r>
      <w:proofErr w:type="spellEnd"/>
      <w:r w:rsidRPr="00C63621">
        <w:rPr>
          <w:b/>
        </w:rPr>
        <w:t xml:space="preserve">  П. Н. </w:t>
      </w:r>
      <w:r w:rsidRPr="00C63621">
        <w:t>Хозяйственно-биологические особенности и воспроизводительная спосо</w:t>
      </w:r>
      <w:r w:rsidRPr="00C63621">
        <w:t>б</w:t>
      </w:r>
      <w:r w:rsidRPr="00C63621">
        <w:t xml:space="preserve">ность баранов основных пород,  разводимых на Южном Урале : автореферат </w:t>
      </w:r>
      <w:proofErr w:type="spellStart"/>
      <w:r w:rsidRPr="00C63621">
        <w:t>дис</w:t>
      </w:r>
      <w:proofErr w:type="spellEnd"/>
      <w:r w:rsidRPr="00C63621">
        <w:t xml:space="preserve">… канд. с.-х. наук : специальность 06.02.04/ П. Н. </w:t>
      </w:r>
      <w:proofErr w:type="spellStart"/>
      <w:r w:rsidRPr="00C63621">
        <w:t>Шкилев</w:t>
      </w:r>
      <w:proofErr w:type="spellEnd"/>
      <w:r w:rsidRPr="00C63621">
        <w:t xml:space="preserve">; [Оренбург. гос. </w:t>
      </w:r>
      <w:proofErr w:type="spellStart"/>
      <w:r w:rsidRPr="00C63621">
        <w:t>аграр</w:t>
      </w:r>
      <w:proofErr w:type="spellEnd"/>
      <w:r w:rsidRPr="00C63621">
        <w:t>. ун</w:t>
      </w:r>
      <w:r w:rsidRPr="00C63621">
        <w:noBreakHyphen/>
        <w:t>т]. –Оренбург,  1998. –25 с.: ил.; 21 см. (Шифр А2019–35)</w:t>
      </w:r>
    </w:p>
    <w:p w:rsidR="00C63621" w:rsidRPr="00C63621" w:rsidRDefault="00C63621" w:rsidP="00C63621">
      <w:pPr>
        <w:pStyle w:val="a6"/>
      </w:pPr>
      <w:r w:rsidRPr="00C63621">
        <w:t>Экземпляры: всего: 1 -102КХ(1)</w:t>
      </w:r>
    </w:p>
    <w:p w:rsidR="00C63621" w:rsidRPr="00C63621" w:rsidRDefault="00C63621" w:rsidP="00C63621">
      <w:pPr>
        <w:pStyle w:val="20"/>
      </w:pPr>
      <w:r w:rsidRPr="00C63621">
        <w:rPr>
          <w:b/>
        </w:rPr>
        <w:t xml:space="preserve">26. Шолохов  А. И. </w:t>
      </w:r>
      <w:r w:rsidRPr="00C63621">
        <w:t>Разработка методов повышения воспроизводительных качеств хряков : авт</w:t>
      </w:r>
      <w:r w:rsidRPr="00C63621">
        <w:t>о</w:t>
      </w:r>
      <w:r w:rsidRPr="00C63621">
        <w:t xml:space="preserve">реферат </w:t>
      </w:r>
      <w:proofErr w:type="spellStart"/>
      <w:r w:rsidRPr="00C63621">
        <w:t>дис</w:t>
      </w:r>
      <w:proofErr w:type="spellEnd"/>
      <w:r w:rsidRPr="00C63621">
        <w:t xml:space="preserve">… д-ра биол. наук : специальность 08.00.13/ А. И. Шолохов; </w:t>
      </w:r>
      <w:proofErr w:type="spellStart"/>
      <w:r w:rsidRPr="00C63621">
        <w:t>Всерос</w:t>
      </w:r>
      <w:proofErr w:type="spellEnd"/>
      <w:r w:rsidRPr="00C63621">
        <w:t>. науч.-</w:t>
      </w:r>
      <w:proofErr w:type="spellStart"/>
      <w:r w:rsidRPr="00C63621">
        <w:t>исслед</w:t>
      </w:r>
      <w:proofErr w:type="spellEnd"/>
      <w:r w:rsidRPr="00C63621">
        <w:t>. ин</w:t>
      </w:r>
      <w:r w:rsidRPr="00C63621">
        <w:noBreakHyphen/>
        <w:t>т животноводства. –Дубровицы (</w:t>
      </w:r>
      <w:proofErr w:type="spellStart"/>
      <w:r w:rsidRPr="00C63621">
        <w:t>Моск</w:t>
      </w:r>
      <w:proofErr w:type="spellEnd"/>
      <w:r w:rsidRPr="00C63621">
        <w:t>. обл.),  1997. –40 c.: ил.; 21 см. –</w:t>
      </w:r>
      <w:proofErr w:type="spellStart"/>
      <w:r w:rsidRPr="00C63621">
        <w:t>Библиогр</w:t>
      </w:r>
      <w:proofErr w:type="spellEnd"/>
      <w:r w:rsidRPr="00C63621">
        <w:t>.: с. 37–39 (26 назв.). (Шифр А2019–38)</w:t>
      </w:r>
    </w:p>
    <w:p w:rsidR="00C63621" w:rsidRPr="00C63621" w:rsidRDefault="00C63621" w:rsidP="00C63621">
      <w:pPr>
        <w:pStyle w:val="a6"/>
      </w:pPr>
      <w:r w:rsidRPr="00C63621">
        <w:t>Экземпляры: всего: 1 -102КХ(1)</w:t>
      </w:r>
    </w:p>
    <w:p w:rsidR="00C63621" w:rsidRPr="00C63621" w:rsidRDefault="00C63621" w:rsidP="00C63621">
      <w:pPr>
        <w:pStyle w:val="20"/>
      </w:pPr>
      <w:r w:rsidRPr="00C63621">
        <w:rPr>
          <w:b/>
        </w:rPr>
        <w:lastRenderedPageBreak/>
        <w:t>27. </w:t>
      </w:r>
      <w:proofErr w:type="spellStart"/>
      <w:r w:rsidRPr="00C63621">
        <w:rPr>
          <w:b/>
        </w:rPr>
        <w:t>Шпинов</w:t>
      </w:r>
      <w:proofErr w:type="spellEnd"/>
      <w:r w:rsidRPr="00C63621">
        <w:rPr>
          <w:b/>
        </w:rPr>
        <w:t xml:space="preserve">  В. Т. </w:t>
      </w:r>
      <w:r w:rsidRPr="00C63621">
        <w:t xml:space="preserve">Продуктивность и воспроизводительная способность молодняка овец породы советский меринос в зависимости от технологии выращивания : автореферат </w:t>
      </w:r>
      <w:proofErr w:type="spellStart"/>
      <w:r w:rsidRPr="00C63621">
        <w:t>дис</w:t>
      </w:r>
      <w:proofErr w:type="spellEnd"/>
      <w:r w:rsidRPr="00C63621">
        <w:t xml:space="preserve">… канд. с.-х. наук : специальность 06.02.04/ В. Т. </w:t>
      </w:r>
      <w:proofErr w:type="spellStart"/>
      <w:r w:rsidRPr="00C63621">
        <w:t>Шпинов</w:t>
      </w:r>
      <w:proofErr w:type="spellEnd"/>
      <w:r w:rsidRPr="00C63621">
        <w:t>; Дон. с.-х. ин</w:t>
      </w:r>
      <w:r w:rsidRPr="00C63621">
        <w:noBreakHyphen/>
        <w:t>т. –</w:t>
      </w:r>
      <w:proofErr w:type="spellStart"/>
      <w:r w:rsidRPr="00C63621">
        <w:t>Персиановка</w:t>
      </w:r>
      <w:proofErr w:type="spellEnd"/>
      <w:r w:rsidRPr="00C63621">
        <w:t xml:space="preserve"> [Рост. обл.],  1990. –20 с.: табл.; 21 см. –</w:t>
      </w:r>
      <w:proofErr w:type="spellStart"/>
      <w:r w:rsidRPr="00C63621">
        <w:t>Библиогр</w:t>
      </w:r>
      <w:proofErr w:type="spellEnd"/>
      <w:r w:rsidRPr="00C63621">
        <w:t>.: с. 20 (3 назв.). (Шифр А2019–36)</w:t>
      </w:r>
    </w:p>
    <w:p w:rsidR="00C63621" w:rsidRPr="00C63621" w:rsidRDefault="00C63621" w:rsidP="00C63621">
      <w:pPr>
        <w:pStyle w:val="a6"/>
      </w:pPr>
      <w:r w:rsidRPr="00C63621">
        <w:t>Экземпляры: всего: 1 -102КХ(1)</w:t>
      </w:r>
    </w:p>
    <w:p w:rsidR="00C63621" w:rsidRPr="00C63621" w:rsidRDefault="00C63621" w:rsidP="00C63621">
      <w:pPr>
        <w:pStyle w:val="2"/>
      </w:pPr>
      <w:bookmarkStart w:id="9" w:name="_Toc879794"/>
      <w:r w:rsidRPr="00C63621">
        <w:t>Ветеринария</w:t>
      </w:r>
      <w:bookmarkEnd w:id="9"/>
    </w:p>
    <w:p w:rsidR="00C63621" w:rsidRPr="00C63621" w:rsidRDefault="00C63621" w:rsidP="00C63621">
      <w:pPr>
        <w:pStyle w:val="20"/>
      </w:pPr>
      <w:r w:rsidRPr="00C63621">
        <w:rPr>
          <w:b/>
        </w:rPr>
        <w:t xml:space="preserve">28. Андреева  А. В. </w:t>
      </w:r>
      <w:r w:rsidRPr="00C63621">
        <w:t>Ветеринарно-санитарная экспертиза пищевых продуктов на рынках : лабор</w:t>
      </w:r>
      <w:r w:rsidRPr="00C63621">
        <w:t>а</w:t>
      </w:r>
      <w:r w:rsidRPr="00C63621">
        <w:t xml:space="preserve">торный практикум для обучающихся по специальности "Ветеринария" и направлению подготовки (аспирантура) "Ветеринария и зоотехния"/ А. В. Андреева,  Ч. Р. </w:t>
      </w:r>
      <w:proofErr w:type="spellStart"/>
      <w:r w:rsidRPr="00C63621">
        <w:t>Галиева</w:t>
      </w:r>
      <w:proofErr w:type="spellEnd"/>
      <w:r w:rsidRPr="00C63621">
        <w:t>; М-во сел. хоз-ва Рос. Ф</w:t>
      </w:r>
      <w:r w:rsidRPr="00C63621">
        <w:t>е</w:t>
      </w:r>
      <w:r w:rsidRPr="00C63621">
        <w:t xml:space="preserve">дерации,  </w:t>
      </w:r>
      <w:proofErr w:type="spellStart"/>
      <w:r w:rsidRPr="00C63621">
        <w:t>Башк</w:t>
      </w:r>
      <w:proofErr w:type="spellEnd"/>
      <w:r w:rsidRPr="00C63621">
        <w:t xml:space="preserve">. гос. </w:t>
      </w:r>
      <w:proofErr w:type="spellStart"/>
      <w:r w:rsidRPr="00C63621">
        <w:t>аграр</w:t>
      </w:r>
      <w:proofErr w:type="spellEnd"/>
      <w:r w:rsidRPr="00C63621">
        <w:t>. ун</w:t>
      </w:r>
      <w:r w:rsidRPr="00C63621">
        <w:noBreakHyphen/>
        <w:t>т. –Уфа: [БГАУ],  2018. –147 с.: ил.; 20 см. –</w:t>
      </w:r>
      <w:proofErr w:type="spellStart"/>
      <w:r w:rsidRPr="00C63621">
        <w:t>Библиогр</w:t>
      </w:r>
      <w:proofErr w:type="spellEnd"/>
      <w:r w:rsidRPr="00C63621">
        <w:t>. в конце лаб. р</w:t>
      </w:r>
      <w:r w:rsidRPr="00C63621">
        <w:t>а</w:t>
      </w:r>
      <w:r w:rsidRPr="00C63621">
        <w:t>бот. (Шифр Г2018–1073)</w:t>
      </w:r>
    </w:p>
    <w:p w:rsidR="00C63621" w:rsidRPr="00C63621" w:rsidRDefault="00C63621" w:rsidP="00C63621">
      <w:pPr>
        <w:pStyle w:val="a6"/>
      </w:pPr>
      <w:r w:rsidRPr="00C63621">
        <w:t>Экземпляры: всего: 1 -102КХ(1)</w:t>
      </w:r>
    </w:p>
    <w:p w:rsidR="00C63621" w:rsidRPr="00C63621" w:rsidRDefault="00C63621" w:rsidP="00C63621">
      <w:pPr>
        <w:pStyle w:val="20"/>
      </w:pPr>
      <w:r w:rsidRPr="00C63621">
        <w:rPr>
          <w:b/>
        </w:rPr>
        <w:t xml:space="preserve">29. Николаева  О. Н. </w:t>
      </w:r>
      <w:r w:rsidRPr="00C63621">
        <w:t>Ветеринарная вирусология и биотехнология (методы диагностики виру</w:t>
      </w:r>
      <w:r w:rsidRPr="00C63621">
        <w:t>с</w:t>
      </w:r>
      <w:r w:rsidRPr="00C63621">
        <w:t>ных инфекций) : учебное пособие по специальности "Ветеринария" и направлению подготовки (а</w:t>
      </w:r>
      <w:r w:rsidRPr="00C63621">
        <w:t>с</w:t>
      </w:r>
      <w:r w:rsidRPr="00C63621">
        <w:t>пирантура) "Ветеринария и зоотехния"/ О. Н. Николаева,  А. В. Андреева; М-во сел. хоз-ва Рос. Ф</w:t>
      </w:r>
      <w:r w:rsidRPr="00C63621">
        <w:t>е</w:t>
      </w:r>
      <w:r w:rsidRPr="00C63621">
        <w:t xml:space="preserve">дерации,  </w:t>
      </w:r>
      <w:proofErr w:type="spellStart"/>
      <w:r w:rsidRPr="00C63621">
        <w:t>Башк</w:t>
      </w:r>
      <w:proofErr w:type="spellEnd"/>
      <w:r w:rsidRPr="00C63621">
        <w:t xml:space="preserve">. гос. </w:t>
      </w:r>
      <w:proofErr w:type="spellStart"/>
      <w:r w:rsidRPr="00C63621">
        <w:t>аграр</w:t>
      </w:r>
      <w:proofErr w:type="spellEnd"/>
      <w:r w:rsidRPr="00C63621">
        <w:t>. ун</w:t>
      </w:r>
      <w:r w:rsidRPr="00C63621">
        <w:noBreakHyphen/>
        <w:t>т. –Уфа: БГАУ,  2018. –78 с.: ил.; 20 см. –</w:t>
      </w:r>
      <w:proofErr w:type="spellStart"/>
      <w:r w:rsidRPr="00C63621">
        <w:t>Библиогр</w:t>
      </w:r>
      <w:proofErr w:type="spellEnd"/>
      <w:r w:rsidRPr="00C63621">
        <w:t>.: с. 77–78 (12 назв.). (Шифр Г2018–1078)</w:t>
      </w:r>
    </w:p>
    <w:p w:rsidR="00C63621" w:rsidRPr="00C63621" w:rsidRDefault="00C63621" w:rsidP="00C63621">
      <w:pPr>
        <w:pStyle w:val="a6"/>
      </w:pPr>
      <w:r w:rsidRPr="00C63621">
        <w:t>Экземпляры: всего: 1 -102КХ(1)</w:t>
      </w:r>
    </w:p>
    <w:p w:rsidR="00C63621" w:rsidRPr="00C63621" w:rsidRDefault="00C63621" w:rsidP="00C63621">
      <w:pPr>
        <w:pStyle w:val="20"/>
      </w:pPr>
      <w:r w:rsidRPr="00C63621">
        <w:rPr>
          <w:b/>
        </w:rPr>
        <w:t>30. Саратовский форум ветеринарной медицины и продовольственной безопасности Ро</w:t>
      </w:r>
      <w:r w:rsidRPr="00C63621">
        <w:rPr>
          <w:b/>
        </w:rPr>
        <w:t>с</w:t>
      </w:r>
      <w:r w:rsidRPr="00C63621">
        <w:rPr>
          <w:b/>
        </w:rPr>
        <w:t>сийской Федерации (2018; Саратов)</w:t>
      </w:r>
      <w:r w:rsidRPr="00C63621">
        <w:t>. Саратовский форум ветеринарной медицины и продовол</w:t>
      </w:r>
      <w:r w:rsidRPr="00C63621">
        <w:t>ь</w:t>
      </w:r>
      <w:r w:rsidRPr="00C63621">
        <w:t>ственной безопасности Российской Федерации : материалы Национальной научно-практической конференции : посвящается 100-летию факультета ветеринарной медицины,  пищевых и биотехнол</w:t>
      </w:r>
      <w:r w:rsidRPr="00C63621">
        <w:t>о</w:t>
      </w:r>
      <w:r w:rsidRPr="00C63621">
        <w:t xml:space="preserve">гий ФГБОУ ВО "Саратовский ГАУ" им. Н. И. Вавилова/ М-во сел. хоз-ва Рос. Федерации,  </w:t>
      </w:r>
      <w:proofErr w:type="spellStart"/>
      <w:r w:rsidRPr="00C63621">
        <w:t>Сарат</w:t>
      </w:r>
      <w:proofErr w:type="spellEnd"/>
      <w:r w:rsidRPr="00C63621">
        <w:t xml:space="preserve">. гос. </w:t>
      </w:r>
      <w:proofErr w:type="spellStart"/>
      <w:r w:rsidRPr="00C63621">
        <w:t>аграр</w:t>
      </w:r>
      <w:proofErr w:type="spellEnd"/>
      <w:r w:rsidRPr="00C63621">
        <w:t>. ун</w:t>
      </w:r>
      <w:r w:rsidRPr="00C63621">
        <w:noBreakHyphen/>
        <w:t xml:space="preserve">т им. Н. И. Вавилова; [под ред.: А. В. Молчанова,  В. В. </w:t>
      </w:r>
      <w:proofErr w:type="spellStart"/>
      <w:r w:rsidRPr="00C63621">
        <w:t>Строгова</w:t>
      </w:r>
      <w:proofErr w:type="spellEnd"/>
      <w:r w:rsidRPr="00C63621">
        <w:t>]. –Саратов: [СГАУ],  2018. –411 с.: ил.; 21 см. –</w:t>
      </w:r>
      <w:proofErr w:type="spellStart"/>
      <w:r w:rsidRPr="00C63621">
        <w:t>Библиогр</w:t>
      </w:r>
      <w:proofErr w:type="spellEnd"/>
      <w:r w:rsidRPr="00C63621">
        <w:t xml:space="preserve">. в конце </w:t>
      </w:r>
      <w:proofErr w:type="spellStart"/>
      <w:r w:rsidRPr="00C63621">
        <w:t>докл</w:t>
      </w:r>
      <w:proofErr w:type="spellEnd"/>
      <w:r w:rsidRPr="00C63621">
        <w:t>. (Шифр Г2018–1079)</w:t>
      </w:r>
    </w:p>
    <w:p w:rsidR="00C63621" w:rsidRPr="00C63621" w:rsidRDefault="00C63621" w:rsidP="00C63621">
      <w:pPr>
        <w:pStyle w:val="a6"/>
      </w:pPr>
      <w:r w:rsidRPr="00C63621">
        <w:t>Экземпляры: всего: 1 -102КХ(1)</w:t>
      </w:r>
    </w:p>
    <w:p w:rsidR="00C63621" w:rsidRPr="00C63621" w:rsidRDefault="00C63621" w:rsidP="00C63621">
      <w:pPr>
        <w:pStyle w:val="2"/>
      </w:pPr>
      <w:bookmarkStart w:id="10" w:name="_Toc879795"/>
      <w:r w:rsidRPr="00C63621">
        <w:t>Механизация и электрификация сельского хозяйства</w:t>
      </w:r>
      <w:bookmarkEnd w:id="10"/>
    </w:p>
    <w:p w:rsidR="00C63621" w:rsidRPr="00C63621" w:rsidRDefault="00C63621" w:rsidP="00C63621">
      <w:pPr>
        <w:pStyle w:val="20"/>
      </w:pPr>
      <w:r w:rsidRPr="00C63621">
        <w:rPr>
          <w:b/>
        </w:rPr>
        <w:t>31. </w:t>
      </w:r>
      <w:proofErr w:type="spellStart"/>
      <w:r w:rsidRPr="00C63621">
        <w:rPr>
          <w:b/>
        </w:rPr>
        <w:t>Аипов</w:t>
      </w:r>
      <w:proofErr w:type="spellEnd"/>
      <w:r w:rsidRPr="00C63621">
        <w:rPr>
          <w:b/>
        </w:rPr>
        <w:t>,  Р</w:t>
      </w:r>
      <w:r w:rsidR="00D231E9">
        <w:rPr>
          <w:b/>
        </w:rPr>
        <w:t>.</w:t>
      </w:r>
      <w:r w:rsidRPr="00C63621">
        <w:rPr>
          <w:b/>
        </w:rPr>
        <w:t xml:space="preserve"> С</w:t>
      </w:r>
      <w:r w:rsidR="00D231E9">
        <w:rPr>
          <w:b/>
        </w:rPr>
        <w:t>.</w:t>
      </w:r>
      <w:r w:rsidRPr="00C63621">
        <w:t xml:space="preserve"> Синхронные машины,  машины постоянного тока,  электрические аппараты в приводах технологических машин АПК : практикум по дисциплине "Электрические машины и апп</w:t>
      </w:r>
      <w:r w:rsidRPr="00C63621">
        <w:t>а</w:t>
      </w:r>
      <w:r w:rsidRPr="00C63621">
        <w:t xml:space="preserve">раты" : учебное пособие для бакалавров направлений  4.35.03.06 </w:t>
      </w:r>
      <w:proofErr w:type="spellStart"/>
      <w:r w:rsidRPr="00C63621">
        <w:t>Агроинжнерия</w:t>
      </w:r>
      <w:proofErr w:type="spellEnd"/>
      <w:r w:rsidRPr="00C63621">
        <w:t>,  2.13.03.01 Тепл</w:t>
      </w:r>
      <w:r w:rsidRPr="00C63621">
        <w:t>о</w:t>
      </w:r>
      <w:r w:rsidRPr="00C63621">
        <w:t xml:space="preserve">энергетика и теплотехника/ [Р. С. </w:t>
      </w:r>
      <w:proofErr w:type="spellStart"/>
      <w:r w:rsidRPr="00C63621">
        <w:t>Аипов</w:t>
      </w:r>
      <w:proofErr w:type="spellEnd"/>
      <w:r w:rsidRPr="00C63621">
        <w:t xml:space="preserve">,  С. В. </w:t>
      </w:r>
      <w:proofErr w:type="spellStart"/>
      <w:r w:rsidRPr="00C63621">
        <w:t>Акчурин</w:t>
      </w:r>
      <w:proofErr w:type="spellEnd"/>
      <w:r w:rsidRPr="00C63621">
        <w:t xml:space="preserve">,  М. Ф. </w:t>
      </w:r>
      <w:proofErr w:type="spellStart"/>
      <w:r w:rsidRPr="00C63621">
        <w:t>Туктаров</w:t>
      </w:r>
      <w:proofErr w:type="spellEnd"/>
      <w:r w:rsidRPr="00C63621">
        <w:t>]; М-во сел. хоз-ва Рос. Ф</w:t>
      </w:r>
      <w:r w:rsidRPr="00C63621">
        <w:t>е</w:t>
      </w:r>
      <w:r w:rsidRPr="00C63621">
        <w:t xml:space="preserve">дерации,  </w:t>
      </w:r>
      <w:proofErr w:type="spellStart"/>
      <w:r w:rsidRPr="00C63621">
        <w:t>Башк</w:t>
      </w:r>
      <w:proofErr w:type="spellEnd"/>
      <w:r w:rsidRPr="00C63621">
        <w:t xml:space="preserve">. гос. </w:t>
      </w:r>
      <w:proofErr w:type="spellStart"/>
      <w:r w:rsidRPr="00C63621">
        <w:t>аграр</w:t>
      </w:r>
      <w:proofErr w:type="spellEnd"/>
      <w:r w:rsidRPr="00C63621">
        <w:t>. ун</w:t>
      </w:r>
      <w:r w:rsidRPr="00C63621">
        <w:noBreakHyphen/>
        <w:t>т. –Уфа : БГАУ,  2018 –</w:t>
      </w:r>
    </w:p>
    <w:p w:rsidR="00C63621" w:rsidRPr="00C63621" w:rsidRDefault="00C63621" w:rsidP="00C63621">
      <w:pPr>
        <w:pStyle w:val="a6"/>
      </w:pPr>
      <w:r w:rsidRPr="00C63621">
        <w:t>Ч. 2. -2018. -118 с.: ил. -</w:t>
      </w:r>
      <w:proofErr w:type="spellStart"/>
      <w:r w:rsidRPr="00C63621">
        <w:t>Библиогр</w:t>
      </w:r>
      <w:proofErr w:type="spellEnd"/>
      <w:r w:rsidRPr="00C63621">
        <w:t>.: с. 117 (8 назв.). (Шифр Г2018-1089/2)</w:t>
      </w:r>
    </w:p>
    <w:p w:rsidR="00C63621" w:rsidRPr="00C63621" w:rsidRDefault="00C63621" w:rsidP="00C63621">
      <w:pPr>
        <w:pStyle w:val="a6"/>
      </w:pPr>
      <w:r w:rsidRPr="00C63621">
        <w:t>Экземпляры: всего: 1 -102КХ(1)</w:t>
      </w:r>
    </w:p>
    <w:p w:rsidR="00C63621" w:rsidRPr="00C63621" w:rsidRDefault="00C63621" w:rsidP="00C63621">
      <w:pPr>
        <w:pStyle w:val="20"/>
      </w:pPr>
      <w:r w:rsidRPr="00C63621">
        <w:rPr>
          <w:b/>
        </w:rPr>
        <w:t>32. Нерсесян,  В</w:t>
      </w:r>
      <w:r w:rsidR="00D231E9">
        <w:rPr>
          <w:b/>
        </w:rPr>
        <w:t>.</w:t>
      </w:r>
      <w:r w:rsidRPr="00C63621">
        <w:rPr>
          <w:b/>
        </w:rPr>
        <w:t xml:space="preserve"> И</w:t>
      </w:r>
      <w:r w:rsidR="00D231E9">
        <w:rPr>
          <w:b/>
        </w:rPr>
        <w:t>.</w:t>
      </w:r>
      <w:r w:rsidRPr="00C63621">
        <w:t xml:space="preserve"> Назначение и общее устройство тракторов,  автомобилей и сельскохозя</w:t>
      </w:r>
      <w:r w:rsidRPr="00C63621">
        <w:t>й</w:t>
      </w:r>
      <w:r w:rsidRPr="00C63621">
        <w:t>ственных машин и механизмов : учебник для среднего профессионального образования по спец</w:t>
      </w:r>
      <w:r w:rsidRPr="00C63621">
        <w:t>и</w:t>
      </w:r>
      <w:r w:rsidRPr="00C63621">
        <w:t>альностям "Механизация сельского хозяйства",  "Эксплуатация и ремонт сельскохозяйственной те</w:t>
      </w:r>
      <w:r w:rsidRPr="00C63621">
        <w:t>х</w:t>
      </w:r>
      <w:r w:rsidRPr="00C63621">
        <w:t xml:space="preserve">ники и оборудования" : в 2 ч./ В. И. Нерсесян. –2-е изд.,  </w:t>
      </w:r>
      <w:proofErr w:type="spellStart"/>
      <w:r w:rsidRPr="00C63621">
        <w:t>испр</w:t>
      </w:r>
      <w:proofErr w:type="spellEnd"/>
      <w:r w:rsidRPr="00C63621">
        <w:t>. –Москва : Академия,  2018 –. –ISBN 978–5–4468–7293–0</w:t>
      </w:r>
    </w:p>
    <w:p w:rsidR="00C63621" w:rsidRPr="00C63621" w:rsidRDefault="00C63621" w:rsidP="00C63621">
      <w:pPr>
        <w:pStyle w:val="a6"/>
      </w:pPr>
      <w:r w:rsidRPr="00C63621">
        <w:t xml:space="preserve">Ч. 2. -2018. -299 с.: </w:t>
      </w:r>
      <w:proofErr w:type="spellStart"/>
      <w:r w:rsidRPr="00C63621">
        <w:t>цв</w:t>
      </w:r>
      <w:proofErr w:type="spellEnd"/>
      <w:r w:rsidRPr="00C63621">
        <w:t>. ил. -</w:t>
      </w:r>
      <w:proofErr w:type="spellStart"/>
      <w:r w:rsidRPr="00C63621">
        <w:t>Библиогр</w:t>
      </w:r>
      <w:proofErr w:type="spellEnd"/>
      <w:r w:rsidRPr="00C63621">
        <w:t>.: с. 293. (Шифр Г2018-1072/2)</w:t>
      </w:r>
    </w:p>
    <w:p w:rsidR="00C63621" w:rsidRPr="00C63621" w:rsidRDefault="00C63621" w:rsidP="00C63621">
      <w:pPr>
        <w:pStyle w:val="a6"/>
      </w:pPr>
      <w:r w:rsidRPr="00C63621">
        <w:t>Экземпляры: всего: 1 -102КХ(1)</w:t>
      </w:r>
    </w:p>
    <w:p w:rsidR="00C63621" w:rsidRPr="00C63621" w:rsidRDefault="00C63621" w:rsidP="00C63621">
      <w:pPr>
        <w:pStyle w:val="20"/>
      </w:pPr>
      <w:r w:rsidRPr="00C63621">
        <w:rPr>
          <w:b/>
        </w:rPr>
        <w:t>33. Организация</w:t>
      </w:r>
      <w:r w:rsidRPr="00C63621">
        <w:t xml:space="preserve"> и технология механизированных работ в растениеводстве : учебное пособие для начального профессионального образования/ [Н. И. Верещагин (рук.),  А. Г. Левшин,  А. Н. Ск</w:t>
      </w:r>
      <w:r w:rsidRPr="00C63621">
        <w:t>о</w:t>
      </w:r>
      <w:r w:rsidRPr="00C63621">
        <w:t>роходов и др.]. –12-е изд.,  стер. –Москва: Академия,  2018. –413 с.: ил.; 22 см. –(Профессиональное образование Сельское хозяйство). –</w:t>
      </w:r>
      <w:proofErr w:type="spellStart"/>
      <w:r w:rsidRPr="00C63621">
        <w:t>Библиогр</w:t>
      </w:r>
      <w:proofErr w:type="spellEnd"/>
      <w:r w:rsidRPr="00C63621">
        <w:t>.: с. 408–409 (29 назв.). (Шифр Г2018–1081)</w:t>
      </w:r>
    </w:p>
    <w:p w:rsidR="00C63621" w:rsidRPr="00C63621" w:rsidRDefault="00C63621" w:rsidP="00C63621">
      <w:pPr>
        <w:pStyle w:val="a6"/>
      </w:pPr>
      <w:r w:rsidRPr="00C63621">
        <w:t>Экземпляры: всего: 1 -102КХ(1)</w:t>
      </w:r>
    </w:p>
    <w:p w:rsidR="00C63621" w:rsidRPr="00C63621" w:rsidRDefault="00C63621" w:rsidP="00C63621">
      <w:pPr>
        <w:pStyle w:val="2"/>
      </w:pPr>
      <w:bookmarkStart w:id="11" w:name="_Toc879796"/>
      <w:r w:rsidRPr="00C63621">
        <w:t>Экономика сельского хозяйства</w:t>
      </w:r>
      <w:bookmarkEnd w:id="11"/>
    </w:p>
    <w:p w:rsidR="00C63621" w:rsidRPr="00C63621" w:rsidRDefault="00C63621" w:rsidP="00C63621">
      <w:pPr>
        <w:pStyle w:val="20"/>
      </w:pPr>
      <w:r w:rsidRPr="00C63621">
        <w:rPr>
          <w:b/>
        </w:rPr>
        <w:t xml:space="preserve">34. Лукьяненко  В. В. </w:t>
      </w:r>
      <w:r w:rsidRPr="00C63621">
        <w:t xml:space="preserve">Реформирование системы организации сельскохозяйственного труда в условиях становления многоукладной экономики : автореферат </w:t>
      </w:r>
      <w:proofErr w:type="spellStart"/>
      <w:r w:rsidRPr="00C63621">
        <w:t>дис</w:t>
      </w:r>
      <w:proofErr w:type="spellEnd"/>
      <w:r w:rsidRPr="00C63621">
        <w:t xml:space="preserve">… д-ра </w:t>
      </w:r>
      <w:proofErr w:type="spellStart"/>
      <w:r w:rsidRPr="00C63621">
        <w:t>экон</w:t>
      </w:r>
      <w:proofErr w:type="spellEnd"/>
      <w:r w:rsidRPr="00C63621">
        <w:t>. наук : специал</w:t>
      </w:r>
      <w:r w:rsidRPr="00C63621">
        <w:t>ь</w:t>
      </w:r>
      <w:r w:rsidRPr="00C63621">
        <w:t>ность 08.00.05/ В. В. Лукьяненко; Рос. акад. гос. службы при Президенте Рос. Федерации. –Москва,  1995. –45 с.: ил.; 21 см. –</w:t>
      </w:r>
      <w:proofErr w:type="spellStart"/>
      <w:r w:rsidRPr="00C63621">
        <w:t>Библиогр</w:t>
      </w:r>
      <w:proofErr w:type="spellEnd"/>
      <w:r w:rsidRPr="00C63621">
        <w:t>.: с. 43–45 (21 назв.). (Шифр А2019–39)</w:t>
      </w:r>
    </w:p>
    <w:p w:rsidR="00C63621" w:rsidRPr="00C63621" w:rsidRDefault="00C63621" w:rsidP="00C63621">
      <w:pPr>
        <w:pStyle w:val="a6"/>
      </w:pPr>
      <w:r w:rsidRPr="00C63621">
        <w:t>Экземпляры: всего: 1 -102КХ(1)</w:t>
      </w:r>
    </w:p>
    <w:p w:rsidR="00C63621" w:rsidRPr="00C63621" w:rsidRDefault="00C63621" w:rsidP="00C63621">
      <w:pPr>
        <w:pStyle w:val="20"/>
      </w:pPr>
      <w:r w:rsidRPr="00C63621">
        <w:rPr>
          <w:b/>
        </w:rPr>
        <w:t xml:space="preserve">35. Ртищева  И. А. </w:t>
      </w:r>
      <w:r w:rsidRPr="00C63621">
        <w:t>Эффективность химизации и экономические взаимоотношения сельских т</w:t>
      </w:r>
      <w:r w:rsidRPr="00C63621">
        <w:t>о</w:t>
      </w:r>
      <w:r w:rsidRPr="00C63621">
        <w:t xml:space="preserve">варопроизводителей с системой научного обеспечения агрохимического обслуживания и защиты растений (на материалах Нечерноземной зоны России) : автореферат </w:t>
      </w:r>
      <w:proofErr w:type="spellStart"/>
      <w:r w:rsidRPr="00C63621">
        <w:t>дис</w:t>
      </w:r>
      <w:proofErr w:type="spellEnd"/>
      <w:r w:rsidRPr="00C63621">
        <w:t xml:space="preserve">… канд. </w:t>
      </w:r>
      <w:proofErr w:type="spellStart"/>
      <w:r w:rsidRPr="00C63621">
        <w:t>экон</w:t>
      </w:r>
      <w:proofErr w:type="spellEnd"/>
      <w:r w:rsidRPr="00C63621">
        <w:t>. наук : спец</w:t>
      </w:r>
      <w:r w:rsidRPr="00C63621">
        <w:t>и</w:t>
      </w:r>
      <w:r w:rsidRPr="00C63621">
        <w:lastRenderedPageBreak/>
        <w:t xml:space="preserve">альность 08.00.05/ И. А. Ртищева; </w:t>
      </w:r>
      <w:proofErr w:type="spellStart"/>
      <w:r w:rsidRPr="00C63621">
        <w:t>Всерос</w:t>
      </w:r>
      <w:proofErr w:type="spellEnd"/>
      <w:r w:rsidRPr="00C63621">
        <w:t>. науч.-</w:t>
      </w:r>
      <w:proofErr w:type="spellStart"/>
      <w:r w:rsidRPr="00C63621">
        <w:t>исслед</w:t>
      </w:r>
      <w:proofErr w:type="spellEnd"/>
      <w:r w:rsidRPr="00C63621">
        <w:t>. ин</w:t>
      </w:r>
      <w:r w:rsidRPr="00C63621">
        <w:noBreakHyphen/>
        <w:t>т экономики сел. хоз-ва. –Москва,  1994. –21 c.: ил.; 21 см. –</w:t>
      </w:r>
      <w:proofErr w:type="spellStart"/>
      <w:r w:rsidRPr="00C63621">
        <w:t>Библиогр</w:t>
      </w:r>
      <w:proofErr w:type="spellEnd"/>
      <w:r w:rsidRPr="00C63621">
        <w:t>.: с. 21 (6 назв.). (Шифр А2019–31)</w:t>
      </w:r>
    </w:p>
    <w:p w:rsidR="00C63621" w:rsidRPr="00C63621" w:rsidRDefault="00C63621" w:rsidP="00C63621">
      <w:pPr>
        <w:pStyle w:val="a6"/>
      </w:pPr>
      <w:r w:rsidRPr="00C63621">
        <w:t>Экземпляры: всего: 1 -102КХ(1)</w:t>
      </w:r>
    </w:p>
    <w:p w:rsidR="00C63621" w:rsidRPr="00C63621" w:rsidRDefault="00C63621" w:rsidP="00C63621">
      <w:pPr>
        <w:pStyle w:val="1"/>
      </w:pPr>
      <w:bookmarkStart w:id="12" w:name="_Toc879797"/>
      <w:r w:rsidRPr="00C63621">
        <w:t>Рыбное хозяйство</w:t>
      </w:r>
      <w:bookmarkEnd w:id="12"/>
    </w:p>
    <w:p w:rsidR="00C63621" w:rsidRPr="00C63621" w:rsidRDefault="00C63621" w:rsidP="00C63621">
      <w:pPr>
        <w:pStyle w:val="20"/>
      </w:pPr>
      <w:r w:rsidRPr="00C63621">
        <w:rPr>
          <w:b/>
        </w:rPr>
        <w:t xml:space="preserve">36. Судакова  Н. В. </w:t>
      </w:r>
      <w:r w:rsidRPr="00C63621">
        <w:t xml:space="preserve">Корма и кормление рыб в </w:t>
      </w:r>
      <w:proofErr w:type="spellStart"/>
      <w:r w:rsidRPr="00C63621">
        <w:t>аквакультуре</w:t>
      </w:r>
      <w:proofErr w:type="spellEnd"/>
      <w:r w:rsidRPr="00C63621">
        <w:t xml:space="preserve"> : учебное пособие/ Н. В. Судакова,  С. С. Астафьева; М-во образования и науки Рос. Федерации,  Астрах. гос. ун</w:t>
      </w:r>
      <w:r w:rsidRPr="00C63621">
        <w:noBreakHyphen/>
        <w:t>т. –Астрахань: Сор</w:t>
      </w:r>
      <w:r w:rsidRPr="00C63621">
        <w:t>о</w:t>
      </w:r>
      <w:r w:rsidRPr="00C63621">
        <w:t>кин  Р. В.,  2018. –56 с.: ил.; 21 см. –</w:t>
      </w:r>
      <w:proofErr w:type="spellStart"/>
      <w:r w:rsidRPr="00C63621">
        <w:t>Библиогр</w:t>
      </w:r>
      <w:proofErr w:type="spellEnd"/>
      <w:r w:rsidRPr="00C63621">
        <w:t>.: с. 55. (Шифр Г2018–1076)</w:t>
      </w:r>
    </w:p>
    <w:p w:rsidR="00C63621" w:rsidRPr="00C63621" w:rsidRDefault="00C63621" w:rsidP="00C63621">
      <w:pPr>
        <w:pStyle w:val="a6"/>
      </w:pPr>
      <w:r w:rsidRPr="00C63621">
        <w:t>Экземпляры: всего: 1 -102КХ(1)</w:t>
      </w:r>
    </w:p>
    <w:p w:rsidR="00C63621" w:rsidRPr="00C63621" w:rsidRDefault="00C63621" w:rsidP="00C63621">
      <w:pPr>
        <w:pStyle w:val="20"/>
      </w:pPr>
      <w:r w:rsidRPr="00C63621">
        <w:rPr>
          <w:b/>
        </w:rPr>
        <w:t xml:space="preserve">37. Черняев  Ж. А. </w:t>
      </w:r>
      <w:r w:rsidRPr="00C63621">
        <w:t>Воспроизводство сиговых рыб. Эколого-физиологические особенности ра</w:t>
      </w:r>
      <w:r w:rsidRPr="00C63621">
        <w:t>з</w:t>
      </w:r>
      <w:r w:rsidRPr="00C63621">
        <w:t>множения и развития/ Ж. А. Черняев; Рос. акад. наук,  Ин</w:t>
      </w:r>
      <w:r w:rsidRPr="00C63621">
        <w:noBreakHyphen/>
        <w:t xml:space="preserve">т проблем экологии и эволюции им. А. Н. </w:t>
      </w:r>
      <w:proofErr w:type="spellStart"/>
      <w:r w:rsidRPr="00C63621">
        <w:t>Северцова</w:t>
      </w:r>
      <w:proofErr w:type="spellEnd"/>
      <w:r w:rsidRPr="00C63621">
        <w:t>. –Москва: Товарищество научных изданий КМК,  2017. –329 с.: ил.; 25 см. –Часть текста на англ. яз. –</w:t>
      </w:r>
      <w:proofErr w:type="spellStart"/>
      <w:r w:rsidRPr="00C63621">
        <w:t>Библиогр</w:t>
      </w:r>
      <w:proofErr w:type="spellEnd"/>
      <w:r w:rsidRPr="00C63621">
        <w:t>.: с. 287–326 (818 назв.). (Шифр Д2018–109)</w:t>
      </w:r>
    </w:p>
    <w:p w:rsidR="00C63621" w:rsidRPr="00C63621" w:rsidRDefault="00C63621" w:rsidP="00C63621">
      <w:pPr>
        <w:pStyle w:val="a6"/>
      </w:pPr>
      <w:r w:rsidRPr="00C63621">
        <w:t>Экземпляры: всего: 1 -102КХ(1)</w:t>
      </w:r>
    </w:p>
    <w:p w:rsidR="00C63621" w:rsidRPr="00C63621" w:rsidRDefault="00C63621" w:rsidP="00C63621">
      <w:pPr>
        <w:pStyle w:val="1"/>
      </w:pPr>
      <w:bookmarkStart w:id="13" w:name="_Toc879798"/>
      <w:r w:rsidRPr="00C63621">
        <w:t>Биологические науки</w:t>
      </w:r>
      <w:bookmarkEnd w:id="13"/>
    </w:p>
    <w:p w:rsidR="00C63621" w:rsidRPr="00C63621" w:rsidRDefault="00C63621" w:rsidP="00C63621">
      <w:pPr>
        <w:pStyle w:val="20"/>
      </w:pPr>
      <w:r w:rsidRPr="00C63621">
        <w:rPr>
          <w:b/>
        </w:rPr>
        <w:t xml:space="preserve">38. Шошин  А. В. </w:t>
      </w:r>
      <w:r w:rsidRPr="00C63621">
        <w:t>Фауна и эволюция свободноживущих нематод литорали Южного Байкала : а</w:t>
      </w:r>
      <w:r w:rsidRPr="00C63621">
        <w:t>в</w:t>
      </w:r>
      <w:r w:rsidRPr="00C63621">
        <w:t xml:space="preserve">тореферат </w:t>
      </w:r>
      <w:proofErr w:type="spellStart"/>
      <w:r w:rsidRPr="00C63621">
        <w:t>дис</w:t>
      </w:r>
      <w:proofErr w:type="spellEnd"/>
      <w:r w:rsidRPr="00C63621">
        <w:t>… канд. биол. наук : специальность 03.00.08/ А. В. Шошин; Рос. акад. наук,  Зоол. ин</w:t>
      </w:r>
      <w:r w:rsidRPr="00C63621">
        <w:noBreakHyphen/>
        <w:t>т. –Санкт-Петербург,  1997. –20 с.: ил.; 21 см. –</w:t>
      </w:r>
      <w:proofErr w:type="spellStart"/>
      <w:r w:rsidRPr="00C63621">
        <w:t>Библиогр</w:t>
      </w:r>
      <w:proofErr w:type="spellEnd"/>
      <w:r w:rsidRPr="00C63621">
        <w:t>.: с. 20. (Шифр А2019–37)</w:t>
      </w:r>
    </w:p>
    <w:p w:rsidR="00C63621" w:rsidRPr="00C63621" w:rsidRDefault="00C63621" w:rsidP="00C63621">
      <w:pPr>
        <w:pStyle w:val="a6"/>
      </w:pPr>
      <w:r w:rsidRPr="00C63621">
        <w:t>Экземпляры: всего: 1 -102КХ(1)</w:t>
      </w:r>
    </w:p>
    <w:p w:rsidR="00C63621" w:rsidRDefault="00777A93" w:rsidP="00C63621">
      <w:pPr>
        <w:pStyle w:val="1"/>
      </w:pPr>
      <w:r>
        <w:br w:type="page"/>
      </w:r>
      <w:bookmarkStart w:id="14" w:name="_Toc879799"/>
      <w:r w:rsidR="00C63621" w:rsidRPr="00C63621">
        <w:lastRenderedPageBreak/>
        <w:t>ТЕКУЩЕЕ ЗАКОНОДАТЕЛЬСТВО: КРАТКИЙ ОБЗОР</w:t>
      </w:r>
      <w:bookmarkEnd w:id="14"/>
    </w:p>
    <w:p w:rsidR="00526D0A" w:rsidRPr="00526D0A" w:rsidRDefault="00526D0A" w:rsidP="00526D0A"/>
    <w:tbl>
      <w:tblPr>
        <w:tblW w:w="9922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8788"/>
      </w:tblGrid>
      <w:tr w:rsidR="00526D0A" w:rsidRPr="00FF789D" w:rsidTr="00526D0A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526D0A" w:rsidRPr="009559C8" w:rsidRDefault="00526D0A" w:rsidP="00526D0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Приказ Минсельхоза России от 10.01.2019 N 4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"Об утверждении форм отчетности за 2018 год</w:t>
            </w:r>
            <w:bookmarkStart w:id="15" w:name="_GoBack"/>
            <w:bookmarkEnd w:id="15"/>
            <w:r w:rsidRPr="002E0F1C">
              <w:rPr>
                <w:sz w:val="22"/>
                <w:szCs w:val="22"/>
              </w:rPr>
              <w:t>"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(Зарегистрировано в Минюсте России 29.01.2019 N 53599)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rPr>
                <w:sz w:val="22"/>
                <w:szCs w:val="22"/>
              </w:rPr>
            </w:pPr>
            <w:r w:rsidRPr="002E0F1C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Официальный интернет-портал правовой информации http://www.pravo.gov.ru, 30.01.2019</w:t>
            </w:r>
          </w:p>
          <w:p w:rsidR="00526D0A" w:rsidRPr="002E0F1C" w:rsidRDefault="00526D0A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</w:p>
        </w:tc>
      </w:tr>
      <w:tr w:rsidR="00526D0A" w:rsidRPr="00FF789D" w:rsidTr="00526D0A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526D0A" w:rsidRPr="009559C8" w:rsidRDefault="00526D0A" w:rsidP="00526D0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Приказ Минсельхоза России от 09.01.2019 N 1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proofErr w:type="gramStart"/>
            <w:r w:rsidRPr="002E0F1C">
              <w:rPr>
                <w:sz w:val="22"/>
                <w:szCs w:val="22"/>
              </w:rPr>
              <w:t>"Об утверждении формы и установлении срока предоставления документа, соде</w:t>
            </w:r>
            <w:r w:rsidRPr="002E0F1C">
              <w:rPr>
                <w:sz w:val="22"/>
                <w:szCs w:val="22"/>
              </w:rPr>
              <w:t>р</w:t>
            </w:r>
            <w:r w:rsidRPr="002E0F1C">
              <w:rPr>
                <w:sz w:val="22"/>
                <w:szCs w:val="22"/>
              </w:rPr>
              <w:t>жащего информацию об использовании средств бюджетов субъектов Российской Фед</w:t>
            </w:r>
            <w:r w:rsidRPr="002E0F1C">
              <w:rPr>
                <w:sz w:val="22"/>
                <w:szCs w:val="22"/>
              </w:rPr>
              <w:t>е</w:t>
            </w:r>
            <w:r w:rsidRPr="002E0F1C">
              <w:rPr>
                <w:sz w:val="22"/>
                <w:szCs w:val="22"/>
              </w:rPr>
              <w:t xml:space="preserve">рации, в целях </w:t>
            </w:r>
            <w:proofErr w:type="spellStart"/>
            <w:r w:rsidRPr="002E0F1C">
              <w:rPr>
                <w:sz w:val="22"/>
                <w:szCs w:val="22"/>
              </w:rPr>
              <w:t>софинансирования</w:t>
            </w:r>
            <w:proofErr w:type="spellEnd"/>
            <w:r w:rsidRPr="002E0F1C">
              <w:rPr>
                <w:sz w:val="22"/>
                <w:szCs w:val="22"/>
              </w:rPr>
              <w:t xml:space="preserve"> расходных обязательств которых предоставляются иные межбюджетные трансферты из федерального бюджета бюджетам субъектов Ро</w:t>
            </w:r>
            <w:r w:rsidRPr="002E0F1C">
              <w:rPr>
                <w:sz w:val="22"/>
                <w:szCs w:val="22"/>
              </w:rPr>
              <w:t>с</w:t>
            </w:r>
            <w:r w:rsidRPr="002E0F1C">
              <w:rPr>
                <w:sz w:val="22"/>
                <w:szCs w:val="22"/>
              </w:rPr>
              <w:t>сийской Федерации на возмещение части прямых понесенных затрат на создание и (или) модернизацию объектов агропромышленного комплекса, а также срока предоста</w:t>
            </w:r>
            <w:r w:rsidRPr="002E0F1C">
              <w:rPr>
                <w:sz w:val="22"/>
                <w:szCs w:val="22"/>
              </w:rPr>
              <w:t>в</w:t>
            </w:r>
            <w:r w:rsidRPr="002E0F1C">
              <w:rPr>
                <w:sz w:val="22"/>
                <w:szCs w:val="22"/>
              </w:rPr>
              <w:t>ления выписки из закона субъекта Российской Федерации о бюджете</w:t>
            </w:r>
            <w:proofErr w:type="gramEnd"/>
            <w:r w:rsidRPr="002E0F1C">
              <w:rPr>
                <w:sz w:val="22"/>
                <w:szCs w:val="22"/>
              </w:rPr>
              <w:t xml:space="preserve"> субъекта Российской Федерации и (или) выписки из сводной бюджетной росписи бюджета субъекта Росси</w:t>
            </w:r>
            <w:r w:rsidRPr="002E0F1C">
              <w:rPr>
                <w:sz w:val="22"/>
                <w:szCs w:val="22"/>
              </w:rPr>
              <w:t>й</w:t>
            </w:r>
            <w:r w:rsidRPr="002E0F1C">
              <w:rPr>
                <w:sz w:val="22"/>
                <w:szCs w:val="22"/>
              </w:rPr>
              <w:t>ской Федерации, подтверждающей наличие в утвержденном бюджете субъекта Росси</w:t>
            </w:r>
            <w:r w:rsidRPr="002E0F1C">
              <w:rPr>
                <w:sz w:val="22"/>
                <w:szCs w:val="22"/>
              </w:rPr>
              <w:t>й</w:t>
            </w:r>
            <w:r w:rsidRPr="002E0F1C">
              <w:rPr>
                <w:sz w:val="22"/>
                <w:szCs w:val="22"/>
              </w:rPr>
              <w:t>ской Федерации бюджетных асси</w:t>
            </w:r>
            <w:r w:rsidRPr="002E0F1C">
              <w:rPr>
                <w:sz w:val="22"/>
                <w:szCs w:val="22"/>
              </w:rPr>
              <w:t>г</w:t>
            </w:r>
            <w:r w:rsidRPr="002E0F1C">
              <w:rPr>
                <w:sz w:val="22"/>
                <w:szCs w:val="22"/>
              </w:rPr>
              <w:t>нований"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(Зарегистрировано в Минюсте России 28.01.2019 N 53583)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rPr>
                <w:sz w:val="22"/>
                <w:szCs w:val="22"/>
              </w:rPr>
            </w:pPr>
            <w:r w:rsidRPr="002E0F1C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Официальный интернет-портал правовой информации http://www.pravo.gov.ru, 29.01.2019</w:t>
            </w:r>
          </w:p>
          <w:p w:rsidR="00526D0A" w:rsidRPr="002E0F1C" w:rsidRDefault="00526D0A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</w:p>
        </w:tc>
      </w:tr>
      <w:tr w:rsidR="00526D0A" w:rsidRPr="00FF789D" w:rsidTr="00526D0A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526D0A" w:rsidRPr="009559C8" w:rsidRDefault="00526D0A" w:rsidP="00526D0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"Рецензируемые научные издания, включенные в Перечень рецензируемых нау</w:t>
            </w:r>
            <w:r w:rsidRPr="002E0F1C">
              <w:rPr>
                <w:sz w:val="22"/>
                <w:szCs w:val="22"/>
              </w:rPr>
              <w:t>ч</w:t>
            </w:r>
            <w:r w:rsidRPr="002E0F1C">
              <w:rPr>
                <w:sz w:val="22"/>
                <w:szCs w:val="22"/>
              </w:rPr>
              <w:t>ных изданий, в которых должны быть опубликованы основные научные результаты ди</w:t>
            </w:r>
            <w:r w:rsidRPr="002E0F1C">
              <w:rPr>
                <w:sz w:val="22"/>
                <w:szCs w:val="22"/>
              </w:rPr>
              <w:t>с</w:t>
            </w:r>
            <w:r w:rsidRPr="002E0F1C">
              <w:rPr>
                <w:sz w:val="22"/>
                <w:szCs w:val="22"/>
              </w:rPr>
              <w:t>сертаций на соискание ученой степени кандидата наук, на соискание ученой степени доктора наук"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 xml:space="preserve">(приложение к распоряжению </w:t>
            </w:r>
            <w:proofErr w:type="spellStart"/>
            <w:r w:rsidRPr="002E0F1C">
              <w:rPr>
                <w:sz w:val="22"/>
                <w:szCs w:val="22"/>
              </w:rPr>
              <w:t>Минобрнауки</w:t>
            </w:r>
            <w:proofErr w:type="spellEnd"/>
            <w:r w:rsidRPr="002E0F1C">
              <w:rPr>
                <w:sz w:val="22"/>
                <w:szCs w:val="22"/>
              </w:rPr>
              <w:t xml:space="preserve"> России от 28.12.2018 N 90-р)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rPr>
                <w:sz w:val="22"/>
                <w:szCs w:val="22"/>
              </w:rPr>
            </w:pPr>
            <w:r w:rsidRPr="002E0F1C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Документ опубликован не был</w:t>
            </w:r>
          </w:p>
          <w:p w:rsidR="00526D0A" w:rsidRPr="002E0F1C" w:rsidRDefault="00526D0A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</w:p>
        </w:tc>
      </w:tr>
      <w:tr w:rsidR="00526D0A" w:rsidRPr="00FF789D" w:rsidTr="00526D0A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526D0A" w:rsidRPr="009559C8" w:rsidRDefault="00526D0A" w:rsidP="00526D0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 xml:space="preserve">Приказ </w:t>
            </w:r>
            <w:proofErr w:type="spellStart"/>
            <w:r w:rsidRPr="002E0F1C">
              <w:rPr>
                <w:sz w:val="22"/>
                <w:szCs w:val="22"/>
              </w:rPr>
              <w:t>Минобрнауки</w:t>
            </w:r>
            <w:proofErr w:type="spellEnd"/>
            <w:r w:rsidRPr="002E0F1C">
              <w:rPr>
                <w:sz w:val="22"/>
                <w:szCs w:val="22"/>
              </w:rPr>
              <w:t xml:space="preserve"> России от 20.12.2018 N 83н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"Об утверждении Положения об управлении реализацией федеральной целевой программы "Исследования и разработки по приоритетным направлениям развития нау</w:t>
            </w:r>
            <w:r w:rsidRPr="002E0F1C">
              <w:rPr>
                <w:sz w:val="22"/>
                <w:szCs w:val="22"/>
              </w:rPr>
              <w:t>ч</w:t>
            </w:r>
            <w:r w:rsidRPr="002E0F1C">
              <w:rPr>
                <w:sz w:val="22"/>
                <w:szCs w:val="22"/>
              </w:rPr>
              <w:t>но-технологического комплекса России на 2014 - 2020 годы"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(Зарегистрировано в Минюсте России 24.01.2019 N 53538)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rPr>
                <w:sz w:val="22"/>
                <w:szCs w:val="22"/>
              </w:rPr>
            </w:pPr>
            <w:r w:rsidRPr="002E0F1C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Официальный интернет-портал правовой информации http://www.pravo.gov.ru, 25.01.2019</w:t>
            </w:r>
          </w:p>
          <w:p w:rsidR="00526D0A" w:rsidRPr="002E0F1C" w:rsidRDefault="00526D0A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</w:p>
        </w:tc>
      </w:tr>
      <w:tr w:rsidR="00526D0A" w:rsidRPr="00FF789D" w:rsidTr="00526D0A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526D0A" w:rsidRPr="009559C8" w:rsidRDefault="00526D0A" w:rsidP="00526D0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Приказ Минсельхоза России от 22.01.2019 N 33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"О внесении изменения в приказ Минсельхоза России от 19 апреля 2016 г. N 150 "О праве подписи"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rPr>
                <w:sz w:val="22"/>
                <w:szCs w:val="22"/>
              </w:rPr>
            </w:pPr>
            <w:r w:rsidRPr="002E0F1C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Документ опубликован не был</w:t>
            </w:r>
          </w:p>
          <w:p w:rsidR="00526D0A" w:rsidRPr="002E0F1C" w:rsidRDefault="00526D0A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</w:p>
        </w:tc>
      </w:tr>
      <w:tr w:rsidR="00526D0A" w:rsidRPr="00FF789D" w:rsidTr="00526D0A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526D0A" w:rsidRPr="009559C8" w:rsidRDefault="00526D0A" w:rsidP="00526D0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Приказ Минсельхоза России от 14.01.2019 N 8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"О внесении изменения в приложение N 1 к Правилам в области племенного ж</w:t>
            </w:r>
            <w:r w:rsidRPr="002E0F1C">
              <w:rPr>
                <w:sz w:val="22"/>
                <w:szCs w:val="22"/>
              </w:rPr>
              <w:t>и</w:t>
            </w:r>
            <w:r w:rsidRPr="002E0F1C">
              <w:rPr>
                <w:sz w:val="22"/>
                <w:szCs w:val="22"/>
              </w:rPr>
              <w:t>вотноводства "Виды организаций, осуществляющих деятельность в области пл</w:t>
            </w:r>
            <w:r w:rsidRPr="002E0F1C">
              <w:rPr>
                <w:sz w:val="22"/>
                <w:szCs w:val="22"/>
              </w:rPr>
              <w:t>е</w:t>
            </w:r>
            <w:r w:rsidRPr="002E0F1C">
              <w:rPr>
                <w:sz w:val="22"/>
                <w:szCs w:val="22"/>
              </w:rPr>
              <w:t>менного животноводства", утвержденным приказом Минсельхоза России от 17 н</w:t>
            </w:r>
            <w:r w:rsidRPr="002E0F1C">
              <w:rPr>
                <w:sz w:val="22"/>
                <w:szCs w:val="22"/>
              </w:rPr>
              <w:t>о</w:t>
            </w:r>
            <w:r w:rsidRPr="002E0F1C">
              <w:rPr>
                <w:sz w:val="22"/>
                <w:szCs w:val="22"/>
              </w:rPr>
              <w:t>ября 2011 г. N 431"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(Зарегистрировано в Минюсте России 01.02.2019 N 53650)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rPr>
                <w:sz w:val="22"/>
                <w:szCs w:val="22"/>
              </w:rPr>
            </w:pPr>
            <w:r w:rsidRPr="002E0F1C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 xml:space="preserve">Официальный интернет-портал правовой информации http://www.pravo.gov.ru, </w:t>
            </w:r>
            <w:r w:rsidRPr="002E0F1C">
              <w:rPr>
                <w:sz w:val="22"/>
                <w:szCs w:val="22"/>
              </w:rPr>
              <w:lastRenderedPageBreak/>
              <w:t>04.02.2019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outlineLvl w:val="0"/>
              <w:rPr>
                <w:sz w:val="22"/>
                <w:szCs w:val="22"/>
              </w:rPr>
            </w:pPr>
          </w:p>
          <w:p w:rsidR="00526D0A" w:rsidRPr="002E0F1C" w:rsidRDefault="00526D0A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</w:p>
        </w:tc>
      </w:tr>
      <w:tr w:rsidR="00526D0A" w:rsidRPr="00FF789D" w:rsidTr="00526D0A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526D0A" w:rsidRPr="009559C8" w:rsidRDefault="00526D0A" w:rsidP="00526D0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Приказ Минсельхоза России от 25.12.2018 N 588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"О внесении изменений в приказ Министерства сельского хозяйства Российской Федерации от 23 апреля 2018 г. N 180 "Об утверждении Положения о Департаменте ра</w:t>
            </w:r>
            <w:r w:rsidRPr="002E0F1C">
              <w:rPr>
                <w:sz w:val="22"/>
                <w:szCs w:val="22"/>
              </w:rPr>
              <w:t>з</w:t>
            </w:r>
            <w:r w:rsidRPr="002E0F1C">
              <w:rPr>
                <w:sz w:val="22"/>
                <w:szCs w:val="22"/>
              </w:rPr>
              <w:t>вития и управления государственными информационными ресурсами АПК"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rPr>
                <w:sz w:val="22"/>
                <w:szCs w:val="22"/>
              </w:rPr>
            </w:pPr>
            <w:r w:rsidRPr="002E0F1C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Документ опубликован не был</w:t>
            </w:r>
          </w:p>
          <w:p w:rsidR="00526D0A" w:rsidRPr="002E0F1C" w:rsidRDefault="00526D0A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</w:p>
        </w:tc>
      </w:tr>
      <w:tr w:rsidR="00526D0A" w:rsidRPr="00FF789D" w:rsidTr="00526D0A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526D0A" w:rsidRPr="009559C8" w:rsidRDefault="00526D0A" w:rsidP="00526D0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Приказ Минсельхоза России от 21.12.2018 N 579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"О внесении изменения в приказ Минсельхоза России от 17 июля 2012 г. N 362 "О предоставлении полномочий"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rPr>
                <w:sz w:val="22"/>
                <w:szCs w:val="22"/>
              </w:rPr>
            </w:pPr>
            <w:r w:rsidRPr="002E0F1C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Документ опубликован не был</w:t>
            </w:r>
          </w:p>
          <w:p w:rsidR="00526D0A" w:rsidRPr="002E0F1C" w:rsidRDefault="00526D0A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</w:p>
        </w:tc>
      </w:tr>
      <w:tr w:rsidR="00526D0A" w:rsidRPr="00FF789D" w:rsidTr="00526D0A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526D0A" w:rsidRPr="009559C8" w:rsidRDefault="00526D0A" w:rsidP="00526D0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 xml:space="preserve">&lt;Письмо&gt; </w:t>
            </w:r>
            <w:proofErr w:type="spellStart"/>
            <w:r w:rsidRPr="002E0F1C">
              <w:rPr>
                <w:sz w:val="22"/>
                <w:szCs w:val="22"/>
              </w:rPr>
              <w:t>Минобрнауки</w:t>
            </w:r>
            <w:proofErr w:type="spellEnd"/>
            <w:r w:rsidRPr="002E0F1C">
              <w:rPr>
                <w:sz w:val="22"/>
                <w:szCs w:val="22"/>
              </w:rPr>
              <w:t xml:space="preserve"> России от 29.01.2019 N МН-60/СК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"О мониторинге численности научных сотрудников"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rPr>
                <w:sz w:val="22"/>
                <w:szCs w:val="22"/>
              </w:rPr>
            </w:pPr>
            <w:r w:rsidRPr="002E0F1C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Документ опубликован не был</w:t>
            </w:r>
          </w:p>
          <w:p w:rsidR="00526D0A" w:rsidRPr="002E0F1C" w:rsidRDefault="00526D0A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</w:p>
        </w:tc>
      </w:tr>
      <w:tr w:rsidR="00526D0A" w:rsidRPr="00FF789D" w:rsidTr="00526D0A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526D0A" w:rsidRPr="009559C8" w:rsidRDefault="00526D0A" w:rsidP="00526D0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 xml:space="preserve">&lt;Письмо&gt; </w:t>
            </w:r>
            <w:proofErr w:type="spellStart"/>
            <w:r w:rsidRPr="002E0F1C">
              <w:rPr>
                <w:sz w:val="22"/>
                <w:szCs w:val="22"/>
              </w:rPr>
              <w:t>Минобрнауки</w:t>
            </w:r>
            <w:proofErr w:type="spellEnd"/>
            <w:r w:rsidRPr="002E0F1C">
              <w:rPr>
                <w:sz w:val="22"/>
                <w:szCs w:val="22"/>
              </w:rPr>
              <w:t xml:space="preserve"> России от 28.01.2019 N МН-06.4/335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"О представлении отчетов о работе диссертационных советов за 2018 год"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rPr>
                <w:sz w:val="22"/>
                <w:szCs w:val="22"/>
              </w:rPr>
            </w:pPr>
            <w:r w:rsidRPr="002E0F1C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Документ опубликован не был</w:t>
            </w:r>
          </w:p>
          <w:p w:rsidR="00526D0A" w:rsidRPr="002E0F1C" w:rsidRDefault="00526D0A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</w:p>
        </w:tc>
      </w:tr>
      <w:tr w:rsidR="00526D0A" w:rsidRPr="00FF789D" w:rsidTr="00526D0A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526D0A" w:rsidRPr="009559C8" w:rsidRDefault="00526D0A" w:rsidP="00526D0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Приказ Минсельхоза Новосибирской области от 22.01.2019 N 13-нпа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"О внесении изменений в приказ министерства сельского хозяйства Новосиби</w:t>
            </w:r>
            <w:r w:rsidRPr="002E0F1C">
              <w:rPr>
                <w:sz w:val="22"/>
                <w:szCs w:val="22"/>
              </w:rPr>
              <w:t>р</w:t>
            </w:r>
            <w:r w:rsidRPr="002E0F1C">
              <w:rPr>
                <w:sz w:val="22"/>
                <w:szCs w:val="22"/>
              </w:rPr>
              <w:t>ской области от 14.01.2014 N 2-нпа"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rPr>
                <w:sz w:val="22"/>
                <w:szCs w:val="22"/>
              </w:rPr>
            </w:pPr>
            <w:r w:rsidRPr="002E0F1C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Официальный интернет-портал правовой информации http://www.pravo.gov.ru, 22.01.2019</w:t>
            </w:r>
          </w:p>
          <w:p w:rsidR="00526D0A" w:rsidRPr="002E0F1C" w:rsidRDefault="00526D0A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</w:p>
        </w:tc>
      </w:tr>
      <w:tr w:rsidR="00526D0A" w:rsidRPr="00FF789D" w:rsidTr="00526D0A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526D0A" w:rsidRPr="009559C8" w:rsidRDefault="00526D0A" w:rsidP="00526D0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Приказ Минсельхоза Новосибирской области от 29.12.2018 N 227-нпа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"О внесении изменений в приказ министерства сельского хозяйства Новосиби</w:t>
            </w:r>
            <w:r w:rsidRPr="002E0F1C">
              <w:rPr>
                <w:sz w:val="22"/>
                <w:szCs w:val="22"/>
              </w:rPr>
              <w:t>р</w:t>
            </w:r>
            <w:r w:rsidRPr="002E0F1C">
              <w:rPr>
                <w:sz w:val="22"/>
                <w:szCs w:val="22"/>
              </w:rPr>
              <w:t>ской области от 24.09.2018 N 155-нпа"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rPr>
                <w:sz w:val="22"/>
                <w:szCs w:val="22"/>
              </w:rPr>
            </w:pPr>
            <w:r w:rsidRPr="002E0F1C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Документ опубликован не был</w:t>
            </w:r>
          </w:p>
          <w:p w:rsidR="00526D0A" w:rsidRPr="002E0F1C" w:rsidRDefault="00526D0A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</w:p>
        </w:tc>
      </w:tr>
      <w:tr w:rsidR="00526D0A" w:rsidRPr="00FF789D" w:rsidTr="00526D0A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526D0A" w:rsidRPr="009559C8" w:rsidRDefault="00526D0A" w:rsidP="00526D0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Приказ УВ Новосибирской области от 27.12.2018 N 267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"О внесении изменений в приказ управления ветеринарии Новосибирской области от 29.10.2009 N 118"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rPr>
                <w:sz w:val="22"/>
                <w:szCs w:val="22"/>
              </w:rPr>
            </w:pPr>
            <w:r w:rsidRPr="002E0F1C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2E0F1C" w:rsidRPr="002E0F1C" w:rsidRDefault="002E0F1C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  <w:r w:rsidRPr="002E0F1C">
              <w:rPr>
                <w:sz w:val="22"/>
                <w:szCs w:val="22"/>
              </w:rPr>
              <w:t>Официальный интернет-портал правовой информации Новосибирской области http://www.nsopravo.ru, 28.12.2018</w:t>
            </w:r>
          </w:p>
          <w:p w:rsidR="00526D0A" w:rsidRPr="002E0F1C" w:rsidRDefault="00526D0A" w:rsidP="002E0F1C">
            <w:pPr>
              <w:pStyle w:val="ConsPlusNormal"/>
              <w:ind w:left="175" w:firstLine="425"/>
              <w:jc w:val="both"/>
              <w:rPr>
                <w:sz w:val="22"/>
                <w:szCs w:val="22"/>
              </w:rPr>
            </w:pPr>
          </w:p>
        </w:tc>
      </w:tr>
    </w:tbl>
    <w:p w:rsidR="005D7925" w:rsidRPr="00C63621" w:rsidRDefault="005D7925" w:rsidP="00C63621">
      <w:pPr>
        <w:pStyle w:val="1"/>
      </w:pPr>
    </w:p>
    <w:sectPr w:rsidR="005D7925" w:rsidRPr="00C63621" w:rsidSect="00F62550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D0A" w:rsidRDefault="00526D0A">
      <w:r>
        <w:separator/>
      </w:r>
    </w:p>
  </w:endnote>
  <w:endnote w:type="continuationSeparator" w:id="0">
    <w:p w:rsidR="00526D0A" w:rsidRDefault="00526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D0A" w:rsidRDefault="00526D0A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D0A" w:rsidRDefault="00526D0A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D0A" w:rsidRDefault="00526D0A">
    <w:pPr>
      <w:pStyle w:val="a5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2E0F1C">
      <w:rPr>
        <w:rStyle w:val="a3"/>
        <w:noProof/>
        <w:sz w:val="24"/>
      </w:rPr>
      <w:t>6</w:t>
    </w:r>
    <w:r>
      <w:rPr>
        <w:rStyle w:val="a3"/>
        <w:sz w:val="24"/>
      </w:rPr>
      <w:fldChar w:fldCharType="end"/>
    </w:r>
  </w:p>
  <w:p w:rsidR="00526D0A" w:rsidRDefault="00526D0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D0A" w:rsidRDefault="00526D0A">
      <w:r>
        <w:separator/>
      </w:r>
    </w:p>
  </w:footnote>
  <w:footnote w:type="continuationSeparator" w:id="0">
    <w:p w:rsidR="00526D0A" w:rsidRDefault="00526D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0B75"/>
    <w:rsid w:val="000309EA"/>
    <w:rsid w:val="000671C0"/>
    <w:rsid w:val="00183880"/>
    <w:rsid w:val="002E0F1C"/>
    <w:rsid w:val="002F4433"/>
    <w:rsid w:val="004A4CD0"/>
    <w:rsid w:val="00514EAC"/>
    <w:rsid w:val="00526D0A"/>
    <w:rsid w:val="005D7925"/>
    <w:rsid w:val="00777A93"/>
    <w:rsid w:val="007B421A"/>
    <w:rsid w:val="00856816"/>
    <w:rsid w:val="008E4B56"/>
    <w:rsid w:val="009A6CF4"/>
    <w:rsid w:val="009E6798"/>
    <w:rsid w:val="00A121D3"/>
    <w:rsid w:val="00A40B75"/>
    <w:rsid w:val="00A50194"/>
    <w:rsid w:val="00B30C00"/>
    <w:rsid w:val="00C63621"/>
    <w:rsid w:val="00CA406A"/>
    <w:rsid w:val="00CF6701"/>
    <w:rsid w:val="00D231E9"/>
    <w:rsid w:val="00D32572"/>
    <w:rsid w:val="00F411B0"/>
    <w:rsid w:val="00F62550"/>
    <w:rsid w:val="00F85454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2550"/>
    <w:rPr>
      <w:sz w:val="24"/>
      <w:szCs w:val="24"/>
    </w:rPr>
  </w:style>
  <w:style w:type="paragraph" w:styleId="1">
    <w:name w:val="heading 1"/>
    <w:basedOn w:val="a"/>
    <w:next w:val="a"/>
    <w:qFormat/>
    <w:rsid w:val="00F62550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F62550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rsid w:val="00F62550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rsid w:val="00F62550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F62550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F62550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F62550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F62550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F62550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F62550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rsid w:val="00F62550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F62550"/>
    <w:pPr>
      <w:tabs>
        <w:tab w:val="center" w:pos="4677"/>
        <w:tab w:val="right" w:pos="9355"/>
      </w:tabs>
    </w:pPr>
  </w:style>
  <w:style w:type="paragraph" w:customStyle="1" w:styleId="a6">
    <w:name w:val="Аннотация"/>
    <w:next w:val="a"/>
    <w:rsid w:val="00F62550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7">
    <w:name w:val="Одинокие ссылки"/>
    <w:basedOn w:val="a"/>
    <w:rsid w:val="00F62550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F62550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F62550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rsid w:val="00F62550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rsid w:val="00F62550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F62550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8">
    <w:name w:val="Рубрика"/>
    <w:next w:val="a"/>
    <w:rsid w:val="00F62550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9">
    <w:name w:val="Ссылки"/>
    <w:next w:val="a"/>
    <w:rsid w:val="00F62550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F62550"/>
    <w:pPr>
      <w:spacing w:line="360" w:lineRule="auto"/>
    </w:pPr>
    <w:rPr>
      <w:b/>
      <w:sz w:val="28"/>
    </w:rPr>
  </w:style>
  <w:style w:type="paragraph" w:styleId="aa">
    <w:name w:val="index heading"/>
    <w:next w:val="a"/>
    <w:semiHidden/>
    <w:rsid w:val="00F62550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F62550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uiPriority w:val="39"/>
    <w:rsid w:val="00F62550"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rsid w:val="00F62550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F62550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F62550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F62550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F62550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F62550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F62550"/>
    <w:pPr>
      <w:spacing w:line="216" w:lineRule="auto"/>
    </w:pPr>
    <w:rPr>
      <w:rFonts w:ascii="TextBook" w:hAnsi="TextBook"/>
      <w:sz w:val="19"/>
    </w:rPr>
  </w:style>
  <w:style w:type="character" w:styleId="ab">
    <w:name w:val="Hyperlink"/>
    <w:uiPriority w:val="99"/>
    <w:rsid w:val="00F62550"/>
    <w:rPr>
      <w:rFonts w:ascii="Times New Roman" w:hAnsi="Times New Roman"/>
      <w:b/>
      <w:color w:val="auto"/>
      <w:sz w:val="28"/>
      <w:u w:val="single"/>
    </w:rPr>
  </w:style>
  <w:style w:type="paragraph" w:styleId="ac">
    <w:name w:val="caption"/>
    <w:basedOn w:val="a"/>
    <w:next w:val="a"/>
    <w:qFormat/>
    <w:rsid w:val="00F62550"/>
    <w:pPr>
      <w:jc w:val="center"/>
    </w:pPr>
    <w:rPr>
      <w:b/>
      <w:color w:val="808000"/>
      <w:sz w:val="28"/>
      <w:szCs w:val="20"/>
    </w:rPr>
  </w:style>
  <w:style w:type="paragraph" w:styleId="ad">
    <w:name w:val="Body Text Indent"/>
    <w:basedOn w:val="a"/>
    <w:link w:val="ae"/>
    <w:rsid w:val="00F62550"/>
    <w:pPr>
      <w:ind w:firstLine="567"/>
      <w:jc w:val="both"/>
    </w:pPr>
    <w:rPr>
      <w:szCs w:val="20"/>
    </w:rPr>
  </w:style>
  <w:style w:type="paragraph" w:styleId="af">
    <w:name w:val="Body Text"/>
    <w:basedOn w:val="a"/>
    <w:rsid w:val="00F62550"/>
    <w:pPr>
      <w:jc w:val="right"/>
    </w:pPr>
    <w:rPr>
      <w:rFonts w:ascii="Courier" w:hAnsi="Courier"/>
      <w:i/>
      <w:szCs w:val="20"/>
    </w:rPr>
  </w:style>
  <w:style w:type="character" w:customStyle="1" w:styleId="ae">
    <w:name w:val="Основной текст с отступом Знак"/>
    <w:link w:val="ad"/>
    <w:rsid w:val="00777A93"/>
    <w:rPr>
      <w:sz w:val="24"/>
    </w:rPr>
  </w:style>
  <w:style w:type="paragraph" w:customStyle="1" w:styleId="ConsPlusNormal">
    <w:name w:val="ConsPlusNormal"/>
    <w:rsid w:val="00526D0A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3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80C37-B6C3-4E99-B2B9-18C6EB500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37</TotalTime>
  <Pages>10</Pages>
  <Words>3642</Words>
  <Characters>20763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24357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4</cp:revision>
  <cp:lastPrinted>2002-07-18T04:42:00Z</cp:lastPrinted>
  <dcterms:created xsi:type="dcterms:W3CDTF">2019-02-13T04:39:00Z</dcterms:created>
  <dcterms:modified xsi:type="dcterms:W3CDTF">2019-02-18T03:36:00Z</dcterms:modified>
</cp:coreProperties>
</file>