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3A7BC0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251657216" strokeweight="4.25pt">
            <v:shadow on="t" offset="6pt,6pt"/>
            <v:textbox style="mso-next-textbox:#_x0000_s1033">
              <w:txbxContent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33525494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D7925" w:rsidRDefault="005D7925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D7925" w:rsidRDefault="005D7925"/>
                <w:p w:rsidR="005D7925" w:rsidRDefault="005D7925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5D7925" w:rsidRDefault="005D7925"/>
                <w:p w:rsidR="005D7925" w:rsidRDefault="005D7925"/>
                <w:p w:rsidR="00FD5AEC" w:rsidRPr="00FD5AEC" w:rsidRDefault="00FD5AEC" w:rsidP="00FD5AEC">
                  <w:pPr>
                    <w:jc w:val="center"/>
                    <w:rPr>
                      <w:rFonts w:ascii="Tahoma" w:hAnsi="Tahoma" w:cs="Tahoma"/>
                      <w:i/>
                      <w:sz w:val="72"/>
                    </w:rPr>
                  </w:pPr>
                  <w:r w:rsidRPr="00FD5AEC">
                    <w:rPr>
                      <w:rFonts w:ascii="Tahoma" w:hAnsi="Tahoma" w:cs="Tahoma"/>
                      <w:i/>
                      <w:sz w:val="72"/>
                    </w:rPr>
                    <w:t>№</w:t>
                  </w:r>
                  <w:r w:rsidR="00714A12">
                    <w:rPr>
                      <w:rFonts w:ascii="Tahoma" w:hAnsi="Tahoma" w:cs="Tahoma"/>
                      <w:i/>
                      <w:sz w:val="72"/>
                    </w:rPr>
                    <w:t xml:space="preserve"> 50</w:t>
                  </w:r>
                </w:p>
                <w:p w:rsidR="00FD5AEC" w:rsidRPr="00FD5AEC" w:rsidRDefault="00FD5AEC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D7925" w:rsidRPr="00FD5AEC" w:rsidRDefault="00714A12" w:rsidP="00FD5AEC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10 – 16 декабря</w:t>
                  </w:r>
                  <w:r w:rsidR="005C1A37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8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5D7925" w:rsidRDefault="005D7925"/>
                <w:p w:rsidR="005D7925" w:rsidRDefault="005D7925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Краснообск    </w:t>
      </w:r>
      <w:r w:rsidR="003A7BC0">
        <w:rPr>
          <w:noProof/>
        </w:rPr>
        <w:pict>
          <v:oval id="_x0000_s1034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D7925" w:rsidRDefault="005D7925">
      <w:pPr>
        <w:pStyle w:val="ae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</w:rPr>
      </w:pPr>
    </w:p>
    <w:p w:rsidR="005D7925" w:rsidRPr="003A7BC0" w:rsidRDefault="005D7925">
      <w:pPr>
        <w:jc w:val="center"/>
        <w:rPr>
          <w:b/>
        </w:rPr>
      </w:pPr>
      <w:r>
        <w:rPr>
          <w:b/>
        </w:rPr>
        <w:t>Уважаемый читатель!</w:t>
      </w:r>
    </w:p>
    <w:p w:rsidR="00FD5AEC" w:rsidRPr="003A7BC0" w:rsidRDefault="00FD5AEC">
      <w:pPr>
        <w:jc w:val="center"/>
        <w:rPr>
          <w:b/>
        </w:rPr>
      </w:pPr>
    </w:p>
    <w:p w:rsidR="00FD5AEC" w:rsidRPr="00FD5AEC" w:rsidRDefault="00FD5AEC" w:rsidP="00FD5AEC">
      <w:pPr>
        <w:ind w:firstLine="567"/>
        <w:jc w:val="both"/>
      </w:pPr>
      <w:r w:rsidRPr="00FD5AEC">
        <w:t xml:space="preserve">В еженедельном "Информационном бюллетене" </w:t>
      </w:r>
      <w:proofErr w:type="spellStart"/>
      <w:r w:rsidRPr="00FD5AEC">
        <w:t>СибНСХБ</w:t>
      </w:r>
      <w:proofErr w:type="spellEnd"/>
      <w:r w:rsidRPr="00FD5AEC">
        <w:t xml:space="preserve"> Вы найдёте: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FD5AEC">
        <w:t>о</w:t>
      </w:r>
      <w:r w:rsidRPr="00FD5AEC">
        <w:t>ступивших в библиотеку за последнюю неделю;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краткий обзор законодательных документов;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сведения об информационных мероприятиях, проводимых Библиотекой, объявления, рекл</w:t>
      </w:r>
      <w:r w:rsidRPr="00FD5AEC">
        <w:t>а</w:t>
      </w:r>
      <w:r w:rsidRPr="00FD5AEC">
        <w:t>му;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режим работы Библиотеки и телефоны её подразделений. </w:t>
      </w:r>
    </w:p>
    <w:p w:rsidR="00FD5AEC" w:rsidRPr="00FD5AEC" w:rsidRDefault="00FD5AEC" w:rsidP="00FD5AEC">
      <w:pPr>
        <w:ind w:firstLine="567"/>
        <w:jc w:val="both"/>
      </w:pPr>
    </w:p>
    <w:p w:rsidR="00FD5AEC" w:rsidRPr="00FD5AEC" w:rsidRDefault="00FD5AEC" w:rsidP="00FD5AEC">
      <w:pPr>
        <w:ind w:firstLine="567"/>
        <w:jc w:val="both"/>
      </w:pPr>
      <w:r w:rsidRPr="00FD5AEC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D5AEC" w:rsidRPr="00FD5AEC" w:rsidRDefault="00FD5AEC" w:rsidP="00FD5AEC">
      <w:pPr>
        <w:ind w:firstLine="567"/>
        <w:jc w:val="both"/>
      </w:pPr>
      <w:r w:rsidRPr="00FD5AEC">
        <w:t>Раздел "Текущее законодательство" формируется из еженедельно пополняемой законодател</w:t>
      </w:r>
      <w:r w:rsidRPr="00FD5AEC">
        <w:t>ь</w:t>
      </w:r>
      <w:r w:rsidRPr="00FD5AEC">
        <w:t>ной базы данных "Консультант Плюс". В него отбираются документы, относящиеся к сельскому х</w:t>
      </w:r>
      <w:r w:rsidRPr="00FD5AEC">
        <w:t>о</w:t>
      </w:r>
      <w:r w:rsidRPr="00FD5AEC">
        <w:t>зяйству, пищевой промышленности, науке, и, выборочно, документы другой тематики.</w:t>
      </w:r>
    </w:p>
    <w:p w:rsidR="005D7925" w:rsidRDefault="00FD5AEC" w:rsidP="00FD5AEC">
      <w:pPr>
        <w:ind w:firstLine="567"/>
        <w:jc w:val="both"/>
      </w:pPr>
      <w:r w:rsidRPr="00FD5AEC">
        <w:t xml:space="preserve"> Каждое библиографическое описание, помещенное в первый раздел "Информационного бю</w:t>
      </w:r>
      <w:r w:rsidRPr="00FD5AEC">
        <w:t>л</w:t>
      </w:r>
      <w:r w:rsidRPr="00FD5AEC">
        <w:t>летеня", снабжено шифром, по которому Вы можете запросить издание из фондов Библиотеки, з</w:t>
      </w:r>
      <w:r w:rsidRPr="00FD5AEC">
        <w:t>а</w:t>
      </w:r>
      <w:r w:rsidRPr="00FD5AEC">
        <w:t>полнив бланк-требование в установленном порядке или</w:t>
      </w:r>
      <w:r w:rsidR="00714A12">
        <w:t xml:space="preserve"> </w:t>
      </w:r>
      <w:r w:rsidRPr="00FD5AEC">
        <w:t>оформить электронный заказ на эти док</w:t>
      </w:r>
      <w:r w:rsidRPr="00FD5AEC">
        <w:t>у</w:t>
      </w:r>
      <w:r w:rsidRPr="00FD5AEC">
        <w:t>менты.</w:t>
      </w:r>
      <w:r w:rsidR="00714A12">
        <w:t xml:space="preserve"> </w:t>
      </w:r>
      <w:r w:rsidRPr="00FD5AEC">
        <w:t>С текстами всех законодательных документов можно ознакомиться в читальном зале спр</w:t>
      </w:r>
      <w:r w:rsidRPr="00FD5AEC">
        <w:t>а</w:t>
      </w:r>
      <w:r w:rsidRPr="00FD5AEC">
        <w:t>вочной литературы</w:t>
      </w:r>
      <w:proofErr w:type="gramStart"/>
      <w:r w:rsidRPr="00FD5AEC">
        <w:t>.</w:t>
      </w:r>
      <w:r w:rsidR="005D7925" w:rsidRPr="00FD5AEC">
        <w:t>.</w:t>
      </w:r>
      <w:proofErr w:type="gramEnd"/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D7925" w:rsidRDefault="005D7925" w:rsidP="005D7925">
      <w:pPr>
        <w:pStyle w:val="ad"/>
      </w:pPr>
      <w:r>
        <w:t>К Вашим услугам: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D7925" w:rsidRPr="00FD5AEC" w:rsidRDefault="005D7925" w:rsidP="005D7925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FD5AEC" w:rsidRDefault="00FD5AEC" w:rsidP="005D7925">
      <w:pPr>
        <w:numPr>
          <w:ilvl w:val="0"/>
          <w:numId w:val="2"/>
        </w:numPr>
        <w:jc w:val="both"/>
      </w:pPr>
      <w:r w:rsidRPr="00FD5AEC">
        <w:t xml:space="preserve">электронный заказ изданий из фонда </w:t>
      </w:r>
      <w:proofErr w:type="spellStart"/>
      <w:r w:rsidRPr="00FD5AEC">
        <w:t>СибНСХБ</w:t>
      </w:r>
      <w:proofErr w:type="spellEnd"/>
      <w:r w:rsidRPr="00FD5AEC">
        <w:t xml:space="preserve"> и ГПНТБ СО РАН (в помещении библиотеки, из офиса или дома)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0309EA" w:rsidRDefault="000309EA" w:rsidP="000309EA">
      <w:pPr>
        <w:numPr>
          <w:ilvl w:val="0"/>
          <w:numId w:val="2"/>
        </w:numPr>
        <w:jc w:val="both"/>
      </w:pPr>
      <w:r>
        <w:t>доступ к отечественным и зарубежным удаленным информационным ресурсам (к. 209),</w:t>
      </w:r>
      <w:r w:rsidR="00714A12">
        <w:t xml:space="preserve"> </w:t>
      </w:r>
      <w:r w:rsidR="00714A12">
        <w:rPr>
          <w:sz w:val="28"/>
        </w:rPr>
        <w:sym w:font="Wingdings" w:char="F028"/>
      </w:r>
      <w:r>
        <w:t>348-36-89</w:t>
      </w:r>
    </w:p>
    <w:p w:rsidR="005D7925" w:rsidRDefault="000309EA" w:rsidP="000309EA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</w:t>
      </w:r>
      <w:r w:rsidR="005D7925">
        <w:t xml:space="preserve"> </w:t>
      </w:r>
    </w:p>
    <w:p w:rsidR="005D7925" w:rsidRDefault="005D7925" w:rsidP="005D7925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5D7925" w:rsidRDefault="005D7925" w:rsidP="005D7925">
      <w:pPr>
        <w:ind w:firstLine="567"/>
        <w:jc w:val="both"/>
      </w:pPr>
      <w:r>
        <w:t>Телефон для справок: 348-36-89.</w:t>
      </w:r>
    </w:p>
    <w:p w:rsidR="000309EA" w:rsidRDefault="000309EA" w:rsidP="000309EA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5D7925" w:rsidRDefault="00714A12" w:rsidP="000309EA">
      <w:pPr>
        <w:ind w:firstLine="567"/>
        <w:jc w:val="both"/>
      </w:pPr>
      <w:r>
        <w:t xml:space="preserve">               </w:t>
      </w:r>
      <w:r w:rsidR="000309EA">
        <w:t>http://www.spsl.nsc.ru/</w:t>
      </w:r>
    </w:p>
    <w:p w:rsidR="005D7925" w:rsidRDefault="005D7925" w:rsidP="005D7925">
      <w:pPr>
        <w:ind w:firstLine="567"/>
        <w:jc w:val="both"/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0309EA" w:rsidRDefault="000309EA" w:rsidP="000309EA">
      <w:r>
        <w:t>Ежедневно  с 9</w:t>
      </w:r>
      <w:r w:rsidRPr="00714A12">
        <w:rPr>
          <w:vertAlign w:val="superscript"/>
        </w:rPr>
        <w:t>00</w:t>
      </w:r>
      <w:r>
        <w:t xml:space="preserve"> до 19</w:t>
      </w:r>
      <w:r w:rsidRPr="00714A12">
        <w:rPr>
          <w:vertAlign w:val="superscript"/>
        </w:rPr>
        <w:t>00</w:t>
      </w:r>
      <w:r>
        <w:t>.</w:t>
      </w:r>
    </w:p>
    <w:p w:rsidR="000309EA" w:rsidRDefault="000309EA" w:rsidP="000309EA">
      <w:r>
        <w:t>Суббота, воскресенье – выходные дни.</w:t>
      </w:r>
    </w:p>
    <w:p w:rsidR="005D7925" w:rsidRDefault="000309EA" w:rsidP="000309EA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b"/>
        </w:rPr>
      </w:pPr>
    </w:p>
    <w:p w:rsidR="00714A12" w:rsidRDefault="00714A12">
      <w:pPr>
        <w:pStyle w:val="31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714A12" w:rsidRDefault="003A7BC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495" w:history="1">
        <w:r w:rsidR="00714A12" w:rsidRPr="006C2285">
          <w:rPr>
            <w:rStyle w:val="ab"/>
            <w:noProof/>
          </w:rPr>
          <w:t>НОВЫЕ ПОСТУПЛЕНИЯ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_Toc533525495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2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496" w:history="1">
        <w:r w:rsidR="00714A12" w:rsidRPr="006C2285">
          <w:rPr>
            <w:rStyle w:val="ab"/>
            <w:noProof/>
          </w:rPr>
          <w:t>Сельское хозяйство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_Toc533525496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2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497" w:history="1">
        <w:r w:rsidR="00714A12" w:rsidRPr="006C2285">
          <w:rPr>
            <w:rStyle w:val="ab"/>
            <w:noProof/>
          </w:rPr>
          <w:t>Почвоведение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_Toc533525497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2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498" w:history="1">
        <w:r w:rsidR="00714A12" w:rsidRPr="006C2285">
          <w:rPr>
            <w:rStyle w:val="ab"/>
            <w:noProof/>
          </w:rPr>
          <w:t>Сельскохозяйственная мелиорация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_Toc533525498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2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499" w:history="1">
        <w:r w:rsidR="00714A12" w:rsidRPr="006C2285">
          <w:rPr>
            <w:rStyle w:val="ab"/>
            <w:noProof/>
          </w:rPr>
          <w:t>Растениеводство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_Toc533525499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2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500" w:history="1">
        <w:r w:rsidR="00714A12" w:rsidRPr="006C2285">
          <w:rPr>
            <w:rStyle w:val="ab"/>
            <w:noProof/>
          </w:rPr>
          <w:t>Защита растений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_Toc533525500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2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501" w:history="1">
        <w:r w:rsidR="00714A12" w:rsidRPr="006C2285">
          <w:rPr>
            <w:rStyle w:val="ab"/>
            <w:noProof/>
          </w:rPr>
          <w:t>Животноводство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_Toc533525501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3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502" w:history="1">
        <w:r w:rsidR="00714A12" w:rsidRPr="006C2285">
          <w:rPr>
            <w:rStyle w:val="ab"/>
            <w:noProof/>
          </w:rPr>
          <w:t>Ветеринария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_Toc533525502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4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503" w:history="1">
        <w:r w:rsidR="00714A12" w:rsidRPr="006C2285">
          <w:rPr>
            <w:rStyle w:val="ab"/>
            <w:noProof/>
          </w:rPr>
          <w:t>Механизация и электрификация сельского хозяйства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_Toc533525503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5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504" w:history="1">
        <w:r w:rsidR="00714A12" w:rsidRPr="006C2285">
          <w:rPr>
            <w:rStyle w:val="ab"/>
            <w:noProof/>
          </w:rPr>
          <w:t>Экономика сельского хозяйства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_Toc533525504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5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505" w:history="1">
        <w:r w:rsidR="00714A12" w:rsidRPr="006C2285">
          <w:rPr>
            <w:rStyle w:val="ab"/>
            <w:noProof/>
          </w:rPr>
          <w:t>Охрана окружающей среды в сельском хозяйстве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_Toc533525505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5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506" w:history="1">
        <w:r w:rsidR="00714A12" w:rsidRPr="006C2285">
          <w:rPr>
            <w:rStyle w:val="ab"/>
            <w:noProof/>
          </w:rPr>
          <w:t>Лесное хозяйство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_Toc533525506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5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507" w:history="1">
        <w:r w:rsidR="00714A12" w:rsidRPr="006C2285">
          <w:rPr>
            <w:rStyle w:val="ab"/>
            <w:noProof/>
          </w:rPr>
          <w:t>Рыбное хозяйство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_Toc533525507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6</w:t>
        </w:r>
        <w:r w:rsidR="00714A12">
          <w:rPr>
            <w:noProof/>
            <w:webHidden/>
          </w:rPr>
          <w:fldChar w:fldCharType="end"/>
        </w:r>
      </w:hyperlink>
    </w:p>
    <w:p w:rsidR="00714A12" w:rsidRDefault="003A7BC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3525508" w:history="1">
        <w:r w:rsidR="00714A12" w:rsidRPr="006C2285">
          <w:rPr>
            <w:rStyle w:val="ab"/>
            <w:noProof/>
          </w:rPr>
          <w:t>Пищевая промышленность</w:t>
        </w:r>
        <w:r w:rsidR="00714A12">
          <w:rPr>
            <w:noProof/>
            <w:webHidden/>
          </w:rPr>
          <w:tab/>
        </w:r>
        <w:r w:rsidR="00714A12">
          <w:rPr>
            <w:noProof/>
            <w:webHidden/>
          </w:rPr>
          <w:fldChar w:fldCharType="begin"/>
        </w:r>
        <w:r w:rsidR="00714A12">
          <w:rPr>
            <w:noProof/>
            <w:webHidden/>
          </w:rPr>
          <w:instrText xml:space="preserve"> PAGEREF _Toc533525508 \h </w:instrText>
        </w:r>
        <w:r w:rsidR="00714A12">
          <w:rPr>
            <w:noProof/>
            <w:webHidden/>
          </w:rPr>
        </w:r>
        <w:r w:rsidR="00714A12">
          <w:rPr>
            <w:noProof/>
            <w:webHidden/>
          </w:rPr>
          <w:fldChar w:fldCharType="separate"/>
        </w:r>
        <w:r w:rsidR="00714A12">
          <w:rPr>
            <w:noProof/>
            <w:webHidden/>
          </w:rPr>
          <w:t>6</w:t>
        </w:r>
        <w:r w:rsidR="00714A12">
          <w:rPr>
            <w:noProof/>
            <w:webHidden/>
          </w:rPr>
          <w:fldChar w:fldCharType="end"/>
        </w:r>
      </w:hyperlink>
    </w:p>
    <w:p w:rsidR="005D7925" w:rsidRDefault="00714A12">
      <w:pPr>
        <w:sectPr w:rsidR="005D7925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  <w:bookmarkStart w:id="1" w:name="_GoBack"/>
      <w:bookmarkEnd w:id="1"/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1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1F6579" w:rsidRPr="001F6579" w:rsidRDefault="001F6579" w:rsidP="001F6579">
      <w:pPr>
        <w:pStyle w:val="1"/>
      </w:pPr>
      <w:bookmarkStart w:id="2" w:name="_Toc533525495"/>
      <w:r w:rsidRPr="001F6579">
        <w:lastRenderedPageBreak/>
        <w:t>НОВЫЕ ПОСТУПЛЕНИЯ</w:t>
      </w:r>
      <w:bookmarkEnd w:id="2"/>
    </w:p>
    <w:p w:rsidR="001F6579" w:rsidRPr="001F6579" w:rsidRDefault="001F6579" w:rsidP="001F6579">
      <w:pPr>
        <w:pStyle w:val="1"/>
      </w:pPr>
      <w:bookmarkStart w:id="3" w:name="_Toc533525496"/>
      <w:r w:rsidRPr="001F6579">
        <w:t>Сельское хозяйство</w:t>
      </w:r>
      <w:bookmarkEnd w:id="3"/>
    </w:p>
    <w:p w:rsidR="001F6579" w:rsidRPr="001F6579" w:rsidRDefault="001F6579" w:rsidP="001F6579">
      <w:pPr>
        <w:pStyle w:val="2"/>
      </w:pPr>
      <w:bookmarkStart w:id="4" w:name="_Toc533525497"/>
      <w:r w:rsidRPr="001F6579">
        <w:t>Почвоведение</w:t>
      </w:r>
      <w:bookmarkEnd w:id="4"/>
    </w:p>
    <w:p w:rsidR="001F6579" w:rsidRPr="001F6579" w:rsidRDefault="001F6579" w:rsidP="001F6579">
      <w:pPr>
        <w:pStyle w:val="10"/>
      </w:pPr>
      <w:r w:rsidRPr="001F6579">
        <w:rPr>
          <w:b/>
        </w:rPr>
        <w:t xml:space="preserve">1. Годунова  Е. И. </w:t>
      </w:r>
      <w:r w:rsidRPr="001F6579">
        <w:t xml:space="preserve">Почвенная </w:t>
      </w:r>
      <w:proofErr w:type="spellStart"/>
      <w:r w:rsidRPr="001F6579">
        <w:t>мезофауна</w:t>
      </w:r>
      <w:proofErr w:type="spellEnd"/>
      <w:r w:rsidRPr="001F6579">
        <w:t xml:space="preserve"> и методы ее изучения : учебное пособие/ Е. И. Годун</w:t>
      </w:r>
      <w:r w:rsidRPr="001F6579">
        <w:t>о</w:t>
      </w:r>
      <w:r w:rsidRPr="001F6579">
        <w:t xml:space="preserve">ва,  Е. В. </w:t>
      </w:r>
      <w:proofErr w:type="spellStart"/>
      <w:r w:rsidRPr="001F6579">
        <w:t>Ченикалова</w:t>
      </w:r>
      <w:proofErr w:type="spellEnd"/>
      <w:r w:rsidRPr="001F6579">
        <w:t xml:space="preserve">; </w:t>
      </w:r>
      <w:proofErr w:type="spellStart"/>
      <w:r w:rsidRPr="001F6579">
        <w:t>Федер</w:t>
      </w:r>
      <w:proofErr w:type="spellEnd"/>
      <w:r w:rsidRPr="001F6579">
        <w:t xml:space="preserve">. агентство науч. орг.,  Рос. акад. наук,  Северо-Кавказ. </w:t>
      </w:r>
      <w:proofErr w:type="spellStart"/>
      <w:r w:rsidRPr="001F6579">
        <w:t>федер</w:t>
      </w:r>
      <w:proofErr w:type="spellEnd"/>
      <w:r w:rsidRPr="001F6579">
        <w:t xml:space="preserve">. науч. </w:t>
      </w:r>
      <w:proofErr w:type="spellStart"/>
      <w:r w:rsidRPr="001F6579">
        <w:t>а</w:t>
      </w:r>
      <w:r w:rsidRPr="001F6579">
        <w:t>г</w:t>
      </w:r>
      <w:r w:rsidRPr="001F6579">
        <w:t>рар</w:t>
      </w:r>
      <w:proofErr w:type="spellEnd"/>
      <w:r w:rsidRPr="001F6579">
        <w:t>. центр. </w:t>
      </w:r>
      <w:proofErr w:type="gramStart"/>
      <w:r w:rsidRPr="001F6579">
        <w:t>–С</w:t>
      </w:r>
      <w:proofErr w:type="gramEnd"/>
      <w:r w:rsidRPr="001F6579">
        <w:t>таврополь: [Параграф],  2018. –103 с.: ил.; 21 см. </w:t>
      </w:r>
      <w:proofErr w:type="gramStart"/>
      <w:r w:rsidRPr="001F6579">
        <w:t>–</w:t>
      </w:r>
      <w:proofErr w:type="spellStart"/>
      <w:r w:rsidRPr="001F6579">
        <w:t>Б</w:t>
      </w:r>
      <w:proofErr w:type="gramEnd"/>
      <w:r w:rsidRPr="001F6579">
        <w:t>иблиогр</w:t>
      </w:r>
      <w:proofErr w:type="spellEnd"/>
      <w:r w:rsidRPr="001F6579">
        <w:t>.: с. 98–103 (60 назв.). (Шифр Г2018–940)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10"/>
      </w:pPr>
      <w:r w:rsidRPr="001F6579">
        <w:rPr>
          <w:b/>
        </w:rPr>
        <w:t>2. </w:t>
      </w:r>
      <w:proofErr w:type="spellStart"/>
      <w:r w:rsidRPr="001F6579">
        <w:rPr>
          <w:b/>
        </w:rPr>
        <w:t>Назын-оол</w:t>
      </w:r>
      <w:proofErr w:type="spellEnd"/>
      <w:r w:rsidRPr="001F6579">
        <w:rPr>
          <w:b/>
        </w:rPr>
        <w:t xml:space="preserve">  О. А. </w:t>
      </w:r>
      <w:r w:rsidRPr="001F6579">
        <w:t>Изменение фосфора в почве в зависимости от экологических условий : м</w:t>
      </w:r>
      <w:r w:rsidRPr="001F6579">
        <w:t>о</w:t>
      </w:r>
      <w:r w:rsidRPr="001F6579">
        <w:t xml:space="preserve">нография/ О. </w:t>
      </w:r>
      <w:proofErr w:type="spellStart"/>
      <w:r w:rsidRPr="001F6579">
        <w:t>А.Назын-оол</w:t>
      </w:r>
      <w:proofErr w:type="spellEnd"/>
      <w:r w:rsidRPr="001F6579">
        <w:t>. </w:t>
      </w:r>
      <w:proofErr w:type="gramStart"/>
      <w:r w:rsidRPr="001F6579">
        <w:t>–К</w:t>
      </w:r>
      <w:proofErr w:type="gramEnd"/>
      <w:r w:rsidRPr="001F6579">
        <w:t xml:space="preserve">ызыл: [Изд-во </w:t>
      </w:r>
      <w:proofErr w:type="spellStart"/>
      <w:r w:rsidRPr="001F6579">
        <w:t>ТувГУ</w:t>
      </w:r>
      <w:proofErr w:type="spellEnd"/>
      <w:r w:rsidRPr="001F6579">
        <w:t>],  2017. –241 с.: табл.; 24 см</w:t>
      </w:r>
      <w:proofErr w:type="gramStart"/>
      <w:r w:rsidRPr="001F6579">
        <w:t xml:space="preserve"> +П</w:t>
      </w:r>
      <w:proofErr w:type="gramEnd"/>
      <w:r w:rsidRPr="001F6579">
        <w:t>рил.: с. 233–241. –</w:t>
      </w:r>
      <w:proofErr w:type="spellStart"/>
      <w:r w:rsidRPr="001F6579">
        <w:t>Библиогр</w:t>
      </w:r>
      <w:proofErr w:type="spellEnd"/>
      <w:r w:rsidRPr="001F6579">
        <w:t>.: с. 222–232 (192 назв.). (Шифр Д2018–89)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"/>
      </w:pPr>
      <w:bookmarkStart w:id="5" w:name="_Toc533525498"/>
      <w:r w:rsidRPr="001F6579">
        <w:t>Сельскохозяйственная мелиорация</w:t>
      </w:r>
      <w:bookmarkEnd w:id="5"/>
    </w:p>
    <w:p w:rsidR="001F6579" w:rsidRPr="001F6579" w:rsidRDefault="001F6579" w:rsidP="001F6579">
      <w:pPr>
        <w:pStyle w:val="10"/>
      </w:pPr>
      <w:r w:rsidRPr="001F6579">
        <w:rPr>
          <w:b/>
        </w:rPr>
        <w:t>3. Всероссийский</w:t>
      </w:r>
      <w:r w:rsidRPr="001F6579">
        <w:t xml:space="preserve"> научно-исследовательский институт гидротехники и мелиорации им. А. Н. </w:t>
      </w:r>
      <w:proofErr w:type="spellStart"/>
      <w:r w:rsidRPr="001F6579">
        <w:t>Костякова</w:t>
      </w:r>
      <w:proofErr w:type="spellEnd"/>
      <w:r w:rsidRPr="001F6579">
        <w:t xml:space="preserve"> (Москва). Основные результаты научных исследований института за 2017 год : сборник научных трудов/ </w:t>
      </w:r>
      <w:proofErr w:type="spellStart"/>
      <w:r w:rsidRPr="001F6579">
        <w:t>Федер</w:t>
      </w:r>
      <w:proofErr w:type="spellEnd"/>
      <w:r w:rsidRPr="001F6579">
        <w:t xml:space="preserve">. агентство науч. орг.,  </w:t>
      </w:r>
      <w:proofErr w:type="spellStart"/>
      <w:r w:rsidRPr="001F6579">
        <w:t>Всерос</w:t>
      </w:r>
      <w:proofErr w:type="spellEnd"/>
      <w:r w:rsidRPr="001F6579">
        <w:t>. науч</w:t>
      </w:r>
      <w:proofErr w:type="gramStart"/>
      <w:r w:rsidRPr="001F6579">
        <w:t>.-</w:t>
      </w:r>
      <w:proofErr w:type="spellStart"/>
      <w:proofErr w:type="gramEnd"/>
      <w:r w:rsidRPr="001F6579">
        <w:t>исслед</w:t>
      </w:r>
      <w:proofErr w:type="spellEnd"/>
      <w:r w:rsidRPr="001F6579">
        <w:t>. ин</w:t>
      </w:r>
      <w:r w:rsidRPr="001F6579">
        <w:noBreakHyphen/>
        <w:t xml:space="preserve">т гидротехники и мелиорации им. А. Н. </w:t>
      </w:r>
      <w:proofErr w:type="spellStart"/>
      <w:r w:rsidRPr="001F6579">
        <w:t>Костякова</w:t>
      </w:r>
      <w:proofErr w:type="spellEnd"/>
      <w:r w:rsidRPr="001F6579">
        <w:t xml:space="preserve">; [ред. совет.: В. А. Шевченко и др.]. –Москва: [Изд-во </w:t>
      </w:r>
      <w:proofErr w:type="spellStart"/>
      <w:r w:rsidRPr="001F6579">
        <w:t>ВНИИГиМ</w:t>
      </w:r>
      <w:proofErr w:type="spellEnd"/>
      <w:r w:rsidRPr="001F6579">
        <w:t>],  2018. –374 с.: ил.; 21 см. </w:t>
      </w:r>
      <w:proofErr w:type="gramStart"/>
      <w:r w:rsidRPr="001F6579">
        <w:t>–</w:t>
      </w:r>
      <w:proofErr w:type="spellStart"/>
      <w:r w:rsidRPr="001F6579">
        <w:t>З</w:t>
      </w:r>
      <w:proofErr w:type="gramEnd"/>
      <w:r w:rsidRPr="001F6579">
        <w:t>агл</w:t>
      </w:r>
      <w:proofErr w:type="spellEnd"/>
      <w:r w:rsidRPr="001F6579">
        <w:t xml:space="preserve">. на корешке: </w:t>
      </w:r>
      <w:proofErr w:type="spellStart"/>
      <w:r w:rsidRPr="001F6579">
        <w:t>ВНИИГиМ</w:t>
      </w:r>
      <w:proofErr w:type="spellEnd"/>
      <w:r w:rsidRPr="001F6579">
        <w:t>. Сборник научных трудов. 2018. –</w:t>
      </w:r>
      <w:proofErr w:type="spellStart"/>
      <w:r w:rsidRPr="001F6579">
        <w:t>Библиогр</w:t>
      </w:r>
      <w:proofErr w:type="spellEnd"/>
      <w:r w:rsidRPr="001F6579">
        <w:t xml:space="preserve">. в конце </w:t>
      </w:r>
      <w:proofErr w:type="spellStart"/>
      <w:r w:rsidRPr="001F6579">
        <w:t>докл</w:t>
      </w:r>
      <w:proofErr w:type="spellEnd"/>
      <w:r w:rsidRPr="001F6579">
        <w:t>. (Шифр Г2018–950)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10"/>
      </w:pPr>
      <w:r w:rsidRPr="001F6579">
        <w:rPr>
          <w:b/>
        </w:rPr>
        <w:t xml:space="preserve">4. Щедрин  В. Н. </w:t>
      </w:r>
      <w:proofErr w:type="spellStart"/>
      <w:r w:rsidRPr="001F6579">
        <w:t>Самонапорные</w:t>
      </w:r>
      <w:proofErr w:type="spellEnd"/>
      <w:r w:rsidRPr="001F6579">
        <w:t xml:space="preserve"> системы капельного орошения/ В. Н. Щедрин,  А. С. Штанько,  В. Н. Шкура; Рос. науч</w:t>
      </w:r>
      <w:proofErr w:type="gramStart"/>
      <w:r w:rsidRPr="001F6579">
        <w:t>.-</w:t>
      </w:r>
      <w:proofErr w:type="spellStart"/>
      <w:proofErr w:type="gramEnd"/>
      <w:r w:rsidRPr="001F6579">
        <w:t>исслед</w:t>
      </w:r>
      <w:proofErr w:type="spellEnd"/>
      <w:r w:rsidRPr="001F6579">
        <w:t>. ин</w:t>
      </w:r>
      <w:r w:rsidRPr="001F6579">
        <w:noBreakHyphen/>
        <w:t>т проблем мелиорации. –Новочеркасск: [</w:t>
      </w:r>
      <w:proofErr w:type="spellStart"/>
      <w:r w:rsidRPr="001F6579">
        <w:t>РосНИИПМ</w:t>
      </w:r>
      <w:proofErr w:type="spellEnd"/>
      <w:r w:rsidRPr="001F6579">
        <w:t>],  2018. –236 с.: ил.; 21 см. </w:t>
      </w:r>
      <w:proofErr w:type="gramStart"/>
      <w:r w:rsidRPr="001F6579">
        <w:t>–</w:t>
      </w:r>
      <w:proofErr w:type="spellStart"/>
      <w:r w:rsidRPr="001F6579">
        <w:t>Б</w:t>
      </w:r>
      <w:proofErr w:type="gramEnd"/>
      <w:r w:rsidRPr="001F6579">
        <w:t>иблиогр</w:t>
      </w:r>
      <w:proofErr w:type="spellEnd"/>
      <w:r w:rsidRPr="001F6579">
        <w:t>.: с. 224–235 (144 назв.). (Шифр Г2018–938)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"/>
      </w:pPr>
      <w:bookmarkStart w:id="6" w:name="_Toc533525499"/>
      <w:r w:rsidRPr="001F6579">
        <w:t>Растениеводство</w:t>
      </w:r>
      <w:bookmarkEnd w:id="6"/>
    </w:p>
    <w:p w:rsidR="001F6579" w:rsidRPr="001F6579" w:rsidRDefault="001F6579" w:rsidP="001F6579">
      <w:pPr>
        <w:pStyle w:val="10"/>
      </w:pPr>
      <w:r w:rsidRPr="001F6579">
        <w:rPr>
          <w:b/>
        </w:rPr>
        <w:t>5. Зерновые</w:t>
      </w:r>
      <w:r w:rsidRPr="001F6579">
        <w:t xml:space="preserve"> культуры: важнейшие разновидности : учебное пособие/ [А. В. </w:t>
      </w:r>
      <w:proofErr w:type="spellStart"/>
      <w:r w:rsidRPr="001F6579">
        <w:t>Загорулько</w:t>
      </w:r>
      <w:proofErr w:type="spellEnd"/>
      <w:r w:rsidRPr="001F6579">
        <w:t xml:space="preserve">,  Т. Я. Бровкина,  И. С. </w:t>
      </w:r>
      <w:proofErr w:type="spellStart"/>
      <w:r w:rsidRPr="001F6579">
        <w:t>Сысенко</w:t>
      </w:r>
      <w:proofErr w:type="spellEnd"/>
      <w:r w:rsidRPr="001F6579">
        <w:t xml:space="preserve"> и др.]; М-во сел. хоз-ва</w:t>
      </w:r>
      <w:proofErr w:type="gramStart"/>
      <w:r w:rsidRPr="001F6579">
        <w:t xml:space="preserve"> Р</w:t>
      </w:r>
      <w:proofErr w:type="gramEnd"/>
      <w:r w:rsidRPr="001F6579">
        <w:t xml:space="preserve">ос. Федерации,  Куб. гос. </w:t>
      </w:r>
      <w:proofErr w:type="spellStart"/>
      <w:r w:rsidRPr="001F6579">
        <w:t>аграр</w:t>
      </w:r>
      <w:proofErr w:type="spellEnd"/>
      <w:r w:rsidRPr="001F6579">
        <w:t>. ун</w:t>
      </w:r>
      <w:r w:rsidRPr="001F6579">
        <w:noBreakHyphen/>
        <w:t>т им. И. Т. Трубилина. </w:t>
      </w:r>
      <w:proofErr w:type="gramStart"/>
      <w:r w:rsidRPr="001F6579">
        <w:t>–К</w:t>
      </w:r>
      <w:proofErr w:type="gramEnd"/>
      <w:r w:rsidRPr="001F6579">
        <w:t xml:space="preserve">раснодар: </w:t>
      </w:r>
      <w:proofErr w:type="spellStart"/>
      <w:r w:rsidRPr="001F6579">
        <w:t>КубГАУ</w:t>
      </w:r>
      <w:proofErr w:type="spellEnd"/>
      <w:r w:rsidRPr="001F6579">
        <w:t xml:space="preserve">,  2018. –231 с.: ил.,  </w:t>
      </w:r>
      <w:proofErr w:type="spellStart"/>
      <w:r w:rsidRPr="001F6579">
        <w:t>цв</w:t>
      </w:r>
      <w:proofErr w:type="spellEnd"/>
      <w:r w:rsidRPr="001F6579">
        <w:t>. ил.; 21 см</w:t>
      </w:r>
      <w:proofErr w:type="gramStart"/>
      <w:r w:rsidRPr="001F6579">
        <w:t xml:space="preserve"> +П</w:t>
      </w:r>
      <w:proofErr w:type="gramEnd"/>
      <w:r w:rsidRPr="001F6579">
        <w:t>рил.: с. 171–231. –</w:t>
      </w:r>
      <w:proofErr w:type="spellStart"/>
      <w:r w:rsidRPr="001F6579">
        <w:t>Библиогр</w:t>
      </w:r>
      <w:proofErr w:type="spellEnd"/>
      <w:r w:rsidRPr="001F6579">
        <w:t>.: с. 169–170 (22 назв.). (Шифр Г2018–944)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10"/>
      </w:pPr>
      <w:r w:rsidRPr="001F6579">
        <w:rPr>
          <w:b/>
        </w:rPr>
        <w:t>6. Потенциальные</w:t>
      </w:r>
      <w:r w:rsidRPr="001F6579">
        <w:t xml:space="preserve"> возможности </w:t>
      </w:r>
      <w:proofErr w:type="spellStart"/>
      <w:r w:rsidRPr="001F6579">
        <w:t>галеги</w:t>
      </w:r>
      <w:proofErr w:type="spellEnd"/>
      <w:r w:rsidRPr="001F6579">
        <w:t xml:space="preserve"> восточной при мелиорации земель/ В. П. Максименко,  В. А. Шевченко,  А. Н. Бондаренко,  Т. Л. </w:t>
      </w:r>
      <w:proofErr w:type="spellStart"/>
      <w:r w:rsidRPr="001F6579">
        <w:t>Волчкова</w:t>
      </w:r>
      <w:proofErr w:type="spellEnd"/>
      <w:r w:rsidRPr="001F6579">
        <w:t xml:space="preserve">; Рос. акад. наук,  </w:t>
      </w:r>
      <w:proofErr w:type="spellStart"/>
      <w:r w:rsidRPr="001F6579">
        <w:t>Федер</w:t>
      </w:r>
      <w:proofErr w:type="spellEnd"/>
      <w:r w:rsidRPr="001F6579">
        <w:t xml:space="preserve">. агентство науч. орг.,  </w:t>
      </w:r>
      <w:proofErr w:type="spellStart"/>
      <w:r w:rsidRPr="001F6579">
        <w:t>Всерос</w:t>
      </w:r>
      <w:proofErr w:type="spellEnd"/>
      <w:r w:rsidRPr="001F6579">
        <w:t>. науч</w:t>
      </w:r>
      <w:proofErr w:type="gramStart"/>
      <w:r w:rsidRPr="001F6579">
        <w:t>.-</w:t>
      </w:r>
      <w:proofErr w:type="spellStart"/>
      <w:proofErr w:type="gramEnd"/>
      <w:r w:rsidRPr="001F6579">
        <w:t>исслед</w:t>
      </w:r>
      <w:proofErr w:type="spellEnd"/>
      <w:r w:rsidRPr="001F6579">
        <w:t>. ин</w:t>
      </w:r>
      <w:r w:rsidRPr="001F6579">
        <w:noBreakHyphen/>
        <w:t xml:space="preserve">т гидротехники и мелиорации им. А. Н. </w:t>
      </w:r>
      <w:proofErr w:type="spellStart"/>
      <w:r w:rsidRPr="001F6579">
        <w:t>Костякова</w:t>
      </w:r>
      <w:proofErr w:type="spellEnd"/>
      <w:r w:rsidRPr="001F6579">
        <w:t>. –Москва: [ВНИИГИМ],  2018. –170 с.: ил.; 21 см</w:t>
      </w:r>
      <w:proofErr w:type="gramStart"/>
      <w:r w:rsidRPr="001F6579">
        <w:t xml:space="preserve"> +П</w:t>
      </w:r>
      <w:proofErr w:type="gramEnd"/>
      <w:r w:rsidRPr="001F6579">
        <w:t>рил.: с. 161–170. –</w:t>
      </w:r>
      <w:proofErr w:type="spellStart"/>
      <w:r w:rsidRPr="001F6579">
        <w:t>Библиогр</w:t>
      </w:r>
      <w:proofErr w:type="spellEnd"/>
      <w:r w:rsidRPr="001F6579">
        <w:t>.: с. 145–160 (131 назв.). (Шифр Г2018–946)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"/>
      </w:pPr>
      <w:bookmarkStart w:id="7" w:name="_Toc533525500"/>
      <w:r w:rsidRPr="001F6579">
        <w:t>Защита растений</w:t>
      </w:r>
      <w:bookmarkEnd w:id="7"/>
    </w:p>
    <w:p w:rsidR="001F6579" w:rsidRPr="001F6579" w:rsidRDefault="001F6579" w:rsidP="001F6579">
      <w:pPr>
        <w:pStyle w:val="10"/>
      </w:pPr>
      <w:r w:rsidRPr="001F6579">
        <w:rPr>
          <w:b/>
        </w:rPr>
        <w:t xml:space="preserve">7. Давлетов  Ф. А. </w:t>
      </w:r>
      <w:r w:rsidRPr="001F6579">
        <w:t xml:space="preserve">Основные вредители гороха и меры борьбы с ними в условиях Республики Башкортостан : (учебное пособие)/ Ф. А. Давлетов,  Р. К. </w:t>
      </w:r>
      <w:proofErr w:type="spellStart"/>
      <w:r w:rsidRPr="001F6579">
        <w:t>Вахитова</w:t>
      </w:r>
      <w:proofErr w:type="spellEnd"/>
      <w:r w:rsidRPr="001F6579">
        <w:t>; М-во сел. хоз-ва</w:t>
      </w:r>
      <w:proofErr w:type="gramStart"/>
      <w:r w:rsidRPr="001F6579">
        <w:t xml:space="preserve"> Р</w:t>
      </w:r>
      <w:proofErr w:type="gramEnd"/>
      <w:r w:rsidRPr="001F6579">
        <w:t xml:space="preserve">ос. Федерации,  </w:t>
      </w:r>
      <w:proofErr w:type="spellStart"/>
      <w:r w:rsidRPr="001F6579">
        <w:t>Башк</w:t>
      </w:r>
      <w:proofErr w:type="spellEnd"/>
      <w:r w:rsidRPr="001F6579">
        <w:t xml:space="preserve">. гос. </w:t>
      </w:r>
      <w:proofErr w:type="spellStart"/>
      <w:r w:rsidRPr="001F6579">
        <w:t>аграр</w:t>
      </w:r>
      <w:proofErr w:type="spellEnd"/>
      <w:r w:rsidRPr="001F6579">
        <w:t>. ун</w:t>
      </w:r>
      <w:r w:rsidRPr="001F6579">
        <w:noBreakHyphen/>
        <w:t xml:space="preserve">т,  Рос. акад. наук,  </w:t>
      </w:r>
      <w:proofErr w:type="spellStart"/>
      <w:r w:rsidRPr="001F6579">
        <w:t>Уфим</w:t>
      </w:r>
      <w:proofErr w:type="spellEnd"/>
      <w:r w:rsidRPr="001F6579">
        <w:t xml:space="preserve">. науч. центр,  </w:t>
      </w:r>
      <w:proofErr w:type="spellStart"/>
      <w:r w:rsidRPr="001F6579">
        <w:t>Башк</w:t>
      </w:r>
      <w:proofErr w:type="spellEnd"/>
      <w:r w:rsidRPr="001F6579">
        <w:t>. науч</w:t>
      </w:r>
      <w:proofErr w:type="gramStart"/>
      <w:r w:rsidRPr="001F6579">
        <w:t>.-</w:t>
      </w:r>
      <w:proofErr w:type="spellStart"/>
      <w:proofErr w:type="gramEnd"/>
      <w:r w:rsidRPr="001F6579">
        <w:t>исслед</w:t>
      </w:r>
      <w:proofErr w:type="spellEnd"/>
      <w:r w:rsidRPr="001F6579">
        <w:t>. ин</w:t>
      </w:r>
      <w:r w:rsidRPr="001F6579">
        <w:noBreakHyphen/>
        <w:t>т сел. хоз-ва –</w:t>
      </w:r>
      <w:proofErr w:type="spellStart"/>
      <w:r w:rsidRPr="001F6579">
        <w:t>обособл</w:t>
      </w:r>
      <w:proofErr w:type="spellEnd"/>
      <w:r w:rsidRPr="001F6579">
        <w:t xml:space="preserve">. структур. подразделение </w:t>
      </w:r>
      <w:proofErr w:type="spellStart"/>
      <w:r w:rsidRPr="001F6579">
        <w:t>Уфим</w:t>
      </w:r>
      <w:proofErr w:type="spellEnd"/>
      <w:r w:rsidRPr="001F6579">
        <w:t xml:space="preserve">. </w:t>
      </w:r>
      <w:proofErr w:type="spellStart"/>
      <w:r w:rsidRPr="001F6579">
        <w:t>федер</w:t>
      </w:r>
      <w:proofErr w:type="spellEnd"/>
      <w:r w:rsidRPr="001F6579">
        <w:t xml:space="preserve">. </w:t>
      </w:r>
      <w:proofErr w:type="spellStart"/>
      <w:r w:rsidRPr="001F6579">
        <w:t>исслед</w:t>
      </w:r>
      <w:proofErr w:type="spellEnd"/>
      <w:r w:rsidRPr="001F6579">
        <w:t>. центра РАН. –Уфа: [БГАУ],  2018. –32 с.: ил.; 21 см</w:t>
      </w:r>
      <w:proofErr w:type="gramStart"/>
      <w:r w:rsidRPr="001F6579">
        <w:t xml:space="preserve"> +П</w:t>
      </w:r>
      <w:proofErr w:type="gramEnd"/>
      <w:r w:rsidRPr="001F6579">
        <w:t>рил.: с. 25–31. –</w:t>
      </w:r>
      <w:proofErr w:type="spellStart"/>
      <w:r w:rsidRPr="001F6579">
        <w:t>Библиогр</w:t>
      </w:r>
      <w:proofErr w:type="spellEnd"/>
      <w:r w:rsidRPr="001F6579">
        <w:t>.: с. 23–24 (14 назв.). (Шифр Г2018–939)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10"/>
      </w:pPr>
      <w:r w:rsidRPr="001F6579">
        <w:rPr>
          <w:b/>
        </w:rPr>
        <w:t>8. </w:t>
      </w:r>
      <w:proofErr w:type="spellStart"/>
      <w:r w:rsidRPr="001F6579">
        <w:rPr>
          <w:b/>
        </w:rPr>
        <w:t>Курдюкова</w:t>
      </w:r>
      <w:proofErr w:type="spellEnd"/>
      <w:r w:rsidRPr="001F6579">
        <w:rPr>
          <w:b/>
        </w:rPr>
        <w:t xml:space="preserve">  О. Н. </w:t>
      </w:r>
      <w:r w:rsidRPr="001F6579">
        <w:t xml:space="preserve">Семенная продуктивность и семена сорных растений : монография/ О. Н. </w:t>
      </w:r>
      <w:proofErr w:type="spellStart"/>
      <w:r w:rsidRPr="001F6579">
        <w:t>Курдюкова</w:t>
      </w:r>
      <w:proofErr w:type="spellEnd"/>
      <w:r w:rsidRPr="001F6579">
        <w:t>,  Н. И. Конопля. </w:t>
      </w:r>
      <w:proofErr w:type="gramStart"/>
      <w:r w:rsidRPr="001F6579">
        <w:t>–С</w:t>
      </w:r>
      <w:proofErr w:type="gramEnd"/>
      <w:r w:rsidRPr="001F6579">
        <w:t xml:space="preserve">анкт-Петербург: Свое издательство,  2018. –198 с.: ил.,  [6] вкл. л. </w:t>
      </w:r>
      <w:proofErr w:type="spellStart"/>
      <w:r w:rsidRPr="001F6579">
        <w:t>цв</w:t>
      </w:r>
      <w:proofErr w:type="spellEnd"/>
      <w:r w:rsidRPr="001F6579">
        <w:t>. ил.; 30 см. </w:t>
      </w:r>
      <w:proofErr w:type="gramStart"/>
      <w:r w:rsidRPr="001F6579">
        <w:t>–</w:t>
      </w:r>
      <w:proofErr w:type="spellStart"/>
      <w:r w:rsidRPr="001F6579">
        <w:t>Б</w:t>
      </w:r>
      <w:proofErr w:type="gramEnd"/>
      <w:r w:rsidRPr="001F6579">
        <w:t>иблиогр</w:t>
      </w:r>
      <w:proofErr w:type="spellEnd"/>
      <w:r w:rsidRPr="001F6579">
        <w:t>.: с. 182–198 (363 назв.). (Шифр Е2018–229)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10"/>
      </w:pPr>
      <w:r w:rsidRPr="001F6579">
        <w:rPr>
          <w:b/>
        </w:rPr>
        <w:t>9. Методика</w:t>
      </w:r>
      <w:r w:rsidRPr="001F6579">
        <w:t xml:space="preserve"> определения эффективности химических препаратов в отношении возбудителей </w:t>
      </w:r>
      <w:proofErr w:type="spellStart"/>
      <w:r w:rsidRPr="001F6579">
        <w:t>фузариозных</w:t>
      </w:r>
      <w:proofErr w:type="spellEnd"/>
      <w:r w:rsidRPr="001F6579">
        <w:t xml:space="preserve"> корневых </w:t>
      </w:r>
      <w:proofErr w:type="spellStart"/>
      <w:r w:rsidRPr="001F6579">
        <w:t>гнилей</w:t>
      </w:r>
      <w:proofErr w:type="spellEnd"/>
      <w:r w:rsidRPr="001F6579">
        <w:t xml:space="preserve"> пшеницы и резистентности грибов рода </w:t>
      </w:r>
      <w:proofErr w:type="spellStart"/>
      <w:r w:rsidRPr="001F6579">
        <w:t>fusarium</w:t>
      </w:r>
      <w:proofErr w:type="spellEnd"/>
      <w:r w:rsidRPr="001F6579">
        <w:t xml:space="preserve"> к фунгицидам </w:t>
      </w:r>
      <w:proofErr w:type="gramStart"/>
      <w:r w:rsidRPr="001F6579">
        <w:t>–п</w:t>
      </w:r>
      <w:proofErr w:type="gramEnd"/>
      <w:r w:rsidRPr="001F6579">
        <w:t xml:space="preserve">ротравителям семян/ [В. В. </w:t>
      </w:r>
      <w:proofErr w:type="spellStart"/>
      <w:r w:rsidRPr="001F6579">
        <w:t>Чекмарев</w:t>
      </w:r>
      <w:proofErr w:type="spellEnd"/>
      <w:r w:rsidRPr="001F6579">
        <w:t xml:space="preserve">,  Ю. В. </w:t>
      </w:r>
      <w:proofErr w:type="spellStart"/>
      <w:r w:rsidRPr="001F6579">
        <w:t>Зеленева</w:t>
      </w:r>
      <w:proofErr w:type="spellEnd"/>
      <w:r w:rsidRPr="001F6579">
        <w:t xml:space="preserve">,  Г. Н. Бучнева и др.]; Рос. акад. наук,  </w:t>
      </w:r>
      <w:proofErr w:type="spellStart"/>
      <w:r w:rsidRPr="001F6579">
        <w:t>Федер</w:t>
      </w:r>
      <w:proofErr w:type="spellEnd"/>
      <w:r w:rsidRPr="001F6579">
        <w:t xml:space="preserve">. агентство науч. орг.,  </w:t>
      </w:r>
      <w:proofErr w:type="spellStart"/>
      <w:r w:rsidRPr="001F6579">
        <w:t>Среднерус</w:t>
      </w:r>
      <w:proofErr w:type="spellEnd"/>
      <w:r w:rsidRPr="001F6579">
        <w:t xml:space="preserve">. фил. </w:t>
      </w:r>
      <w:proofErr w:type="spellStart"/>
      <w:r w:rsidRPr="001F6579">
        <w:t>Федер</w:t>
      </w:r>
      <w:proofErr w:type="spellEnd"/>
      <w:r w:rsidRPr="001F6579">
        <w:t xml:space="preserve">. науч. центра им. И. В. Мичурина,  </w:t>
      </w:r>
      <w:proofErr w:type="gramStart"/>
      <w:r w:rsidRPr="001F6579">
        <w:t>М-во</w:t>
      </w:r>
      <w:proofErr w:type="gramEnd"/>
      <w:r w:rsidRPr="001F6579">
        <w:t xml:space="preserve"> образования и </w:t>
      </w:r>
      <w:r w:rsidRPr="001F6579">
        <w:lastRenderedPageBreak/>
        <w:t xml:space="preserve">науки Рос. Федерации,  </w:t>
      </w:r>
      <w:proofErr w:type="spellStart"/>
      <w:r w:rsidRPr="001F6579">
        <w:t>Тамб</w:t>
      </w:r>
      <w:proofErr w:type="spellEnd"/>
      <w:r w:rsidRPr="001F6579">
        <w:t>. гос. ун</w:t>
      </w:r>
      <w:r w:rsidRPr="001F6579">
        <w:noBreakHyphen/>
        <w:t>т им. Г. Р. Державина. </w:t>
      </w:r>
      <w:proofErr w:type="gramStart"/>
      <w:r w:rsidRPr="001F6579">
        <w:t>–Т</w:t>
      </w:r>
      <w:proofErr w:type="gramEnd"/>
      <w:r w:rsidRPr="001F6579">
        <w:t xml:space="preserve">амбов: </w:t>
      </w:r>
      <w:proofErr w:type="spellStart"/>
      <w:r w:rsidRPr="001F6579">
        <w:t>Принт</w:t>
      </w:r>
      <w:proofErr w:type="spellEnd"/>
      <w:r w:rsidRPr="001F6579">
        <w:t>-Сервис,  2018. –53 с.: табл.; 21 см</w:t>
      </w:r>
      <w:proofErr w:type="gramStart"/>
      <w:r w:rsidRPr="001F6579">
        <w:t xml:space="preserve"> +П</w:t>
      </w:r>
      <w:proofErr w:type="gramEnd"/>
      <w:r w:rsidRPr="001F6579">
        <w:t>рил.: с. 49–53. –</w:t>
      </w:r>
      <w:proofErr w:type="spellStart"/>
      <w:r w:rsidRPr="001F6579">
        <w:t>Библиогр</w:t>
      </w:r>
      <w:proofErr w:type="spellEnd"/>
      <w:r w:rsidRPr="001F6579">
        <w:t>.: с. 46–48 (24 назв.). (Шифр Г2018–948)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"/>
      </w:pPr>
      <w:bookmarkStart w:id="8" w:name="_Toc533525501"/>
      <w:r w:rsidRPr="001F6579">
        <w:t>Животноводство</w:t>
      </w:r>
      <w:bookmarkEnd w:id="8"/>
    </w:p>
    <w:p w:rsidR="001F6579" w:rsidRPr="001F6579" w:rsidRDefault="001F6579" w:rsidP="001F6579">
      <w:pPr>
        <w:pStyle w:val="20"/>
      </w:pPr>
      <w:r w:rsidRPr="001F6579">
        <w:rPr>
          <w:b/>
        </w:rPr>
        <w:t xml:space="preserve">10. Александрова  С. С. </w:t>
      </w:r>
      <w:r w:rsidRPr="001F6579">
        <w:t xml:space="preserve">Использование кормовой добавки Стимул в составе комбикормов для гусей : автореферат </w:t>
      </w:r>
      <w:proofErr w:type="spellStart"/>
      <w:r w:rsidRPr="001F6579">
        <w:t>дис</w:t>
      </w:r>
      <w:proofErr w:type="spellEnd"/>
      <w:r w:rsidRPr="001F6579">
        <w:t>… канд. с.-х. наук : специальность 06.02.08/ С. С. Александрова; [</w:t>
      </w:r>
      <w:proofErr w:type="spellStart"/>
      <w:r w:rsidRPr="001F6579">
        <w:t>Кург</w:t>
      </w:r>
      <w:proofErr w:type="spellEnd"/>
      <w:r w:rsidRPr="001F6579">
        <w:t>. гос. с.-х. акад. им. Т. С. Мальцева]. </w:t>
      </w:r>
      <w:proofErr w:type="gramStart"/>
      <w:r w:rsidRPr="001F6579">
        <w:t>–К</w:t>
      </w:r>
      <w:proofErr w:type="gramEnd"/>
      <w:r w:rsidRPr="001F6579">
        <w:t>урган,  2012. –19 с.: табл.; 21 см. –</w:t>
      </w:r>
      <w:proofErr w:type="spellStart"/>
      <w:r w:rsidRPr="001F6579">
        <w:t>Библиогр</w:t>
      </w:r>
      <w:proofErr w:type="spellEnd"/>
      <w:r w:rsidRPr="001F6579">
        <w:t>.: с. 19 (6 назв.). (Шифр А2018–93)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0"/>
      </w:pPr>
      <w:r w:rsidRPr="001F6579">
        <w:rPr>
          <w:b/>
        </w:rPr>
        <w:t>11. </w:t>
      </w:r>
      <w:proofErr w:type="spellStart"/>
      <w:r w:rsidRPr="001F6579">
        <w:rPr>
          <w:b/>
        </w:rPr>
        <w:t>Белоокова</w:t>
      </w:r>
      <w:proofErr w:type="spellEnd"/>
      <w:r w:rsidRPr="001F6579">
        <w:rPr>
          <w:b/>
        </w:rPr>
        <w:t xml:space="preserve">  О. В. </w:t>
      </w:r>
      <w:r w:rsidRPr="001F6579">
        <w:t xml:space="preserve">Продуктивные и воспроизводительные качества крупного рогатого скота при использовании ЭМ-препаратов : автореферат </w:t>
      </w:r>
      <w:proofErr w:type="spellStart"/>
      <w:r w:rsidRPr="001F6579">
        <w:t>дис</w:t>
      </w:r>
      <w:proofErr w:type="spellEnd"/>
      <w:r w:rsidRPr="001F6579">
        <w:t xml:space="preserve">… канд. с.-х. наук : специальность 16.02.10/ О. В. </w:t>
      </w:r>
      <w:proofErr w:type="spellStart"/>
      <w:r w:rsidRPr="001F6579">
        <w:t>Белоокова</w:t>
      </w:r>
      <w:proofErr w:type="spellEnd"/>
      <w:r w:rsidRPr="001F6579">
        <w:t>; [</w:t>
      </w:r>
      <w:proofErr w:type="spellStart"/>
      <w:r w:rsidRPr="001F6579">
        <w:t>Кург</w:t>
      </w:r>
      <w:proofErr w:type="spellEnd"/>
      <w:r w:rsidRPr="001F6579">
        <w:t>. гос. с.-х. акад. им. Т. С. Мальцева]. </w:t>
      </w:r>
      <w:proofErr w:type="gramStart"/>
      <w:r w:rsidRPr="001F6579">
        <w:t>–К</w:t>
      </w:r>
      <w:proofErr w:type="gramEnd"/>
      <w:r w:rsidRPr="001F6579">
        <w:t>урган,  2012. –19 с.: ил.; 21 см. –</w:t>
      </w:r>
      <w:proofErr w:type="spellStart"/>
      <w:r w:rsidRPr="001F6579">
        <w:t>Библиогр</w:t>
      </w:r>
      <w:proofErr w:type="spellEnd"/>
      <w:r w:rsidRPr="001F6579">
        <w:t>.: с. 18–19 (9 назв.). (Шифр А2018–88)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0"/>
      </w:pPr>
      <w:r w:rsidRPr="001F6579">
        <w:rPr>
          <w:b/>
        </w:rPr>
        <w:t>12. </w:t>
      </w:r>
      <w:proofErr w:type="spellStart"/>
      <w:r w:rsidRPr="001F6579">
        <w:rPr>
          <w:b/>
        </w:rPr>
        <w:t>Венскевич</w:t>
      </w:r>
      <w:proofErr w:type="spellEnd"/>
      <w:r w:rsidRPr="001F6579">
        <w:rPr>
          <w:b/>
        </w:rPr>
        <w:t xml:space="preserve">  А. Л. </w:t>
      </w:r>
      <w:r w:rsidRPr="001F6579">
        <w:t xml:space="preserve">Биологическое обоснование технологии </w:t>
      </w:r>
      <w:proofErr w:type="spellStart"/>
      <w:r w:rsidRPr="001F6579">
        <w:t>предынкубационного</w:t>
      </w:r>
      <w:proofErr w:type="spellEnd"/>
      <w:r w:rsidRPr="001F6579">
        <w:t xml:space="preserve"> хранения яиц разных видов сельскохозяйственной птицы : автореферат </w:t>
      </w:r>
      <w:proofErr w:type="spellStart"/>
      <w:r w:rsidRPr="001F6579">
        <w:t>дис</w:t>
      </w:r>
      <w:proofErr w:type="spellEnd"/>
      <w:r w:rsidRPr="001F6579">
        <w:t xml:space="preserve">… канд. с.-х. наук : специальность 06.02.04/ А. Л. </w:t>
      </w:r>
      <w:proofErr w:type="spellStart"/>
      <w:r w:rsidRPr="001F6579">
        <w:t>Венскевич</w:t>
      </w:r>
      <w:proofErr w:type="spellEnd"/>
      <w:r w:rsidRPr="001F6579">
        <w:t>; [С.-</w:t>
      </w:r>
      <w:proofErr w:type="spellStart"/>
      <w:r w:rsidRPr="001F6579">
        <w:t>Петерб</w:t>
      </w:r>
      <w:proofErr w:type="spellEnd"/>
      <w:r w:rsidRPr="001F6579">
        <w:t xml:space="preserve">. гос. </w:t>
      </w:r>
      <w:proofErr w:type="spellStart"/>
      <w:r w:rsidRPr="001F6579">
        <w:t>аграр</w:t>
      </w:r>
      <w:proofErr w:type="spellEnd"/>
      <w:r w:rsidRPr="001F6579">
        <w:t>. ун</w:t>
      </w:r>
      <w:r w:rsidRPr="001F6579">
        <w:noBreakHyphen/>
        <w:t>т]. </w:t>
      </w:r>
      <w:proofErr w:type="gramStart"/>
      <w:r w:rsidRPr="001F6579">
        <w:t>–С</w:t>
      </w:r>
      <w:proofErr w:type="gramEnd"/>
      <w:r w:rsidRPr="001F6579">
        <w:t>анкт-Петербург,  2001. –22 с.: ил.; 21 см. –</w:t>
      </w:r>
      <w:proofErr w:type="spellStart"/>
      <w:r w:rsidRPr="001F6579">
        <w:t>Библиогр</w:t>
      </w:r>
      <w:proofErr w:type="spellEnd"/>
      <w:r w:rsidRPr="001F6579">
        <w:t>.: с. 22 (3 назв.). (Шифр А2018–117)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0"/>
      </w:pPr>
      <w:r w:rsidRPr="001F6579">
        <w:rPr>
          <w:b/>
        </w:rPr>
        <w:t xml:space="preserve">13. Гребнева  И. В. </w:t>
      </w:r>
      <w:r w:rsidRPr="001F6579">
        <w:t>МЭК-КП-4 в комбикормах для бройлеров,  содержащих жмых и шрот по</w:t>
      </w:r>
      <w:r w:rsidRPr="001F6579">
        <w:t>д</w:t>
      </w:r>
      <w:r w:rsidRPr="001F6579">
        <w:t xml:space="preserve">солнечника : автореферат </w:t>
      </w:r>
      <w:proofErr w:type="spellStart"/>
      <w:r w:rsidRPr="001F6579">
        <w:t>дис</w:t>
      </w:r>
      <w:proofErr w:type="spellEnd"/>
      <w:r w:rsidRPr="001F6579">
        <w:t>… канд. с.-х. наук : специальность 06.02.02/ И. В. Гребнева; [</w:t>
      </w:r>
      <w:proofErr w:type="spellStart"/>
      <w:r w:rsidRPr="001F6579">
        <w:t>Всерос</w:t>
      </w:r>
      <w:proofErr w:type="spellEnd"/>
      <w:r w:rsidRPr="001F6579">
        <w:t>. науч</w:t>
      </w:r>
      <w:proofErr w:type="gramStart"/>
      <w:r w:rsidRPr="001F6579">
        <w:t>.-</w:t>
      </w:r>
      <w:proofErr w:type="spellStart"/>
      <w:proofErr w:type="gramEnd"/>
      <w:r w:rsidRPr="001F6579">
        <w:t>исслед</w:t>
      </w:r>
      <w:proofErr w:type="spellEnd"/>
      <w:r w:rsidRPr="001F6579">
        <w:t xml:space="preserve">. и </w:t>
      </w:r>
      <w:proofErr w:type="spellStart"/>
      <w:r w:rsidRPr="001F6579">
        <w:t>технол</w:t>
      </w:r>
      <w:proofErr w:type="spellEnd"/>
      <w:r w:rsidRPr="001F6579">
        <w:t>. ин</w:t>
      </w:r>
      <w:r w:rsidRPr="001F6579">
        <w:noBreakHyphen/>
        <w:t>т птицеводства]. –Сергиев Посад [</w:t>
      </w:r>
      <w:proofErr w:type="spellStart"/>
      <w:r w:rsidRPr="001F6579">
        <w:t>Моск</w:t>
      </w:r>
      <w:proofErr w:type="spellEnd"/>
      <w:r w:rsidRPr="001F6579">
        <w:t>. обл.],  2009. –22 с.: табл.; 21 см. –</w:t>
      </w:r>
      <w:proofErr w:type="spellStart"/>
      <w:r w:rsidRPr="001F6579">
        <w:t>Библиогр</w:t>
      </w:r>
      <w:proofErr w:type="spellEnd"/>
      <w:r w:rsidRPr="001F6579">
        <w:t>.: с. 21–22 (5 назв.). (Шифр А2018–84)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0"/>
      </w:pPr>
      <w:r w:rsidRPr="001F6579">
        <w:rPr>
          <w:b/>
        </w:rPr>
        <w:t xml:space="preserve">14. Дмитриева  Ж. А. </w:t>
      </w:r>
      <w:r w:rsidRPr="001F6579">
        <w:t xml:space="preserve">Эффективность использования плющеной консервированной </w:t>
      </w:r>
      <w:proofErr w:type="spellStart"/>
      <w:r w:rsidRPr="001F6579">
        <w:t>зерносмеси</w:t>
      </w:r>
      <w:proofErr w:type="spellEnd"/>
      <w:r w:rsidRPr="001F6579">
        <w:t xml:space="preserve"> с бентонитом в рационах высокопродуктивных коров : автореферат </w:t>
      </w:r>
      <w:proofErr w:type="spellStart"/>
      <w:r w:rsidRPr="001F6579">
        <w:t>дис</w:t>
      </w:r>
      <w:proofErr w:type="spellEnd"/>
      <w:r w:rsidRPr="001F6579">
        <w:t>… канд. с.-х. наук : специал</w:t>
      </w:r>
      <w:r w:rsidRPr="001F6579">
        <w:t>ь</w:t>
      </w:r>
      <w:r w:rsidRPr="001F6579">
        <w:t xml:space="preserve">ность 06.02.02/ Ж. А. Дмитриева; [Омский гос. </w:t>
      </w:r>
      <w:proofErr w:type="spellStart"/>
      <w:r w:rsidRPr="001F6579">
        <w:t>аграр</w:t>
      </w:r>
      <w:proofErr w:type="spellEnd"/>
      <w:r w:rsidRPr="001F6579">
        <w:t>. ун</w:t>
      </w:r>
      <w:r w:rsidRPr="001F6579">
        <w:noBreakHyphen/>
        <w:t>т]. </w:t>
      </w:r>
      <w:proofErr w:type="gramStart"/>
      <w:r w:rsidRPr="001F6579">
        <w:t>–О</w:t>
      </w:r>
      <w:proofErr w:type="gramEnd"/>
      <w:r w:rsidRPr="001F6579">
        <w:t>мск,  2009. –16 с.: табл.; 21 см. –</w:t>
      </w:r>
      <w:proofErr w:type="spellStart"/>
      <w:r w:rsidRPr="001F6579">
        <w:t>Библиогр</w:t>
      </w:r>
      <w:proofErr w:type="spellEnd"/>
      <w:r w:rsidRPr="001F6579">
        <w:t>.: с. 16 (6 назв.). (Шифр А2018–90)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0"/>
      </w:pPr>
      <w:r w:rsidRPr="001F6579">
        <w:rPr>
          <w:b/>
        </w:rPr>
        <w:t>15. Ежегодник</w:t>
      </w:r>
      <w:r w:rsidRPr="001F6579">
        <w:t xml:space="preserve"> по племенной работе в мясном скотоводстве в хозяйствах Российской Федер</w:t>
      </w:r>
      <w:r w:rsidRPr="001F6579">
        <w:t>а</w:t>
      </w:r>
      <w:r w:rsidRPr="001F6579">
        <w:t>ции/ М-во сел. хоз-ва</w:t>
      </w:r>
      <w:proofErr w:type="gramStart"/>
      <w:r w:rsidRPr="001F6579">
        <w:t xml:space="preserve"> Р</w:t>
      </w:r>
      <w:proofErr w:type="gramEnd"/>
      <w:r w:rsidRPr="001F6579">
        <w:t xml:space="preserve">ос. Федерации,  Департамент животноводства и </w:t>
      </w:r>
      <w:proofErr w:type="spellStart"/>
      <w:r w:rsidRPr="001F6579">
        <w:t>плем</w:t>
      </w:r>
      <w:proofErr w:type="spellEnd"/>
      <w:r w:rsidRPr="001F6579">
        <w:t xml:space="preserve">. дела,  </w:t>
      </w:r>
      <w:proofErr w:type="spellStart"/>
      <w:r w:rsidRPr="001F6579">
        <w:t>Всерос</w:t>
      </w:r>
      <w:proofErr w:type="spellEnd"/>
      <w:r w:rsidRPr="001F6579">
        <w:t>. науч</w:t>
      </w:r>
      <w:proofErr w:type="gramStart"/>
      <w:r w:rsidRPr="001F6579">
        <w:t>.-</w:t>
      </w:r>
      <w:proofErr w:type="spellStart"/>
      <w:proofErr w:type="gramEnd"/>
      <w:r w:rsidRPr="001F6579">
        <w:t>исслед</w:t>
      </w:r>
      <w:proofErr w:type="spellEnd"/>
      <w:r w:rsidRPr="001F6579">
        <w:t>. ин</w:t>
      </w:r>
      <w:r w:rsidRPr="001F6579">
        <w:noBreakHyphen/>
        <w:t xml:space="preserve">т </w:t>
      </w:r>
      <w:proofErr w:type="spellStart"/>
      <w:r w:rsidRPr="001F6579">
        <w:t>плем</w:t>
      </w:r>
      <w:proofErr w:type="spellEnd"/>
      <w:r w:rsidRPr="001F6579">
        <w:t xml:space="preserve">. дела,  Головной </w:t>
      </w:r>
      <w:proofErr w:type="spellStart"/>
      <w:r w:rsidRPr="001F6579">
        <w:t>информ</w:t>
      </w:r>
      <w:proofErr w:type="spellEnd"/>
      <w:r w:rsidRPr="001F6579">
        <w:t>.-</w:t>
      </w:r>
      <w:proofErr w:type="spellStart"/>
      <w:r w:rsidRPr="001F6579">
        <w:t>селекц</w:t>
      </w:r>
      <w:proofErr w:type="spellEnd"/>
      <w:r w:rsidRPr="001F6579">
        <w:t xml:space="preserve">. центр в животноводстве России. –Москва : </w:t>
      </w:r>
      <w:proofErr w:type="gramStart"/>
      <w:r w:rsidRPr="001F6579">
        <w:t xml:space="preserve">Изд-во </w:t>
      </w:r>
      <w:proofErr w:type="spellStart"/>
      <w:r w:rsidRPr="001F6579">
        <w:t>ВНИИплем</w:t>
      </w:r>
      <w:proofErr w:type="spellEnd"/>
      <w:r w:rsidRPr="001F6579">
        <w:t xml:space="preserve">,  2018 –2017 год / [сост. И. М. Дунин и др.; ред. Т. А. Мороз; отв. за </w:t>
      </w:r>
      <w:proofErr w:type="spellStart"/>
      <w:r w:rsidRPr="001F6579">
        <w:t>вып</w:t>
      </w:r>
      <w:proofErr w:type="spellEnd"/>
      <w:r w:rsidRPr="001F6579">
        <w:t>.</w:t>
      </w:r>
      <w:proofErr w:type="gramEnd"/>
      <w:r w:rsidRPr="001F6579">
        <w:t xml:space="preserve"> </w:t>
      </w:r>
      <w:proofErr w:type="gramStart"/>
      <w:r w:rsidRPr="001F6579">
        <w:t>Т. А. Княз</w:t>
      </w:r>
      <w:r w:rsidRPr="001F6579">
        <w:t>е</w:t>
      </w:r>
      <w:r w:rsidRPr="001F6579">
        <w:t>ва]. –2018. –440 с.: табл. (Шифр Е2018–231)</w:t>
      </w:r>
      <w:proofErr w:type="gramEnd"/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0"/>
      </w:pPr>
      <w:r w:rsidRPr="001F6579">
        <w:rPr>
          <w:b/>
        </w:rPr>
        <w:t xml:space="preserve">16. Зеленская  О. В. </w:t>
      </w:r>
      <w:r w:rsidRPr="001F6579">
        <w:t xml:space="preserve">Обмен веществ,  энергия рационов и мясная продуктивность цыплят-бройлеров при скармливании им </w:t>
      </w:r>
      <w:proofErr w:type="spellStart"/>
      <w:r w:rsidRPr="001F6579">
        <w:t>селенсодержащих</w:t>
      </w:r>
      <w:proofErr w:type="spellEnd"/>
      <w:r w:rsidRPr="001F6579">
        <w:t xml:space="preserve"> добавок и </w:t>
      </w:r>
      <w:proofErr w:type="spellStart"/>
      <w:r w:rsidRPr="001F6579">
        <w:t>пробиотика</w:t>
      </w:r>
      <w:proofErr w:type="spellEnd"/>
      <w:r w:rsidRPr="001F6579">
        <w:t xml:space="preserve"> </w:t>
      </w:r>
      <w:proofErr w:type="spellStart"/>
      <w:r w:rsidRPr="001F6579">
        <w:t>Бацелл</w:t>
      </w:r>
      <w:proofErr w:type="spellEnd"/>
      <w:r w:rsidRPr="001F6579">
        <w:t xml:space="preserve"> : автореферат </w:t>
      </w:r>
      <w:proofErr w:type="spellStart"/>
      <w:r w:rsidRPr="001F6579">
        <w:t>дис</w:t>
      </w:r>
      <w:proofErr w:type="spellEnd"/>
      <w:r w:rsidRPr="001F6579">
        <w:t>… канд. биол. наук : специальность 06.02.08/ О. В. Зеленская; [</w:t>
      </w:r>
      <w:proofErr w:type="spellStart"/>
      <w:r w:rsidRPr="001F6579">
        <w:t>Всерос</w:t>
      </w:r>
      <w:proofErr w:type="spellEnd"/>
      <w:r w:rsidRPr="001F6579">
        <w:t>. науч</w:t>
      </w:r>
      <w:proofErr w:type="gramStart"/>
      <w:r w:rsidRPr="001F6579">
        <w:t>.-</w:t>
      </w:r>
      <w:proofErr w:type="spellStart"/>
      <w:proofErr w:type="gramEnd"/>
      <w:r w:rsidRPr="001F6579">
        <w:t>исслед</w:t>
      </w:r>
      <w:proofErr w:type="spellEnd"/>
      <w:r w:rsidRPr="001F6579">
        <w:t>. ин</w:t>
      </w:r>
      <w:r w:rsidRPr="001F6579">
        <w:noBreakHyphen/>
        <w:t>т мясн</w:t>
      </w:r>
      <w:r w:rsidRPr="001F6579">
        <w:t>о</w:t>
      </w:r>
      <w:r w:rsidRPr="001F6579">
        <w:t>го скотоводства]. –Оренбург,  2011. –26 с.: ил.; 21 см. –</w:t>
      </w:r>
      <w:proofErr w:type="spellStart"/>
      <w:r w:rsidRPr="001F6579">
        <w:t>Библиогр</w:t>
      </w:r>
      <w:proofErr w:type="spellEnd"/>
      <w:r w:rsidRPr="001F6579">
        <w:t>.: с. 26 (8 назв.). (Шифр А2018–100)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0"/>
      </w:pPr>
      <w:r w:rsidRPr="001F6579">
        <w:rPr>
          <w:b/>
        </w:rPr>
        <w:t xml:space="preserve">17. Зонов  М. Ф. </w:t>
      </w:r>
      <w:r w:rsidRPr="001F6579">
        <w:t>Технологические методы повышения продуктивности индеек и кур : автореф</w:t>
      </w:r>
      <w:r w:rsidRPr="001F6579">
        <w:t>е</w:t>
      </w:r>
      <w:r w:rsidRPr="001F6579">
        <w:t xml:space="preserve">рат </w:t>
      </w:r>
      <w:proofErr w:type="spellStart"/>
      <w:r w:rsidRPr="001F6579">
        <w:t>дис</w:t>
      </w:r>
      <w:proofErr w:type="spellEnd"/>
      <w:r w:rsidRPr="001F6579">
        <w:t>… д-ра  с.-х. наук : специальность 06.02.10/ М. Ф. Зонов; [</w:t>
      </w:r>
      <w:proofErr w:type="spellStart"/>
      <w:r w:rsidRPr="001F6579">
        <w:t>Всерос</w:t>
      </w:r>
      <w:proofErr w:type="spellEnd"/>
      <w:r w:rsidRPr="001F6579">
        <w:t>. науч</w:t>
      </w:r>
      <w:proofErr w:type="gramStart"/>
      <w:r w:rsidRPr="001F6579">
        <w:t>.-</w:t>
      </w:r>
      <w:proofErr w:type="spellStart"/>
      <w:proofErr w:type="gramEnd"/>
      <w:r w:rsidRPr="001F6579">
        <w:t>исслед</w:t>
      </w:r>
      <w:proofErr w:type="spellEnd"/>
      <w:r w:rsidRPr="001F6579">
        <w:t xml:space="preserve">. и </w:t>
      </w:r>
      <w:proofErr w:type="spellStart"/>
      <w:r w:rsidRPr="001F6579">
        <w:t>технол</w:t>
      </w:r>
      <w:proofErr w:type="spellEnd"/>
      <w:r w:rsidRPr="001F6579">
        <w:t>. ин</w:t>
      </w:r>
      <w:r w:rsidRPr="001F6579">
        <w:noBreakHyphen/>
        <w:t>т птицеводства]. –Сергиев Посад [</w:t>
      </w:r>
      <w:proofErr w:type="spellStart"/>
      <w:r w:rsidRPr="001F6579">
        <w:t>Моск</w:t>
      </w:r>
      <w:proofErr w:type="spellEnd"/>
      <w:r w:rsidRPr="001F6579">
        <w:t>. обл.],  2011. –42 с.: ил.; 21 см. –</w:t>
      </w:r>
      <w:proofErr w:type="spellStart"/>
      <w:r w:rsidRPr="001F6579">
        <w:t>Библиогр</w:t>
      </w:r>
      <w:proofErr w:type="spellEnd"/>
      <w:r w:rsidRPr="001F6579">
        <w:t>.: с. 36–42 (61 назв.). (Шифр А2018–94)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0"/>
      </w:pPr>
      <w:r w:rsidRPr="001F6579">
        <w:rPr>
          <w:b/>
        </w:rPr>
        <w:t xml:space="preserve">18. Кашина  Г. В. </w:t>
      </w:r>
      <w:r w:rsidRPr="001F6579">
        <w:t>Эколого-токсикологические основы системы защиты медоносных пчел от б</w:t>
      </w:r>
      <w:r w:rsidRPr="001F6579">
        <w:t>о</w:t>
      </w:r>
      <w:r w:rsidRPr="001F6579">
        <w:t xml:space="preserve">лезней и вредителей : автореферат </w:t>
      </w:r>
      <w:proofErr w:type="spellStart"/>
      <w:r w:rsidRPr="001F6579">
        <w:t>дис</w:t>
      </w:r>
      <w:proofErr w:type="spellEnd"/>
      <w:r w:rsidRPr="001F6579">
        <w:t>… д-ра биол. наук : специальность 03.00.16/ Г. В. Кашина; [</w:t>
      </w:r>
      <w:proofErr w:type="spellStart"/>
      <w:r w:rsidRPr="001F6579">
        <w:t>Краснояр</w:t>
      </w:r>
      <w:proofErr w:type="spellEnd"/>
      <w:r w:rsidRPr="001F6579">
        <w:t xml:space="preserve">. гос. </w:t>
      </w:r>
      <w:proofErr w:type="spellStart"/>
      <w:r w:rsidRPr="001F6579">
        <w:t>аграр</w:t>
      </w:r>
      <w:proofErr w:type="spellEnd"/>
      <w:r w:rsidRPr="001F6579">
        <w:t>. ун</w:t>
      </w:r>
      <w:r w:rsidRPr="001F6579">
        <w:noBreakHyphen/>
        <w:t>т]. </w:t>
      </w:r>
      <w:proofErr w:type="gramStart"/>
      <w:r w:rsidRPr="001F6579">
        <w:t>–К</w:t>
      </w:r>
      <w:proofErr w:type="gramEnd"/>
      <w:r w:rsidRPr="001F6579">
        <w:t>расноярск,  2009. –32 с.: ил.; 21 см. –</w:t>
      </w:r>
      <w:proofErr w:type="spellStart"/>
      <w:r w:rsidRPr="001F6579">
        <w:t>Библиогр</w:t>
      </w:r>
      <w:proofErr w:type="spellEnd"/>
      <w:r w:rsidRPr="001F6579">
        <w:t>.: с. 29–32 (41 назв.). (Шифр А2018–95)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0"/>
      </w:pPr>
      <w:r w:rsidRPr="001F6579">
        <w:rPr>
          <w:b/>
        </w:rPr>
        <w:t xml:space="preserve">19. Колчина  В. Л. </w:t>
      </w:r>
      <w:r w:rsidRPr="001F6579">
        <w:t xml:space="preserve">Откорм молодняка свиней с использованием в рационах йодистого калия и бентонита : автореферат </w:t>
      </w:r>
      <w:proofErr w:type="spellStart"/>
      <w:r w:rsidRPr="001F6579">
        <w:t>дис</w:t>
      </w:r>
      <w:proofErr w:type="spellEnd"/>
      <w:r w:rsidRPr="001F6579">
        <w:t xml:space="preserve">… канд. с.-х. наук : специальность 06.02.02/ В. Л. Колчина; [Омский гос. </w:t>
      </w:r>
      <w:proofErr w:type="spellStart"/>
      <w:r w:rsidRPr="001F6579">
        <w:t>аграр</w:t>
      </w:r>
      <w:proofErr w:type="spellEnd"/>
      <w:r w:rsidRPr="001F6579">
        <w:t>. ун</w:t>
      </w:r>
      <w:r w:rsidRPr="001F6579">
        <w:noBreakHyphen/>
        <w:t>т]. </w:t>
      </w:r>
      <w:proofErr w:type="gramStart"/>
      <w:r w:rsidRPr="001F6579">
        <w:t>–О</w:t>
      </w:r>
      <w:proofErr w:type="gramEnd"/>
      <w:r w:rsidRPr="001F6579">
        <w:t>мск,  2006. –17 с.: табл.; 21 см. –</w:t>
      </w:r>
      <w:proofErr w:type="spellStart"/>
      <w:r w:rsidRPr="001F6579">
        <w:t>Библиогр</w:t>
      </w:r>
      <w:proofErr w:type="spellEnd"/>
      <w:r w:rsidRPr="001F6579">
        <w:t>.: с. 17 (6 назв.). (Шифр А2018–104)</w:t>
      </w:r>
    </w:p>
    <w:p w:rsidR="001F6579" w:rsidRPr="001F6579" w:rsidRDefault="001F6579" w:rsidP="001F6579">
      <w:pPr>
        <w:pStyle w:val="a6"/>
      </w:pPr>
      <w:r w:rsidRPr="001F6579">
        <w:t>Экземпляры: всего: 1 -102КХ(1)</w:t>
      </w:r>
    </w:p>
    <w:p w:rsidR="001F6579" w:rsidRPr="001F6579" w:rsidRDefault="001F6579" w:rsidP="001F6579">
      <w:pPr>
        <w:pStyle w:val="20"/>
      </w:pPr>
      <w:r w:rsidRPr="001F6579">
        <w:rPr>
          <w:b/>
        </w:rPr>
        <w:t xml:space="preserve">20. Кочнева  М. Л. </w:t>
      </w:r>
      <w:r w:rsidRPr="001F6579">
        <w:t xml:space="preserve">Хромосомная нестабильность у поросят скороспелой мясной породы (СМ-1) с врожденными аномалиями : автореферат </w:t>
      </w:r>
      <w:proofErr w:type="spellStart"/>
      <w:r w:rsidRPr="001F6579">
        <w:t>дис</w:t>
      </w:r>
      <w:proofErr w:type="spellEnd"/>
      <w:r w:rsidRPr="001F6579">
        <w:t xml:space="preserve">… канд. биол. наук : специальность 03.00.15/ М. Л. </w:t>
      </w:r>
      <w:r w:rsidRPr="001F6579">
        <w:lastRenderedPageBreak/>
        <w:t>Кочнева; [</w:t>
      </w:r>
      <w:proofErr w:type="spellStart"/>
      <w:r w:rsidRPr="001F6579">
        <w:t>Новосиб</w:t>
      </w:r>
      <w:proofErr w:type="spellEnd"/>
      <w:r w:rsidRPr="001F6579">
        <w:t xml:space="preserve">. гос. </w:t>
      </w:r>
      <w:proofErr w:type="spellStart"/>
      <w:r w:rsidRPr="001F6579">
        <w:t>аграр</w:t>
      </w:r>
      <w:proofErr w:type="spellEnd"/>
      <w:r w:rsidRPr="001F6579">
        <w:t>. ун</w:t>
      </w:r>
      <w:r w:rsidRPr="001F6579">
        <w:noBreakHyphen/>
        <w:t>т]. </w:t>
      </w:r>
      <w:proofErr w:type="gramStart"/>
      <w:r w:rsidRPr="001F6579">
        <w:t>–Н</w:t>
      </w:r>
      <w:proofErr w:type="gramEnd"/>
      <w:r w:rsidRPr="001F6579">
        <w:t>овосибирск,  1997. –20 с.; 21 см. –</w:t>
      </w:r>
      <w:proofErr w:type="spellStart"/>
      <w:r w:rsidRPr="001F6579">
        <w:t>Библиогр</w:t>
      </w:r>
      <w:proofErr w:type="spellEnd"/>
      <w:r w:rsidRPr="001F6579">
        <w:t>.: с. 19–20 (11 назв.). (Шифр А97–259)</w:t>
      </w:r>
    </w:p>
    <w:p w:rsidR="001F6579" w:rsidRPr="001F6579" w:rsidRDefault="001F6579" w:rsidP="001F6579">
      <w:pPr>
        <w:pStyle w:val="a6"/>
      </w:pPr>
      <w:r w:rsidRPr="001F6579">
        <w:t>Экземпляры: всего: 2 -102КХ(2)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>21. </w:t>
      </w:r>
      <w:proofErr w:type="spellStart"/>
      <w:r w:rsidRPr="00474D4E">
        <w:rPr>
          <w:b/>
        </w:rPr>
        <w:t>Кузовлев</w:t>
      </w:r>
      <w:proofErr w:type="spellEnd"/>
      <w:r w:rsidRPr="00474D4E">
        <w:rPr>
          <w:b/>
        </w:rPr>
        <w:t xml:space="preserve">  С. В. </w:t>
      </w:r>
      <w:r w:rsidRPr="00474D4E">
        <w:t>Функциональное состояние эритроцитов крови коров в зависимости от уро</w:t>
      </w:r>
      <w:r w:rsidRPr="00474D4E">
        <w:t>в</w:t>
      </w:r>
      <w:r w:rsidRPr="00474D4E">
        <w:t xml:space="preserve">ня лактации,  возраста и сезона года : автореферат </w:t>
      </w:r>
      <w:proofErr w:type="spellStart"/>
      <w:r w:rsidRPr="00474D4E">
        <w:t>дис</w:t>
      </w:r>
      <w:proofErr w:type="spellEnd"/>
      <w:r w:rsidRPr="00474D4E">
        <w:t xml:space="preserve">… канд. биол. наук : специальность 06.02.04/ С. В. </w:t>
      </w:r>
      <w:proofErr w:type="spellStart"/>
      <w:r w:rsidRPr="00474D4E">
        <w:t>Кузовлев</w:t>
      </w:r>
      <w:proofErr w:type="spellEnd"/>
      <w:r w:rsidRPr="00474D4E">
        <w:t xml:space="preserve">; [Рос. гос. </w:t>
      </w:r>
      <w:proofErr w:type="spellStart"/>
      <w:r w:rsidRPr="00474D4E">
        <w:t>аграр</w:t>
      </w:r>
      <w:proofErr w:type="spellEnd"/>
      <w:r w:rsidRPr="00474D4E">
        <w:t xml:space="preserve">. </w:t>
      </w:r>
      <w:proofErr w:type="spellStart"/>
      <w:r w:rsidRPr="00474D4E">
        <w:t>заоч</w:t>
      </w:r>
      <w:proofErr w:type="spellEnd"/>
      <w:r w:rsidRPr="00474D4E">
        <w:t>. ун</w:t>
      </w:r>
      <w:r w:rsidRPr="00474D4E">
        <w:noBreakHyphen/>
        <w:t>т]. </w:t>
      </w:r>
      <w:proofErr w:type="gramStart"/>
      <w:r w:rsidRPr="00474D4E">
        <w:t>–М</w:t>
      </w:r>
      <w:proofErr w:type="gramEnd"/>
      <w:r w:rsidRPr="00474D4E">
        <w:t>осква,  2002. –23 с.: табл.; 21 см. –</w:t>
      </w:r>
      <w:proofErr w:type="spellStart"/>
      <w:r w:rsidRPr="00474D4E">
        <w:t>Библиогр</w:t>
      </w:r>
      <w:proofErr w:type="spellEnd"/>
      <w:r w:rsidRPr="00474D4E">
        <w:t>.: с. 22–23 (10 назв.). (Шифр А2018–92)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 xml:space="preserve">22. Негреева  А. Н. </w:t>
      </w:r>
      <w:r w:rsidRPr="00474D4E">
        <w:t>Технология производства шерсти и овчин : учебное пособие/ А. Н. Негреева,  Е. Н. Третьякова; М-во сел. хоз-ва</w:t>
      </w:r>
      <w:proofErr w:type="gramStart"/>
      <w:r w:rsidRPr="00474D4E">
        <w:t xml:space="preserve"> Р</w:t>
      </w:r>
      <w:proofErr w:type="gramEnd"/>
      <w:r w:rsidRPr="00474D4E">
        <w:t xml:space="preserve">ос. Федерации,  </w:t>
      </w:r>
      <w:proofErr w:type="spellStart"/>
      <w:r w:rsidRPr="00474D4E">
        <w:t>Мичур</w:t>
      </w:r>
      <w:proofErr w:type="spellEnd"/>
      <w:r w:rsidRPr="00474D4E">
        <w:t xml:space="preserve">. гос. </w:t>
      </w:r>
      <w:proofErr w:type="spellStart"/>
      <w:r w:rsidRPr="00474D4E">
        <w:t>аграр</w:t>
      </w:r>
      <w:proofErr w:type="spellEnd"/>
      <w:r w:rsidRPr="00474D4E">
        <w:t>. ун</w:t>
      </w:r>
      <w:r w:rsidRPr="00474D4E">
        <w:noBreakHyphen/>
        <w:t>т. </w:t>
      </w:r>
      <w:proofErr w:type="gramStart"/>
      <w:r w:rsidRPr="00474D4E">
        <w:t>–М</w:t>
      </w:r>
      <w:proofErr w:type="gramEnd"/>
      <w:r w:rsidRPr="00474D4E">
        <w:t>ичуринск [</w:t>
      </w:r>
      <w:proofErr w:type="spellStart"/>
      <w:r w:rsidRPr="00474D4E">
        <w:t>Тамб</w:t>
      </w:r>
      <w:proofErr w:type="spellEnd"/>
      <w:r w:rsidRPr="00474D4E">
        <w:t>. обл.]: [Изд-во МГАУ],  2017. –165 с.: ил.; 20 см. –</w:t>
      </w:r>
      <w:proofErr w:type="spellStart"/>
      <w:r w:rsidRPr="00474D4E">
        <w:t>Библиогр</w:t>
      </w:r>
      <w:proofErr w:type="spellEnd"/>
      <w:r w:rsidRPr="00474D4E">
        <w:t>.: с. 165 (5 назв.). (Шифр Г2018–943)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 xml:space="preserve">23. Потапов  Д. Ю. </w:t>
      </w:r>
      <w:r w:rsidRPr="00474D4E">
        <w:t>Иммунологическая характеристика быков-</w:t>
      </w:r>
      <w:proofErr w:type="spellStart"/>
      <w:r w:rsidRPr="00474D4E">
        <w:t>трансплантантов</w:t>
      </w:r>
      <w:proofErr w:type="spellEnd"/>
      <w:r w:rsidRPr="00474D4E">
        <w:t xml:space="preserve"> и ее связь с пр</w:t>
      </w:r>
      <w:r w:rsidRPr="00474D4E">
        <w:t>о</w:t>
      </w:r>
      <w:r w:rsidRPr="00474D4E">
        <w:t xml:space="preserve">дуктивностью дочерей : автореферат </w:t>
      </w:r>
      <w:proofErr w:type="spellStart"/>
      <w:r w:rsidRPr="00474D4E">
        <w:t>дис</w:t>
      </w:r>
      <w:proofErr w:type="spellEnd"/>
      <w:r w:rsidRPr="00474D4E">
        <w:t>… канд. биол. наук : специальность 06.02.01/ Д. Ю. Пот</w:t>
      </w:r>
      <w:r w:rsidRPr="00474D4E">
        <w:t>а</w:t>
      </w:r>
      <w:r w:rsidRPr="00474D4E">
        <w:t>пов; [</w:t>
      </w:r>
      <w:proofErr w:type="spellStart"/>
      <w:r w:rsidRPr="00474D4E">
        <w:t>Моск</w:t>
      </w:r>
      <w:proofErr w:type="spellEnd"/>
      <w:r w:rsidRPr="00474D4E">
        <w:t>. гос. акад. ветеринар. медицины и биотехнологии им. К. И. Скрябина]. </w:t>
      </w:r>
      <w:proofErr w:type="gramStart"/>
      <w:r w:rsidRPr="00474D4E">
        <w:t>–М</w:t>
      </w:r>
      <w:proofErr w:type="gramEnd"/>
      <w:r w:rsidRPr="00474D4E">
        <w:t>осква,  2005. –17 с.: табл.; 21 см. –</w:t>
      </w:r>
      <w:proofErr w:type="spellStart"/>
      <w:r w:rsidRPr="00474D4E">
        <w:t>Библиогр</w:t>
      </w:r>
      <w:proofErr w:type="spellEnd"/>
      <w:r w:rsidRPr="00474D4E">
        <w:t>.: с. 17 (2 назв.). (Шифр А2018–89)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>24. </w:t>
      </w:r>
      <w:proofErr w:type="spellStart"/>
      <w:r w:rsidRPr="00474D4E">
        <w:rPr>
          <w:b/>
        </w:rPr>
        <w:t>Рудишин</w:t>
      </w:r>
      <w:proofErr w:type="spellEnd"/>
      <w:r w:rsidRPr="00474D4E">
        <w:rPr>
          <w:b/>
        </w:rPr>
        <w:t xml:space="preserve">  О. Ю. </w:t>
      </w:r>
      <w:r w:rsidRPr="00474D4E">
        <w:t xml:space="preserve">Повышение генетического потенциала продуктивности и его реализация в свиноводстве : автореферат </w:t>
      </w:r>
      <w:proofErr w:type="spellStart"/>
      <w:r w:rsidRPr="00474D4E">
        <w:t>дис</w:t>
      </w:r>
      <w:proofErr w:type="spellEnd"/>
      <w:r w:rsidRPr="00474D4E">
        <w:t xml:space="preserve">… д-ра  с.-х. наук : специальность 06.02.07/ О. Ю. </w:t>
      </w:r>
      <w:proofErr w:type="spellStart"/>
      <w:r w:rsidRPr="00474D4E">
        <w:t>Рудишин</w:t>
      </w:r>
      <w:proofErr w:type="spellEnd"/>
      <w:r w:rsidRPr="00474D4E">
        <w:t>; [</w:t>
      </w:r>
      <w:proofErr w:type="spellStart"/>
      <w:r w:rsidRPr="00474D4E">
        <w:t>Всерос</w:t>
      </w:r>
      <w:proofErr w:type="spellEnd"/>
      <w:r w:rsidRPr="00474D4E">
        <w:t>. науч</w:t>
      </w:r>
      <w:proofErr w:type="gramStart"/>
      <w:r w:rsidRPr="00474D4E">
        <w:t>.-</w:t>
      </w:r>
      <w:proofErr w:type="spellStart"/>
      <w:proofErr w:type="gramEnd"/>
      <w:r w:rsidRPr="00474D4E">
        <w:t>исслед</w:t>
      </w:r>
      <w:proofErr w:type="spellEnd"/>
      <w:r w:rsidRPr="00474D4E">
        <w:t>. ин</w:t>
      </w:r>
      <w:r w:rsidRPr="00474D4E">
        <w:noBreakHyphen/>
        <w:t>т генетики и разведения  с.-х. животных]. –Санкт-Петербург; Пушкин [Ленингр. обл.],  2010. –42 с.: ил.; 21 см. –</w:t>
      </w:r>
      <w:proofErr w:type="spellStart"/>
      <w:r w:rsidRPr="00474D4E">
        <w:t>Библиогр</w:t>
      </w:r>
      <w:proofErr w:type="spellEnd"/>
      <w:r w:rsidRPr="00474D4E">
        <w:t>.: с. 41–42 (37 назв.). (Шифр А2018–102)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>25. </w:t>
      </w:r>
      <w:proofErr w:type="spellStart"/>
      <w:r w:rsidRPr="00474D4E">
        <w:rPr>
          <w:b/>
        </w:rPr>
        <w:t>Силивирова</w:t>
      </w:r>
      <w:proofErr w:type="spellEnd"/>
      <w:r w:rsidRPr="00474D4E">
        <w:rPr>
          <w:b/>
        </w:rPr>
        <w:t xml:space="preserve">  Т. Л. </w:t>
      </w:r>
      <w:r w:rsidRPr="00474D4E">
        <w:t>Влияние полноценности кормления и использования йодистого крахмала при скрытых маститах на уровень естественной резистентности и продуктивность коров : автореф</w:t>
      </w:r>
      <w:r w:rsidRPr="00474D4E">
        <w:t>е</w:t>
      </w:r>
      <w:r w:rsidRPr="00474D4E">
        <w:t xml:space="preserve">рат </w:t>
      </w:r>
      <w:proofErr w:type="spellStart"/>
      <w:r w:rsidRPr="00474D4E">
        <w:t>дис</w:t>
      </w:r>
      <w:proofErr w:type="spellEnd"/>
      <w:r w:rsidRPr="00474D4E">
        <w:t xml:space="preserve">… канд. с.-х. наук : специальность 06.02.02/ Т. Л. </w:t>
      </w:r>
      <w:proofErr w:type="spellStart"/>
      <w:r w:rsidRPr="00474D4E">
        <w:t>Силивирова</w:t>
      </w:r>
      <w:proofErr w:type="spellEnd"/>
      <w:r w:rsidRPr="00474D4E">
        <w:t>; [</w:t>
      </w:r>
      <w:proofErr w:type="spellStart"/>
      <w:r w:rsidRPr="00474D4E">
        <w:t>Алт</w:t>
      </w:r>
      <w:proofErr w:type="spellEnd"/>
      <w:r w:rsidRPr="00474D4E">
        <w:t xml:space="preserve">. гос. </w:t>
      </w:r>
      <w:proofErr w:type="spellStart"/>
      <w:r w:rsidRPr="00474D4E">
        <w:t>аграр</w:t>
      </w:r>
      <w:proofErr w:type="spellEnd"/>
      <w:r w:rsidRPr="00474D4E">
        <w:t>. ун</w:t>
      </w:r>
      <w:r w:rsidRPr="00474D4E">
        <w:noBreakHyphen/>
        <w:t>т]. </w:t>
      </w:r>
      <w:proofErr w:type="gramStart"/>
      <w:r w:rsidRPr="00474D4E">
        <w:t>–Б</w:t>
      </w:r>
      <w:proofErr w:type="gramEnd"/>
      <w:r w:rsidRPr="00474D4E">
        <w:t>арнаул,  2006. –23 с.: табл.; 21 см. –</w:t>
      </w:r>
      <w:proofErr w:type="spellStart"/>
      <w:r w:rsidRPr="00474D4E">
        <w:t>Библиогр</w:t>
      </w:r>
      <w:proofErr w:type="spellEnd"/>
      <w:r w:rsidRPr="00474D4E">
        <w:t>.: с. 22 (7 назв.). (Шифр А2018–87)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 xml:space="preserve">26. Фролова  М. В. </w:t>
      </w:r>
      <w:r w:rsidRPr="00474D4E">
        <w:t xml:space="preserve">Эффективность использования суспензии хлореллы,  обогащенной йодом и селеном,  при выращивании молодняка свиней : автореферат </w:t>
      </w:r>
      <w:proofErr w:type="spellStart"/>
      <w:r w:rsidRPr="00474D4E">
        <w:t>дис</w:t>
      </w:r>
      <w:proofErr w:type="spellEnd"/>
      <w:r w:rsidRPr="00474D4E">
        <w:t>… канд. биол. наук : специальность 06.02.10/ М. В. Фролова; [</w:t>
      </w:r>
      <w:proofErr w:type="spellStart"/>
      <w:r w:rsidRPr="00474D4E">
        <w:t>Поволж</w:t>
      </w:r>
      <w:proofErr w:type="spellEnd"/>
      <w:r w:rsidRPr="00474D4E">
        <w:t>. науч</w:t>
      </w:r>
      <w:proofErr w:type="gramStart"/>
      <w:r w:rsidRPr="00474D4E">
        <w:t>.-</w:t>
      </w:r>
      <w:proofErr w:type="spellStart"/>
      <w:proofErr w:type="gramEnd"/>
      <w:r w:rsidRPr="00474D4E">
        <w:t>исслед</w:t>
      </w:r>
      <w:proofErr w:type="spellEnd"/>
      <w:r w:rsidRPr="00474D4E">
        <w:t>. ин</w:t>
      </w:r>
      <w:r w:rsidRPr="00474D4E">
        <w:noBreakHyphen/>
        <w:t xml:space="preserve">т производства и </w:t>
      </w:r>
      <w:proofErr w:type="spellStart"/>
      <w:r w:rsidRPr="00474D4E">
        <w:t>перераб</w:t>
      </w:r>
      <w:proofErr w:type="spellEnd"/>
      <w:r w:rsidRPr="00474D4E">
        <w:t xml:space="preserve">. </w:t>
      </w:r>
      <w:proofErr w:type="spellStart"/>
      <w:r w:rsidRPr="00474D4E">
        <w:t>мясомолоч</w:t>
      </w:r>
      <w:proofErr w:type="spellEnd"/>
      <w:r w:rsidRPr="00474D4E">
        <w:t>. проду</w:t>
      </w:r>
      <w:r w:rsidRPr="00474D4E">
        <w:t>к</w:t>
      </w:r>
      <w:r w:rsidRPr="00474D4E">
        <w:t>ции]. –Волгоград,  2012. –21 с.: табл.; 21 см. –</w:t>
      </w:r>
      <w:proofErr w:type="spellStart"/>
      <w:r w:rsidRPr="00474D4E">
        <w:t>Библиогр</w:t>
      </w:r>
      <w:proofErr w:type="spellEnd"/>
      <w:r w:rsidRPr="00474D4E">
        <w:t>.: с. 21 (6 назв.). (Шифр А2018–103)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 xml:space="preserve">27. Шалимова  О. А. </w:t>
      </w:r>
      <w:r w:rsidRPr="00474D4E">
        <w:t>Новые подходы к производству биологически безопасной мясной проду</w:t>
      </w:r>
      <w:r w:rsidRPr="00474D4E">
        <w:t>к</w:t>
      </w:r>
      <w:r w:rsidRPr="00474D4E">
        <w:t>ции в цикле "корма </w:t>
      </w:r>
      <w:proofErr w:type="gramStart"/>
      <w:r w:rsidRPr="00474D4E">
        <w:t>–ж</w:t>
      </w:r>
      <w:proofErr w:type="gramEnd"/>
      <w:r w:rsidRPr="00474D4E">
        <w:t xml:space="preserve">ивотные –сырье –готовый продукт" : автореферат </w:t>
      </w:r>
      <w:proofErr w:type="spellStart"/>
      <w:r w:rsidRPr="00474D4E">
        <w:t>дис</w:t>
      </w:r>
      <w:proofErr w:type="spellEnd"/>
      <w:r w:rsidRPr="00474D4E">
        <w:t>… д-ра биол. наук : сп</w:t>
      </w:r>
      <w:r w:rsidRPr="00474D4E">
        <w:t>е</w:t>
      </w:r>
      <w:r w:rsidRPr="00474D4E">
        <w:t>циальность 06.02.10,  06.02.08/ О. А. Шалимова; [</w:t>
      </w:r>
      <w:proofErr w:type="spellStart"/>
      <w:r w:rsidRPr="00474D4E">
        <w:t>Поволж</w:t>
      </w:r>
      <w:proofErr w:type="spellEnd"/>
      <w:r w:rsidRPr="00474D4E">
        <w:t>. науч.-</w:t>
      </w:r>
      <w:proofErr w:type="spellStart"/>
      <w:r w:rsidRPr="00474D4E">
        <w:t>исслед</w:t>
      </w:r>
      <w:proofErr w:type="spellEnd"/>
      <w:r w:rsidRPr="00474D4E">
        <w:t>. ин</w:t>
      </w:r>
      <w:r w:rsidRPr="00474D4E">
        <w:noBreakHyphen/>
        <w:t xml:space="preserve">т производства и </w:t>
      </w:r>
      <w:proofErr w:type="spellStart"/>
      <w:r w:rsidRPr="00474D4E">
        <w:t>пер</w:t>
      </w:r>
      <w:r w:rsidRPr="00474D4E">
        <w:t>е</w:t>
      </w:r>
      <w:r w:rsidRPr="00474D4E">
        <w:t>раб</w:t>
      </w:r>
      <w:proofErr w:type="spellEnd"/>
      <w:r w:rsidRPr="00474D4E">
        <w:t xml:space="preserve">. </w:t>
      </w:r>
      <w:proofErr w:type="spellStart"/>
      <w:r w:rsidRPr="00474D4E">
        <w:t>мясомолоч</w:t>
      </w:r>
      <w:proofErr w:type="spellEnd"/>
      <w:r w:rsidRPr="00474D4E">
        <w:t>. продукции]. –Волгоград,  2010. –50 с.: ил.; 21 см. –</w:t>
      </w:r>
      <w:proofErr w:type="spellStart"/>
      <w:r w:rsidRPr="00474D4E">
        <w:t>Библиогр</w:t>
      </w:r>
      <w:proofErr w:type="spellEnd"/>
      <w:r w:rsidRPr="00474D4E">
        <w:t>.: с. 45–50 (62 назв.). (Шифр А2018–91)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>28. </w:t>
      </w:r>
      <w:proofErr w:type="spellStart"/>
      <w:r w:rsidRPr="00474D4E">
        <w:rPr>
          <w:b/>
        </w:rPr>
        <w:t>Шахбазова</w:t>
      </w:r>
      <w:proofErr w:type="spellEnd"/>
      <w:r w:rsidRPr="00474D4E">
        <w:rPr>
          <w:b/>
        </w:rPr>
        <w:t xml:space="preserve">  О. П. </w:t>
      </w:r>
      <w:r w:rsidRPr="00474D4E">
        <w:t xml:space="preserve">Оптимизация системы выращивания ремонтного молодняка и содержания маточного поголовья в племенном свиноводстве : автореферат </w:t>
      </w:r>
      <w:proofErr w:type="spellStart"/>
      <w:r w:rsidRPr="00474D4E">
        <w:t>дис</w:t>
      </w:r>
      <w:proofErr w:type="spellEnd"/>
      <w:r w:rsidRPr="00474D4E">
        <w:t xml:space="preserve">… д-ра биол. наук : специальность 06.02.10/ О. П. </w:t>
      </w:r>
      <w:proofErr w:type="spellStart"/>
      <w:r w:rsidRPr="00474D4E">
        <w:t>Шахбазова</w:t>
      </w:r>
      <w:proofErr w:type="spellEnd"/>
      <w:r w:rsidRPr="00474D4E">
        <w:t>; [</w:t>
      </w:r>
      <w:proofErr w:type="spellStart"/>
      <w:r w:rsidRPr="00474D4E">
        <w:t>Поволж</w:t>
      </w:r>
      <w:proofErr w:type="spellEnd"/>
      <w:r w:rsidRPr="00474D4E">
        <w:t>. науч</w:t>
      </w:r>
      <w:proofErr w:type="gramStart"/>
      <w:r w:rsidRPr="00474D4E">
        <w:t>.-</w:t>
      </w:r>
      <w:proofErr w:type="spellStart"/>
      <w:proofErr w:type="gramEnd"/>
      <w:r w:rsidRPr="00474D4E">
        <w:t>исслед</w:t>
      </w:r>
      <w:proofErr w:type="spellEnd"/>
      <w:r w:rsidRPr="00474D4E">
        <w:t>. ин</w:t>
      </w:r>
      <w:r w:rsidRPr="00474D4E">
        <w:noBreakHyphen/>
        <w:t xml:space="preserve">т производства и </w:t>
      </w:r>
      <w:proofErr w:type="spellStart"/>
      <w:r w:rsidRPr="00474D4E">
        <w:t>перераб</w:t>
      </w:r>
      <w:proofErr w:type="spellEnd"/>
      <w:r w:rsidRPr="00474D4E">
        <w:t xml:space="preserve">. </w:t>
      </w:r>
      <w:proofErr w:type="spellStart"/>
      <w:r w:rsidRPr="00474D4E">
        <w:t>мясомолоч</w:t>
      </w:r>
      <w:proofErr w:type="spellEnd"/>
      <w:r w:rsidRPr="00474D4E">
        <w:t>. проду</w:t>
      </w:r>
      <w:r w:rsidRPr="00474D4E">
        <w:t>к</w:t>
      </w:r>
      <w:r w:rsidRPr="00474D4E">
        <w:t>ции]. –Волгоград,  2012. –41 с.: ил.; 21 см. –</w:t>
      </w:r>
      <w:proofErr w:type="spellStart"/>
      <w:r w:rsidRPr="00474D4E">
        <w:t>Библиогр</w:t>
      </w:r>
      <w:proofErr w:type="spellEnd"/>
      <w:r w:rsidRPr="00474D4E">
        <w:t>.: с. 35–41 (64 назв.). (Шифр А2018–101)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>29. </w:t>
      </w:r>
      <w:proofErr w:type="spellStart"/>
      <w:r w:rsidRPr="00474D4E">
        <w:rPr>
          <w:b/>
        </w:rPr>
        <w:t>Шацких</w:t>
      </w:r>
      <w:proofErr w:type="spellEnd"/>
      <w:r w:rsidRPr="00474D4E">
        <w:rPr>
          <w:b/>
        </w:rPr>
        <w:t xml:space="preserve">  Е. В. </w:t>
      </w:r>
      <w:r w:rsidRPr="00474D4E">
        <w:t>Физиологическое обоснование использования разных форм соединений сел</w:t>
      </w:r>
      <w:r w:rsidRPr="00474D4E">
        <w:t>е</w:t>
      </w:r>
      <w:r w:rsidRPr="00474D4E">
        <w:t xml:space="preserve">на,  йода и цинка в кормлении цыплят-бройлеров : автореферат </w:t>
      </w:r>
      <w:proofErr w:type="spellStart"/>
      <w:r w:rsidRPr="00474D4E">
        <w:t>дис</w:t>
      </w:r>
      <w:proofErr w:type="spellEnd"/>
      <w:r w:rsidRPr="00474D4E">
        <w:t>… д-ра биол. наук : специал</w:t>
      </w:r>
      <w:r w:rsidRPr="00474D4E">
        <w:t>ь</w:t>
      </w:r>
      <w:r w:rsidRPr="00474D4E">
        <w:t xml:space="preserve">ность 03.00.13/ Е. В. </w:t>
      </w:r>
      <w:proofErr w:type="spellStart"/>
      <w:r w:rsidRPr="00474D4E">
        <w:t>Шацких</w:t>
      </w:r>
      <w:proofErr w:type="spellEnd"/>
      <w:r w:rsidRPr="00474D4E">
        <w:t>; [</w:t>
      </w:r>
      <w:proofErr w:type="spellStart"/>
      <w:r w:rsidRPr="00474D4E">
        <w:t>Всерос</w:t>
      </w:r>
      <w:proofErr w:type="spellEnd"/>
      <w:r w:rsidRPr="00474D4E">
        <w:t>. науч</w:t>
      </w:r>
      <w:proofErr w:type="gramStart"/>
      <w:r w:rsidRPr="00474D4E">
        <w:t>.-</w:t>
      </w:r>
      <w:proofErr w:type="spellStart"/>
      <w:proofErr w:type="gramEnd"/>
      <w:r w:rsidRPr="00474D4E">
        <w:t>исслед</w:t>
      </w:r>
      <w:proofErr w:type="spellEnd"/>
      <w:r w:rsidRPr="00474D4E">
        <w:t>. ин</w:t>
      </w:r>
      <w:r w:rsidRPr="00474D4E">
        <w:noBreakHyphen/>
        <w:t>т физиологии,  биохимии и питания  с.-х. животных]. –Боровск [</w:t>
      </w:r>
      <w:proofErr w:type="spellStart"/>
      <w:r w:rsidRPr="00474D4E">
        <w:t>Калуж</w:t>
      </w:r>
      <w:proofErr w:type="spellEnd"/>
      <w:r w:rsidRPr="00474D4E">
        <w:t>. обл.],  2009. –46 с.: ил.; 21 см. –</w:t>
      </w:r>
      <w:proofErr w:type="spellStart"/>
      <w:r w:rsidRPr="00474D4E">
        <w:t>Библиогр</w:t>
      </w:r>
      <w:proofErr w:type="spellEnd"/>
      <w:r w:rsidRPr="00474D4E">
        <w:t>.: с. 42–46 (40 назв.). (Шифр А2018–99)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 xml:space="preserve">30. Шульгин  С. В. </w:t>
      </w:r>
      <w:r w:rsidRPr="00474D4E">
        <w:t xml:space="preserve">Продуктивность гусят-бройлеров при использовании </w:t>
      </w:r>
      <w:proofErr w:type="spellStart"/>
      <w:r w:rsidRPr="00474D4E">
        <w:t>пробиотиков</w:t>
      </w:r>
      <w:proofErr w:type="spellEnd"/>
      <w:r w:rsidRPr="00474D4E">
        <w:t xml:space="preserve"> серии </w:t>
      </w:r>
      <w:proofErr w:type="spellStart"/>
      <w:r w:rsidRPr="00474D4E">
        <w:t>В</w:t>
      </w:r>
      <w:r w:rsidRPr="00474D4E">
        <w:t>е</w:t>
      </w:r>
      <w:r w:rsidRPr="00474D4E">
        <w:t>том</w:t>
      </w:r>
      <w:proofErr w:type="spellEnd"/>
      <w:r w:rsidRPr="00474D4E">
        <w:t xml:space="preserve"> и </w:t>
      </w:r>
      <w:proofErr w:type="spellStart"/>
      <w:r w:rsidRPr="00474D4E">
        <w:t>Лактобифадола</w:t>
      </w:r>
      <w:proofErr w:type="spellEnd"/>
      <w:r w:rsidRPr="00474D4E">
        <w:t xml:space="preserve"> : автореферат </w:t>
      </w:r>
      <w:proofErr w:type="spellStart"/>
      <w:r w:rsidRPr="00474D4E">
        <w:t>дис</w:t>
      </w:r>
      <w:proofErr w:type="spellEnd"/>
      <w:r w:rsidRPr="00474D4E">
        <w:t>… канд. с.-х. наук : специальность 06.02.10/ С. В. Шульгин; [</w:t>
      </w:r>
      <w:proofErr w:type="spellStart"/>
      <w:r w:rsidRPr="00474D4E">
        <w:t>Кург</w:t>
      </w:r>
      <w:proofErr w:type="spellEnd"/>
      <w:r w:rsidRPr="00474D4E">
        <w:t>. гос. с.-х. акад. им. Т. С. Мальцева]. </w:t>
      </w:r>
      <w:proofErr w:type="gramStart"/>
      <w:r w:rsidRPr="00474D4E">
        <w:t>–К</w:t>
      </w:r>
      <w:proofErr w:type="gramEnd"/>
      <w:r w:rsidRPr="00474D4E">
        <w:t>урган,  2012. –18 с.: ил.; 21 см. –</w:t>
      </w:r>
      <w:proofErr w:type="spellStart"/>
      <w:r w:rsidRPr="00474D4E">
        <w:t>Библиогр</w:t>
      </w:r>
      <w:proofErr w:type="spellEnd"/>
      <w:r w:rsidRPr="00474D4E">
        <w:t>.: с. 18 (6 назв.). (Шифр А2018–98)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"/>
      </w:pPr>
      <w:bookmarkStart w:id="9" w:name="_Toc533525502"/>
      <w:r w:rsidRPr="00474D4E">
        <w:t>Ветеринария</w:t>
      </w:r>
      <w:bookmarkEnd w:id="9"/>
    </w:p>
    <w:p w:rsidR="00474D4E" w:rsidRPr="00474D4E" w:rsidRDefault="00474D4E" w:rsidP="00474D4E">
      <w:pPr>
        <w:pStyle w:val="20"/>
      </w:pPr>
      <w:r w:rsidRPr="00474D4E">
        <w:rPr>
          <w:b/>
        </w:rPr>
        <w:t>31. Регламент</w:t>
      </w:r>
      <w:r w:rsidRPr="00474D4E">
        <w:t xml:space="preserve"> использования РИД и ИФА в профилактике и борьбе с лейкозом крупного рогат</w:t>
      </w:r>
      <w:r w:rsidRPr="00474D4E">
        <w:t>о</w:t>
      </w:r>
      <w:r w:rsidRPr="00474D4E">
        <w:t>го скота : методическое пособие/ </w:t>
      </w:r>
      <w:proofErr w:type="spellStart"/>
      <w:r w:rsidRPr="00474D4E">
        <w:t>Федер</w:t>
      </w:r>
      <w:proofErr w:type="spellEnd"/>
      <w:r w:rsidRPr="00474D4E">
        <w:t xml:space="preserve">. агентство науч. орг.,  </w:t>
      </w:r>
      <w:proofErr w:type="spellStart"/>
      <w:r w:rsidRPr="00474D4E">
        <w:t>Сиб</w:t>
      </w:r>
      <w:proofErr w:type="spellEnd"/>
      <w:r w:rsidRPr="00474D4E">
        <w:t xml:space="preserve">. </w:t>
      </w:r>
      <w:proofErr w:type="spellStart"/>
      <w:r w:rsidRPr="00474D4E">
        <w:t>федер</w:t>
      </w:r>
      <w:proofErr w:type="spellEnd"/>
      <w:r w:rsidRPr="00474D4E">
        <w:t xml:space="preserve">. науч. центр </w:t>
      </w:r>
      <w:proofErr w:type="spellStart"/>
      <w:r w:rsidRPr="00474D4E">
        <w:t>агробиотехн</w:t>
      </w:r>
      <w:r w:rsidRPr="00474D4E">
        <w:t>о</w:t>
      </w:r>
      <w:r w:rsidRPr="00474D4E">
        <w:lastRenderedPageBreak/>
        <w:t>логий</w:t>
      </w:r>
      <w:proofErr w:type="spellEnd"/>
      <w:r w:rsidRPr="00474D4E">
        <w:t xml:space="preserve"> Рос</w:t>
      </w:r>
      <w:proofErr w:type="gramStart"/>
      <w:r w:rsidRPr="00474D4E">
        <w:t>.</w:t>
      </w:r>
      <w:proofErr w:type="gramEnd"/>
      <w:r w:rsidRPr="00474D4E">
        <w:t xml:space="preserve"> </w:t>
      </w:r>
      <w:proofErr w:type="gramStart"/>
      <w:r w:rsidRPr="00474D4E">
        <w:t>а</w:t>
      </w:r>
      <w:proofErr w:type="gramEnd"/>
      <w:r w:rsidRPr="00474D4E">
        <w:t>кад. наук,  Ин</w:t>
      </w:r>
      <w:r w:rsidRPr="00474D4E">
        <w:noBreakHyphen/>
        <w:t xml:space="preserve">т </w:t>
      </w:r>
      <w:proofErr w:type="spellStart"/>
      <w:r w:rsidRPr="00474D4E">
        <w:t>эксперим</w:t>
      </w:r>
      <w:proofErr w:type="spellEnd"/>
      <w:r w:rsidRPr="00474D4E">
        <w:t xml:space="preserve">. ветеринарии Сибири и Дальнего Востока; [сост. : Н. Г. </w:t>
      </w:r>
      <w:proofErr w:type="spellStart"/>
      <w:r w:rsidRPr="00474D4E">
        <w:t>Дво</w:t>
      </w:r>
      <w:r w:rsidRPr="00474D4E">
        <w:t>е</w:t>
      </w:r>
      <w:r w:rsidRPr="00474D4E">
        <w:t>глазов</w:t>
      </w:r>
      <w:proofErr w:type="spellEnd"/>
      <w:r w:rsidRPr="00474D4E">
        <w:t xml:space="preserve"> и др.; отв. за </w:t>
      </w:r>
      <w:proofErr w:type="spellStart"/>
      <w:r w:rsidRPr="00474D4E">
        <w:t>вып</w:t>
      </w:r>
      <w:proofErr w:type="spellEnd"/>
      <w:r w:rsidRPr="00474D4E">
        <w:t xml:space="preserve">. Н. Г. </w:t>
      </w:r>
      <w:proofErr w:type="spellStart"/>
      <w:r w:rsidRPr="00474D4E">
        <w:t>Двоеглазов</w:t>
      </w:r>
      <w:proofErr w:type="spellEnd"/>
      <w:r w:rsidRPr="00474D4E">
        <w:t>]. </w:t>
      </w:r>
      <w:proofErr w:type="gramStart"/>
      <w:r w:rsidRPr="00474D4E">
        <w:t>–Н</w:t>
      </w:r>
      <w:proofErr w:type="gramEnd"/>
      <w:r w:rsidRPr="00474D4E">
        <w:t xml:space="preserve">овосибирск: [СФНЦА РАН],  2017. –35 с.: ил.,  </w:t>
      </w:r>
      <w:proofErr w:type="spellStart"/>
      <w:r w:rsidRPr="00474D4E">
        <w:t>цв</w:t>
      </w:r>
      <w:proofErr w:type="spellEnd"/>
      <w:r w:rsidRPr="00474D4E">
        <w:t>. ил.; 20 см. </w:t>
      </w:r>
      <w:proofErr w:type="gramStart"/>
      <w:r w:rsidRPr="00474D4E">
        <w:t>–</w:t>
      </w:r>
      <w:proofErr w:type="spellStart"/>
      <w:r w:rsidRPr="00474D4E">
        <w:t>Б</w:t>
      </w:r>
      <w:proofErr w:type="gramEnd"/>
      <w:r w:rsidRPr="00474D4E">
        <w:t>иблиогр</w:t>
      </w:r>
      <w:proofErr w:type="spellEnd"/>
      <w:r w:rsidRPr="00474D4E">
        <w:t>.: с. 34–35 (17 назв.). (Шифр Г2018–942)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>32. Система</w:t>
      </w:r>
      <w:r w:rsidRPr="00474D4E">
        <w:t xml:space="preserve"> анализа рисков и контрольных критических точек в ветеринарной деятельности : учебное пособие/ [А. А. </w:t>
      </w:r>
      <w:proofErr w:type="spellStart"/>
      <w:r w:rsidRPr="00474D4E">
        <w:t>Русинович</w:t>
      </w:r>
      <w:proofErr w:type="spellEnd"/>
      <w:r w:rsidRPr="00474D4E">
        <w:t xml:space="preserve">,  О. Ю. Черных,  Н. С. </w:t>
      </w:r>
      <w:proofErr w:type="spellStart"/>
      <w:r w:rsidRPr="00474D4E">
        <w:t>Мотузко</w:t>
      </w:r>
      <w:proofErr w:type="spellEnd"/>
      <w:r w:rsidRPr="00474D4E">
        <w:t xml:space="preserve"> и др.]; Куб. гос. </w:t>
      </w:r>
      <w:proofErr w:type="spellStart"/>
      <w:r w:rsidRPr="00474D4E">
        <w:t>аграр</w:t>
      </w:r>
      <w:proofErr w:type="spellEnd"/>
      <w:r w:rsidRPr="00474D4E">
        <w:t>. ун</w:t>
      </w:r>
      <w:r w:rsidRPr="00474D4E">
        <w:noBreakHyphen/>
        <w:t xml:space="preserve">т им. И. Т. Трубилина,  </w:t>
      </w:r>
      <w:proofErr w:type="spellStart"/>
      <w:r w:rsidRPr="00474D4E">
        <w:t>Витеб</w:t>
      </w:r>
      <w:proofErr w:type="spellEnd"/>
      <w:r w:rsidRPr="00474D4E">
        <w:t>. гос. акад. ветеринар. медицины. </w:t>
      </w:r>
      <w:proofErr w:type="gramStart"/>
      <w:r w:rsidRPr="00474D4E">
        <w:t>–К</w:t>
      </w:r>
      <w:proofErr w:type="gramEnd"/>
      <w:r w:rsidRPr="00474D4E">
        <w:t xml:space="preserve">раснодар: </w:t>
      </w:r>
      <w:proofErr w:type="spellStart"/>
      <w:r w:rsidRPr="00474D4E">
        <w:t>КубГАУ</w:t>
      </w:r>
      <w:proofErr w:type="spellEnd"/>
      <w:r w:rsidRPr="00474D4E">
        <w:t>,  2018. –208 с.: ил.; 21 см</w:t>
      </w:r>
      <w:proofErr w:type="gramStart"/>
      <w:r w:rsidRPr="00474D4E">
        <w:t xml:space="preserve"> +П</w:t>
      </w:r>
      <w:proofErr w:type="gramEnd"/>
      <w:r w:rsidRPr="00474D4E">
        <w:t>рил.: с. 137–206. –</w:t>
      </w:r>
      <w:proofErr w:type="spellStart"/>
      <w:r w:rsidRPr="00474D4E">
        <w:t>Библиогр</w:t>
      </w:r>
      <w:proofErr w:type="spellEnd"/>
      <w:r w:rsidRPr="00474D4E">
        <w:t>.: с. 130–135. (Шифр Г2018–947)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 xml:space="preserve">33. Султанова  Е. В. </w:t>
      </w:r>
      <w:r w:rsidRPr="00474D4E">
        <w:t>Основы ветеринарии в козоводческих и овцеводческих хозяйствах : мет</w:t>
      </w:r>
      <w:r w:rsidRPr="00474D4E">
        <w:t>о</w:t>
      </w:r>
      <w:r w:rsidRPr="00474D4E">
        <w:t>дические рекомендации для сельскохозяйственных консультантов/ [Е. В. Султанова,  Е. П. Шилова]; М-во сел. хоз-ва</w:t>
      </w:r>
      <w:proofErr w:type="gramStart"/>
      <w:r w:rsidRPr="00474D4E">
        <w:t xml:space="preserve"> Р</w:t>
      </w:r>
      <w:proofErr w:type="gramEnd"/>
      <w:r w:rsidRPr="00474D4E">
        <w:t>ос. Федерации. </w:t>
      </w:r>
      <w:proofErr w:type="gramStart"/>
      <w:r w:rsidRPr="00474D4E">
        <w:t>–М</w:t>
      </w:r>
      <w:proofErr w:type="gramEnd"/>
      <w:r w:rsidRPr="00474D4E">
        <w:t>осква: [</w:t>
      </w:r>
      <w:proofErr w:type="spellStart"/>
      <w:r w:rsidRPr="00474D4E">
        <w:t>Росинформагротех</w:t>
      </w:r>
      <w:proofErr w:type="spellEnd"/>
      <w:r w:rsidRPr="00474D4E">
        <w:t>],  2018. –128 с.: ил.; 20 см. </w:t>
      </w:r>
      <w:proofErr w:type="gramStart"/>
      <w:r w:rsidRPr="00474D4E">
        <w:t>–(</w:t>
      </w:r>
      <w:proofErr w:type="gramEnd"/>
      <w:r w:rsidRPr="00474D4E">
        <w:t>Библиотека сельскохозяйственного консультирования). –</w:t>
      </w:r>
      <w:proofErr w:type="spellStart"/>
      <w:r w:rsidRPr="00474D4E">
        <w:t>Библиогр</w:t>
      </w:r>
      <w:proofErr w:type="spellEnd"/>
      <w:r w:rsidRPr="00474D4E">
        <w:t>.: с. 124–127 (34 назв.). (Шифр Г2018–949)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"/>
      </w:pPr>
      <w:bookmarkStart w:id="10" w:name="_Toc533525503"/>
      <w:r w:rsidRPr="00474D4E">
        <w:t>Механизация и электрификация сельского хозяйства</w:t>
      </w:r>
      <w:bookmarkEnd w:id="10"/>
    </w:p>
    <w:p w:rsidR="00474D4E" w:rsidRPr="00474D4E" w:rsidRDefault="00474D4E" w:rsidP="00474D4E">
      <w:pPr>
        <w:pStyle w:val="20"/>
      </w:pPr>
      <w:r w:rsidRPr="00474D4E">
        <w:rPr>
          <w:b/>
        </w:rPr>
        <w:t>34. </w:t>
      </w:r>
      <w:proofErr w:type="spellStart"/>
      <w:r w:rsidRPr="00474D4E">
        <w:rPr>
          <w:b/>
        </w:rPr>
        <w:t>Колдин</w:t>
      </w:r>
      <w:proofErr w:type="spellEnd"/>
      <w:r w:rsidRPr="00474D4E">
        <w:rPr>
          <w:b/>
        </w:rPr>
        <w:t xml:space="preserve">  М. С. </w:t>
      </w:r>
      <w:r w:rsidRPr="00474D4E">
        <w:t>Разработка и обоснование параметров устройства разгрузки бункерных уст</w:t>
      </w:r>
      <w:r w:rsidRPr="00474D4E">
        <w:t>а</w:t>
      </w:r>
      <w:r w:rsidRPr="00474D4E">
        <w:t xml:space="preserve">новок для переработки отходов на фермах КРС : автореферат </w:t>
      </w:r>
      <w:proofErr w:type="spellStart"/>
      <w:r w:rsidRPr="00474D4E">
        <w:t>дис</w:t>
      </w:r>
      <w:proofErr w:type="spellEnd"/>
      <w:r w:rsidRPr="00474D4E">
        <w:t xml:space="preserve">… канд. </w:t>
      </w:r>
      <w:proofErr w:type="spellStart"/>
      <w:r w:rsidRPr="00474D4E">
        <w:t>техн</w:t>
      </w:r>
      <w:proofErr w:type="spellEnd"/>
      <w:r w:rsidRPr="00474D4E">
        <w:t xml:space="preserve">. наук : специальность 05.20.01/ М. С. </w:t>
      </w:r>
      <w:proofErr w:type="spellStart"/>
      <w:r w:rsidRPr="00474D4E">
        <w:t>Колдин</w:t>
      </w:r>
      <w:proofErr w:type="spellEnd"/>
      <w:r w:rsidRPr="00474D4E">
        <w:t>; [</w:t>
      </w:r>
      <w:proofErr w:type="spellStart"/>
      <w:r w:rsidRPr="00474D4E">
        <w:t>Мичур</w:t>
      </w:r>
      <w:proofErr w:type="spellEnd"/>
      <w:r w:rsidRPr="00474D4E">
        <w:t xml:space="preserve">. гос. </w:t>
      </w:r>
      <w:proofErr w:type="spellStart"/>
      <w:r w:rsidRPr="00474D4E">
        <w:t>аграр</w:t>
      </w:r>
      <w:proofErr w:type="spellEnd"/>
      <w:r w:rsidRPr="00474D4E">
        <w:t>. ун</w:t>
      </w:r>
      <w:r w:rsidRPr="00474D4E">
        <w:noBreakHyphen/>
        <w:t>т]. </w:t>
      </w:r>
      <w:proofErr w:type="gramStart"/>
      <w:r w:rsidRPr="00474D4E">
        <w:t>–М</w:t>
      </w:r>
      <w:proofErr w:type="gramEnd"/>
      <w:r w:rsidRPr="00474D4E">
        <w:t>ичуринск [</w:t>
      </w:r>
      <w:proofErr w:type="spellStart"/>
      <w:r w:rsidRPr="00474D4E">
        <w:t>Тамб</w:t>
      </w:r>
      <w:proofErr w:type="spellEnd"/>
      <w:r w:rsidRPr="00474D4E">
        <w:t>. обл.],  2009. –19 с.: ил.; 21 см. –</w:t>
      </w:r>
      <w:proofErr w:type="spellStart"/>
      <w:r w:rsidRPr="00474D4E">
        <w:t>Библиогр</w:t>
      </w:r>
      <w:proofErr w:type="spellEnd"/>
      <w:r w:rsidRPr="00474D4E">
        <w:t>.: с. 18–19 (21 назв.). (Шифр А2018–96)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"/>
      </w:pPr>
      <w:bookmarkStart w:id="11" w:name="_Toc533525504"/>
      <w:r w:rsidRPr="00474D4E">
        <w:t>Экономика сельского хозяйства</w:t>
      </w:r>
      <w:bookmarkEnd w:id="11"/>
    </w:p>
    <w:p w:rsidR="00474D4E" w:rsidRPr="00474D4E" w:rsidRDefault="00474D4E" w:rsidP="00474D4E">
      <w:pPr>
        <w:pStyle w:val="20"/>
      </w:pPr>
      <w:r w:rsidRPr="00474D4E">
        <w:rPr>
          <w:b/>
        </w:rPr>
        <w:t>35. </w:t>
      </w:r>
      <w:proofErr w:type="spellStart"/>
      <w:r w:rsidRPr="00474D4E">
        <w:rPr>
          <w:b/>
        </w:rPr>
        <w:t>Варнакова</w:t>
      </w:r>
      <w:proofErr w:type="spellEnd"/>
      <w:r w:rsidRPr="00474D4E">
        <w:rPr>
          <w:b/>
        </w:rPr>
        <w:t xml:space="preserve">  Г. В. </w:t>
      </w:r>
      <w:r w:rsidRPr="00474D4E">
        <w:t>Экономическая оценка объектов интеллектуальной собственности в агр</w:t>
      </w:r>
      <w:r w:rsidRPr="00474D4E">
        <w:t>о</w:t>
      </w:r>
      <w:r w:rsidRPr="00474D4E">
        <w:t>промышленном комплексе (на примере научно-исследовательских учреждений Сибирского отдел</w:t>
      </w:r>
      <w:r w:rsidRPr="00474D4E">
        <w:t>е</w:t>
      </w:r>
      <w:r w:rsidRPr="00474D4E">
        <w:t xml:space="preserve">ния </w:t>
      </w:r>
      <w:proofErr w:type="spellStart"/>
      <w:r w:rsidRPr="00474D4E">
        <w:t>Россельхозакадемии</w:t>
      </w:r>
      <w:proofErr w:type="spellEnd"/>
      <w:r w:rsidRPr="00474D4E">
        <w:t xml:space="preserve">) : автореферат </w:t>
      </w:r>
      <w:proofErr w:type="spellStart"/>
      <w:r w:rsidRPr="00474D4E">
        <w:t>дис</w:t>
      </w:r>
      <w:proofErr w:type="spellEnd"/>
      <w:r w:rsidRPr="00474D4E">
        <w:t xml:space="preserve">… канд. </w:t>
      </w:r>
      <w:proofErr w:type="spellStart"/>
      <w:r w:rsidRPr="00474D4E">
        <w:t>экон</w:t>
      </w:r>
      <w:proofErr w:type="spellEnd"/>
      <w:r w:rsidRPr="00474D4E">
        <w:t xml:space="preserve">. наук : специальность 08.00.05/ Г. В. </w:t>
      </w:r>
      <w:proofErr w:type="spellStart"/>
      <w:r w:rsidRPr="00474D4E">
        <w:t>Варн</w:t>
      </w:r>
      <w:r w:rsidRPr="00474D4E">
        <w:t>а</w:t>
      </w:r>
      <w:r w:rsidRPr="00474D4E">
        <w:t>кова</w:t>
      </w:r>
      <w:proofErr w:type="spellEnd"/>
      <w:r w:rsidRPr="00474D4E">
        <w:t>; [</w:t>
      </w:r>
      <w:proofErr w:type="spellStart"/>
      <w:r w:rsidRPr="00474D4E">
        <w:t>Алт</w:t>
      </w:r>
      <w:proofErr w:type="spellEnd"/>
      <w:r w:rsidRPr="00474D4E">
        <w:t>. гос. ун</w:t>
      </w:r>
      <w:r w:rsidRPr="00474D4E">
        <w:noBreakHyphen/>
        <w:t>т]. </w:t>
      </w:r>
      <w:proofErr w:type="gramStart"/>
      <w:r w:rsidRPr="00474D4E">
        <w:t>–Б</w:t>
      </w:r>
      <w:proofErr w:type="gramEnd"/>
      <w:r w:rsidRPr="00474D4E">
        <w:t>арнаул,  2007. –22 с.: ил.; 21 см. –</w:t>
      </w:r>
      <w:proofErr w:type="spellStart"/>
      <w:r w:rsidRPr="00474D4E">
        <w:t>Библиогр</w:t>
      </w:r>
      <w:proofErr w:type="spellEnd"/>
      <w:r w:rsidRPr="00474D4E">
        <w:t>.: с. 23 (6 назв.). (Шифр А2018–86)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>36. </w:t>
      </w:r>
      <w:proofErr w:type="spellStart"/>
      <w:r w:rsidRPr="00474D4E">
        <w:rPr>
          <w:b/>
        </w:rPr>
        <w:t>Нигматулин</w:t>
      </w:r>
      <w:proofErr w:type="spellEnd"/>
      <w:r w:rsidRPr="00474D4E">
        <w:rPr>
          <w:b/>
        </w:rPr>
        <w:t xml:space="preserve">  Р. И. </w:t>
      </w:r>
      <w:r w:rsidRPr="00474D4E">
        <w:t xml:space="preserve">4 Э нашей жизни: экология,  энергетика,  экономика,  этнос/ Р. И. </w:t>
      </w:r>
      <w:proofErr w:type="spellStart"/>
      <w:r w:rsidRPr="00474D4E">
        <w:t>Нигм</w:t>
      </w:r>
      <w:r w:rsidRPr="00474D4E">
        <w:t>а</w:t>
      </w:r>
      <w:r w:rsidRPr="00474D4E">
        <w:t>тулин</w:t>
      </w:r>
      <w:proofErr w:type="spellEnd"/>
      <w:r w:rsidRPr="00474D4E">
        <w:t>. </w:t>
      </w:r>
      <w:proofErr w:type="gramStart"/>
      <w:r w:rsidRPr="00474D4E">
        <w:t>–М</w:t>
      </w:r>
      <w:proofErr w:type="gramEnd"/>
      <w:r w:rsidRPr="00474D4E">
        <w:t xml:space="preserve">осква: </w:t>
      </w:r>
      <w:proofErr w:type="spellStart"/>
      <w:r w:rsidRPr="00474D4E">
        <w:t>Литтерра</w:t>
      </w:r>
      <w:proofErr w:type="spellEnd"/>
      <w:r w:rsidRPr="00474D4E">
        <w:t xml:space="preserve">,  2015. –107 с.: [6] вкл. л. </w:t>
      </w:r>
      <w:proofErr w:type="spellStart"/>
      <w:r w:rsidRPr="00474D4E">
        <w:t>цв</w:t>
      </w:r>
      <w:proofErr w:type="spellEnd"/>
      <w:r w:rsidRPr="00474D4E">
        <w:t>. ил.; 21 см. </w:t>
      </w:r>
      <w:proofErr w:type="gramStart"/>
      <w:r w:rsidRPr="00474D4E">
        <w:t>–В</w:t>
      </w:r>
      <w:proofErr w:type="gramEnd"/>
      <w:r w:rsidRPr="00474D4E">
        <w:t xml:space="preserve">ар. </w:t>
      </w:r>
      <w:proofErr w:type="spellStart"/>
      <w:r w:rsidRPr="00474D4E">
        <w:t>загл</w:t>
      </w:r>
      <w:proofErr w:type="spellEnd"/>
      <w:r w:rsidRPr="00474D4E">
        <w:t>.: Четыре Э нашей жи</w:t>
      </w:r>
      <w:r w:rsidRPr="00474D4E">
        <w:t>з</w:t>
      </w:r>
      <w:r w:rsidRPr="00474D4E">
        <w:t>ни. –</w:t>
      </w:r>
      <w:proofErr w:type="spellStart"/>
      <w:r w:rsidRPr="00474D4E">
        <w:t>Библиогр</w:t>
      </w:r>
      <w:proofErr w:type="spellEnd"/>
      <w:r w:rsidRPr="00474D4E">
        <w:t xml:space="preserve">. в </w:t>
      </w:r>
      <w:proofErr w:type="spellStart"/>
      <w:r w:rsidRPr="00474D4E">
        <w:t>подстроч</w:t>
      </w:r>
      <w:proofErr w:type="spellEnd"/>
      <w:r w:rsidRPr="00474D4E">
        <w:t>. примеч. –Имен. указ.: с. 106–107. (Шифр Г2018–937)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"/>
      </w:pPr>
      <w:bookmarkStart w:id="12" w:name="_Toc533525505"/>
      <w:r w:rsidRPr="00474D4E">
        <w:t>Охрана окружающей среды в сельском хозяйстве</w:t>
      </w:r>
      <w:bookmarkEnd w:id="12"/>
    </w:p>
    <w:p w:rsidR="00474D4E" w:rsidRPr="00474D4E" w:rsidRDefault="00474D4E" w:rsidP="00474D4E">
      <w:pPr>
        <w:pStyle w:val="20"/>
      </w:pPr>
      <w:r w:rsidRPr="00474D4E">
        <w:rPr>
          <w:b/>
        </w:rPr>
        <w:t>37. </w:t>
      </w:r>
      <w:proofErr w:type="spellStart"/>
      <w:r w:rsidRPr="00474D4E">
        <w:rPr>
          <w:b/>
        </w:rPr>
        <w:t>Калинихин</w:t>
      </w:r>
      <w:proofErr w:type="spellEnd"/>
      <w:r w:rsidRPr="00474D4E">
        <w:rPr>
          <w:b/>
        </w:rPr>
        <w:t xml:space="preserve">  Е. В. </w:t>
      </w:r>
      <w:r w:rsidRPr="00474D4E">
        <w:t>Совершенствование способов утилизации мицелия пенициллина и стре</w:t>
      </w:r>
      <w:r w:rsidRPr="00474D4E">
        <w:t>п</w:t>
      </w:r>
      <w:r w:rsidRPr="00474D4E">
        <w:t xml:space="preserve">томицина : автореферат </w:t>
      </w:r>
      <w:proofErr w:type="spellStart"/>
      <w:r w:rsidRPr="00474D4E">
        <w:t>дис</w:t>
      </w:r>
      <w:proofErr w:type="spellEnd"/>
      <w:r w:rsidRPr="00474D4E">
        <w:t xml:space="preserve">… канд. биол. наук : специальность 03.00.16/ Е. В. </w:t>
      </w:r>
      <w:proofErr w:type="spellStart"/>
      <w:r w:rsidRPr="00474D4E">
        <w:t>Калинихин</w:t>
      </w:r>
      <w:proofErr w:type="spellEnd"/>
      <w:r w:rsidRPr="00474D4E">
        <w:t>; [</w:t>
      </w:r>
      <w:proofErr w:type="spellStart"/>
      <w:r w:rsidRPr="00474D4E">
        <w:t>Красн</w:t>
      </w:r>
      <w:r w:rsidRPr="00474D4E">
        <w:t>о</w:t>
      </w:r>
      <w:r w:rsidRPr="00474D4E">
        <w:t>яр</w:t>
      </w:r>
      <w:proofErr w:type="spellEnd"/>
      <w:r w:rsidRPr="00474D4E">
        <w:t xml:space="preserve">. гос. </w:t>
      </w:r>
      <w:proofErr w:type="spellStart"/>
      <w:r w:rsidRPr="00474D4E">
        <w:t>аграр</w:t>
      </w:r>
      <w:proofErr w:type="spellEnd"/>
      <w:r w:rsidRPr="00474D4E">
        <w:t>. ун</w:t>
      </w:r>
      <w:r w:rsidRPr="00474D4E">
        <w:noBreakHyphen/>
        <w:t>т]. </w:t>
      </w:r>
      <w:proofErr w:type="gramStart"/>
      <w:r w:rsidRPr="00474D4E">
        <w:t>–К</w:t>
      </w:r>
      <w:proofErr w:type="gramEnd"/>
      <w:r w:rsidRPr="00474D4E">
        <w:t>расноярск,  2000. –107 с.: ил.; 21 см. –</w:t>
      </w:r>
      <w:proofErr w:type="spellStart"/>
      <w:r w:rsidRPr="00474D4E">
        <w:t>Библиогр</w:t>
      </w:r>
      <w:proofErr w:type="spellEnd"/>
      <w:r w:rsidRPr="00474D4E">
        <w:t>.: с. 21–22 (8 назв.). (Шифр А2018–115)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1"/>
      </w:pPr>
      <w:bookmarkStart w:id="13" w:name="_Toc533525506"/>
      <w:r w:rsidRPr="00474D4E">
        <w:t>Лесное хозяйство</w:t>
      </w:r>
      <w:bookmarkEnd w:id="13"/>
    </w:p>
    <w:p w:rsidR="00474D4E" w:rsidRPr="00474D4E" w:rsidRDefault="00474D4E" w:rsidP="00474D4E">
      <w:pPr>
        <w:pStyle w:val="20"/>
      </w:pPr>
      <w:r w:rsidRPr="00474D4E">
        <w:rPr>
          <w:b/>
        </w:rPr>
        <w:t>38. </w:t>
      </w:r>
      <w:proofErr w:type="spellStart"/>
      <w:r w:rsidRPr="00474D4E">
        <w:rPr>
          <w:b/>
        </w:rPr>
        <w:t>Вольлебен</w:t>
      </w:r>
      <w:proofErr w:type="spellEnd"/>
      <w:r w:rsidRPr="00474D4E">
        <w:rPr>
          <w:b/>
        </w:rPr>
        <w:t xml:space="preserve">  П. </w:t>
      </w:r>
      <w:r w:rsidRPr="00474D4E">
        <w:t>Тайная жизнь деревьев : пер. с нем. : Что они чувствуют,  как они общаются </w:t>
      </w:r>
      <w:proofErr w:type="gramStart"/>
      <w:r w:rsidRPr="00474D4E">
        <w:t>–о</w:t>
      </w:r>
      <w:proofErr w:type="gramEnd"/>
      <w:r w:rsidRPr="00474D4E">
        <w:t xml:space="preserve">ткрытие сокровенного мира/ П. </w:t>
      </w:r>
      <w:proofErr w:type="spellStart"/>
      <w:r w:rsidRPr="00474D4E">
        <w:t>Вольлебен</w:t>
      </w:r>
      <w:proofErr w:type="spellEnd"/>
      <w:r w:rsidRPr="00474D4E">
        <w:t xml:space="preserve">; [науч. ред. А. В. </w:t>
      </w:r>
      <w:proofErr w:type="spellStart"/>
      <w:r w:rsidRPr="00474D4E">
        <w:t>Беликович</w:t>
      </w:r>
      <w:proofErr w:type="spellEnd"/>
      <w:r w:rsidRPr="00474D4E">
        <w:t>]. –2-е изд. –Москва: Изд. дом Высшей школы экономики,  2018. –218 с.; 21 см. </w:t>
      </w:r>
      <w:proofErr w:type="gramStart"/>
      <w:r w:rsidRPr="00474D4E">
        <w:t>–(</w:t>
      </w:r>
      <w:proofErr w:type="gramEnd"/>
      <w:r w:rsidRPr="00474D4E">
        <w:t>Исследования культуры). –</w:t>
      </w:r>
      <w:proofErr w:type="spellStart"/>
      <w:r w:rsidRPr="00474D4E">
        <w:t>Пер.изд</w:t>
      </w:r>
      <w:proofErr w:type="spellEnd"/>
      <w:r w:rsidRPr="00474D4E">
        <w:t xml:space="preserve">.: </w:t>
      </w:r>
      <w:proofErr w:type="spellStart"/>
      <w:r w:rsidRPr="00474D4E">
        <w:t>Das</w:t>
      </w:r>
      <w:proofErr w:type="spellEnd"/>
      <w:r w:rsidRPr="00474D4E">
        <w:t xml:space="preserve"> </w:t>
      </w:r>
      <w:proofErr w:type="spellStart"/>
      <w:r w:rsidRPr="00474D4E">
        <w:t>geheime</w:t>
      </w:r>
      <w:proofErr w:type="spellEnd"/>
      <w:r w:rsidRPr="00474D4E">
        <w:t xml:space="preserve"> </w:t>
      </w:r>
      <w:proofErr w:type="spellStart"/>
      <w:r w:rsidRPr="00474D4E">
        <w:t>Leben</w:t>
      </w:r>
      <w:proofErr w:type="spellEnd"/>
      <w:r w:rsidRPr="00474D4E">
        <w:t xml:space="preserve"> </w:t>
      </w:r>
      <w:proofErr w:type="spellStart"/>
      <w:r w:rsidRPr="00474D4E">
        <w:t>der</w:t>
      </w:r>
      <w:proofErr w:type="spellEnd"/>
      <w:r w:rsidRPr="00474D4E">
        <w:t xml:space="preserve"> </w:t>
      </w:r>
      <w:proofErr w:type="spellStart"/>
      <w:r w:rsidRPr="00474D4E">
        <w:t>Baume</w:t>
      </w:r>
      <w:proofErr w:type="spellEnd"/>
      <w:r w:rsidRPr="00474D4E">
        <w:t>/ </w:t>
      </w:r>
      <w:proofErr w:type="spellStart"/>
      <w:r w:rsidRPr="00474D4E">
        <w:t>Wohlleben</w:t>
      </w:r>
      <w:proofErr w:type="spellEnd"/>
      <w:r w:rsidRPr="00474D4E">
        <w:t xml:space="preserve">,  </w:t>
      </w:r>
      <w:proofErr w:type="spellStart"/>
      <w:r w:rsidRPr="00474D4E">
        <w:t>Peter</w:t>
      </w:r>
      <w:proofErr w:type="spellEnd"/>
      <w:r w:rsidRPr="00474D4E">
        <w:t>. –</w:t>
      </w:r>
      <w:proofErr w:type="spellStart"/>
      <w:r w:rsidRPr="00474D4E">
        <w:t>Библиогр</w:t>
      </w:r>
      <w:proofErr w:type="spellEnd"/>
      <w:r w:rsidRPr="00474D4E">
        <w:t>. в примеч.: с. 214–218 (58 назв.). (Шифр Г2018–951)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>39. </w:t>
      </w:r>
      <w:proofErr w:type="spellStart"/>
      <w:r w:rsidRPr="00474D4E">
        <w:rPr>
          <w:b/>
        </w:rPr>
        <w:t>Залесов</w:t>
      </w:r>
      <w:proofErr w:type="spellEnd"/>
      <w:r w:rsidRPr="00474D4E">
        <w:rPr>
          <w:b/>
        </w:rPr>
        <w:t xml:space="preserve">  С. В. </w:t>
      </w:r>
      <w:r w:rsidRPr="00474D4E">
        <w:t>Гидролесомелиорация избыточно увлажненных земель</w:t>
      </w:r>
      <w:proofErr w:type="gramStart"/>
      <w:r w:rsidRPr="00474D4E">
        <w:t xml:space="preserve"> :</w:t>
      </w:r>
      <w:proofErr w:type="gramEnd"/>
      <w:r w:rsidRPr="00474D4E">
        <w:t xml:space="preserve"> термины,  понятия и определения/ С. В. </w:t>
      </w:r>
      <w:proofErr w:type="spellStart"/>
      <w:r w:rsidRPr="00474D4E">
        <w:t>Залесов</w:t>
      </w:r>
      <w:proofErr w:type="spellEnd"/>
      <w:r w:rsidRPr="00474D4E">
        <w:t xml:space="preserve">,  А. В. </w:t>
      </w:r>
      <w:proofErr w:type="spellStart"/>
      <w:r w:rsidRPr="00474D4E">
        <w:t>Тукачева</w:t>
      </w:r>
      <w:proofErr w:type="spellEnd"/>
      <w:r w:rsidRPr="00474D4E">
        <w:t xml:space="preserve">; М-во образования и науки Рос. Федерации,  Урал. гос. </w:t>
      </w:r>
      <w:proofErr w:type="spellStart"/>
      <w:r w:rsidRPr="00474D4E">
        <w:t>лесотехн</w:t>
      </w:r>
      <w:proofErr w:type="spellEnd"/>
      <w:r w:rsidRPr="00474D4E">
        <w:t>. ун</w:t>
      </w:r>
      <w:r w:rsidRPr="00474D4E">
        <w:noBreakHyphen/>
        <w:t>т. </w:t>
      </w:r>
      <w:proofErr w:type="gramStart"/>
      <w:r w:rsidRPr="00474D4E">
        <w:t>–Е</w:t>
      </w:r>
      <w:proofErr w:type="gramEnd"/>
      <w:r w:rsidRPr="00474D4E">
        <w:t>катеринбург: [УГЛТУ],  2018. –66 с.; 21 см. </w:t>
      </w:r>
      <w:proofErr w:type="gramStart"/>
      <w:r w:rsidRPr="00474D4E">
        <w:t>–</w:t>
      </w:r>
      <w:proofErr w:type="spellStart"/>
      <w:r w:rsidRPr="00474D4E">
        <w:t>Б</w:t>
      </w:r>
      <w:proofErr w:type="gramEnd"/>
      <w:r w:rsidRPr="00474D4E">
        <w:t>иблиогр</w:t>
      </w:r>
      <w:proofErr w:type="spellEnd"/>
      <w:r w:rsidRPr="00474D4E">
        <w:t>.: с. 64–66. –</w:t>
      </w:r>
      <w:proofErr w:type="spellStart"/>
      <w:r w:rsidRPr="00474D4E">
        <w:t>Алф</w:t>
      </w:r>
      <w:proofErr w:type="spellEnd"/>
      <w:r w:rsidRPr="00474D4E">
        <w:t>. указ</w:t>
      </w:r>
      <w:proofErr w:type="gramStart"/>
      <w:r w:rsidRPr="00474D4E">
        <w:t xml:space="preserve">.: </w:t>
      </w:r>
      <w:proofErr w:type="gramEnd"/>
      <w:r w:rsidRPr="00474D4E">
        <w:t>с. 54–63. (Шифр Г2018–941)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474D4E" w:rsidRPr="00474D4E" w:rsidRDefault="00474D4E" w:rsidP="00474D4E">
      <w:pPr>
        <w:pStyle w:val="20"/>
      </w:pPr>
      <w:r w:rsidRPr="00474D4E">
        <w:rPr>
          <w:b/>
        </w:rPr>
        <w:t>40. Зонирование</w:t>
      </w:r>
      <w:r w:rsidRPr="00474D4E">
        <w:t xml:space="preserve"> </w:t>
      </w:r>
      <w:proofErr w:type="spellStart"/>
      <w:r w:rsidRPr="00474D4E">
        <w:t>малонарушенных</w:t>
      </w:r>
      <w:proofErr w:type="spellEnd"/>
      <w:r w:rsidRPr="00474D4E">
        <w:t xml:space="preserve"> лесных территорий и массивов на юге Дальнего Востока России : методические подходы и рекомендации : учебно-методическое пособие/ </w:t>
      </w:r>
      <w:proofErr w:type="spellStart"/>
      <w:r w:rsidRPr="00474D4E">
        <w:t>Всемир</w:t>
      </w:r>
      <w:proofErr w:type="spellEnd"/>
      <w:r w:rsidRPr="00474D4E">
        <w:t>. фонд д</w:t>
      </w:r>
      <w:r w:rsidRPr="00474D4E">
        <w:t>и</w:t>
      </w:r>
      <w:r w:rsidRPr="00474D4E">
        <w:t xml:space="preserve">кой природы,  Лесной </w:t>
      </w:r>
      <w:proofErr w:type="spellStart"/>
      <w:r w:rsidRPr="00474D4E">
        <w:t>попеч</w:t>
      </w:r>
      <w:proofErr w:type="spellEnd"/>
      <w:r w:rsidRPr="00474D4E">
        <w:t>. совет; [авт.-сост.: Е. С. Есипова и др.]. </w:t>
      </w:r>
      <w:proofErr w:type="gramStart"/>
      <w:r w:rsidRPr="00474D4E">
        <w:t>–В</w:t>
      </w:r>
      <w:proofErr w:type="gramEnd"/>
      <w:r w:rsidRPr="00474D4E">
        <w:t xml:space="preserve">ладивосток: [Апельсин],  </w:t>
      </w:r>
      <w:r w:rsidRPr="00474D4E">
        <w:lastRenderedPageBreak/>
        <w:t xml:space="preserve">2018. –56 с.: ил.,  </w:t>
      </w:r>
      <w:proofErr w:type="spellStart"/>
      <w:r w:rsidRPr="00474D4E">
        <w:t>цв</w:t>
      </w:r>
      <w:proofErr w:type="spellEnd"/>
      <w:r w:rsidRPr="00474D4E">
        <w:t>. ил.; 21 см. </w:t>
      </w:r>
      <w:proofErr w:type="gramStart"/>
      <w:r w:rsidRPr="00474D4E">
        <w:t>–(</w:t>
      </w:r>
      <w:proofErr w:type="gramEnd"/>
      <w:r w:rsidRPr="00474D4E">
        <w:t>Сохраняем природу России вместе). –(Леса для всех навсегда). –</w:t>
      </w:r>
      <w:proofErr w:type="spellStart"/>
      <w:r w:rsidRPr="00474D4E">
        <w:t>Библиогр</w:t>
      </w:r>
      <w:proofErr w:type="spellEnd"/>
      <w:r w:rsidRPr="00474D4E">
        <w:t>.: с. 30–31 (24 назв.). (Шифр Г2018–945)</w:t>
      </w:r>
    </w:p>
    <w:p w:rsidR="00474D4E" w:rsidRPr="00474D4E" w:rsidRDefault="00474D4E" w:rsidP="00474D4E">
      <w:pPr>
        <w:pStyle w:val="a6"/>
      </w:pPr>
      <w:r w:rsidRPr="00474D4E">
        <w:t>Экземпляры: всего: 1 -102КХ(1)</w:t>
      </w:r>
    </w:p>
    <w:p w:rsidR="00FC610F" w:rsidRPr="00FC610F" w:rsidRDefault="00FC610F" w:rsidP="00FC610F">
      <w:pPr>
        <w:pStyle w:val="1"/>
      </w:pPr>
      <w:bookmarkStart w:id="14" w:name="_Toc533525507"/>
      <w:r w:rsidRPr="00FC610F">
        <w:t>Рыбное хозяйство</w:t>
      </w:r>
      <w:bookmarkEnd w:id="14"/>
    </w:p>
    <w:p w:rsidR="00FC610F" w:rsidRPr="00FC610F" w:rsidRDefault="00FC610F" w:rsidP="00FC610F">
      <w:pPr>
        <w:pStyle w:val="20"/>
      </w:pPr>
      <w:r w:rsidRPr="00FC610F">
        <w:rPr>
          <w:b/>
        </w:rPr>
        <w:t>41. Актуальные</w:t>
      </w:r>
      <w:r w:rsidRPr="00FC610F">
        <w:t xml:space="preserve"> проблемы освоения биологических ресурсов Мирового океана : материалы V Международной научно-технической конференции (Владивосток,  22–24 мая 2018 года) : [в 2 ч.]/ </w:t>
      </w:r>
      <w:proofErr w:type="spellStart"/>
      <w:r w:rsidRPr="00FC610F">
        <w:t>Федер</w:t>
      </w:r>
      <w:proofErr w:type="spellEnd"/>
      <w:r w:rsidRPr="00FC610F">
        <w:t xml:space="preserve">. агентство по рыболовству,  </w:t>
      </w:r>
      <w:proofErr w:type="spellStart"/>
      <w:r w:rsidRPr="00FC610F">
        <w:t>Дальневост</w:t>
      </w:r>
      <w:proofErr w:type="spellEnd"/>
      <w:r w:rsidRPr="00FC610F">
        <w:t xml:space="preserve">. гос. </w:t>
      </w:r>
      <w:proofErr w:type="spellStart"/>
      <w:r w:rsidRPr="00FC610F">
        <w:t>техн</w:t>
      </w:r>
      <w:proofErr w:type="spellEnd"/>
      <w:r w:rsidRPr="00FC610F">
        <w:t xml:space="preserve">. </w:t>
      </w:r>
      <w:proofErr w:type="spellStart"/>
      <w:r w:rsidRPr="00FC610F">
        <w:t>рыбохоз</w:t>
      </w:r>
      <w:proofErr w:type="spellEnd"/>
      <w:r w:rsidRPr="00FC610F">
        <w:t>. ун</w:t>
      </w:r>
      <w:r w:rsidRPr="00FC610F">
        <w:noBreakHyphen/>
        <w:t>т; [</w:t>
      </w:r>
      <w:proofErr w:type="spellStart"/>
      <w:r w:rsidRPr="00FC610F">
        <w:t>редкол</w:t>
      </w:r>
      <w:proofErr w:type="spellEnd"/>
      <w:r w:rsidRPr="00FC610F">
        <w:t xml:space="preserve">.: Н. К. </w:t>
      </w:r>
      <w:proofErr w:type="spellStart"/>
      <w:r w:rsidRPr="00FC610F">
        <w:t>Зорченко</w:t>
      </w:r>
      <w:proofErr w:type="spellEnd"/>
      <w:r w:rsidRPr="00FC610F">
        <w:t xml:space="preserve"> (пред.) и др.]. </w:t>
      </w:r>
      <w:proofErr w:type="gramStart"/>
      <w:r w:rsidRPr="00FC610F">
        <w:t>–В</w:t>
      </w:r>
      <w:proofErr w:type="gramEnd"/>
      <w:r w:rsidRPr="00FC610F">
        <w:t xml:space="preserve">ладивосток : </w:t>
      </w:r>
      <w:proofErr w:type="spellStart"/>
      <w:r w:rsidRPr="00FC610F">
        <w:t>Дальрыбвтуз</w:t>
      </w:r>
      <w:proofErr w:type="spellEnd"/>
      <w:r w:rsidRPr="00FC610F">
        <w:t>,  2018 –. –ISBN 978–5–88871–710–3</w:t>
      </w:r>
    </w:p>
    <w:p w:rsidR="00FC610F" w:rsidRPr="00FC610F" w:rsidRDefault="00FC610F" w:rsidP="00FC610F">
      <w:pPr>
        <w:pStyle w:val="a6"/>
      </w:pPr>
      <w:r w:rsidRPr="00FC610F">
        <w:t xml:space="preserve">Ч. 1: Водные биоресурсы, рыболовство, экология и </w:t>
      </w:r>
      <w:proofErr w:type="spellStart"/>
      <w:r w:rsidRPr="00FC610F">
        <w:t>аквакультура</w:t>
      </w:r>
      <w:proofErr w:type="spellEnd"/>
      <w:r w:rsidRPr="00FC610F">
        <w:t xml:space="preserve">. Морская инженерия. Пленарные доклады. -2018. -318 с.: ил. </w:t>
      </w:r>
      <w:proofErr w:type="gramStart"/>
      <w:r w:rsidRPr="00FC610F">
        <w:t>-</w:t>
      </w:r>
      <w:proofErr w:type="spellStart"/>
      <w:r w:rsidRPr="00FC610F">
        <w:t>Б</w:t>
      </w:r>
      <w:proofErr w:type="gramEnd"/>
      <w:r w:rsidRPr="00FC610F">
        <w:t>иблиогр</w:t>
      </w:r>
      <w:proofErr w:type="spellEnd"/>
      <w:r w:rsidRPr="00FC610F">
        <w:t xml:space="preserve">. в конце </w:t>
      </w:r>
      <w:proofErr w:type="spellStart"/>
      <w:r w:rsidRPr="00FC610F">
        <w:t>докл</w:t>
      </w:r>
      <w:proofErr w:type="spellEnd"/>
      <w:r w:rsidRPr="00FC610F">
        <w:t>. (Шифр Е2018-265/1)</w:t>
      </w:r>
    </w:p>
    <w:p w:rsidR="00FC610F" w:rsidRPr="00FC610F" w:rsidRDefault="00FC610F" w:rsidP="00FC610F">
      <w:pPr>
        <w:pStyle w:val="a6"/>
      </w:pPr>
      <w:r w:rsidRPr="00FC610F">
        <w:t>Экземпляры: всего: 1 -102КХ(1)</w:t>
      </w:r>
    </w:p>
    <w:p w:rsidR="00FC610F" w:rsidRPr="00FC610F" w:rsidRDefault="00FC610F" w:rsidP="00FC610F">
      <w:pPr>
        <w:pStyle w:val="20"/>
      </w:pPr>
      <w:r w:rsidRPr="00FC610F">
        <w:rPr>
          <w:b/>
        </w:rPr>
        <w:t>42. Актуальные</w:t>
      </w:r>
      <w:r w:rsidRPr="00FC610F">
        <w:t xml:space="preserve"> проблемы освоения биологических ресурсов Мирового океана : материалы V Международной научно-технической конференции (Владивосток,  22–24 мая 2018 года) : [в 2 ч.]/ </w:t>
      </w:r>
      <w:proofErr w:type="spellStart"/>
      <w:r w:rsidRPr="00FC610F">
        <w:t>Федер</w:t>
      </w:r>
      <w:proofErr w:type="spellEnd"/>
      <w:r w:rsidRPr="00FC610F">
        <w:t xml:space="preserve">. агентство по рыболовству,  </w:t>
      </w:r>
      <w:proofErr w:type="spellStart"/>
      <w:r w:rsidRPr="00FC610F">
        <w:t>Дальневост</w:t>
      </w:r>
      <w:proofErr w:type="spellEnd"/>
      <w:r w:rsidRPr="00FC610F">
        <w:t xml:space="preserve">. гос. </w:t>
      </w:r>
      <w:proofErr w:type="spellStart"/>
      <w:r w:rsidRPr="00FC610F">
        <w:t>техн</w:t>
      </w:r>
      <w:proofErr w:type="spellEnd"/>
      <w:r w:rsidRPr="00FC610F">
        <w:t xml:space="preserve">. </w:t>
      </w:r>
      <w:proofErr w:type="spellStart"/>
      <w:r w:rsidRPr="00FC610F">
        <w:t>рыбохоз</w:t>
      </w:r>
      <w:proofErr w:type="spellEnd"/>
      <w:r w:rsidRPr="00FC610F">
        <w:t>. ун</w:t>
      </w:r>
      <w:r w:rsidRPr="00FC610F">
        <w:noBreakHyphen/>
        <w:t>т; [</w:t>
      </w:r>
      <w:proofErr w:type="spellStart"/>
      <w:r w:rsidRPr="00FC610F">
        <w:t>редкол</w:t>
      </w:r>
      <w:proofErr w:type="spellEnd"/>
      <w:r w:rsidRPr="00FC610F">
        <w:t xml:space="preserve">.: Н. К. </w:t>
      </w:r>
      <w:proofErr w:type="spellStart"/>
      <w:r w:rsidRPr="00FC610F">
        <w:t>Зорченко</w:t>
      </w:r>
      <w:proofErr w:type="spellEnd"/>
      <w:r w:rsidRPr="00FC610F">
        <w:t xml:space="preserve"> (пред.) и др.]. </w:t>
      </w:r>
      <w:proofErr w:type="gramStart"/>
      <w:r w:rsidRPr="00FC610F">
        <w:t>–В</w:t>
      </w:r>
      <w:proofErr w:type="gramEnd"/>
      <w:r w:rsidRPr="00FC610F">
        <w:t xml:space="preserve">ладивосток : </w:t>
      </w:r>
      <w:proofErr w:type="spellStart"/>
      <w:r w:rsidRPr="00FC610F">
        <w:t>Дальрыбвтуз</w:t>
      </w:r>
      <w:proofErr w:type="spellEnd"/>
      <w:r w:rsidRPr="00FC610F">
        <w:t>,  2018 –. –ISBN 978–5–88871–710–3</w:t>
      </w:r>
    </w:p>
    <w:p w:rsidR="00FC610F" w:rsidRPr="00FC610F" w:rsidRDefault="00FC610F" w:rsidP="00FC610F">
      <w:pPr>
        <w:pStyle w:val="a6"/>
      </w:pPr>
      <w:r w:rsidRPr="00FC610F">
        <w:t xml:space="preserve">Ч. 2: Технология и управление качеством продуктов из водных биологических ресурсов. Техника пищевых и холодильных производств. Социально-экономические и гуманитарные аспекты развития </w:t>
      </w:r>
      <w:proofErr w:type="spellStart"/>
      <w:r w:rsidRPr="00FC610F">
        <w:t>рыбохозяйственной</w:t>
      </w:r>
      <w:proofErr w:type="spellEnd"/>
      <w:r w:rsidRPr="00FC610F">
        <w:t xml:space="preserve"> отрасли. -2018. -232 с.: ил. </w:t>
      </w:r>
      <w:proofErr w:type="gramStart"/>
      <w:r w:rsidRPr="00FC610F">
        <w:t>-</w:t>
      </w:r>
      <w:proofErr w:type="spellStart"/>
      <w:r w:rsidRPr="00FC610F">
        <w:t>Б</w:t>
      </w:r>
      <w:proofErr w:type="gramEnd"/>
      <w:r w:rsidRPr="00FC610F">
        <w:t>иблиогр</w:t>
      </w:r>
      <w:proofErr w:type="spellEnd"/>
      <w:r w:rsidRPr="00FC610F">
        <w:t xml:space="preserve">. в конце </w:t>
      </w:r>
      <w:proofErr w:type="spellStart"/>
      <w:r w:rsidRPr="00FC610F">
        <w:t>докл</w:t>
      </w:r>
      <w:proofErr w:type="spellEnd"/>
      <w:r w:rsidRPr="00FC610F">
        <w:t>. (Шифр Е2018-265/2)</w:t>
      </w:r>
    </w:p>
    <w:p w:rsidR="00FC610F" w:rsidRPr="00FC610F" w:rsidRDefault="00FC610F" w:rsidP="00FC610F">
      <w:pPr>
        <w:pStyle w:val="a6"/>
      </w:pPr>
      <w:r w:rsidRPr="00FC610F">
        <w:t>Экземпляры: всего: 1 -102КХ(1)</w:t>
      </w:r>
    </w:p>
    <w:p w:rsidR="00FC610F" w:rsidRPr="00FC610F" w:rsidRDefault="00FC610F" w:rsidP="00FC610F">
      <w:pPr>
        <w:pStyle w:val="1"/>
      </w:pPr>
      <w:bookmarkStart w:id="15" w:name="_Toc533525508"/>
      <w:r w:rsidRPr="00FC610F">
        <w:t>Пищевая промышленность</w:t>
      </w:r>
      <w:bookmarkEnd w:id="15"/>
    </w:p>
    <w:p w:rsidR="00FC610F" w:rsidRPr="00FC610F" w:rsidRDefault="00FC610F" w:rsidP="00FC610F">
      <w:pPr>
        <w:pStyle w:val="20"/>
      </w:pPr>
      <w:r w:rsidRPr="00FC610F">
        <w:rPr>
          <w:b/>
        </w:rPr>
        <w:t xml:space="preserve">43. Горемыкина  Н. В. </w:t>
      </w:r>
      <w:r w:rsidRPr="00FC610F">
        <w:t xml:space="preserve">Обоснование технологии и метода идентификации облепихового масла и товароведная оценка продуктов на его основе : автореферат </w:t>
      </w:r>
      <w:proofErr w:type="spellStart"/>
      <w:r w:rsidRPr="00FC610F">
        <w:t>дис</w:t>
      </w:r>
      <w:proofErr w:type="spellEnd"/>
      <w:r w:rsidRPr="00FC610F">
        <w:t xml:space="preserve">… канд. </w:t>
      </w:r>
      <w:proofErr w:type="spellStart"/>
      <w:r w:rsidRPr="00FC610F">
        <w:t>техн</w:t>
      </w:r>
      <w:proofErr w:type="spellEnd"/>
      <w:r w:rsidRPr="00FC610F">
        <w:t xml:space="preserve">. наук : специальность 05.18.15/ Н. В. Горемыкина; [Урал. гос. </w:t>
      </w:r>
      <w:proofErr w:type="spellStart"/>
      <w:r w:rsidRPr="00FC610F">
        <w:t>экон</w:t>
      </w:r>
      <w:proofErr w:type="spellEnd"/>
      <w:r w:rsidRPr="00FC610F">
        <w:t>. ун</w:t>
      </w:r>
      <w:r w:rsidRPr="00FC610F">
        <w:noBreakHyphen/>
        <w:t>т]. </w:t>
      </w:r>
      <w:proofErr w:type="gramStart"/>
      <w:r w:rsidRPr="00FC610F">
        <w:t>–Б</w:t>
      </w:r>
      <w:proofErr w:type="gramEnd"/>
      <w:r w:rsidRPr="00FC610F">
        <w:t xml:space="preserve">ийск,  2016. –19 с.: ил.,  </w:t>
      </w:r>
      <w:proofErr w:type="spellStart"/>
      <w:r w:rsidRPr="00FC610F">
        <w:t>цв</w:t>
      </w:r>
      <w:proofErr w:type="spellEnd"/>
      <w:r w:rsidRPr="00FC610F">
        <w:t>. ил.; 21 см. –</w:t>
      </w:r>
      <w:proofErr w:type="spellStart"/>
      <w:r w:rsidRPr="00FC610F">
        <w:t>Библиогр</w:t>
      </w:r>
      <w:proofErr w:type="spellEnd"/>
      <w:r w:rsidRPr="00FC610F">
        <w:t>.: с. 18 (6 назв.). (Шифр А2018–97)</w:t>
      </w:r>
    </w:p>
    <w:p w:rsidR="00FC610F" w:rsidRPr="00FC610F" w:rsidRDefault="00FC610F" w:rsidP="00FC610F">
      <w:pPr>
        <w:pStyle w:val="a6"/>
      </w:pPr>
      <w:r w:rsidRPr="00FC610F">
        <w:t>Экземпляры: всего: 1 -102КХ(1)</w:t>
      </w:r>
    </w:p>
    <w:p w:rsidR="00FC610F" w:rsidRPr="00FC610F" w:rsidRDefault="00FC610F" w:rsidP="00FC610F">
      <w:pPr>
        <w:pStyle w:val="20"/>
      </w:pPr>
      <w:r w:rsidRPr="00FC610F">
        <w:rPr>
          <w:b/>
        </w:rPr>
        <w:t xml:space="preserve">44. Кравченко  С. Н. </w:t>
      </w:r>
      <w:r w:rsidRPr="00FC610F">
        <w:t>Научное обоснование разработки технологических потоков и оценки кач</w:t>
      </w:r>
      <w:r w:rsidRPr="00FC610F">
        <w:t>е</w:t>
      </w:r>
      <w:r w:rsidRPr="00FC610F">
        <w:t xml:space="preserve">ства быстрорастворимых гранулированных продуктов : автореферат </w:t>
      </w:r>
      <w:proofErr w:type="spellStart"/>
      <w:r w:rsidRPr="00FC610F">
        <w:t>дис</w:t>
      </w:r>
      <w:proofErr w:type="spellEnd"/>
      <w:r w:rsidRPr="00FC610F">
        <w:t xml:space="preserve">… д-ра </w:t>
      </w:r>
      <w:proofErr w:type="spellStart"/>
      <w:r w:rsidRPr="00FC610F">
        <w:t>техн</w:t>
      </w:r>
      <w:proofErr w:type="spellEnd"/>
      <w:r w:rsidRPr="00FC610F">
        <w:t>. наук : спец</w:t>
      </w:r>
      <w:r w:rsidRPr="00FC610F">
        <w:t>и</w:t>
      </w:r>
      <w:r w:rsidRPr="00FC610F">
        <w:t>альность 05.18.15,  05.18.12/ С. Н. Кравченко; [</w:t>
      </w:r>
      <w:proofErr w:type="spellStart"/>
      <w:r w:rsidRPr="00FC610F">
        <w:t>Кемер</w:t>
      </w:r>
      <w:proofErr w:type="spellEnd"/>
      <w:r w:rsidRPr="00FC610F">
        <w:t xml:space="preserve">. </w:t>
      </w:r>
      <w:proofErr w:type="spellStart"/>
      <w:r w:rsidRPr="00FC610F">
        <w:t>технол</w:t>
      </w:r>
      <w:proofErr w:type="spellEnd"/>
      <w:r w:rsidRPr="00FC610F">
        <w:t>. ин</w:t>
      </w:r>
      <w:r w:rsidRPr="00FC610F">
        <w:noBreakHyphen/>
        <w:t xml:space="preserve">т пищевой </w:t>
      </w:r>
      <w:proofErr w:type="spellStart"/>
      <w:r w:rsidRPr="00FC610F">
        <w:t>пром-сти</w:t>
      </w:r>
      <w:proofErr w:type="spellEnd"/>
      <w:r w:rsidRPr="00FC610F">
        <w:t>]. </w:t>
      </w:r>
      <w:proofErr w:type="gramStart"/>
      <w:r w:rsidRPr="00FC610F">
        <w:t>–К</w:t>
      </w:r>
      <w:proofErr w:type="gramEnd"/>
      <w:r w:rsidRPr="00FC610F">
        <w:t>емерово,  2011. –37 с.: ил.; 21 см. –</w:t>
      </w:r>
      <w:proofErr w:type="spellStart"/>
      <w:r w:rsidRPr="00FC610F">
        <w:t>Библиогр</w:t>
      </w:r>
      <w:proofErr w:type="spellEnd"/>
      <w:r w:rsidRPr="00FC610F">
        <w:t>.: с. 31–37 (66 назв.). (Шифр А2018–85)</w:t>
      </w:r>
    </w:p>
    <w:p w:rsidR="00FC610F" w:rsidRPr="00FC610F" w:rsidRDefault="00FC610F" w:rsidP="00FC610F">
      <w:pPr>
        <w:pStyle w:val="a6"/>
      </w:pPr>
      <w:r w:rsidRPr="00FC610F">
        <w:t>Экземпляры: всего: 1 -102КХ(1)</w:t>
      </w:r>
    </w:p>
    <w:p w:rsidR="00FC610F" w:rsidRPr="00FC610F" w:rsidRDefault="00FC610F" w:rsidP="00FC610F">
      <w:pPr>
        <w:pStyle w:val="20"/>
      </w:pPr>
      <w:r w:rsidRPr="00FC610F">
        <w:rPr>
          <w:b/>
        </w:rPr>
        <w:t>45. Научное</w:t>
      </w:r>
      <w:r w:rsidRPr="00FC610F">
        <w:t xml:space="preserve"> обеспечение молочной промышленности : сборник научных трудов/ Рос. акад. с.-х. наук,  </w:t>
      </w:r>
      <w:proofErr w:type="spellStart"/>
      <w:r w:rsidRPr="00FC610F">
        <w:t>Всерос</w:t>
      </w:r>
      <w:proofErr w:type="spellEnd"/>
      <w:r w:rsidRPr="00FC610F">
        <w:t>. науч</w:t>
      </w:r>
      <w:proofErr w:type="gramStart"/>
      <w:r w:rsidRPr="00FC610F">
        <w:t>.-</w:t>
      </w:r>
      <w:proofErr w:type="spellStart"/>
      <w:proofErr w:type="gramEnd"/>
      <w:r w:rsidRPr="00FC610F">
        <w:t>исслед</w:t>
      </w:r>
      <w:proofErr w:type="spellEnd"/>
      <w:r w:rsidRPr="00FC610F">
        <w:t>. ин</w:t>
      </w:r>
      <w:r w:rsidRPr="00FC610F">
        <w:noBreakHyphen/>
        <w:t xml:space="preserve">т </w:t>
      </w:r>
      <w:proofErr w:type="spellStart"/>
      <w:r w:rsidRPr="00FC610F">
        <w:t>молоч</w:t>
      </w:r>
      <w:proofErr w:type="spellEnd"/>
      <w:r w:rsidRPr="00FC610F">
        <w:t xml:space="preserve">. </w:t>
      </w:r>
      <w:proofErr w:type="spellStart"/>
      <w:r w:rsidRPr="00FC610F">
        <w:t>пром-сти</w:t>
      </w:r>
      <w:proofErr w:type="spellEnd"/>
      <w:r w:rsidRPr="00FC610F">
        <w:t>; [сост.: В. Д. Харитонов,  О. Б. Федотова]. –Москва: [ВНИМИ],  2010. –265 с.: ил.; 21 см. </w:t>
      </w:r>
      <w:proofErr w:type="gramStart"/>
      <w:r w:rsidRPr="00FC610F">
        <w:t>–</w:t>
      </w:r>
      <w:proofErr w:type="spellStart"/>
      <w:r w:rsidRPr="00FC610F">
        <w:t>Б</w:t>
      </w:r>
      <w:proofErr w:type="gramEnd"/>
      <w:r w:rsidRPr="00FC610F">
        <w:t>иблиогр</w:t>
      </w:r>
      <w:proofErr w:type="spellEnd"/>
      <w:r w:rsidRPr="00FC610F">
        <w:t>. в конце ст. (Шифр Г2018–936)</w:t>
      </w:r>
    </w:p>
    <w:p w:rsidR="00FC610F" w:rsidRPr="00FC610F" w:rsidRDefault="00FC610F" w:rsidP="00FC610F">
      <w:pPr>
        <w:pStyle w:val="a6"/>
      </w:pPr>
      <w:r w:rsidRPr="00FC610F">
        <w:t>Экземпляры: всего: 1 -102КХ(1)</w:t>
      </w:r>
    </w:p>
    <w:p w:rsidR="00FC610F" w:rsidRPr="00FC610F" w:rsidRDefault="00FC610F" w:rsidP="00FC610F">
      <w:pPr>
        <w:pStyle w:val="20"/>
      </w:pPr>
      <w:r w:rsidRPr="00FC610F">
        <w:rPr>
          <w:b/>
        </w:rPr>
        <w:t xml:space="preserve">46. Сенькина  Т. А. </w:t>
      </w:r>
      <w:r w:rsidRPr="00FC610F">
        <w:t>Разработка сухих гранулированных кормов для домашних животных с и</w:t>
      </w:r>
      <w:r w:rsidRPr="00FC610F">
        <w:t>с</w:t>
      </w:r>
      <w:r w:rsidRPr="00FC610F">
        <w:t xml:space="preserve">пользованием вторичного сырья птицеперерабатывающей промышленности : автореферат </w:t>
      </w:r>
      <w:proofErr w:type="spellStart"/>
      <w:r w:rsidRPr="00FC610F">
        <w:t>дис</w:t>
      </w:r>
      <w:proofErr w:type="spellEnd"/>
      <w:r w:rsidRPr="00FC610F">
        <w:t xml:space="preserve">… канд. </w:t>
      </w:r>
      <w:proofErr w:type="spellStart"/>
      <w:r w:rsidRPr="00FC610F">
        <w:t>техн</w:t>
      </w:r>
      <w:proofErr w:type="spellEnd"/>
      <w:r w:rsidRPr="00FC610F">
        <w:t xml:space="preserve">. наук : специальность 05.18.04/ Т. А. Сенькина; [Воронеж. гос. </w:t>
      </w:r>
      <w:proofErr w:type="spellStart"/>
      <w:r w:rsidRPr="00FC610F">
        <w:t>технол</w:t>
      </w:r>
      <w:proofErr w:type="spellEnd"/>
      <w:r w:rsidRPr="00FC610F">
        <w:t>. акад.]. </w:t>
      </w:r>
      <w:proofErr w:type="gramStart"/>
      <w:r w:rsidRPr="00FC610F">
        <w:t>–В</w:t>
      </w:r>
      <w:proofErr w:type="gramEnd"/>
      <w:r w:rsidRPr="00FC610F">
        <w:t>оронеж,  2009. –23 с.: ил.; 21 см. –</w:t>
      </w:r>
      <w:proofErr w:type="spellStart"/>
      <w:r w:rsidRPr="00FC610F">
        <w:t>Библиогр</w:t>
      </w:r>
      <w:proofErr w:type="spellEnd"/>
      <w:r w:rsidRPr="00FC610F">
        <w:t>.: с. 22–23 (10 назв.). (Шифр А2018–83)</w:t>
      </w:r>
    </w:p>
    <w:p w:rsidR="00FC610F" w:rsidRPr="00FC610F" w:rsidRDefault="00FC610F" w:rsidP="00FC610F">
      <w:pPr>
        <w:pStyle w:val="a6"/>
      </w:pPr>
      <w:r w:rsidRPr="00FC610F">
        <w:t>Экземпляры: всего: 1 -102КХ(1)</w:t>
      </w:r>
    </w:p>
    <w:p w:rsidR="005D7925" w:rsidRPr="00FC610F" w:rsidRDefault="003A7BC0" w:rsidP="00FC610F">
      <w:pPr>
        <w:pStyle w:val="1"/>
      </w:pPr>
      <w:r w:rsidRPr="00FC610F">
        <w:t xml:space="preserve"> </w:t>
      </w:r>
    </w:p>
    <w:sectPr w:rsidR="005D7925" w:rsidRPr="00FC610F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995" w:rsidRDefault="00087995">
      <w:r>
        <w:separator/>
      </w:r>
    </w:p>
  </w:endnote>
  <w:endnote w:type="continuationSeparator" w:id="0">
    <w:p w:rsidR="00087995" w:rsidRDefault="00087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3A7BC0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995" w:rsidRDefault="00087995">
      <w:r>
        <w:separator/>
      </w:r>
    </w:p>
  </w:footnote>
  <w:footnote w:type="continuationSeparator" w:id="0">
    <w:p w:rsidR="00087995" w:rsidRDefault="000879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995"/>
    <w:rsid w:val="000309EA"/>
    <w:rsid w:val="000671C0"/>
    <w:rsid w:val="00087995"/>
    <w:rsid w:val="00183880"/>
    <w:rsid w:val="001F6579"/>
    <w:rsid w:val="002F4433"/>
    <w:rsid w:val="003A7BC0"/>
    <w:rsid w:val="00474D4E"/>
    <w:rsid w:val="004A4CD0"/>
    <w:rsid w:val="00514EAC"/>
    <w:rsid w:val="005C1A37"/>
    <w:rsid w:val="005D7925"/>
    <w:rsid w:val="006916E3"/>
    <w:rsid w:val="00714A12"/>
    <w:rsid w:val="007B421A"/>
    <w:rsid w:val="00856816"/>
    <w:rsid w:val="008E4B56"/>
    <w:rsid w:val="009E6798"/>
    <w:rsid w:val="00A121D3"/>
    <w:rsid w:val="00A50194"/>
    <w:rsid w:val="00CA406A"/>
    <w:rsid w:val="00CF6701"/>
    <w:rsid w:val="00F411B0"/>
    <w:rsid w:val="00F87624"/>
    <w:rsid w:val="00FC4832"/>
    <w:rsid w:val="00FC610F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basedOn w:val="a0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pPr>
      <w:ind w:firstLine="567"/>
      <w:jc w:val="both"/>
    </w:pPr>
    <w:rPr>
      <w:szCs w:val="20"/>
    </w:rPr>
  </w:style>
  <w:style w:type="paragraph" w:styleId="ae">
    <w:name w:val="Body Text"/>
    <w:basedOn w:val="a"/>
    <w:pPr>
      <w:jc w:val="right"/>
    </w:pPr>
    <w:rPr>
      <w:rFonts w:ascii="Courier" w:hAnsi="Courier"/>
      <w:i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DC89E-E264-40A8-9E00-86F85830D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17</TotalTime>
  <Pages>8</Pages>
  <Words>3265</Words>
  <Characters>18615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4</cp:revision>
  <cp:lastPrinted>2002-07-18T04:42:00Z</cp:lastPrinted>
  <dcterms:created xsi:type="dcterms:W3CDTF">2018-12-25T11:28:00Z</dcterms:created>
  <dcterms:modified xsi:type="dcterms:W3CDTF">2018-12-26T09:54:00Z</dcterms:modified>
</cp:coreProperties>
</file>