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D7925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5D7925" w:rsidRDefault="005D7925"/>
    <w:p w:rsidR="005D7925" w:rsidRDefault="00680EB9">
      <w:pPr>
        <w:rPr>
          <w:b/>
          <w:sz w:val="36"/>
        </w:rPr>
      </w:pPr>
      <w:r>
        <w:rPr>
          <w:b/>
          <w:noProof/>
          <w:sz w:val="36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3" type="#_x0000_t65" style="position:absolute;margin-left:6pt;margin-top:3.1pt;width:7in;height:498.95pt;z-index:1" strokeweight="4.25pt">
            <v:shadow on="t" offset="6pt,6pt"/>
            <v:textbox style="mso-next-textbox:#_x0000_s1033">
              <w:txbxContent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31789560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5D7925" w:rsidRDefault="005D7925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D7925" w:rsidRDefault="005D7925"/>
                <w:p w:rsidR="005D7925" w:rsidRDefault="005D7925">
                  <w:pPr>
                    <w:pStyle w:val="a4"/>
                    <w:tabs>
                      <w:tab w:val="clear" w:pos="4677"/>
                      <w:tab w:val="clear" w:pos="9355"/>
                    </w:tabs>
                  </w:pPr>
                </w:p>
                <w:p w:rsidR="005D7925" w:rsidRDefault="005D7925"/>
                <w:p w:rsidR="005D7925" w:rsidRDefault="005D7925"/>
                <w:p w:rsidR="00FD5AEC" w:rsidRPr="00FD5AEC" w:rsidRDefault="00FD5AEC" w:rsidP="00FD5AEC">
                  <w:pPr>
                    <w:jc w:val="center"/>
                    <w:rPr>
                      <w:rFonts w:ascii="Tahoma" w:hAnsi="Tahoma" w:cs="Tahoma"/>
                      <w:i/>
                      <w:sz w:val="72"/>
                    </w:rPr>
                  </w:pPr>
                  <w:r w:rsidRPr="00FD5AEC">
                    <w:rPr>
                      <w:rFonts w:ascii="Tahoma" w:hAnsi="Tahoma" w:cs="Tahoma"/>
                      <w:i/>
                      <w:sz w:val="72"/>
                    </w:rPr>
                    <w:t>№</w:t>
                  </w:r>
                  <w:r w:rsidR="00100F8B">
                    <w:rPr>
                      <w:rFonts w:ascii="Tahoma" w:hAnsi="Tahoma" w:cs="Tahoma"/>
                      <w:i/>
                      <w:sz w:val="72"/>
                    </w:rPr>
                    <w:t xml:space="preserve"> </w:t>
                  </w:r>
                  <w:r w:rsidR="00100F8B" w:rsidRPr="00667166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47</w:t>
                  </w:r>
                </w:p>
                <w:p w:rsidR="00FD5AEC" w:rsidRPr="00FD5AEC" w:rsidRDefault="00FD5AEC" w:rsidP="00FD5AE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5D7925" w:rsidRPr="00FD5AEC" w:rsidRDefault="00100F8B" w:rsidP="00FD5AEC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19 – 25 ноября 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201</w:t>
                  </w:r>
                  <w:r w:rsidR="007E3572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8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г.</w:t>
                  </w:r>
                </w:p>
                <w:p w:rsidR="005D7925" w:rsidRDefault="005D7925"/>
                <w:p w:rsidR="005D7925" w:rsidRDefault="005D7925"/>
              </w:txbxContent>
            </v:textbox>
          </v:shape>
        </w:pict>
      </w:r>
    </w:p>
    <w:p w:rsidR="005D7925" w:rsidRDefault="005D7925">
      <w:pPr>
        <w:rPr>
          <w:b/>
          <w:sz w:val="36"/>
        </w:rPr>
      </w:pPr>
    </w:p>
    <w:p w:rsidR="005D7925" w:rsidRDefault="005D7925">
      <w:pPr>
        <w:pStyle w:val="a4"/>
        <w:tabs>
          <w:tab w:val="clear" w:pos="4677"/>
          <w:tab w:val="clear" w:pos="9355"/>
        </w:tabs>
      </w:pPr>
    </w:p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680EB9">
        <w:rPr>
          <w:noProof/>
        </w:rPr>
        <w:pict>
          <v:oval id="_x0000_s1034" style="position:absolute;left:0;text-align:left;margin-left:198.15pt;margin-top:198.75pt;width:208.8pt;height:86.4pt;z-index:2;mso-position-horizontal-relative:text;mso-position-vertical-relative:text" o:allowincell="f" strokeweight="2.75pt">
            <v:shadow on="t"/>
          </v:oval>
        </w:pict>
      </w:r>
    </w:p>
    <w:p w:rsidR="005D7925" w:rsidRDefault="005D7925">
      <w:pPr>
        <w:pStyle w:val="ae"/>
        <w:ind w:left="1843"/>
        <w:jc w:val="center"/>
        <w:rPr>
          <w:rFonts w:ascii="Boyarsky" w:hAnsi="Boyarsky"/>
          <w:b/>
        </w:rPr>
      </w:pPr>
      <w:r>
        <w:rPr>
          <w:rStyle w:val="ab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5D7925" w:rsidRDefault="005D7925">
      <w:pPr>
        <w:jc w:val="center"/>
        <w:rPr>
          <w:b/>
        </w:rPr>
      </w:pPr>
    </w:p>
    <w:p w:rsidR="005D7925" w:rsidRDefault="005D7925">
      <w:pPr>
        <w:jc w:val="center"/>
        <w:rPr>
          <w:b/>
        </w:rPr>
      </w:pPr>
    </w:p>
    <w:p w:rsidR="005D7925" w:rsidRPr="008169E4" w:rsidRDefault="005D7925">
      <w:pPr>
        <w:jc w:val="center"/>
        <w:rPr>
          <w:b/>
        </w:rPr>
      </w:pPr>
      <w:r>
        <w:rPr>
          <w:b/>
        </w:rPr>
        <w:t>Уважаемый читатель!</w:t>
      </w:r>
    </w:p>
    <w:p w:rsidR="00FD5AEC" w:rsidRPr="008169E4" w:rsidRDefault="00FD5AEC">
      <w:pPr>
        <w:jc w:val="center"/>
        <w:rPr>
          <w:b/>
        </w:rPr>
      </w:pPr>
    </w:p>
    <w:p w:rsidR="00FD5AEC" w:rsidRPr="00FD5AEC" w:rsidRDefault="00FD5AEC" w:rsidP="00FD5AEC">
      <w:pPr>
        <w:ind w:firstLine="567"/>
        <w:jc w:val="both"/>
      </w:pPr>
      <w:r w:rsidRPr="00FD5AEC">
        <w:t xml:space="preserve">В еженедельном "Информационном бюллетене" </w:t>
      </w:r>
      <w:proofErr w:type="spellStart"/>
      <w:r w:rsidRPr="00FD5AEC">
        <w:t>СибНСХБ</w:t>
      </w:r>
      <w:proofErr w:type="spellEnd"/>
      <w:r w:rsidRPr="00FD5AEC">
        <w:t xml:space="preserve"> Вы найдёте: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 w:rsidRPr="00FD5AEC">
        <w:t>о</w:t>
      </w:r>
      <w:r w:rsidRPr="00FD5AEC">
        <w:t>ступивших в библиотеку за последнюю неделю;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краткий обзор законодательных документов;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сведения об информационных мероприятиях, проводимых Библиотекой, объявления, рекл</w:t>
      </w:r>
      <w:r w:rsidRPr="00FD5AEC">
        <w:t>а</w:t>
      </w:r>
      <w:r w:rsidRPr="00FD5AEC">
        <w:t>му;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режим работы Библиотеки и телефоны её подразделений. </w:t>
      </w:r>
    </w:p>
    <w:p w:rsidR="00FD5AEC" w:rsidRPr="00FD5AEC" w:rsidRDefault="00FD5AEC" w:rsidP="00FD5AEC">
      <w:pPr>
        <w:ind w:firstLine="567"/>
        <w:jc w:val="both"/>
      </w:pPr>
    </w:p>
    <w:p w:rsidR="00FD5AEC" w:rsidRPr="00FD5AEC" w:rsidRDefault="00FD5AEC" w:rsidP="00FD5AEC">
      <w:pPr>
        <w:ind w:firstLine="567"/>
        <w:jc w:val="both"/>
      </w:pPr>
      <w:r w:rsidRPr="00FD5AEC"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FD5AEC" w:rsidRPr="00FD5AEC" w:rsidRDefault="00FD5AEC" w:rsidP="00FD5AEC">
      <w:pPr>
        <w:ind w:firstLine="567"/>
        <w:jc w:val="both"/>
      </w:pPr>
      <w:r w:rsidRPr="00FD5AEC">
        <w:t>Раздел "Текущее законодательство" формируется из еженедельно пополняемой законодател</w:t>
      </w:r>
      <w:r w:rsidRPr="00FD5AEC">
        <w:t>ь</w:t>
      </w:r>
      <w:r w:rsidRPr="00FD5AEC">
        <w:t>ной базы данных "Консультант Плюс". В него отбираются документы, относящиеся к сельскому х</w:t>
      </w:r>
      <w:r w:rsidRPr="00FD5AEC">
        <w:t>о</w:t>
      </w:r>
      <w:r w:rsidRPr="00FD5AEC">
        <w:t>зяйству, пищевой промышленности, науке, и, выборочно, документы другой тематики.</w:t>
      </w:r>
    </w:p>
    <w:p w:rsidR="005D7925" w:rsidRDefault="00FD5AEC" w:rsidP="00FD5AEC">
      <w:pPr>
        <w:ind w:firstLine="567"/>
        <w:jc w:val="both"/>
      </w:pPr>
      <w:r w:rsidRPr="00FD5AEC">
        <w:t xml:space="preserve"> Каждое библиографическое описание, помещенное в первый раздел "Информационного бю</w:t>
      </w:r>
      <w:r w:rsidRPr="00FD5AEC">
        <w:t>л</w:t>
      </w:r>
      <w:r w:rsidRPr="00FD5AEC">
        <w:t>летеня", снабжено шифром, по которому Вы можете запросить издание из фондов Библиотеки, з</w:t>
      </w:r>
      <w:r w:rsidRPr="00FD5AEC">
        <w:t>а</w:t>
      </w:r>
      <w:r w:rsidRPr="00FD5AEC">
        <w:t>полнив бланк-требование в установленном порядке или</w:t>
      </w:r>
      <w:r w:rsidR="00100F8B">
        <w:t xml:space="preserve"> </w:t>
      </w:r>
      <w:r w:rsidRPr="00FD5AEC">
        <w:t xml:space="preserve">оформить электронный заказ на эти </w:t>
      </w:r>
      <w:proofErr w:type="spellStart"/>
      <w:r w:rsidRPr="00FD5AEC">
        <w:t>док</w:t>
      </w:r>
      <w:r w:rsidRPr="00FD5AEC">
        <w:t>у</w:t>
      </w:r>
      <w:r w:rsidRPr="00FD5AEC">
        <w:t>менты</w:t>
      </w:r>
      <w:proofErr w:type="gramStart"/>
      <w:r w:rsidRPr="00FD5AEC">
        <w:t>.С</w:t>
      </w:r>
      <w:proofErr w:type="spellEnd"/>
      <w:proofErr w:type="gramEnd"/>
      <w:r w:rsidRPr="00FD5AEC">
        <w:t xml:space="preserve"> текста</w:t>
      </w:r>
      <w:bookmarkStart w:id="1" w:name="_GoBack"/>
      <w:bookmarkEnd w:id="1"/>
      <w:r w:rsidRPr="00FD5AEC">
        <w:t>ми всех законодательных документов можно ознакомиться в читальном зале спр</w:t>
      </w:r>
      <w:r w:rsidRPr="00FD5AEC">
        <w:t>а</w:t>
      </w:r>
      <w:r w:rsidRPr="00FD5AEC">
        <w:t>вочной литературы.</w:t>
      </w:r>
      <w:r w:rsidR="005D7925" w:rsidRPr="00FD5AEC">
        <w:t>.</w:t>
      </w: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D7925" w:rsidRDefault="005D7925" w:rsidP="005D7925">
      <w:pPr>
        <w:pStyle w:val="ad"/>
      </w:pPr>
      <w:r>
        <w:t>К Вашим услугам: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5D7925" w:rsidRPr="00FD5AEC" w:rsidRDefault="005D7925" w:rsidP="005D7925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FD5AEC" w:rsidRDefault="00FD5AEC" w:rsidP="005D7925">
      <w:pPr>
        <w:numPr>
          <w:ilvl w:val="0"/>
          <w:numId w:val="2"/>
        </w:numPr>
        <w:jc w:val="both"/>
      </w:pPr>
      <w:r w:rsidRPr="00FD5AEC">
        <w:t xml:space="preserve">электронный заказ изданий из фонда </w:t>
      </w:r>
      <w:proofErr w:type="spellStart"/>
      <w:r w:rsidRPr="00FD5AEC">
        <w:t>СибНСХБ</w:t>
      </w:r>
      <w:proofErr w:type="spellEnd"/>
      <w:r w:rsidRPr="00FD5AEC">
        <w:t xml:space="preserve"> и ГПНТБ СО РАН (в помещении библиотеки, из офиса или дома)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0309EA" w:rsidRDefault="000309EA" w:rsidP="000309EA">
      <w:pPr>
        <w:numPr>
          <w:ilvl w:val="0"/>
          <w:numId w:val="2"/>
        </w:numPr>
        <w:jc w:val="both"/>
      </w:pPr>
      <w:r>
        <w:t>доступ к отечественным и зарубежным удаленным информационным ресурсам (к. 209),</w:t>
      </w:r>
      <w:r w:rsidR="00100F8B">
        <w:t xml:space="preserve"> </w:t>
      </w:r>
      <w:r w:rsidR="00100F8B">
        <w:rPr>
          <w:sz w:val="28"/>
        </w:rPr>
        <w:sym w:font="Wingdings" w:char="F028"/>
      </w:r>
      <w:r>
        <w:t>348-36-89</w:t>
      </w:r>
    </w:p>
    <w:p w:rsidR="005D7925" w:rsidRDefault="000309EA" w:rsidP="000309EA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</w:t>
      </w:r>
      <w:r w:rsidR="005D7925">
        <w:t xml:space="preserve"> </w:t>
      </w:r>
    </w:p>
    <w:p w:rsidR="005D7925" w:rsidRDefault="005D7925" w:rsidP="005D7925">
      <w:pPr>
        <w:pStyle w:val="ad"/>
      </w:pPr>
      <w:r>
        <w:t>По вопросам подписки на  "Информационный бюллетень" обращайтесь    по тел.: 348-58-09.</w:t>
      </w:r>
    </w:p>
    <w:p w:rsidR="005D7925" w:rsidRDefault="005D7925" w:rsidP="005D7925">
      <w:pPr>
        <w:ind w:firstLine="567"/>
        <w:jc w:val="both"/>
      </w:pPr>
      <w:r>
        <w:t>Телефон для справок: 348-36-89.</w:t>
      </w:r>
    </w:p>
    <w:p w:rsidR="000309EA" w:rsidRDefault="000309EA" w:rsidP="000309EA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5D7925" w:rsidRDefault="00100F8B" w:rsidP="000309EA">
      <w:pPr>
        <w:ind w:firstLine="567"/>
        <w:jc w:val="both"/>
      </w:pPr>
      <w:r>
        <w:t xml:space="preserve">              </w:t>
      </w:r>
      <w:r w:rsidR="000309EA">
        <w:t>http://www.spsl.nsc.ru/</w:t>
      </w:r>
    </w:p>
    <w:p w:rsidR="005D7925" w:rsidRDefault="005D7925" w:rsidP="005D7925">
      <w:pPr>
        <w:ind w:firstLine="567"/>
        <w:jc w:val="both"/>
      </w:pPr>
    </w:p>
    <w:p w:rsidR="005D7925" w:rsidRDefault="005D7925" w:rsidP="005D7925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0309EA" w:rsidRDefault="000309EA" w:rsidP="000309EA">
      <w:r>
        <w:t>Ежедневно  с 9</w:t>
      </w:r>
      <w:r w:rsidRPr="00100F8B">
        <w:rPr>
          <w:vertAlign w:val="superscript"/>
        </w:rPr>
        <w:t>00</w:t>
      </w:r>
      <w:r>
        <w:t xml:space="preserve"> до 19</w:t>
      </w:r>
      <w:r w:rsidRPr="00100F8B">
        <w:rPr>
          <w:vertAlign w:val="superscript"/>
        </w:rPr>
        <w:t>00</w:t>
      </w:r>
      <w:r>
        <w:t>.</w:t>
      </w:r>
    </w:p>
    <w:p w:rsidR="000309EA" w:rsidRDefault="000309EA" w:rsidP="000309EA">
      <w:r>
        <w:t>Суббота, воскресенье – выходные дни.</w:t>
      </w:r>
    </w:p>
    <w:p w:rsidR="005D7925" w:rsidRDefault="000309EA" w:rsidP="000309EA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8169E4" w:rsidRPr="00680EB9" w:rsidRDefault="000C1EF5">
      <w:pPr>
        <w:pStyle w:val="31"/>
        <w:tabs>
          <w:tab w:val="right" w:leader="dot" w:pos="10401"/>
        </w:tabs>
        <w:rPr>
          <w:rFonts w:ascii="Calibri" w:hAnsi="Calibri"/>
          <w:noProof/>
          <w:sz w:val="22"/>
          <w:szCs w:val="22"/>
        </w:rPr>
      </w:pPr>
      <w:r>
        <w:fldChar w:fldCharType="begin"/>
      </w:r>
      <w:r w:rsidR="008169E4">
        <w:instrText xml:space="preserve"> TOC \o "1-3" \h \z \u </w:instrText>
      </w:r>
      <w:r>
        <w:fldChar w:fldCharType="separate"/>
      </w:r>
    </w:p>
    <w:p w:rsidR="008169E4" w:rsidRPr="00680EB9" w:rsidRDefault="00680EB9">
      <w:pPr>
        <w:pStyle w:val="1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531789561" w:history="1">
        <w:r w:rsidR="008169E4" w:rsidRPr="00B736B9">
          <w:rPr>
            <w:rStyle w:val="ab"/>
            <w:noProof/>
          </w:rPr>
          <w:t>НОВЫЕ ПОСТУПЛЕНИЯ</w:t>
        </w:r>
        <w:r w:rsidR="008169E4">
          <w:rPr>
            <w:noProof/>
            <w:webHidden/>
          </w:rPr>
          <w:tab/>
        </w:r>
        <w:r w:rsidR="000C1EF5">
          <w:rPr>
            <w:noProof/>
            <w:webHidden/>
          </w:rPr>
          <w:fldChar w:fldCharType="begin"/>
        </w:r>
        <w:r w:rsidR="008169E4">
          <w:rPr>
            <w:noProof/>
            <w:webHidden/>
          </w:rPr>
          <w:instrText xml:space="preserve"> PAGEREF _Toc531789561 \h </w:instrText>
        </w:r>
        <w:r w:rsidR="000C1EF5">
          <w:rPr>
            <w:noProof/>
            <w:webHidden/>
          </w:rPr>
        </w:r>
        <w:r w:rsidR="000C1EF5">
          <w:rPr>
            <w:noProof/>
            <w:webHidden/>
          </w:rPr>
          <w:fldChar w:fldCharType="separate"/>
        </w:r>
        <w:r w:rsidR="008169E4">
          <w:rPr>
            <w:noProof/>
            <w:webHidden/>
          </w:rPr>
          <w:t>2</w:t>
        </w:r>
        <w:r w:rsidR="000C1EF5">
          <w:rPr>
            <w:noProof/>
            <w:webHidden/>
          </w:rPr>
          <w:fldChar w:fldCharType="end"/>
        </w:r>
      </w:hyperlink>
    </w:p>
    <w:p w:rsidR="008169E4" w:rsidRPr="00680EB9" w:rsidRDefault="00680EB9">
      <w:pPr>
        <w:pStyle w:val="1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531789562" w:history="1">
        <w:r w:rsidR="008169E4" w:rsidRPr="00B736B9">
          <w:rPr>
            <w:rStyle w:val="ab"/>
            <w:noProof/>
          </w:rPr>
          <w:t>Сельское хозяйство</w:t>
        </w:r>
        <w:r w:rsidR="008169E4">
          <w:rPr>
            <w:noProof/>
            <w:webHidden/>
          </w:rPr>
          <w:tab/>
        </w:r>
        <w:r w:rsidR="000C1EF5">
          <w:rPr>
            <w:noProof/>
            <w:webHidden/>
          </w:rPr>
          <w:fldChar w:fldCharType="begin"/>
        </w:r>
        <w:r w:rsidR="008169E4">
          <w:rPr>
            <w:noProof/>
            <w:webHidden/>
          </w:rPr>
          <w:instrText xml:space="preserve"> PAGEREF _Toc531789562 \h </w:instrText>
        </w:r>
        <w:r w:rsidR="000C1EF5">
          <w:rPr>
            <w:noProof/>
            <w:webHidden/>
          </w:rPr>
        </w:r>
        <w:r w:rsidR="000C1EF5">
          <w:rPr>
            <w:noProof/>
            <w:webHidden/>
          </w:rPr>
          <w:fldChar w:fldCharType="separate"/>
        </w:r>
        <w:r w:rsidR="008169E4">
          <w:rPr>
            <w:noProof/>
            <w:webHidden/>
          </w:rPr>
          <w:t>2</w:t>
        </w:r>
        <w:r w:rsidR="000C1EF5">
          <w:rPr>
            <w:noProof/>
            <w:webHidden/>
          </w:rPr>
          <w:fldChar w:fldCharType="end"/>
        </w:r>
      </w:hyperlink>
    </w:p>
    <w:p w:rsidR="008169E4" w:rsidRPr="00680EB9" w:rsidRDefault="00680EB9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531789563" w:history="1">
        <w:r w:rsidR="008169E4" w:rsidRPr="00B736B9">
          <w:rPr>
            <w:rStyle w:val="ab"/>
            <w:noProof/>
          </w:rPr>
          <w:t>Общие вопросы сельского хозяйства</w:t>
        </w:r>
        <w:r w:rsidR="008169E4">
          <w:rPr>
            <w:noProof/>
            <w:webHidden/>
          </w:rPr>
          <w:tab/>
        </w:r>
        <w:r w:rsidR="000C1EF5">
          <w:rPr>
            <w:noProof/>
            <w:webHidden/>
          </w:rPr>
          <w:fldChar w:fldCharType="begin"/>
        </w:r>
        <w:r w:rsidR="008169E4">
          <w:rPr>
            <w:noProof/>
            <w:webHidden/>
          </w:rPr>
          <w:instrText xml:space="preserve"> PAGEREF _Toc531789563 \h </w:instrText>
        </w:r>
        <w:r w:rsidR="000C1EF5">
          <w:rPr>
            <w:noProof/>
            <w:webHidden/>
          </w:rPr>
        </w:r>
        <w:r w:rsidR="000C1EF5">
          <w:rPr>
            <w:noProof/>
            <w:webHidden/>
          </w:rPr>
          <w:fldChar w:fldCharType="separate"/>
        </w:r>
        <w:r w:rsidR="008169E4">
          <w:rPr>
            <w:noProof/>
            <w:webHidden/>
          </w:rPr>
          <w:t>2</w:t>
        </w:r>
        <w:r w:rsidR="000C1EF5">
          <w:rPr>
            <w:noProof/>
            <w:webHidden/>
          </w:rPr>
          <w:fldChar w:fldCharType="end"/>
        </w:r>
      </w:hyperlink>
    </w:p>
    <w:p w:rsidR="008169E4" w:rsidRPr="00680EB9" w:rsidRDefault="00680EB9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531789564" w:history="1">
        <w:r w:rsidR="008169E4" w:rsidRPr="00B736B9">
          <w:rPr>
            <w:rStyle w:val="ab"/>
            <w:noProof/>
          </w:rPr>
          <w:t>Почвоведение</w:t>
        </w:r>
        <w:r w:rsidR="008169E4">
          <w:rPr>
            <w:noProof/>
            <w:webHidden/>
          </w:rPr>
          <w:tab/>
        </w:r>
        <w:r w:rsidR="000C1EF5">
          <w:rPr>
            <w:noProof/>
            <w:webHidden/>
          </w:rPr>
          <w:fldChar w:fldCharType="begin"/>
        </w:r>
        <w:r w:rsidR="008169E4">
          <w:rPr>
            <w:noProof/>
            <w:webHidden/>
          </w:rPr>
          <w:instrText xml:space="preserve"> PAGEREF _Toc531789564 \h </w:instrText>
        </w:r>
        <w:r w:rsidR="000C1EF5">
          <w:rPr>
            <w:noProof/>
            <w:webHidden/>
          </w:rPr>
        </w:r>
        <w:r w:rsidR="000C1EF5">
          <w:rPr>
            <w:noProof/>
            <w:webHidden/>
          </w:rPr>
          <w:fldChar w:fldCharType="separate"/>
        </w:r>
        <w:r w:rsidR="008169E4">
          <w:rPr>
            <w:noProof/>
            <w:webHidden/>
          </w:rPr>
          <w:t>2</w:t>
        </w:r>
        <w:r w:rsidR="000C1EF5">
          <w:rPr>
            <w:noProof/>
            <w:webHidden/>
          </w:rPr>
          <w:fldChar w:fldCharType="end"/>
        </w:r>
      </w:hyperlink>
    </w:p>
    <w:p w:rsidR="008169E4" w:rsidRPr="00680EB9" w:rsidRDefault="00680EB9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531789565" w:history="1">
        <w:r w:rsidR="008169E4" w:rsidRPr="00B736B9">
          <w:rPr>
            <w:rStyle w:val="ab"/>
            <w:noProof/>
          </w:rPr>
          <w:t>Земледелие</w:t>
        </w:r>
        <w:r w:rsidR="008169E4">
          <w:rPr>
            <w:noProof/>
            <w:webHidden/>
          </w:rPr>
          <w:tab/>
        </w:r>
        <w:r w:rsidR="000C1EF5">
          <w:rPr>
            <w:noProof/>
            <w:webHidden/>
          </w:rPr>
          <w:fldChar w:fldCharType="begin"/>
        </w:r>
        <w:r w:rsidR="008169E4">
          <w:rPr>
            <w:noProof/>
            <w:webHidden/>
          </w:rPr>
          <w:instrText xml:space="preserve"> PAGEREF _Toc531789565 \h </w:instrText>
        </w:r>
        <w:r w:rsidR="000C1EF5">
          <w:rPr>
            <w:noProof/>
            <w:webHidden/>
          </w:rPr>
        </w:r>
        <w:r w:rsidR="000C1EF5">
          <w:rPr>
            <w:noProof/>
            <w:webHidden/>
          </w:rPr>
          <w:fldChar w:fldCharType="separate"/>
        </w:r>
        <w:r w:rsidR="008169E4">
          <w:rPr>
            <w:noProof/>
            <w:webHidden/>
          </w:rPr>
          <w:t>3</w:t>
        </w:r>
        <w:r w:rsidR="000C1EF5">
          <w:rPr>
            <w:noProof/>
            <w:webHidden/>
          </w:rPr>
          <w:fldChar w:fldCharType="end"/>
        </w:r>
      </w:hyperlink>
    </w:p>
    <w:p w:rsidR="008169E4" w:rsidRPr="00680EB9" w:rsidRDefault="00680EB9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531789566" w:history="1">
        <w:r w:rsidR="008169E4" w:rsidRPr="00B736B9">
          <w:rPr>
            <w:rStyle w:val="ab"/>
            <w:noProof/>
          </w:rPr>
          <w:t>Растениеводство</w:t>
        </w:r>
        <w:r w:rsidR="008169E4">
          <w:rPr>
            <w:noProof/>
            <w:webHidden/>
          </w:rPr>
          <w:tab/>
        </w:r>
        <w:r w:rsidR="000C1EF5">
          <w:rPr>
            <w:noProof/>
            <w:webHidden/>
          </w:rPr>
          <w:fldChar w:fldCharType="begin"/>
        </w:r>
        <w:r w:rsidR="008169E4">
          <w:rPr>
            <w:noProof/>
            <w:webHidden/>
          </w:rPr>
          <w:instrText xml:space="preserve"> PAGEREF _Toc531789566 \h </w:instrText>
        </w:r>
        <w:r w:rsidR="000C1EF5">
          <w:rPr>
            <w:noProof/>
            <w:webHidden/>
          </w:rPr>
        </w:r>
        <w:r w:rsidR="000C1EF5">
          <w:rPr>
            <w:noProof/>
            <w:webHidden/>
          </w:rPr>
          <w:fldChar w:fldCharType="separate"/>
        </w:r>
        <w:r w:rsidR="008169E4">
          <w:rPr>
            <w:noProof/>
            <w:webHidden/>
          </w:rPr>
          <w:t>3</w:t>
        </w:r>
        <w:r w:rsidR="000C1EF5">
          <w:rPr>
            <w:noProof/>
            <w:webHidden/>
          </w:rPr>
          <w:fldChar w:fldCharType="end"/>
        </w:r>
      </w:hyperlink>
    </w:p>
    <w:p w:rsidR="008169E4" w:rsidRPr="00680EB9" w:rsidRDefault="00680EB9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531789567" w:history="1">
        <w:r w:rsidR="008169E4" w:rsidRPr="00B736B9">
          <w:rPr>
            <w:rStyle w:val="ab"/>
            <w:noProof/>
          </w:rPr>
          <w:t>Животноводство</w:t>
        </w:r>
        <w:r w:rsidR="008169E4">
          <w:rPr>
            <w:noProof/>
            <w:webHidden/>
          </w:rPr>
          <w:tab/>
        </w:r>
        <w:r w:rsidR="000C1EF5">
          <w:rPr>
            <w:noProof/>
            <w:webHidden/>
          </w:rPr>
          <w:fldChar w:fldCharType="begin"/>
        </w:r>
        <w:r w:rsidR="008169E4">
          <w:rPr>
            <w:noProof/>
            <w:webHidden/>
          </w:rPr>
          <w:instrText xml:space="preserve"> PAGEREF _Toc531789567 \h </w:instrText>
        </w:r>
        <w:r w:rsidR="000C1EF5">
          <w:rPr>
            <w:noProof/>
            <w:webHidden/>
          </w:rPr>
        </w:r>
        <w:r w:rsidR="000C1EF5">
          <w:rPr>
            <w:noProof/>
            <w:webHidden/>
          </w:rPr>
          <w:fldChar w:fldCharType="separate"/>
        </w:r>
        <w:r w:rsidR="008169E4">
          <w:rPr>
            <w:noProof/>
            <w:webHidden/>
          </w:rPr>
          <w:t>3</w:t>
        </w:r>
        <w:r w:rsidR="000C1EF5">
          <w:rPr>
            <w:noProof/>
            <w:webHidden/>
          </w:rPr>
          <w:fldChar w:fldCharType="end"/>
        </w:r>
      </w:hyperlink>
    </w:p>
    <w:p w:rsidR="008169E4" w:rsidRPr="00680EB9" w:rsidRDefault="00680EB9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531789568" w:history="1">
        <w:r w:rsidR="008169E4" w:rsidRPr="00B736B9">
          <w:rPr>
            <w:rStyle w:val="ab"/>
            <w:noProof/>
          </w:rPr>
          <w:t>Ветеринария</w:t>
        </w:r>
        <w:r w:rsidR="008169E4">
          <w:rPr>
            <w:noProof/>
            <w:webHidden/>
          </w:rPr>
          <w:tab/>
        </w:r>
        <w:r w:rsidR="000C1EF5">
          <w:rPr>
            <w:noProof/>
            <w:webHidden/>
          </w:rPr>
          <w:fldChar w:fldCharType="begin"/>
        </w:r>
        <w:r w:rsidR="008169E4">
          <w:rPr>
            <w:noProof/>
            <w:webHidden/>
          </w:rPr>
          <w:instrText xml:space="preserve"> PAGEREF _Toc531789568 \h </w:instrText>
        </w:r>
        <w:r w:rsidR="000C1EF5">
          <w:rPr>
            <w:noProof/>
            <w:webHidden/>
          </w:rPr>
        </w:r>
        <w:r w:rsidR="000C1EF5">
          <w:rPr>
            <w:noProof/>
            <w:webHidden/>
          </w:rPr>
          <w:fldChar w:fldCharType="separate"/>
        </w:r>
        <w:r w:rsidR="008169E4">
          <w:rPr>
            <w:noProof/>
            <w:webHidden/>
          </w:rPr>
          <w:t>4</w:t>
        </w:r>
        <w:r w:rsidR="000C1EF5">
          <w:rPr>
            <w:noProof/>
            <w:webHidden/>
          </w:rPr>
          <w:fldChar w:fldCharType="end"/>
        </w:r>
      </w:hyperlink>
    </w:p>
    <w:p w:rsidR="008169E4" w:rsidRPr="00680EB9" w:rsidRDefault="00680EB9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531789569" w:history="1">
        <w:r w:rsidR="008169E4" w:rsidRPr="00B736B9">
          <w:rPr>
            <w:rStyle w:val="ab"/>
            <w:noProof/>
          </w:rPr>
          <w:t>Механизация и электрификация сельского хозяйства</w:t>
        </w:r>
        <w:r w:rsidR="008169E4">
          <w:rPr>
            <w:noProof/>
            <w:webHidden/>
          </w:rPr>
          <w:tab/>
        </w:r>
        <w:r w:rsidR="000C1EF5">
          <w:rPr>
            <w:noProof/>
            <w:webHidden/>
          </w:rPr>
          <w:fldChar w:fldCharType="begin"/>
        </w:r>
        <w:r w:rsidR="008169E4">
          <w:rPr>
            <w:noProof/>
            <w:webHidden/>
          </w:rPr>
          <w:instrText xml:space="preserve"> PAGEREF _Toc531789569 \h </w:instrText>
        </w:r>
        <w:r w:rsidR="000C1EF5">
          <w:rPr>
            <w:noProof/>
            <w:webHidden/>
          </w:rPr>
        </w:r>
        <w:r w:rsidR="000C1EF5">
          <w:rPr>
            <w:noProof/>
            <w:webHidden/>
          </w:rPr>
          <w:fldChar w:fldCharType="separate"/>
        </w:r>
        <w:r w:rsidR="008169E4">
          <w:rPr>
            <w:noProof/>
            <w:webHidden/>
          </w:rPr>
          <w:t>4</w:t>
        </w:r>
        <w:r w:rsidR="000C1EF5">
          <w:rPr>
            <w:noProof/>
            <w:webHidden/>
          </w:rPr>
          <w:fldChar w:fldCharType="end"/>
        </w:r>
      </w:hyperlink>
    </w:p>
    <w:p w:rsidR="008169E4" w:rsidRPr="00680EB9" w:rsidRDefault="00680EB9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531789570" w:history="1">
        <w:r w:rsidR="008169E4" w:rsidRPr="00B736B9">
          <w:rPr>
            <w:rStyle w:val="ab"/>
            <w:noProof/>
          </w:rPr>
          <w:t>Экономика сельского хозяйства</w:t>
        </w:r>
        <w:r w:rsidR="008169E4">
          <w:rPr>
            <w:noProof/>
            <w:webHidden/>
          </w:rPr>
          <w:tab/>
        </w:r>
        <w:r w:rsidR="000C1EF5">
          <w:rPr>
            <w:noProof/>
            <w:webHidden/>
          </w:rPr>
          <w:fldChar w:fldCharType="begin"/>
        </w:r>
        <w:r w:rsidR="008169E4">
          <w:rPr>
            <w:noProof/>
            <w:webHidden/>
          </w:rPr>
          <w:instrText xml:space="preserve"> PAGEREF _Toc531789570 \h </w:instrText>
        </w:r>
        <w:r w:rsidR="000C1EF5">
          <w:rPr>
            <w:noProof/>
            <w:webHidden/>
          </w:rPr>
        </w:r>
        <w:r w:rsidR="000C1EF5">
          <w:rPr>
            <w:noProof/>
            <w:webHidden/>
          </w:rPr>
          <w:fldChar w:fldCharType="separate"/>
        </w:r>
        <w:r w:rsidR="008169E4">
          <w:rPr>
            <w:noProof/>
            <w:webHidden/>
          </w:rPr>
          <w:t>5</w:t>
        </w:r>
        <w:r w:rsidR="000C1EF5">
          <w:rPr>
            <w:noProof/>
            <w:webHidden/>
          </w:rPr>
          <w:fldChar w:fldCharType="end"/>
        </w:r>
      </w:hyperlink>
    </w:p>
    <w:p w:rsidR="008169E4" w:rsidRPr="00680EB9" w:rsidRDefault="00680EB9">
      <w:pPr>
        <w:pStyle w:val="1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531789571" w:history="1">
        <w:r w:rsidR="008169E4" w:rsidRPr="00B736B9">
          <w:rPr>
            <w:rStyle w:val="ab"/>
            <w:noProof/>
          </w:rPr>
          <w:t>Лесное хозяйство</w:t>
        </w:r>
        <w:r w:rsidR="008169E4">
          <w:rPr>
            <w:noProof/>
            <w:webHidden/>
          </w:rPr>
          <w:tab/>
        </w:r>
        <w:r w:rsidR="000C1EF5">
          <w:rPr>
            <w:noProof/>
            <w:webHidden/>
          </w:rPr>
          <w:fldChar w:fldCharType="begin"/>
        </w:r>
        <w:r w:rsidR="008169E4">
          <w:rPr>
            <w:noProof/>
            <w:webHidden/>
          </w:rPr>
          <w:instrText xml:space="preserve"> PAGEREF _Toc531789571 \h </w:instrText>
        </w:r>
        <w:r w:rsidR="000C1EF5">
          <w:rPr>
            <w:noProof/>
            <w:webHidden/>
          </w:rPr>
        </w:r>
        <w:r w:rsidR="000C1EF5">
          <w:rPr>
            <w:noProof/>
            <w:webHidden/>
          </w:rPr>
          <w:fldChar w:fldCharType="separate"/>
        </w:r>
        <w:r w:rsidR="008169E4">
          <w:rPr>
            <w:noProof/>
            <w:webHidden/>
          </w:rPr>
          <w:t>6</w:t>
        </w:r>
        <w:r w:rsidR="000C1EF5">
          <w:rPr>
            <w:noProof/>
            <w:webHidden/>
          </w:rPr>
          <w:fldChar w:fldCharType="end"/>
        </w:r>
      </w:hyperlink>
    </w:p>
    <w:p w:rsidR="008169E4" w:rsidRPr="00680EB9" w:rsidRDefault="00680EB9">
      <w:pPr>
        <w:pStyle w:val="1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531789572" w:history="1">
        <w:r w:rsidR="008169E4" w:rsidRPr="00B736B9">
          <w:rPr>
            <w:rStyle w:val="ab"/>
            <w:noProof/>
          </w:rPr>
          <w:t>Рыбное хозяйство</w:t>
        </w:r>
        <w:r w:rsidR="008169E4">
          <w:rPr>
            <w:noProof/>
            <w:webHidden/>
          </w:rPr>
          <w:tab/>
        </w:r>
        <w:r w:rsidR="000C1EF5">
          <w:rPr>
            <w:noProof/>
            <w:webHidden/>
          </w:rPr>
          <w:fldChar w:fldCharType="begin"/>
        </w:r>
        <w:r w:rsidR="008169E4">
          <w:rPr>
            <w:noProof/>
            <w:webHidden/>
          </w:rPr>
          <w:instrText xml:space="preserve"> PAGEREF _Toc531789572 \h </w:instrText>
        </w:r>
        <w:r w:rsidR="000C1EF5">
          <w:rPr>
            <w:noProof/>
            <w:webHidden/>
          </w:rPr>
        </w:r>
        <w:r w:rsidR="000C1EF5">
          <w:rPr>
            <w:noProof/>
            <w:webHidden/>
          </w:rPr>
          <w:fldChar w:fldCharType="separate"/>
        </w:r>
        <w:r w:rsidR="008169E4">
          <w:rPr>
            <w:noProof/>
            <w:webHidden/>
          </w:rPr>
          <w:t>6</w:t>
        </w:r>
        <w:r w:rsidR="000C1EF5">
          <w:rPr>
            <w:noProof/>
            <w:webHidden/>
          </w:rPr>
          <w:fldChar w:fldCharType="end"/>
        </w:r>
      </w:hyperlink>
    </w:p>
    <w:p w:rsidR="008169E4" w:rsidRPr="00680EB9" w:rsidRDefault="00680EB9">
      <w:pPr>
        <w:pStyle w:val="1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531789573" w:history="1">
        <w:r w:rsidR="008169E4" w:rsidRPr="00B736B9">
          <w:rPr>
            <w:rStyle w:val="ab"/>
            <w:noProof/>
          </w:rPr>
          <w:t>ТЕКУЩЕЕ ЗАКОНОДАТЕЛЬСТВО: КРАТКИЙ ОБЗОР</w:t>
        </w:r>
        <w:r w:rsidR="008169E4">
          <w:rPr>
            <w:noProof/>
            <w:webHidden/>
          </w:rPr>
          <w:tab/>
        </w:r>
        <w:r w:rsidR="000C1EF5">
          <w:rPr>
            <w:noProof/>
            <w:webHidden/>
          </w:rPr>
          <w:fldChar w:fldCharType="begin"/>
        </w:r>
        <w:r w:rsidR="008169E4">
          <w:rPr>
            <w:noProof/>
            <w:webHidden/>
          </w:rPr>
          <w:instrText xml:space="preserve"> PAGEREF _Toc531789573 \h </w:instrText>
        </w:r>
        <w:r w:rsidR="000C1EF5">
          <w:rPr>
            <w:noProof/>
            <w:webHidden/>
          </w:rPr>
        </w:r>
        <w:r w:rsidR="000C1EF5">
          <w:rPr>
            <w:noProof/>
            <w:webHidden/>
          </w:rPr>
          <w:fldChar w:fldCharType="separate"/>
        </w:r>
        <w:r w:rsidR="008169E4">
          <w:rPr>
            <w:noProof/>
            <w:webHidden/>
          </w:rPr>
          <w:t>7</w:t>
        </w:r>
        <w:r w:rsidR="000C1EF5">
          <w:rPr>
            <w:noProof/>
            <w:webHidden/>
          </w:rPr>
          <w:fldChar w:fldCharType="end"/>
        </w:r>
      </w:hyperlink>
    </w:p>
    <w:p w:rsidR="005D7925" w:rsidRDefault="000C1EF5">
      <w:r>
        <w:fldChar w:fldCharType="end"/>
      </w:r>
    </w:p>
    <w:p w:rsidR="005D7925" w:rsidRDefault="005D7925">
      <w:pPr>
        <w:rPr>
          <w:rStyle w:val="ab"/>
        </w:rPr>
      </w:pPr>
    </w:p>
    <w:p w:rsidR="005D7925" w:rsidRDefault="005D7925">
      <w:pPr>
        <w:sectPr w:rsidR="005D7925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1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D81741" w:rsidRPr="00D81741" w:rsidRDefault="00D81741" w:rsidP="00D81741">
      <w:pPr>
        <w:pStyle w:val="1"/>
      </w:pPr>
      <w:bookmarkStart w:id="2" w:name="_Toc531789561"/>
      <w:r w:rsidRPr="00D81741">
        <w:lastRenderedPageBreak/>
        <w:t>НОВЫЕ ПОСТУПЛЕНИЯ</w:t>
      </w:r>
      <w:bookmarkEnd w:id="2"/>
    </w:p>
    <w:p w:rsidR="00D81741" w:rsidRPr="00D81741" w:rsidRDefault="00D81741" w:rsidP="00D81741">
      <w:pPr>
        <w:pStyle w:val="1"/>
      </w:pPr>
      <w:bookmarkStart w:id="3" w:name="_Toc531789562"/>
      <w:r w:rsidRPr="00D81741">
        <w:t>Сельское хозяйство</w:t>
      </w:r>
      <w:bookmarkEnd w:id="3"/>
    </w:p>
    <w:p w:rsidR="00D81741" w:rsidRPr="00D81741" w:rsidRDefault="00D81741" w:rsidP="00D81741">
      <w:pPr>
        <w:pStyle w:val="2"/>
      </w:pPr>
      <w:bookmarkStart w:id="4" w:name="_Toc531789563"/>
      <w:r w:rsidRPr="00D81741">
        <w:t>Общие вопросы сельского хозяйства</w:t>
      </w:r>
      <w:bookmarkEnd w:id="4"/>
    </w:p>
    <w:p w:rsidR="00D81741" w:rsidRPr="00D81741" w:rsidRDefault="00D81741" w:rsidP="00D81741">
      <w:pPr>
        <w:pStyle w:val="10"/>
      </w:pPr>
      <w:r w:rsidRPr="00D81741">
        <w:rPr>
          <w:b/>
        </w:rPr>
        <w:t xml:space="preserve">1. "Органическое сельское хозяйство: проблемы и перспективы",  международная научно-производственная конференция (22; 2018; пос. </w:t>
      </w:r>
      <w:proofErr w:type="gramStart"/>
      <w:r w:rsidRPr="00D81741">
        <w:rPr>
          <w:b/>
        </w:rPr>
        <w:t>Майский</w:t>
      </w:r>
      <w:proofErr w:type="gramEnd"/>
      <w:r w:rsidRPr="00D81741">
        <w:rPr>
          <w:b/>
        </w:rPr>
        <w:t>,  Белгородская область).</w:t>
      </w:r>
      <w:r w:rsidRPr="00D81741">
        <w:t xml:space="preserve"> Материалы XXII международной научно-производственной конференции "Органическое сельское хозяйство: проблемы и перспективы" (28–29 мая 2018 года) : [в 2 т.]/ М-во сел. хоз-ва</w:t>
      </w:r>
      <w:proofErr w:type="gramStart"/>
      <w:r w:rsidRPr="00D81741">
        <w:t xml:space="preserve"> Р</w:t>
      </w:r>
      <w:proofErr w:type="gramEnd"/>
      <w:r w:rsidRPr="00D81741">
        <w:t xml:space="preserve">ос. Федерации,  </w:t>
      </w:r>
      <w:proofErr w:type="spellStart"/>
      <w:r w:rsidRPr="00D81741">
        <w:t>Белгор</w:t>
      </w:r>
      <w:proofErr w:type="spellEnd"/>
      <w:r w:rsidRPr="00D81741">
        <w:t xml:space="preserve">. гос. </w:t>
      </w:r>
      <w:proofErr w:type="spellStart"/>
      <w:r w:rsidRPr="00D81741">
        <w:t>аграр</w:t>
      </w:r>
      <w:proofErr w:type="spellEnd"/>
      <w:r w:rsidRPr="00D81741">
        <w:t>. ун</w:t>
      </w:r>
      <w:r w:rsidRPr="00D81741">
        <w:noBreakHyphen/>
        <w:t>т им. В. Я. Горина; [</w:t>
      </w:r>
      <w:proofErr w:type="spellStart"/>
      <w:r w:rsidRPr="00D81741">
        <w:t>редкол</w:t>
      </w:r>
      <w:proofErr w:type="spellEnd"/>
      <w:r w:rsidRPr="00D81741">
        <w:t xml:space="preserve">.: А. В. </w:t>
      </w:r>
      <w:proofErr w:type="spellStart"/>
      <w:r w:rsidRPr="00D81741">
        <w:t>Турьянский</w:t>
      </w:r>
      <w:proofErr w:type="spellEnd"/>
      <w:r w:rsidRPr="00D81741">
        <w:t xml:space="preserve"> (пред.) и др.]. </w:t>
      </w:r>
      <w:proofErr w:type="gramStart"/>
      <w:r w:rsidRPr="00D81741">
        <w:t>–М</w:t>
      </w:r>
      <w:proofErr w:type="gramEnd"/>
      <w:r w:rsidRPr="00D81741">
        <w:t>айский [</w:t>
      </w:r>
      <w:proofErr w:type="spellStart"/>
      <w:r w:rsidRPr="00D81741">
        <w:t>Белгор</w:t>
      </w:r>
      <w:proofErr w:type="spellEnd"/>
      <w:r w:rsidRPr="00D81741">
        <w:t xml:space="preserve">. обл.] : [Изд-во </w:t>
      </w:r>
      <w:proofErr w:type="spellStart"/>
      <w:r w:rsidRPr="00D81741">
        <w:t>БелГАУ</w:t>
      </w:r>
      <w:proofErr w:type="spellEnd"/>
      <w:r w:rsidRPr="00D81741">
        <w:t>],  2018 –</w:t>
      </w:r>
    </w:p>
    <w:p w:rsidR="00D81741" w:rsidRPr="00D81741" w:rsidRDefault="00D81741" w:rsidP="00D81741">
      <w:pPr>
        <w:pStyle w:val="a6"/>
      </w:pPr>
      <w:r w:rsidRPr="00D81741">
        <w:t xml:space="preserve">Т. 1. -2018. -407 с.: ил. </w:t>
      </w:r>
      <w:proofErr w:type="gramStart"/>
      <w:r w:rsidRPr="00D81741">
        <w:t>-</w:t>
      </w:r>
      <w:proofErr w:type="spellStart"/>
      <w:r w:rsidRPr="00D81741">
        <w:t>Б</w:t>
      </w:r>
      <w:proofErr w:type="gramEnd"/>
      <w:r w:rsidRPr="00D81741">
        <w:t>иблиогр</w:t>
      </w:r>
      <w:proofErr w:type="spellEnd"/>
      <w:r w:rsidRPr="00D81741">
        <w:t xml:space="preserve">. в конце </w:t>
      </w:r>
      <w:proofErr w:type="spellStart"/>
      <w:r w:rsidRPr="00D81741">
        <w:t>докл</w:t>
      </w:r>
      <w:proofErr w:type="spellEnd"/>
      <w:r w:rsidRPr="00D81741">
        <w:t>. (Шифр Г2018-889/1)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10"/>
      </w:pPr>
      <w:r w:rsidRPr="00D81741">
        <w:rPr>
          <w:b/>
        </w:rPr>
        <w:t xml:space="preserve">2. "Органическое сельское хозяйство: проблемы и перспективы",  международная научно-производственная конференция (22; 2018; пос. </w:t>
      </w:r>
      <w:proofErr w:type="gramStart"/>
      <w:r w:rsidRPr="00D81741">
        <w:rPr>
          <w:b/>
        </w:rPr>
        <w:t>Майский</w:t>
      </w:r>
      <w:proofErr w:type="gramEnd"/>
      <w:r w:rsidRPr="00D81741">
        <w:rPr>
          <w:b/>
        </w:rPr>
        <w:t>,  Белгородская область).</w:t>
      </w:r>
      <w:r w:rsidRPr="00D81741">
        <w:t xml:space="preserve"> Материалы XXII международной научно-производственной конференции "Органическое сельское хозяйство: проблемы и перспективы" (28–29 мая 2018 года) : [в 2 т.]/ М-во сел. хоз-ва</w:t>
      </w:r>
      <w:proofErr w:type="gramStart"/>
      <w:r w:rsidRPr="00D81741">
        <w:t xml:space="preserve"> Р</w:t>
      </w:r>
      <w:proofErr w:type="gramEnd"/>
      <w:r w:rsidRPr="00D81741">
        <w:t xml:space="preserve">ос. Федерации,  </w:t>
      </w:r>
      <w:proofErr w:type="spellStart"/>
      <w:r w:rsidRPr="00D81741">
        <w:t>Белгор</w:t>
      </w:r>
      <w:proofErr w:type="spellEnd"/>
      <w:r w:rsidRPr="00D81741">
        <w:t xml:space="preserve">. гос. </w:t>
      </w:r>
      <w:proofErr w:type="spellStart"/>
      <w:r w:rsidRPr="00D81741">
        <w:t>аграр</w:t>
      </w:r>
      <w:proofErr w:type="spellEnd"/>
      <w:r w:rsidRPr="00D81741">
        <w:t>. ун</w:t>
      </w:r>
      <w:r w:rsidRPr="00D81741">
        <w:noBreakHyphen/>
        <w:t>т им. В. Я. Горина; [</w:t>
      </w:r>
      <w:proofErr w:type="spellStart"/>
      <w:r w:rsidRPr="00D81741">
        <w:t>редкол</w:t>
      </w:r>
      <w:proofErr w:type="spellEnd"/>
      <w:r w:rsidRPr="00D81741">
        <w:t xml:space="preserve">.: А. В. </w:t>
      </w:r>
      <w:proofErr w:type="spellStart"/>
      <w:r w:rsidRPr="00D81741">
        <w:t>Турьянский</w:t>
      </w:r>
      <w:proofErr w:type="spellEnd"/>
      <w:r w:rsidRPr="00D81741">
        <w:t xml:space="preserve"> (пред.) и др.]. </w:t>
      </w:r>
      <w:proofErr w:type="gramStart"/>
      <w:r w:rsidRPr="00D81741">
        <w:t>–М</w:t>
      </w:r>
      <w:proofErr w:type="gramEnd"/>
      <w:r w:rsidRPr="00D81741">
        <w:t>айский [</w:t>
      </w:r>
      <w:proofErr w:type="spellStart"/>
      <w:r w:rsidRPr="00D81741">
        <w:t>Белгор</w:t>
      </w:r>
      <w:proofErr w:type="spellEnd"/>
      <w:r w:rsidRPr="00D81741">
        <w:t xml:space="preserve">. обл.] : [Изд-во </w:t>
      </w:r>
      <w:proofErr w:type="spellStart"/>
      <w:r w:rsidRPr="00D81741">
        <w:t>БелГАУ</w:t>
      </w:r>
      <w:proofErr w:type="spellEnd"/>
      <w:r w:rsidRPr="00D81741">
        <w:t>],  2018 –</w:t>
      </w:r>
    </w:p>
    <w:p w:rsidR="00D81741" w:rsidRPr="00D81741" w:rsidRDefault="00D81741" w:rsidP="00D81741">
      <w:pPr>
        <w:pStyle w:val="a6"/>
      </w:pPr>
      <w:r w:rsidRPr="00D81741">
        <w:t xml:space="preserve">Т. 2. -2018. -212 с.: ил. </w:t>
      </w:r>
      <w:proofErr w:type="gramStart"/>
      <w:r w:rsidRPr="00D81741">
        <w:t>-</w:t>
      </w:r>
      <w:proofErr w:type="spellStart"/>
      <w:r w:rsidRPr="00D81741">
        <w:t>Б</w:t>
      </w:r>
      <w:proofErr w:type="gramEnd"/>
      <w:r w:rsidRPr="00D81741">
        <w:t>иблиогр</w:t>
      </w:r>
      <w:proofErr w:type="spellEnd"/>
      <w:r w:rsidRPr="00D81741">
        <w:t xml:space="preserve">. в конце </w:t>
      </w:r>
      <w:proofErr w:type="spellStart"/>
      <w:r w:rsidRPr="00D81741">
        <w:t>докл</w:t>
      </w:r>
      <w:proofErr w:type="spellEnd"/>
      <w:r w:rsidRPr="00D81741">
        <w:t>. (Шифр Г2018-889/2)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10"/>
      </w:pPr>
      <w:r w:rsidRPr="00D81741">
        <w:rPr>
          <w:b/>
        </w:rPr>
        <w:t>3. Инновации</w:t>
      </w:r>
      <w:r w:rsidRPr="00D81741">
        <w:t xml:space="preserve"> молодых –развитию сельского хозяйства : материалы 54-й научной студенческой конференции (26–30 марта 2018 года)/ М-во сел. хоз-ва</w:t>
      </w:r>
      <w:proofErr w:type="gramStart"/>
      <w:r w:rsidRPr="00D81741">
        <w:t xml:space="preserve"> Р</w:t>
      </w:r>
      <w:proofErr w:type="gramEnd"/>
      <w:r w:rsidRPr="00D81741">
        <w:t xml:space="preserve">ос. Федерации,  </w:t>
      </w:r>
      <w:proofErr w:type="spellStart"/>
      <w:r w:rsidRPr="00D81741">
        <w:t>Примор</w:t>
      </w:r>
      <w:proofErr w:type="spellEnd"/>
      <w:r w:rsidRPr="00D81741">
        <w:t>. гос. с.-х. акад. </w:t>
      </w:r>
      <w:proofErr w:type="gramStart"/>
      <w:r w:rsidRPr="00D81741">
        <w:t>–У</w:t>
      </w:r>
      <w:proofErr w:type="gramEnd"/>
      <w:r w:rsidRPr="00D81741">
        <w:t>ссурийск : [ПГСХА],  2018 –</w:t>
      </w:r>
    </w:p>
    <w:p w:rsidR="00D81741" w:rsidRPr="00D81741" w:rsidRDefault="00D81741" w:rsidP="00D81741">
      <w:pPr>
        <w:pStyle w:val="a6"/>
      </w:pPr>
      <w:r w:rsidRPr="00D81741">
        <w:t xml:space="preserve">Ч. 2. -2018. -216 с.: ил. </w:t>
      </w:r>
      <w:proofErr w:type="gramStart"/>
      <w:r w:rsidRPr="00D81741">
        <w:t>-</w:t>
      </w:r>
      <w:proofErr w:type="spellStart"/>
      <w:r w:rsidRPr="00D81741">
        <w:t>Б</w:t>
      </w:r>
      <w:proofErr w:type="gramEnd"/>
      <w:r w:rsidRPr="00D81741">
        <w:t>иблиогр</w:t>
      </w:r>
      <w:proofErr w:type="spellEnd"/>
      <w:r w:rsidRPr="00D81741">
        <w:t xml:space="preserve">. в конце </w:t>
      </w:r>
      <w:proofErr w:type="spellStart"/>
      <w:r w:rsidRPr="00D81741">
        <w:t>докл</w:t>
      </w:r>
      <w:proofErr w:type="spellEnd"/>
      <w:r w:rsidRPr="00D81741">
        <w:t>. (Шифр Г2018-891/2)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10"/>
      </w:pPr>
      <w:r w:rsidRPr="00D81741">
        <w:rPr>
          <w:b/>
        </w:rPr>
        <w:t>4. Инновации</w:t>
      </w:r>
      <w:r w:rsidRPr="00D81741">
        <w:t xml:space="preserve"> молодых –развитию сельского хозяйства : материалы 54-й научной студенческой конференции (26–30 марта 2018 года)/ М-во сел. хоз-ва</w:t>
      </w:r>
      <w:proofErr w:type="gramStart"/>
      <w:r w:rsidRPr="00D81741">
        <w:t xml:space="preserve"> Р</w:t>
      </w:r>
      <w:proofErr w:type="gramEnd"/>
      <w:r w:rsidRPr="00D81741">
        <w:t xml:space="preserve">ос. Федерации,  </w:t>
      </w:r>
      <w:proofErr w:type="spellStart"/>
      <w:r w:rsidRPr="00D81741">
        <w:t>Примор</w:t>
      </w:r>
      <w:proofErr w:type="spellEnd"/>
      <w:r w:rsidRPr="00D81741">
        <w:t>. гос. с.-х. акад. </w:t>
      </w:r>
      <w:proofErr w:type="gramStart"/>
      <w:r w:rsidRPr="00D81741">
        <w:t>–У</w:t>
      </w:r>
      <w:proofErr w:type="gramEnd"/>
      <w:r w:rsidRPr="00D81741">
        <w:t>ссурийск : [ПГСХА],  2018 –</w:t>
      </w:r>
    </w:p>
    <w:p w:rsidR="00D81741" w:rsidRPr="00D81741" w:rsidRDefault="00D81741" w:rsidP="00D81741">
      <w:pPr>
        <w:pStyle w:val="a6"/>
      </w:pPr>
      <w:r w:rsidRPr="00D81741">
        <w:t xml:space="preserve">Ч. 1. -2018. -223 с.: ил. </w:t>
      </w:r>
      <w:proofErr w:type="gramStart"/>
      <w:r w:rsidRPr="00D81741">
        <w:t>-</w:t>
      </w:r>
      <w:proofErr w:type="spellStart"/>
      <w:r w:rsidRPr="00D81741">
        <w:t>Б</w:t>
      </w:r>
      <w:proofErr w:type="gramEnd"/>
      <w:r w:rsidRPr="00D81741">
        <w:t>иблиогр</w:t>
      </w:r>
      <w:proofErr w:type="spellEnd"/>
      <w:r w:rsidRPr="00D81741">
        <w:t xml:space="preserve">. в конце </w:t>
      </w:r>
      <w:proofErr w:type="spellStart"/>
      <w:r w:rsidRPr="00D81741">
        <w:t>докл</w:t>
      </w:r>
      <w:proofErr w:type="spellEnd"/>
      <w:r w:rsidRPr="00D81741">
        <w:t>. (Шифр Г2018-891/1)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10"/>
      </w:pPr>
      <w:r w:rsidRPr="00D81741">
        <w:rPr>
          <w:b/>
        </w:rPr>
        <w:t>5. Кадры</w:t>
      </w:r>
      <w:r w:rsidRPr="00D81741">
        <w:t xml:space="preserve"> для сельскохозяйственной науки : школа для поступающих в магистратуру Аграрно-технологического ин</w:t>
      </w:r>
      <w:r w:rsidRPr="00D81741">
        <w:noBreakHyphen/>
        <w:t>та РУДН/ Рос. ун</w:t>
      </w:r>
      <w:r w:rsidRPr="00D81741">
        <w:noBreakHyphen/>
        <w:t>т дружбы народов; [сост. Е. В. Мартыненко]. </w:t>
      </w:r>
      <w:proofErr w:type="gramStart"/>
      <w:r w:rsidRPr="00D81741">
        <w:t>–М</w:t>
      </w:r>
      <w:proofErr w:type="gramEnd"/>
      <w:r w:rsidRPr="00D81741">
        <w:t xml:space="preserve">осква: [РУДН],  2018. –160 с.: </w:t>
      </w:r>
      <w:proofErr w:type="spellStart"/>
      <w:r w:rsidRPr="00D81741">
        <w:t>цв</w:t>
      </w:r>
      <w:proofErr w:type="spellEnd"/>
      <w:r w:rsidRPr="00D81741">
        <w:t>. ил.; 21 см. </w:t>
      </w:r>
      <w:proofErr w:type="gramStart"/>
      <w:r w:rsidRPr="00D81741">
        <w:t>–Т</w:t>
      </w:r>
      <w:proofErr w:type="gramEnd"/>
      <w:r w:rsidRPr="00D81741">
        <w:t>екст на рус. и англ. яз. (Шифр Г2018–888)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10"/>
      </w:pPr>
      <w:r w:rsidRPr="00D81741">
        <w:rPr>
          <w:b/>
        </w:rPr>
        <w:t>6. Основы</w:t>
      </w:r>
      <w:r w:rsidRPr="00D81741">
        <w:t xml:space="preserve"> научных исследований : методические указания по выполнению курсовой раб</w:t>
      </w:r>
      <w:r w:rsidRPr="00D81741">
        <w:t>о</w:t>
      </w:r>
      <w:r w:rsidRPr="00D81741">
        <w:t>ты/ М-во сел. хоз-ва</w:t>
      </w:r>
      <w:proofErr w:type="gramStart"/>
      <w:r w:rsidRPr="00D81741">
        <w:t xml:space="preserve"> Р</w:t>
      </w:r>
      <w:proofErr w:type="gramEnd"/>
      <w:r w:rsidRPr="00D81741">
        <w:t xml:space="preserve">ос. Федерации,  </w:t>
      </w:r>
      <w:proofErr w:type="spellStart"/>
      <w:r w:rsidRPr="00D81741">
        <w:t>Перм</w:t>
      </w:r>
      <w:proofErr w:type="spellEnd"/>
      <w:r w:rsidRPr="00D81741">
        <w:t xml:space="preserve">. гос. </w:t>
      </w:r>
      <w:proofErr w:type="spellStart"/>
      <w:r w:rsidRPr="00D81741">
        <w:t>аграр</w:t>
      </w:r>
      <w:proofErr w:type="spellEnd"/>
      <w:proofErr w:type="gramStart"/>
      <w:r w:rsidRPr="00D81741">
        <w:t>.-</w:t>
      </w:r>
      <w:proofErr w:type="spellStart"/>
      <w:proofErr w:type="gramEnd"/>
      <w:r w:rsidRPr="00D81741">
        <w:t>технол</w:t>
      </w:r>
      <w:proofErr w:type="spellEnd"/>
      <w:r w:rsidRPr="00D81741">
        <w:t>. ун</w:t>
      </w:r>
      <w:r w:rsidRPr="00D81741">
        <w:noBreakHyphen/>
        <w:t xml:space="preserve">т им. Д. Н. Прянишникова; сост. Э. Д. </w:t>
      </w:r>
      <w:proofErr w:type="spellStart"/>
      <w:r w:rsidRPr="00D81741">
        <w:t>Акманаев</w:t>
      </w:r>
      <w:proofErr w:type="spellEnd"/>
      <w:r w:rsidRPr="00D81741">
        <w:t xml:space="preserve">. –Пермь: </w:t>
      </w:r>
      <w:proofErr w:type="spellStart"/>
      <w:r w:rsidRPr="00D81741">
        <w:t>ПрокростЪ</w:t>
      </w:r>
      <w:proofErr w:type="spellEnd"/>
      <w:r w:rsidRPr="00D81741">
        <w:t>,  2018. –29 с.: табл.; 21 см</w:t>
      </w:r>
      <w:proofErr w:type="gramStart"/>
      <w:r w:rsidRPr="00D81741">
        <w:t xml:space="preserve"> +П</w:t>
      </w:r>
      <w:proofErr w:type="gramEnd"/>
      <w:r w:rsidRPr="00D81741">
        <w:t>рил.: с. 23–29. –</w:t>
      </w:r>
      <w:proofErr w:type="spellStart"/>
      <w:r w:rsidRPr="00D81741">
        <w:t>Библиогр</w:t>
      </w:r>
      <w:proofErr w:type="spellEnd"/>
      <w:r w:rsidRPr="00D81741">
        <w:t>.: с. 24–26 (37 назв.). (Шифр Г2018–892)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10"/>
      </w:pPr>
      <w:r w:rsidRPr="00D81741">
        <w:rPr>
          <w:b/>
        </w:rPr>
        <w:t>7. Развитие</w:t>
      </w:r>
      <w:r w:rsidRPr="00D81741">
        <w:t xml:space="preserve"> аграрной науки в разработках молодых ученых : материалы онлайн-конференции (20–24 марта 2018 г.)/ М-во сел. хоз-ва</w:t>
      </w:r>
      <w:proofErr w:type="gramStart"/>
      <w:r w:rsidRPr="00D81741">
        <w:t xml:space="preserve"> Р</w:t>
      </w:r>
      <w:proofErr w:type="gramEnd"/>
      <w:r w:rsidRPr="00D81741">
        <w:t xml:space="preserve">ос. Федерации,  </w:t>
      </w:r>
      <w:proofErr w:type="spellStart"/>
      <w:r w:rsidRPr="00D81741">
        <w:t>Ассоц</w:t>
      </w:r>
      <w:proofErr w:type="spellEnd"/>
      <w:r w:rsidRPr="00D81741">
        <w:t xml:space="preserve">. </w:t>
      </w:r>
      <w:proofErr w:type="spellStart"/>
      <w:r w:rsidRPr="00D81741">
        <w:t>аграр</w:t>
      </w:r>
      <w:proofErr w:type="spellEnd"/>
      <w:r w:rsidRPr="00D81741">
        <w:t xml:space="preserve">. вузов,  </w:t>
      </w:r>
      <w:proofErr w:type="spellStart"/>
      <w:r w:rsidRPr="00D81741">
        <w:t>Белгор</w:t>
      </w:r>
      <w:proofErr w:type="spellEnd"/>
      <w:r w:rsidRPr="00D81741">
        <w:t xml:space="preserve">. гос. </w:t>
      </w:r>
      <w:proofErr w:type="spellStart"/>
      <w:r w:rsidRPr="00D81741">
        <w:t>аграр</w:t>
      </w:r>
      <w:proofErr w:type="spellEnd"/>
      <w:r w:rsidRPr="00D81741">
        <w:t>. ун</w:t>
      </w:r>
      <w:r w:rsidRPr="00D81741">
        <w:noBreakHyphen/>
        <w:t xml:space="preserve">т им. В. Я. Горина,  </w:t>
      </w:r>
      <w:proofErr w:type="spellStart"/>
      <w:r w:rsidRPr="00D81741">
        <w:t>Ассоц</w:t>
      </w:r>
      <w:proofErr w:type="spellEnd"/>
      <w:r w:rsidRPr="00D81741">
        <w:t xml:space="preserve">. </w:t>
      </w:r>
      <w:proofErr w:type="spellStart"/>
      <w:r w:rsidRPr="00D81741">
        <w:t>аграр</w:t>
      </w:r>
      <w:proofErr w:type="spellEnd"/>
      <w:r w:rsidRPr="00D81741">
        <w:t xml:space="preserve">. вузов Центр. </w:t>
      </w:r>
      <w:proofErr w:type="spellStart"/>
      <w:r w:rsidRPr="00D81741">
        <w:t>федер</w:t>
      </w:r>
      <w:proofErr w:type="spellEnd"/>
      <w:r w:rsidRPr="00D81741">
        <w:t xml:space="preserve">. </w:t>
      </w:r>
      <w:proofErr w:type="spellStart"/>
      <w:r w:rsidRPr="00D81741">
        <w:t>окр</w:t>
      </w:r>
      <w:proofErr w:type="spellEnd"/>
      <w:r w:rsidRPr="00D81741">
        <w:t>.; [</w:t>
      </w:r>
      <w:proofErr w:type="spellStart"/>
      <w:r w:rsidRPr="00D81741">
        <w:t>редкол</w:t>
      </w:r>
      <w:proofErr w:type="spellEnd"/>
      <w:r w:rsidRPr="00D81741">
        <w:t xml:space="preserve">. : А. В. </w:t>
      </w:r>
      <w:proofErr w:type="spellStart"/>
      <w:r w:rsidRPr="00D81741">
        <w:t>Турьянский</w:t>
      </w:r>
      <w:proofErr w:type="spellEnd"/>
      <w:r w:rsidRPr="00D81741">
        <w:t xml:space="preserve"> (пред.) и др.]. </w:t>
      </w:r>
      <w:proofErr w:type="gramStart"/>
      <w:r w:rsidRPr="00D81741">
        <w:t>–М</w:t>
      </w:r>
      <w:proofErr w:type="gramEnd"/>
      <w:r w:rsidRPr="00D81741">
        <w:t>айский [</w:t>
      </w:r>
      <w:proofErr w:type="spellStart"/>
      <w:r w:rsidRPr="00D81741">
        <w:t>Белгор</w:t>
      </w:r>
      <w:proofErr w:type="spellEnd"/>
      <w:r w:rsidRPr="00D81741">
        <w:t>. обл.]: [</w:t>
      </w:r>
      <w:proofErr w:type="spellStart"/>
      <w:r w:rsidRPr="00D81741">
        <w:t>БелГАУ</w:t>
      </w:r>
      <w:proofErr w:type="spellEnd"/>
      <w:r w:rsidRPr="00D81741">
        <w:t xml:space="preserve">],  2018. –230 с.: ил.; 21 см. –Рез. </w:t>
      </w:r>
      <w:proofErr w:type="spellStart"/>
      <w:r w:rsidRPr="00D81741">
        <w:t>докл</w:t>
      </w:r>
      <w:proofErr w:type="spellEnd"/>
      <w:r w:rsidRPr="00D81741">
        <w:t>. на англ. яз. –</w:t>
      </w:r>
      <w:proofErr w:type="spellStart"/>
      <w:r w:rsidRPr="00D81741">
        <w:t>Библиогр</w:t>
      </w:r>
      <w:proofErr w:type="spellEnd"/>
      <w:r w:rsidRPr="00D81741">
        <w:t>. в ко</w:t>
      </w:r>
      <w:r w:rsidRPr="00D81741">
        <w:t>н</w:t>
      </w:r>
      <w:r w:rsidRPr="00D81741">
        <w:t xml:space="preserve">це </w:t>
      </w:r>
      <w:proofErr w:type="spellStart"/>
      <w:r w:rsidRPr="00D81741">
        <w:t>докл</w:t>
      </w:r>
      <w:proofErr w:type="spellEnd"/>
      <w:r w:rsidRPr="00D81741">
        <w:t>. (Шифр Г2018–887)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2"/>
      </w:pPr>
      <w:bookmarkStart w:id="5" w:name="_Toc531789564"/>
      <w:r w:rsidRPr="00D81741">
        <w:t>Почвоведение</w:t>
      </w:r>
      <w:bookmarkEnd w:id="5"/>
    </w:p>
    <w:p w:rsidR="00D81741" w:rsidRPr="00D81741" w:rsidRDefault="00D81741" w:rsidP="00D81741">
      <w:pPr>
        <w:pStyle w:val="10"/>
      </w:pPr>
      <w:r w:rsidRPr="00D81741">
        <w:rPr>
          <w:b/>
        </w:rPr>
        <w:t xml:space="preserve">8. Аскарова  Д. А. </w:t>
      </w:r>
      <w:r w:rsidRPr="00D81741">
        <w:t>Экологическая оценка темно-каштановых почв при пылевом загрязнении в условиях Восточно-Казахстанской области/ Д. А. Аскарова,  М. С. Панин,  В. В. Глебов. </w:t>
      </w:r>
      <w:proofErr w:type="gramStart"/>
      <w:r w:rsidRPr="00D81741">
        <w:t>–М</w:t>
      </w:r>
      <w:proofErr w:type="gramEnd"/>
      <w:r w:rsidRPr="00D81741">
        <w:t>осква: Российский университет дружбы народов,  2018. –169 с.: ил.; 20 см</w:t>
      </w:r>
      <w:proofErr w:type="gramStart"/>
      <w:r w:rsidRPr="00D81741">
        <w:t xml:space="preserve"> +П</w:t>
      </w:r>
      <w:proofErr w:type="gramEnd"/>
      <w:r w:rsidRPr="00D81741">
        <w:t>рил.: с. 164–169. –</w:t>
      </w:r>
      <w:proofErr w:type="spellStart"/>
      <w:r w:rsidRPr="00D81741">
        <w:t>Библиогр</w:t>
      </w:r>
      <w:proofErr w:type="spellEnd"/>
      <w:r w:rsidRPr="00D81741">
        <w:t>.: с. 138–162 (243 назв.). (Шифр Г2018–882)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10"/>
      </w:pPr>
      <w:r w:rsidRPr="00D81741">
        <w:rPr>
          <w:b/>
        </w:rPr>
        <w:t>9. </w:t>
      </w:r>
      <w:proofErr w:type="spellStart"/>
      <w:r w:rsidRPr="00D81741">
        <w:rPr>
          <w:b/>
        </w:rPr>
        <w:t>Докучаевские</w:t>
      </w:r>
      <w:proofErr w:type="spellEnd"/>
      <w:r w:rsidRPr="00D81741">
        <w:rPr>
          <w:b/>
        </w:rPr>
        <w:t xml:space="preserve"> молодежные чтения (21; 2018; Санкт-Петербург)</w:t>
      </w:r>
      <w:r w:rsidRPr="00D81741">
        <w:t>. Почвоведение </w:t>
      </w:r>
      <w:proofErr w:type="gramStart"/>
      <w:r w:rsidRPr="00D81741">
        <w:t>–м</w:t>
      </w:r>
      <w:proofErr w:type="gramEnd"/>
      <w:r w:rsidRPr="00D81741">
        <w:t xml:space="preserve">ост между науками : материалы Международной научной конференции "XXI </w:t>
      </w:r>
      <w:proofErr w:type="spellStart"/>
      <w:r w:rsidRPr="00D81741">
        <w:t>Докучаевские</w:t>
      </w:r>
      <w:proofErr w:type="spellEnd"/>
      <w:r w:rsidRPr="00D81741">
        <w:t xml:space="preserve"> молодежные </w:t>
      </w:r>
      <w:r w:rsidRPr="00D81741">
        <w:lastRenderedPageBreak/>
        <w:t>чтения",  28 февраля –3 марта 2018 года,  Санкт-Петербург/ С.-</w:t>
      </w:r>
      <w:proofErr w:type="spellStart"/>
      <w:r w:rsidRPr="00D81741">
        <w:t>Петерб</w:t>
      </w:r>
      <w:proofErr w:type="spellEnd"/>
      <w:r w:rsidRPr="00D81741">
        <w:t>. гос. ун</w:t>
      </w:r>
      <w:r w:rsidRPr="00D81741">
        <w:noBreakHyphen/>
        <w:t>т. Ин</w:t>
      </w:r>
      <w:r w:rsidRPr="00D81741">
        <w:noBreakHyphen/>
        <w:t xml:space="preserve">т наук о Земле,  Центр. музей почвоведения им. В. В. Докучаева,  </w:t>
      </w:r>
      <w:proofErr w:type="spellStart"/>
      <w:r w:rsidRPr="00D81741">
        <w:t>Межрегион</w:t>
      </w:r>
      <w:proofErr w:type="spellEnd"/>
      <w:r w:rsidRPr="00D81741">
        <w:t>. обществ. орг. "</w:t>
      </w:r>
      <w:proofErr w:type="spellStart"/>
      <w:r w:rsidRPr="00D81741">
        <w:t>Природоохран</w:t>
      </w:r>
      <w:proofErr w:type="spellEnd"/>
      <w:r w:rsidRPr="00D81741">
        <w:t>. союз",  О-во почвоведов им. В. В. Докучаева; [</w:t>
      </w:r>
      <w:proofErr w:type="spellStart"/>
      <w:r w:rsidRPr="00D81741">
        <w:t>редкол</w:t>
      </w:r>
      <w:proofErr w:type="spellEnd"/>
      <w:r w:rsidRPr="00D81741">
        <w:t xml:space="preserve">.: Б. Ф. </w:t>
      </w:r>
      <w:proofErr w:type="spellStart"/>
      <w:r w:rsidRPr="00D81741">
        <w:t>Апарин</w:t>
      </w:r>
      <w:proofErr w:type="spellEnd"/>
      <w:r w:rsidRPr="00D81741">
        <w:t xml:space="preserve"> (пред.) и др.]. </w:t>
      </w:r>
      <w:proofErr w:type="gramStart"/>
      <w:r w:rsidRPr="00D81741">
        <w:t>–С</w:t>
      </w:r>
      <w:proofErr w:type="gramEnd"/>
      <w:r w:rsidRPr="00D81741">
        <w:t>анкт-Петербург: [СПбГУ],  2018. –478 с.: ил.; 21 см. </w:t>
      </w:r>
      <w:proofErr w:type="gramStart"/>
      <w:r w:rsidRPr="00D81741">
        <w:t>–</w:t>
      </w:r>
      <w:proofErr w:type="spellStart"/>
      <w:r w:rsidRPr="00D81741">
        <w:t>З</w:t>
      </w:r>
      <w:proofErr w:type="gramEnd"/>
      <w:r w:rsidRPr="00D81741">
        <w:t>агл</w:t>
      </w:r>
      <w:proofErr w:type="spellEnd"/>
      <w:r w:rsidRPr="00D81741">
        <w:t>. обл.: Почвоведение –мост между науками. –</w:t>
      </w:r>
      <w:proofErr w:type="spellStart"/>
      <w:r w:rsidRPr="00D81741">
        <w:t>Библиогр</w:t>
      </w:r>
      <w:proofErr w:type="spellEnd"/>
      <w:r w:rsidRPr="00D81741">
        <w:t xml:space="preserve">. в конце </w:t>
      </w:r>
      <w:proofErr w:type="spellStart"/>
      <w:r w:rsidRPr="00D81741">
        <w:t>докл</w:t>
      </w:r>
      <w:proofErr w:type="spellEnd"/>
      <w:r w:rsidRPr="00D81741">
        <w:t>. –</w:t>
      </w:r>
      <w:proofErr w:type="spellStart"/>
      <w:r w:rsidRPr="00D81741">
        <w:t>Алф</w:t>
      </w:r>
      <w:proofErr w:type="spellEnd"/>
      <w:r w:rsidRPr="00D81741">
        <w:t>. указ. авт.: с. 473–478. (Шифр Г2018–876)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2"/>
      </w:pPr>
      <w:bookmarkStart w:id="6" w:name="_Toc531789565"/>
      <w:r w:rsidRPr="00D81741">
        <w:t>Земледелие</w:t>
      </w:r>
      <w:bookmarkEnd w:id="6"/>
    </w:p>
    <w:p w:rsidR="00D81741" w:rsidRPr="00D81741" w:rsidRDefault="00D81741" w:rsidP="00D81741">
      <w:pPr>
        <w:pStyle w:val="20"/>
      </w:pPr>
      <w:r w:rsidRPr="00D81741">
        <w:rPr>
          <w:b/>
        </w:rPr>
        <w:t xml:space="preserve">10. Глухих  М. А. </w:t>
      </w:r>
      <w:r w:rsidRPr="00D81741">
        <w:t>Терентий Семенович Мальцев. Идеи и многолетние научные исследов</w:t>
      </w:r>
      <w:r w:rsidRPr="00D81741">
        <w:t>а</w:t>
      </w:r>
      <w:r w:rsidRPr="00D81741">
        <w:t>ния/ Глухих  М. А.,  Калганов  А. А.; Министерство сельского хозяйства Российской Федерации,  Южно-Уральский государственный аграрный университет,  Институт агроэкологии. </w:t>
      </w:r>
      <w:proofErr w:type="gramStart"/>
      <w:r w:rsidRPr="00D81741">
        <w:t>–Ч</w:t>
      </w:r>
      <w:proofErr w:type="gramEnd"/>
      <w:r w:rsidRPr="00D81741">
        <w:t>елябинск: Полиграф-Мастер,  2018. –253 с.: ил.; 21 см. </w:t>
      </w:r>
      <w:proofErr w:type="gramStart"/>
      <w:r w:rsidRPr="00D81741">
        <w:t>–</w:t>
      </w:r>
      <w:proofErr w:type="spellStart"/>
      <w:r w:rsidRPr="00D81741">
        <w:t>Б</w:t>
      </w:r>
      <w:proofErr w:type="gramEnd"/>
      <w:r w:rsidRPr="00D81741">
        <w:t>иблиогр</w:t>
      </w:r>
      <w:proofErr w:type="spellEnd"/>
      <w:r w:rsidRPr="00D81741">
        <w:t>.: с. 230–251. (Шифр Г2018–871)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20"/>
      </w:pPr>
      <w:r w:rsidRPr="00D81741">
        <w:rPr>
          <w:b/>
        </w:rPr>
        <w:t>11. Экологические</w:t>
      </w:r>
      <w:r w:rsidRPr="00D81741">
        <w:t xml:space="preserve"> аспекты использования земель в современных экономических формациях : материалы Международной научно-практической конференции (24 мая 2017 г.)/ М-во сел. хоз-ва</w:t>
      </w:r>
      <w:proofErr w:type="gramStart"/>
      <w:r w:rsidRPr="00D81741">
        <w:t xml:space="preserve"> Р</w:t>
      </w:r>
      <w:proofErr w:type="gramEnd"/>
      <w:r w:rsidRPr="00D81741">
        <w:t>ос. Федерации,  Департамент науч</w:t>
      </w:r>
      <w:proofErr w:type="gramStart"/>
      <w:r w:rsidRPr="00D81741">
        <w:t>.-</w:t>
      </w:r>
      <w:proofErr w:type="spellStart"/>
      <w:proofErr w:type="gramEnd"/>
      <w:r w:rsidRPr="00D81741">
        <w:t>технол</w:t>
      </w:r>
      <w:proofErr w:type="spellEnd"/>
      <w:r w:rsidRPr="00D81741">
        <w:t xml:space="preserve">. политики и образования,  </w:t>
      </w:r>
      <w:proofErr w:type="spellStart"/>
      <w:r w:rsidRPr="00D81741">
        <w:t>Волгогр</w:t>
      </w:r>
      <w:proofErr w:type="spellEnd"/>
      <w:r w:rsidRPr="00D81741">
        <w:t xml:space="preserve">. гос. </w:t>
      </w:r>
      <w:proofErr w:type="spellStart"/>
      <w:r w:rsidRPr="00D81741">
        <w:t>аграр</w:t>
      </w:r>
      <w:proofErr w:type="spellEnd"/>
      <w:r w:rsidRPr="00D81741">
        <w:t>. ун</w:t>
      </w:r>
      <w:r w:rsidRPr="00D81741">
        <w:noBreakHyphen/>
        <w:t xml:space="preserve">т,  </w:t>
      </w:r>
      <w:proofErr w:type="spellStart"/>
      <w:r w:rsidRPr="00D81741">
        <w:t>Прикасп</w:t>
      </w:r>
      <w:proofErr w:type="spellEnd"/>
      <w:r w:rsidRPr="00D81741">
        <w:t>. науч.-</w:t>
      </w:r>
      <w:proofErr w:type="spellStart"/>
      <w:r w:rsidRPr="00D81741">
        <w:t>исслед</w:t>
      </w:r>
      <w:proofErr w:type="spellEnd"/>
      <w:r w:rsidRPr="00D81741">
        <w:t>. ин</w:t>
      </w:r>
      <w:r w:rsidRPr="00D81741">
        <w:noBreakHyphen/>
        <w:t xml:space="preserve">т </w:t>
      </w:r>
      <w:proofErr w:type="spellStart"/>
      <w:r w:rsidRPr="00D81741">
        <w:t>арид</w:t>
      </w:r>
      <w:proofErr w:type="spellEnd"/>
      <w:r w:rsidRPr="00D81741">
        <w:t xml:space="preserve">. земледелия; [под ред. : Ю. Н. </w:t>
      </w:r>
      <w:proofErr w:type="spellStart"/>
      <w:r w:rsidRPr="00D81741">
        <w:t>Плескачева</w:t>
      </w:r>
      <w:proofErr w:type="spellEnd"/>
      <w:r w:rsidRPr="00D81741">
        <w:t xml:space="preserve"> и др.]. –Волгоград: </w:t>
      </w:r>
      <w:proofErr w:type="spellStart"/>
      <w:r w:rsidRPr="00D81741">
        <w:t>ВолГАУ</w:t>
      </w:r>
      <w:proofErr w:type="spellEnd"/>
      <w:r w:rsidRPr="00D81741">
        <w:t>,  2017. –506 с.: ил.; 20 см. </w:t>
      </w:r>
      <w:proofErr w:type="gramStart"/>
      <w:r w:rsidRPr="00D81741">
        <w:t>–</w:t>
      </w:r>
      <w:proofErr w:type="spellStart"/>
      <w:r w:rsidRPr="00D81741">
        <w:t>Б</w:t>
      </w:r>
      <w:proofErr w:type="gramEnd"/>
      <w:r w:rsidRPr="00D81741">
        <w:t>иблиогр</w:t>
      </w:r>
      <w:proofErr w:type="spellEnd"/>
      <w:r w:rsidRPr="00D81741">
        <w:t xml:space="preserve">. в конце </w:t>
      </w:r>
      <w:proofErr w:type="spellStart"/>
      <w:r w:rsidRPr="00D81741">
        <w:t>докл</w:t>
      </w:r>
      <w:proofErr w:type="spellEnd"/>
      <w:r w:rsidRPr="00D81741">
        <w:t>. (Шифр Г2018–890)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2"/>
      </w:pPr>
      <w:bookmarkStart w:id="7" w:name="_Toc531789566"/>
      <w:r w:rsidRPr="00D81741">
        <w:t>Растениеводство</w:t>
      </w:r>
      <w:bookmarkEnd w:id="7"/>
    </w:p>
    <w:p w:rsidR="00D81741" w:rsidRPr="00D81741" w:rsidRDefault="00D81741" w:rsidP="00D81741">
      <w:pPr>
        <w:pStyle w:val="20"/>
      </w:pPr>
      <w:r w:rsidRPr="00D81741">
        <w:rPr>
          <w:b/>
        </w:rPr>
        <w:t>12. Адаптивные</w:t>
      </w:r>
      <w:r w:rsidRPr="00D81741">
        <w:t xml:space="preserve"> технологии в растениеводстве Бурятии : учебное пособие для агрономических специальностей/ [А. М. Емельянов,  Т. Б. </w:t>
      </w:r>
      <w:proofErr w:type="spellStart"/>
      <w:r w:rsidRPr="00D81741">
        <w:t>Тодорхоева</w:t>
      </w:r>
      <w:proofErr w:type="spellEnd"/>
      <w:r w:rsidRPr="00D81741">
        <w:t xml:space="preserve">,  М. Д. </w:t>
      </w:r>
      <w:proofErr w:type="spellStart"/>
      <w:r w:rsidRPr="00D81741">
        <w:t>Дабаева</w:t>
      </w:r>
      <w:proofErr w:type="spellEnd"/>
      <w:r w:rsidRPr="00D81741">
        <w:t xml:space="preserve"> и др.]; под общ. ред. проф.,  д-ра  с.-х. наук  А. М. Емельянова; М-во сел. хоз-ва</w:t>
      </w:r>
      <w:proofErr w:type="gramStart"/>
      <w:r w:rsidRPr="00D81741">
        <w:t xml:space="preserve"> Р</w:t>
      </w:r>
      <w:proofErr w:type="gramEnd"/>
      <w:r w:rsidRPr="00D81741">
        <w:t>ос. Федерации,  Департамент науч</w:t>
      </w:r>
      <w:proofErr w:type="gramStart"/>
      <w:r w:rsidRPr="00D81741">
        <w:t>.-</w:t>
      </w:r>
      <w:proofErr w:type="spellStart"/>
      <w:proofErr w:type="gramEnd"/>
      <w:r w:rsidRPr="00D81741">
        <w:t>технол</w:t>
      </w:r>
      <w:proofErr w:type="spellEnd"/>
      <w:r w:rsidRPr="00D81741">
        <w:t>. пол</w:t>
      </w:r>
      <w:r w:rsidRPr="00D81741">
        <w:t>и</w:t>
      </w:r>
      <w:r w:rsidRPr="00D81741">
        <w:t>тики и образования,  Бурят. гос. с.-х. акад. им. В. Р. Филиппова. –Улан-Удэ: Изд-во БГСХА им. В. Р. Филиппова,  2018. –543 с.: ил.; 21 см. </w:t>
      </w:r>
      <w:proofErr w:type="gramStart"/>
      <w:r w:rsidRPr="00D81741">
        <w:t>–</w:t>
      </w:r>
      <w:proofErr w:type="spellStart"/>
      <w:r w:rsidRPr="00D81741">
        <w:t>Б</w:t>
      </w:r>
      <w:proofErr w:type="gramEnd"/>
      <w:r w:rsidRPr="00D81741">
        <w:t>иблиогр</w:t>
      </w:r>
      <w:proofErr w:type="spellEnd"/>
      <w:r w:rsidRPr="00D81741">
        <w:t>.: с. 524–542 (304 назв.). (Шифр Г2018–886)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20"/>
      </w:pPr>
      <w:r w:rsidRPr="00D81741">
        <w:rPr>
          <w:b/>
        </w:rPr>
        <w:t>13. Инновационная</w:t>
      </w:r>
      <w:r w:rsidRPr="00D81741">
        <w:t xml:space="preserve"> технология выращивания мини-клубней картофеля в условиях водно-воздушной культуры : учебное пособие/ [С. В. </w:t>
      </w:r>
      <w:proofErr w:type="spellStart"/>
      <w:r w:rsidRPr="00D81741">
        <w:t>Жевора</w:t>
      </w:r>
      <w:proofErr w:type="spellEnd"/>
      <w:r w:rsidRPr="00D81741">
        <w:t xml:space="preserve">,  Е. В. </w:t>
      </w:r>
      <w:proofErr w:type="spellStart"/>
      <w:r w:rsidRPr="00D81741">
        <w:t>Овэс</w:t>
      </w:r>
      <w:proofErr w:type="spellEnd"/>
      <w:r w:rsidRPr="00D81741">
        <w:t xml:space="preserve">,  В. И. Старовойтов и др.]; </w:t>
      </w:r>
      <w:proofErr w:type="spellStart"/>
      <w:r w:rsidRPr="00D81741">
        <w:t>Всерос</w:t>
      </w:r>
      <w:proofErr w:type="spellEnd"/>
      <w:r w:rsidRPr="00D81741">
        <w:t>. науч</w:t>
      </w:r>
      <w:proofErr w:type="gramStart"/>
      <w:r w:rsidRPr="00D81741">
        <w:t>.-</w:t>
      </w:r>
      <w:proofErr w:type="spellStart"/>
      <w:proofErr w:type="gramEnd"/>
      <w:r w:rsidRPr="00D81741">
        <w:t>исслед</w:t>
      </w:r>
      <w:proofErr w:type="spellEnd"/>
      <w:r w:rsidRPr="00D81741">
        <w:t>. ин</w:t>
      </w:r>
      <w:r w:rsidRPr="00D81741">
        <w:noBreakHyphen/>
        <w:t xml:space="preserve">т </w:t>
      </w:r>
      <w:proofErr w:type="spellStart"/>
      <w:r w:rsidRPr="00D81741">
        <w:t>картоф</w:t>
      </w:r>
      <w:proofErr w:type="spellEnd"/>
      <w:r w:rsidRPr="00D81741">
        <w:t xml:space="preserve">. хоз-ва им. А. Г. </w:t>
      </w:r>
      <w:proofErr w:type="spellStart"/>
      <w:r w:rsidRPr="00D81741">
        <w:t>Лорха</w:t>
      </w:r>
      <w:proofErr w:type="spellEnd"/>
      <w:r w:rsidRPr="00D81741">
        <w:t>. –Москва: [</w:t>
      </w:r>
      <w:proofErr w:type="spellStart"/>
      <w:r w:rsidRPr="00D81741">
        <w:t>Росинформагротех</w:t>
      </w:r>
      <w:proofErr w:type="spellEnd"/>
      <w:r w:rsidRPr="00D81741">
        <w:t xml:space="preserve">],  2018. –83 с.: ил.,  </w:t>
      </w:r>
      <w:proofErr w:type="spellStart"/>
      <w:r w:rsidRPr="00D81741">
        <w:t>цв</w:t>
      </w:r>
      <w:proofErr w:type="spellEnd"/>
      <w:r w:rsidRPr="00D81741">
        <w:t>. ил.; 21 см. </w:t>
      </w:r>
      <w:proofErr w:type="gramStart"/>
      <w:r w:rsidRPr="00D81741">
        <w:t>–</w:t>
      </w:r>
      <w:proofErr w:type="spellStart"/>
      <w:r w:rsidRPr="00D81741">
        <w:t>Б</w:t>
      </w:r>
      <w:proofErr w:type="gramEnd"/>
      <w:r w:rsidRPr="00D81741">
        <w:t>иблиогр</w:t>
      </w:r>
      <w:proofErr w:type="spellEnd"/>
      <w:r w:rsidRPr="00D81741">
        <w:t>.: с. 80–83 (34 назв.). (Шифр Г2018–875)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20"/>
      </w:pPr>
      <w:r w:rsidRPr="00D81741">
        <w:rPr>
          <w:b/>
        </w:rPr>
        <w:t>14. </w:t>
      </w:r>
      <w:proofErr w:type="spellStart"/>
      <w:r w:rsidRPr="00D81741">
        <w:rPr>
          <w:b/>
        </w:rPr>
        <w:t>Коровкин</w:t>
      </w:r>
      <w:proofErr w:type="spellEnd"/>
      <w:r w:rsidRPr="00D81741">
        <w:rPr>
          <w:b/>
        </w:rPr>
        <w:t xml:space="preserve">  О. А. </w:t>
      </w:r>
      <w:r w:rsidRPr="00D81741">
        <w:t xml:space="preserve">Плоды хозяйственно значимых растений : учебное пособие/ О. А. </w:t>
      </w:r>
      <w:proofErr w:type="spellStart"/>
      <w:r w:rsidRPr="00D81741">
        <w:t>Коровкин</w:t>
      </w:r>
      <w:proofErr w:type="spellEnd"/>
      <w:r w:rsidRPr="00D81741">
        <w:t>; М-во сел. хоз-ва</w:t>
      </w:r>
      <w:proofErr w:type="gramStart"/>
      <w:r w:rsidRPr="00D81741">
        <w:t xml:space="preserve"> Р</w:t>
      </w:r>
      <w:proofErr w:type="gramEnd"/>
      <w:r w:rsidRPr="00D81741">
        <w:t xml:space="preserve">ос. Федерации,  Рос. гос. </w:t>
      </w:r>
      <w:proofErr w:type="spellStart"/>
      <w:r w:rsidRPr="00D81741">
        <w:t>аграр</w:t>
      </w:r>
      <w:proofErr w:type="spellEnd"/>
      <w:r w:rsidRPr="00D81741">
        <w:t>. ун</w:t>
      </w:r>
      <w:r w:rsidRPr="00D81741">
        <w:noBreakHyphen/>
        <w:t>т </w:t>
      </w:r>
      <w:proofErr w:type="gramStart"/>
      <w:r w:rsidRPr="00D81741">
        <w:t>–М</w:t>
      </w:r>
      <w:proofErr w:type="gramEnd"/>
      <w:r w:rsidRPr="00D81741">
        <w:t>СХА им. К. А. Тимирязева. –[5-е изд.]. –Москва: [</w:t>
      </w:r>
      <w:proofErr w:type="spellStart"/>
      <w:r w:rsidRPr="00D81741">
        <w:t>Росинформагротех</w:t>
      </w:r>
      <w:proofErr w:type="spellEnd"/>
      <w:r w:rsidRPr="00D81741">
        <w:t>],  2018. –199 с.: ил.; 21 см. </w:t>
      </w:r>
      <w:proofErr w:type="gramStart"/>
      <w:r w:rsidRPr="00D81741">
        <w:t>–</w:t>
      </w:r>
      <w:proofErr w:type="spellStart"/>
      <w:r w:rsidRPr="00D81741">
        <w:t>Б</w:t>
      </w:r>
      <w:proofErr w:type="gramEnd"/>
      <w:r w:rsidRPr="00D81741">
        <w:t>иблиогр</w:t>
      </w:r>
      <w:proofErr w:type="spellEnd"/>
      <w:r w:rsidRPr="00D81741">
        <w:t>.: с. 163 (15 назв.). (Шифр Г2018–870)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20"/>
      </w:pPr>
      <w:r w:rsidRPr="00D81741">
        <w:rPr>
          <w:b/>
        </w:rPr>
        <w:t>15. </w:t>
      </w:r>
      <w:proofErr w:type="spellStart"/>
      <w:r w:rsidRPr="00D81741">
        <w:rPr>
          <w:b/>
        </w:rPr>
        <w:t>Носульчак</w:t>
      </w:r>
      <w:proofErr w:type="spellEnd"/>
      <w:r w:rsidRPr="00D81741">
        <w:rPr>
          <w:b/>
        </w:rPr>
        <w:t xml:space="preserve">  В. А. </w:t>
      </w:r>
      <w:r w:rsidRPr="00D81741">
        <w:t>Перспективы богарного виноградарства на Западном Копетдаге Туркмен</w:t>
      </w:r>
      <w:r w:rsidRPr="00D81741">
        <w:t>и</w:t>
      </w:r>
      <w:r w:rsidRPr="00D81741">
        <w:t xml:space="preserve">стана : монография/ В. А. </w:t>
      </w:r>
      <w:proofErr w:type="spellStart"/>
      <w:r w:rsidRPr="00D81741">
        <w:t>Носульчак</w:t>
      </w:r>
      <w:proofErr w:type="spellEnd"/>
      <w:r w:rsidRPr="00D81741">
        <w:t>. </w:t>
      </w:r>
      <w:proofErr w:type="gramStart"/>
      <w:r w:rsidRPr="00D81741">
        <w:t>–К</w:t>
      </w:r>
      <w:proofErr w:type="gramEnd"/>
      <w:r w:rsidRPr="00D81741">
        <w:t>раснодар: [Просвещение-Юг],  2017. –85 с.: ил.,  [4] вкл. л. ил.; 24 см</w:t>
      </w:r>
      <w:proofErr w:type="gramStart"/>
      <w:r w:rsidRPr="00D81741">
        <w:t xml:space="preserve"> +П</w:t>
      </w:r>
      <w:proofErr w:type="gramEnd"/>
      <w:r w:rsidRPr="00D81741">
        <w:t>рил.: с. 54–81. –</w:t>
      </w:r>
      <w:proofErr w:type="spellStart"/>
      <w:r w:rsidRPr="00D81741">
        <w:t>Библиогр</w:t>
      </w:r>
      <w:proofErr w:type="spellEnd"/>
      <w:r w:rsidRPr="00D81741">
        <w:t>.: с. 52 (7 назв.). (Шифр Д2018–83)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20"/>
      </w:pPr>
      <w:r w:rsidRPr="00D81741">
        <w:rPr>
          <w:b/>
        </w:rPr>
        <w:t>16. </w:t>
      </w:r>
      <w:proofErr w:type="spellStart"/>
      <w:r w:rsidRPr="00D81741">
        <w:rPr>
          <w:b/>
        </w:rPr>
        <w:t>Пимонов</w:t>
      </w:r>
      <w:proofErr w:type="spellEnd"/>
      <w:r w:rsidRPr="00D81741">
        <w:rPr>
          <w:b/>
        </w:rPr>
        <w:t xml:space="preserve">  К. И. </w:t>
      </w:r>
      <w:r w:rsidRPr="00D81741">
        <w:t xml:space="preserve">Вайда красильная : монография/ К. И. </w:t>
      </w:r>
      <w:proofErr w:type="spellStart"/>
      <w:r w:rsidRPr="00D81741">
        <w:t>Пимонов</w:t>
      </w:r>
      <w:proofErr w:type="spellEnd"/>
      <w:r w:rsidRPr="00D81741">
        <w:t>,  С. П. Токарева; [М-во сел. хоз-ва</w:t>
      </w:r>
      <w:proofErr w:type="gramStart"/>
      <w:r w:rsidRPr="00D81741">
        <w:t xml:space="preserve"> Р</w:t>
      </w:r>
      <w:proofErr w:type="gramEnd"/>
      <w:r w:rsidRPr="00D81741">
        <w:t>ос. Федерации,  Департамент науч.-</w:t>
      </w:r>
      <w:proofErr w:type="spellStart"/>
      <w:r w:rsidRPr="00D81741">
        <w:t>технол</w:t>
      </w:r>
      <w:proofErr w:type="spellEnd"/>
      <w:r w:rsidRPr="00D81741">
        <w:t xml:space="preserve">. политики и образования,  Дон. гос. </w:t>
      </w:r>
      <w:proofErr w:type="spellStart"/>
      <w:r w:rsidRPr="00D81741">
        <w:t>аграр</w:t>
      </w:r>
      <w:proofErr w:type="spellEnd"/>
      <w:r w:rsidRPr="00D81741">
        <w:t>. ун</w:t>
      </w:r>
      <w:r w:rsidRPr="00D81741">
        <w:noBreakHyphen/>
        <w:t>т]. –</w:t>
      </w:r>
      <w:proofErr w:type="spellStart"/>
      <w:r w:rsidRPr="00D81741">
        <w:t>Персиановский</w:t>
      </w:r>
      <w:proofErr w:type="spellEnd"/>
      <w:r w:rsidRPr="00D81741">
        <w:t xml:space="preserve"> [Рост. обл.]: [</w:t>
      </w:r>
      <w:proofErr w:type="spellStart"/>
      <w:r w:rsidRPr="00D81741">
        <w:t>ДонГАУ</w:t>
      </w:r>
      <w:proofErr w:type="spellEnd"/>
      <w:r w:rsidRPr="00D81741">
        <w:t xml:space="preserve">],  2018. –215 с.: ил.,  </w:t>
      </w:r>
      <w:proofErr w:type="spellStart"/>
      <w:r w:rsidRPr="00D81741">
        <w:t>цв</w:t>
      </w:r>
      <w:proofErr w:type="spellEnd"/>
      <w:r w:rsidRPr="00D81741">
        <w:t>. ил.; 30 см</w:t>
      </w:r>
      <w:proofErr w:type="gramStart"/>
      <w:r w:rsidRPr="00D81741">
        <w:t xml:space="preserve"> +П</w:t>
      </w:r>
      <w:proofErr w:type="gramEnd"/>
      <w:r w:rsidRPr="00D81741">
        <w:t>рил.: с. 202–215. –</w:t>
      </w:r>
      <w:proofErr w:type="spellStart"/>
      <w:r w:rsidRPr="00D81741">
        <w:t>Библиогр</w:t>
      </w:r>
      <w:proofErr w:type="spellEnd"/>
      <w:r w:rsidRPr="00D81741">
        <w:t>.: с. 178–201 (185 назв.). (Шифр Е2018–208)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20"/>
      </w:pPr>
      <w:r w:rsidRPr="00D81741">
        <w:rPr>
          <w:b/>
        </w:rPr>
        <w:t xml:space="preserve">17. Шорыгина  Т. А. </w:t>
      </w:r>
      <w:r w:rsidRPr="00D81741">
        <w:t>Беседы о цветах и комнатных растениях/ Т. А. Шорыгина. </w:t>
      </w:r>
      <w:proofErr w:type="gramStart"/>
      <w:r w:rsidRPr="00D81741">
        <w:t>–М</w:t>
      </w:r>
      <w:proofErr w:type="gramEnd"/>
      <w:r w:rsidRPr="00D81741">
        <w:t>осква: Тво</w:t>
      </w:r>
      <w:r w:rsidRPr="00D81741">
        <w:t>р</w:t>
      </w:r>
      <w:r w:rsidRPr="00D81741">
        <w:t>ческий центр "Сфера",  2018. –156 с.: ил.; 20 см. </w:t>
      </w:r>
      <w:proofErr w:type="gramStart"/>
      <w:r w:rsidRPr="00D81741">
        <w:t>–(</w:t>
      </w:r>
      <w:proofErr w:type="gramEnd"/>
      <w:r w:rsidRPr="00D81741">
        <w:t>Вместе с детьми). –</w:t>
      </w:r>
      <w:proofErr w:type="spellStart"/>
      <w:r w:rsidRPr="00D81741">
        <w:t>Библиогр</w:t>
      </w:r>
      <w:proofErr w:type="spellEnd"/>
      <w:r w:rsidRPr="00D81741">
        <w:t>.: с. 154. (Шифр Г2018–884)</w:t>
      </w:r>
    </w:p>
    <w:p w:rsidR="00D81741" w:rsidRDefault="00D81741" w:rsidP="00D81741">
      <w:pPr>
        <w:pStyle w:val="a6"/>
      </w:pPr>
      <w:r w:rsidRPr="00D81741">
        <w:t>Экземпляры: всего: 1 -102АБ(1)</w:t>
      </w:r>
    </w:p>
    <w:p w:rsidR="00D81741" w:rsidRPr="00D81741" w:rsidRDefault="00D81741" w:rsidP="00D81741">
      <w:pPr>
        <w:pStyle w:val="2"/>
      </w:pPr>
      <w:bookmarkStart w:id="8" w:name="_Toc531789567"/>
      <w:r w:rsidRPr="00D81741">
        <w:t>Животноводство</w:t>
      </w:r>
      <w:bookmarkEnd w:id="8"/>
    </w:p>
    <w:p w:rsidR="00D81741" w:rsidRPr="00D81741" w:rsidRDefault="00D81741" w:rsidP="00D81741">
      <w:pPr>
        <w:pStyle w:val="20"/>
      </w:pPr>
      <w:r w:rsidRPr="00D81741">
        <w:rPr>
          <w:b/>
        </w:rPr>
        <w:t>18. Аспекты</w:t>
      </w:r>
      <w:r w:rsidRPr="00D81741">
        <w:t xml:space="preserve"> животноводства и производства продуктов питания : материалы международной научно-практической конференции "Актуальные направления инновационного развития животн</w:t>
      </w:r>
      <w:r w:rsidRPr="00D81741">
        <w:t>о</w:t>
      </w:r>
      <w:r w:rsidRPr="00D81741">
        <w:t>водства и современных технологий продуктов питания,  медицины и техники",  28–29 ноября 2017 года/ М-во сел. хоз-ва</w:t>
      </w:r>
      <w:proofErr w:type="gramStart"/>
      <w:r w:rsidRPr="00D81741">
        <w:t xml:space="preserve"> Р</w:t>
      </w:r>
      <w:proofErr w:type="gramEnd"/>
      <w:r w:rsidRPr="00D81741">
        <w:t xml:space="preserve">ос. Федерации,  Дон. гос. </w:t>
      </w:r>
      <w:proofErr w:type="spellStart"/>
      <w:r w:rsidRPr="00D81741">
        <w:t>аграр</w:t>
      </w:r>
      <w:proofErr w:type="spellEnd"/>
      <w:r w:rsidRPr="00D81741">
        <w:t>. ун</w:t>
      </w:r>
      <w:r w:rsidRPr="00D81741">
        <w:noBreakHyphen/>
        <w:t>т,  Рост. гос. мед. ун</w:t>
      </w:r>
      <w:r w:rsidRPr="00D81741">
        <w:noBreakHyphen/>
        <w:t xml:space="preserve">т,  </w:t>
      </w:r>
      <w:proofErr w:type="spellStart"/>
      <w:r w:rsidRPr="00D81741">
        <w:t>Поволж</w:t>
      </w:r>
      <w:proofErr w:type="spellEnd"/>
      <w:r w:rsidRPr="00D81741">
        <w:t>. науч</w:t>
      </w:r>
      <w:proofErr w:type="gramStart"/>
      <w:r w:rsidRPr="00D81741">
        <w:t>.-</w:t>
      </w:r>
      <w:proofErr w:type="spellStart"/>
      <w:proofErr w:type="gramEnd"/>
      <w:r w:rsidRPr="00D81741">
        <w:t>исслед</w:t>
      </w:r>
      <w:proofErr w:type="spellEnd"/>
      <w:r w:rsidRPr="00D81741">
        <w:t>. ин</w:t>
      </w:r>
      <w:r w:rsidRPr="00D81741">
        <w:noBreakHyphen/>
        <w:t xml:space="preserve">т производства и </w:t>
      </w:r>
      <w:proofErr w:type="spellStart"/>
      <w:r w:rsidRPr="00D81741">
        <w:t>перераб</w:t>
      </w:r>
      <w:proofErr w:type="spellEnd"/>
      <w:r w:rsidRPr="00D81741">
        <w:t xml:space="preserve">. </w:t>
      </w:r>
      <w:proofErr w:type="spellStart"/>
      <w:r w:rsidRPr="00D81741">
        <w:t>мясомолоч</w:t>
      </w:r>
      <w:proofErr w:type="spellEnd"/>
      <w:r w:rsidRPr="00D81741">
        <w:t>. продукции,  Науч.-</w:t>
      </w:r>
      <w:proofErr w:type="spellStart"/>
      <w:r w:rsidRPr="00D81741">
        <w:t>практ</w:t>
      </w:r>
      <w:proofErr w:type="spellEnd"/>
      <w:r w:rsidRPr="00D81741">
        <w:t xml:space="preserve">. центр НАН Беларуси по </w:t>
      </w:r>
      <w:r w:rsidRPr="00D81741">
        <w:lastRenderedPageBreak/>
        <w:t>животноводству; [</w:t>
      </w:r>
      <w:proofErr w:type="spellStart"/>
      <w:r w:rsidRPr="00D81741">
        <w:t>редкол</w:t>
      </w:r>
      <w:proofErr w:type="spellEnd"/>
      <w:r w:rsidRPr="00D81741">
        <w:t>.: А. И. Клименко и др.]. –</w:t>
      </w:r>
      <w:proofErr w:type="spellStart"/>
      <w:r w:rsidRPr="00D81741">
        <w:t>Персиановский</w:t>
      </w:r>
      <w:proofErr w:type="spellEnd"/>
      <w:r w:rsidRPr="00D81741">
        <w:t xml:space="preserve"> [Рост. обл.]: [</w:t>
      </w:r>
      <w:proofErr w:type="spellStart"/>
      <w:r w:rsidRPr="00D81741">
        <w:t>ДонГАУ</w:t>
      </w:r>
      <w:proofErr w:type="spellEnd"/>
      <w:r w:rsidRPr="00D81741">
        <w:t xml:space="preserve">],  2017. –338 с.: табл.; 21 см. –Рез. </w:t>
      </w:r>
      <w:proofErr w:type="spellStart"/>
      <w:r w:rsidRPr="00D81741">
        <w:t>докл</w:t>
      </w:r>
      <w:proofErr w:type="spellEnd"/>
      <w:r w:rsidRPr="00D81741">
        <w:t>. на англ. яз. –</w:t>
      </w:r>
      <w:proofErr w:type="spellStart"/>
      <w:r w:rsidRPr="00D81741">
        <w:t>Библиогр</w:t>
      </w:r>
      <w:proofErr w:type="spellEnd"/>
      <w:r w:rsidRPr="00D81741">
        <w:t xml:space="preserve">. в конце </w:t>
      </w:r>
      <w:proofErr w:type="spellStart"/>
      <w:r w:rsidRPr="00D81741">
        <w:t>докл</w:t>
      </w:r>
      <w:proofErr w:type="spellEnd"/>
      <w:r w:rsidRPr="00D81741">
        <w:t>. (Шифр Г2018–874)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20"/>
      </w:pPr>
      <w:r w:rsidRPr="00D81741">
        <w:rPr>
          <w:b/>
        </w:rPr>
        <w:t xml:space="preserve">19. Исмаилов  И. С. </w:t>
      </w:r>
      <w:r w:rsidRPr="00D81741">
        <w:t>Современные методы управления качеством продукции животного прои</w:t>
      </w:r>
      <w:r w:rsidRPr="00D81741">
        <w:t>с</w:t>
      </w:r>
      <w:r w:rsidRPr="00D81741">
        <w:t xml:space="preserve">хождения : монография/ С. Исмаилов,  Н. В. Трегубова,  А. А. Борисенко; под ред. д-ра  с.-х. наук  И. С. </w:t>
      </w:r>
      <w:proofErr w:type="spellStart"/>
      <w:r w:rsidRPr="00D81741">
        <w:t>Исмаилова</w:t>
      </w:r>
      <w:proofErr w:type="spellEnd"/>
      <w:r w:rsidRPr="00D81741">
        <w:t>; М-во сел. хоз-ва</w:t>
      </w:r>
      <w:proofErr w:type="gramStart"/>
      <w:r w:rsidRPr="00D81741">
        <w:t xml:space="preserve"> Р</w:t>
      </w:r>
      <w:proofErr w:type="gramEnd"/>
      <w:r w:rsidRPr="00D81741">
        <w:t xml:space="preserve">ос. Федерации,  </w:t>
      </w:r>
      <w:proofErr w:type="spellStart"/>
      <w:r w:rsidRPr="00D81741">
        <w:t>Ставроп</w:t>
      </w:r>
      <w:proofErr w:type="spellEnd"/>
      <w:r w:rsidRPr="00D81741">
        <w:t xml:space="preserve">. гос. </w:t>
      </w:r>
      <w:proofErr w:type="spellStart"/>
      <w:r w:rsidRPr="00D81741">
        <w:t>аграр</w:t>
      </w:r>
      <w:proofErr w:type="spellEnd"/>
      <w:r w:rsidRPr="00D81741">
        <w:t>. ун</w:t>
      </w:r>
      <w:r w:rsidRPr="00D81741">
        <w:noBreakHyphen/>
        <w:t xml:space="preserve">т,  </w:t>
      </w:r>
      <w:proofErr w:type="spellStart"/>
      <w:r w:rsidRPr="00D81741">
        <w:t>Белгор</w:t>
      </w:r>
      <w:proofErr w:type="spellEnd"/>
      <w:r w:rsidRPr="00D81741">
        <w:t>. ун</w:t>
      </w:r>
      <w:r w:rsidRPr="00D81741">
        <w:noBreakHyphen/>
        <w:t xml:space="preserve">т кооперации,  экономики и права. </w:t>
      </w:r>
      <w:proofErr w:type="spellStart"/>
      <w:r w:rsidRPr="00D81741">
        <w:t>Ставроп</w:t>
      </w:r>
      <w:proofErr w:type="spellEnd"/>
      <w:r w:rsidRPr="00D81741">
        <w:t>. ин</w:t>
      </w:r>
      <w:r w:rsidRPr="00D81741">
        <w:noBreakHyphen/>
        <w:t>т кооперации (фил.). </w:t>
      </w:r>
      <w:proofErr w:type="gramStart"/>
      <w:r w:rsidRPr="00D81741">
        <w:t>–С</w:t>
      </w:r>
      <w:proofErr w:type="gramEnd"/>
      <w:r w:rsidRPr="00D81741">
        <w:t xml:space="preserve">таврополь: [Губерния],  2018. –199 с.: ил.,  </w:t>
      </w:r>
      <w:proofErr w:type="spellStart"/>
      <w:r w:rsidRPr="00D81741">
        <w:t>цв</w:t>
      </w:r>
      <w:proofErr w:type="spellEnd"/>
      <w:r w:rsidRPr="00D81741">
        <w:t>. ил.; 21 см. </w:t>
      </w:r>
      <w:proofErr w:type="gramStart"/>
      <w:r w:rsidRPr="00D81741">
        <w:t>–</w:t>
      </w:r>
      <w:proofErr w:type="spellStart"/>
      <w:r w:rsidRPr="00D81741">
        <w:t>Б</w:t>
      </w:r>
      <w:proofErr w:type="gramEnd"/>
      <w:r w:rsidRPr="00D81741">
        <w:t>иблиогр</w:t>
      </w:r>
      <w:proofErr w:type="spellEnd"/>
      <w:r w:rsidRPr="00D81741">
        <w:t>.: с. 187–199 (197 назв.). (Шифр Г2018–880)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D81741" w:rsidRPr="00D81741" w:rsidRDefault="00D81741" w:rsidP="00D81741">
      <w:pPr>
        <w:pStyle w:val="20"/>
      </w:pPr>
      <w:r w:rsidRPr="00D81741">
        <w:rPr>
          <w:b/>
        </w:rPr>
        <w:t>20. </w:t>
      </w:r>
      <w:proofErr w:type="spellStart"/>
      <w:r w:rsidRPr="00D81741">
        <w:rPr>
          <w:b/>
        </w:rPr>
        <w:t>Крыцына</w:t>
      </w:r>
      <w:proofErr w:type="spellEnd"/>
      <w:r w:rsidRPr="00D81741">
        <w:rPr>
          <w:b/>
        </w:rPr>
        <w:t xml:space="preserve">  Т. И. </w:t>
      </w:r>
      <w:proofErr w:type="spellStart"/>
      <w:r w:rsidRPr="00D81741">
        <w:t>Однонуклеотидный</w:t>
      </w:r>
      <w:proofErr w:type="spellEnd"/>
      <w:r w:rsidRPr="00D81741">
        <w:t xml:space="preserve"> полиморфизм генов фактора некроза опухоли альфа (TNF-a) и его рецептора (TNFR1) в популяциях крупного рогатого скота : автореферат </w:t>
      </w:r>
      <w:proofErr w:type="spellStart"/>
      <w:r w:rsidRPr="00D81741">
        <w:t>дис</w:t>
      </w:r>
      <w:proofErr w:type="spellEnd"/>
      <w:r w:rsidRPr="00D81741">
        <w:t xml:space="preserve">… канд. биол. наук : специальность 06.02.07/ Т. И. </w:t>
      </w:r>
      <w:proofErr w:type="spellStart"/>
      <w:r w:rsidRPr="00D81741">
        <w:t>Крыцына</w:t>
      </w:r>
      <w:proofErr w:type="spellEnd"/>
      <w:r w:rsidRPr="00D81741">
        <w:t>; [</w:t>
      </w:r>
      <w:proofErr w:type="spellStart"/>
      <w:r w:rsidRPr="00D81741">
        <w:t>Новосиб</w:t>
      </w:r>
      <w:proofErr w:type="spellEnd"/>
      <w:r w:rsidRPr="00D81741">
        <w:t xml:space="preserve">. гос. </w:t>
      </w:r>
      <w:proofErr w:type="spellStart"/>
      <w:r w:rsidRPr="00D81741">
        <w:t>аграр</w:t>
      </w:r>
      <w:proofErr w:type="spellEnd"/>
      <w:r w:rsidRPr="00D81741">
        <w:t>. ун</w:t>
      </w:r>
      <w:r w:rsidRPr="00D81741">
        <w:noBreakHyphen/>
        <w:t>т]. </w:t>
      </w:r>
      <w:proofErr w:type="gramStart"/>
      <w:r w:rsidRPr="00D81741">
        <w:t>–Н</w:t>
      </w:r>
      <w:proofErr w:type="gramEnd"/>
      <w:r w:rsidRPr="00D81741">
        <w:t>овосибирск,  2017. –21 с.: ил.; 21 см. –</w:t>
      </w:r>
      <w:proofErr w:type="spellStart"/>
      <w:r w:rsidRPr="00D81741">
        <w:t>Библиогр</w:t>
      </w:r>
      <w:proofErr w:type="spellEnd"/>
      <w:r w:rsidRPr="00D81741">
        <w:t>.: с. 20–21 (10 назв.). (Шифр А2018–75)</w:t>
      </w:r>
    </w:p>
    <w:p w:rsidR="00D81741" w:rsidRPr="00D81741" w:rsidRDefault="00D81741" w:rsidP="00D81741">
      <w:pPr>
        <w:pStyle w:val="a6"/>
      </w:pPr>
      <w:r w:rsidRPr="00D81741">
        <w:t>Экземпляры: всего: 1 -102КХ(1)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 xml:space="preserve">21. Литвинова  Н. Ю. </w:t>
      </w:r>
      <w:r w:rsidRPr="008168D1">
        <w:t>Системы и методы содержания пчел : учебник пособие для бакалавров и магистров,  обучающихся по направлениям подготовки: 36.03.02 "Зоотехния",  35.03.04 "Агрон</w:t>
      </w:r>
      <w:r w:rsidRPr="008168D1">
        <w:t>о</w:t>
      </w:r>
      <w:r w:rsidRPr="008168D1">
        <w:t>мия",  36.04.02 "Зоотехния",  35.04.04 "Агрономия"/ Н. Ю. Литвинова,  В. И. Литвинов; М-во сел. хоз-ва</w:t>
      </w:r>
      <w:proofErr w:type="gramStart"/>
      <w:r w:rsidRPr="008168D1">
        <w:t xml:space="preserve"> Р</w:t>
      </w:r>
      <w:proofErr w:type="gramEnd"/>
      <w:r w:rsidRPr="008168D1">
        <w:t xml:space="preserve">ос. Федерации,  </w:t>
      </w:r>
      <w:proofErr w:type="spellStart"/>
      <w:r w:rsidRPr="008168D1">
        <w:t>Волог</w:t>
      </w:r>
      <w:proofErr w:type="spellEnd"/>
      <w:r w:rsidRPr="008168D1">
        <w:t xml:space="preserve">. гос. </w:t>
      </w:r>
      <w:proofErr w:type="spellStart"/>
      <w:r w:rsidRPr="008168D1">
        <w:t>молочнохоз</w:t>
      </w:r>
      <w:proofErr w:type="spellEnd"/>
      <w:r w:rsidRPr="008168D1">
        <w:t>. акад. им. Н. В. Верещагина,  Фак. ветеринар. мед</w:t>
      </w:r>
      <w:r w:rsidRPr="008168D1">
        <w:t>и</w:t>
      </w:r>
      <w:r w:rsidRPr="008168D1">
        <w:t>цины и биотехнологий,  Каф. зоотехнии и биологии. </w:t>
      </w:r>
      <w:proofErr w:type="gramStart"/>
      <w:r w:rsidRPr="008168D1">
        <w:t>–В</w:t>
      </w:r>
      <w:proofErr w:type="gramEnd"/>
      <w:r w:rsidRPr="008168D1">
        <w:t>ологда; Молочное [</w:t>
      </w:r>
      <w:proofErr w:type="spellStart"/>
      <w:r w:rsidRPr="008168D1">
        <w:t>Волог</w:t>
      </w:r>
      <w:proofErr w:type="spellEnd"/>
      <w:r w:rsidRPr="008168D1">
        <w:t xml:space="preserve">. обл.]: [Вологодская ГМХА],  2018. –91 с.: ил.,  </w:t>
      </w:r>
      <w:proofErr w:type="spellStart"/>
      <w:r w:rsidRPr="008168D1">
        <w:t>цв</w:t>
      </w:r>
      <w:proofErr w:type="spellEnd"/>
      <w:r w:rsidRPr="008168D1">
        <w:t>. ил.; 20 см. –</w:t>
      </w:r>
      <w:proofErr w:type="spellStart"/>
      <w:r w:rsidRPr="008168D1">
        <w:t>Библиогр</w:t>
      </w:r>
      <w:proofErr w:type="spellEnd"/>
      <w:r w:rsidRPr="008168D1">
        <w:t>.: с. 90 (30 назв.). (Шифр Г2018–879)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 xml:space="preserve">22. Приступа  В. Н. </w:t>
      </w:r>
      <w:r w:rsidRPr="008168D1">
        <w:t>Мониторинг селекционного процесса и разработка селекционной програ</w:t>
      </w:r>
      <w:r w:rsidRPr="008168D1">
        <w:t>м</w:t>
      </w:r>
      <w:r w:rsidRPr="008168D1">
        <w:t xml:space="preserve">мы в животноводстве/ [В. Н. Приступа,  Ю. А. Колосов; под общ. ред. Ю. А. Колосова; Дон. гос. </w:t>
      </w:r>
      <w:proofErr w:type="spellStart"/>
      <w:r w:rsidRPr="008168D1">
        <w:t>а</w:t>
      </w:r>
      <w:r w:rsidRPr="008168D1">
        <w:t>г</w:t>
      </w:r>
      <w:r w:rsidRPr="008168D1">
        <w:t>рар</w:t>
      </w:r>
      <w:proofErr w:type="spellEnd"/>
      <w:r w:rsidRPr="008168D1">
        <w:t>. ун</w:t>
      </w:r>
      <w:r w:rsidRPr="008168D1">
        <w:noBreakHyphen/>
        <w:t>т]. –</w:t>
      </w:r>
      <w:proofErr w:type="spellStart"/>
      <w:r w:rsidRPr="008168D1">
        <w:t>Персиановский</w:t>
      </w:r>
      <w:proofErr w:type="spellEnd"/>
      <w:r w:rsidRPr="008168D1">
        <w:t xml:space="preserve"> [Рост. обл.]: [Изд-во </w:t>
      </w:r>
      <w:proofErr w:type="spellStart"/>
      <w:r w:rsidRPr="008168D1">
        <w:t>ДонГАУ</w:t>
      </w:r>
      <w:proofErr w:type="spellEnd"/>
      <w:r w:rsidRPr="008168D1">
        <w:t>],  2018. –176 с.: ил.; 21 см</w:t>
      </w:r>
      <w:proofErr w:type="gramStart"/>
      <w:r w:rsidRPr="008168D1">
        <w:t xml:space="preserve"> +П</w:t>
      </w:r>
      <w:proofErr w:type="gramEnd"/>
      <w:r w:rsidRPr="008168D1">
        <w:t>рил.: с. 167–175. –</w:t>
      </w:r>
      <w:proofErr w:type="spellStart"/>
      <w:r w:rsidRPr="008168D1">
        <w:t>Библиогр</w:t>
      </w:r>
      <w:proofErr w:type="spellEnd"/>
      <w:r w:rsidRPr="008168D1">
        <w:t>.: с. 151–165 (112 назв.). (Шифр Г2018–877)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>23. Экология</w:t>
      </w:r>
      <w:r w:rsidRPr="008168D1">
        <w:t xml:space="preserve"> животноводства : учебное пособие/ М-во сел. хоз-ва</w:t>
      </w:r>
      <w:proofErr w:type="gramStart"/>
      <w:r w:rsidRPr="008168D1">
        <w:t xml:space="preserve"> Р</w:t>
      </w:r>
      <w:proofErr w:type="gramEnd"/>
      <w:r w:rsidRPr="008168D1">
        <w:t xml:space="preserve">ос. Федерации,  Казан. гос. </w:t>
      </w:r>
      <w:proofErr w:type="spellStart"/>
      <w:r w:rsidRPr="008168D1">
        <w:t>аграр</w:t>
      </w:r>
      <w:proofErr w:type="spellEnd"/>
      <w:r w:rsidRPr="008168D1">
        <w:t>. ун</w:t>
      </w:r>
      <w:r w:rsidRPr="008168D1">
        <w:noBreakHyphen/>
        <w:t xml:space="preserve">т; [сост.: Ф. С. </w:t>
      </w:r>
      <w:proofErr w:type="spellStart"/>
      <w:r w:rsidRPr="008168D1">
        <w:t>Сибагатуллин</w:t>
      </w:r>
      <w:proofErr w:type="spellEnd"/>
      <w:r w:rsidRPr="008168D1">
        <w:t xml:space="preserve"> и др.]; под общ. ред. Ф. С. </w:t>
      </w:r>
      <w:proofErr w:type="spellStart"/>
      <w:r w:rsidRPr="008168D1">
        <w:t>Сибагатуллина</w:t>
      </w:r>
      <w:proofErr w:type="spellEnd"/>
      <w:r w:rsidRPr="008168D1">
        <w:t>. </w:t>
      </w:r>
      <w:proofErr w:type="gramStart"/>
      <w:r w:rsidRPr="008168D1">
        <w:t>–К</w:t>
      </w:r>
      <w:proofErr w:type="gramEnd"/>
      <w:r w:rsidRPr="008168D1">
        <w:t>азань: [Изд-во КГАУ],  2018. –219 с.: ил.; 22 см. </w:t>
      </w:r>
      <w:proofErr w:type="gramStart"/>
      <w:r w:rsidRPr="008168D1">
        <w:t>–</w:t>
      </w:r>
      <w:proofErr w:type="spellStart"/>
      <w:r w:rsidRPr="008168D1">
        <w:t>Б</w:t>
      </w:r>
      <w:proofErr w:type="gramEnd"/>
      <w:r w:rsidRPr="008168D1">
        <w:t>иблиогр</w:t>
      </w:r>
      <w:proofErr w:type="spellEnd"/>
      <w:r w:rsidRPr="008168D1">
        <w:t>.: с. 218–219 (29 назв.). (Шифр Г2018–873)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"/>
      </w:pPr>
      <w:bookmarkStart w:id="9" w:name="_Toc531789568"/>
      <w:r w:rsidRPr="008168D1">
        <w:t>Ветеринария</w:t>
      </w:r>
      <w:bookmarkEnd w:id="9"/>
    </w:p>
    <w:p w:rsidR="008168D1" w:rsidRPr="008168D1" w:rsidRDefault="008168D1" w:rsidP="008168D1">
      <w:pPr>
        <w:pStyle w:val="20"/>
      </w:pPr>
      <w:r w:rsidRPr="008168D1">
        <w:rPr>
          <w:b/>
        </w:rPr>
        <w:t>24. Актуальные</w:t>
      </w:r>
      <w:r w:rsidRPr="008168D1">
        <w:t xml:space="preserve"> проблемы ветеринарной медицины,  пищевых и биотехнологий : материалы Международной научно-практической конференции/ М-во сел. хоз-ва</w:t>
      </w:r>
      <w:proofErr w:type="gramStart"/>
      <w:r w:rsidRPr="008168D1">
        <w:t xml:space="preserve"> Р</w:t>
      </w:r>
      <w:proofErr w:type="gramEnd"/>
      <w:r w:rsidRPr="008168D1">
        <w:t xml:space="preserve">ос. Федерации,  </w:t>
      </w:r>
      <w:proofErr w:type="spellStart"/>
      <w:r w:rsidRPr="008168D1">
        <w:t>Сарат</w:t>
      </w:r>
      <w:proofErr w:type="spellEnd"/>
      <w:r w:rsidRPr="008168D1">
        <w:t xml:space="preserve">. гос. </w:t>
      </w:r>
      <w:proofErr w:type="spellStart"/>
      <w:r w:rsidRPr="008168D1">
        <w:t>аграр</w:t>
      </w:r>
      <w:proofErr w:type="spellEnd"/>
      <w:r w:rsidRPr="008168D1">
        <w:t>. ун</w:t>
      </w:r>
      <w:r w:rsidRPr="008168D1">
        <w:noBreakHyphen/>
        <w:t xml:space="preserve">т им. Н. И. Вавилова; [под ред.: А. В. Молчанова,  В. В. </w:t>
      </w:r>
      <w:proofErr w:type="spellStart"/>
      <w:r w:rsidRPr="008168D1">
        <w:t>Строгова</w:t>
      </w:r>
      <w:proofErr w:type="spellEnd"/>
      <w:r w:rsidRPr="008168D1">
        <w:t>]. </w:t>
      </w:r>
      <w:proofErr w:type="gramStart"/>
      <w:r w:rsidRPr="008168D1">
        <w:t>–С</w:t>
      </w:r>
      <w:proofErr w:type="gramEnd"/>
      <w:r w:rsidRPr="008168D1">
        <w:t>аратов: [СГАУ],  2018. –375 с.: ил.; 21 см. </w:t>
      </w:r>
      <w:proofErr w:type="gramStart"/>
      <w:r w:rsidRPr="008168D1">
        <w:t>–</w:t>
      </w:r>
      <w:proofErr w:type="spellStart"/>
      <w:r w:rsidRPr="008168D1">
        <w:t>Б</w:t>
      </w:r>
      <w:proofErr w:type="gramEnd"/>
      <w:r w:rsidRPr="008168D1">
        <w:t>иблиогр</w:t>
      </w:r>
      <w:proofErr w:type="spellEnd"/>
      <w:r w:rsidRPr="008168D1">
        <w:t xml:space="preserve">. в конце </w:t>
      </w:r>
      <w:proofErr w:type="spellStart"/>
      <w:r w:rsidRPr="008168D1">
        <w:t>докл</w:t>
      </w:r>
      <w:proofErr w:type="spellEnd"/>
      <w:r w:rsidRPr="008168D1">
        <w:t>. (Шифр Г2018–878)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>25. </w:t>
      </w:r>
      <w:proofErr w:type="spellStart"/>
      <w:r w:rsidRPr="008168D1">
        <w:rPr>
          <w:b/>
        </w:rPr>
        <w:t>Баймишев</w:t>
      </w:r>
      <w:proofErr w:type="spellEnd"/>
      <w:r w:rsidRPr="008168D1">
        <w:rPr>
          <w:b/>
        </w:rPr>
        <w:t xml:space="preserve">  М. Х. </w:t>
      </w:r>
      <w:r w:rsidRPr="008168D1">
        <w:t>Инновационные приемы коррекции репродуктивной функции у высок</w:t>
      </w:r>
      <w:r w:rsidRPr="008168D1">
        <w:t>о</w:t>
      </w:r>
      <w:r w:rsidRPr="008168D1">
        <w:t xml:space="preserve">продуктивных коров : монография/ М. Х. </w:t>
      </w:r>
      <w:proofErr w:type="spellStart"/>
      <w:r w:rsidRPr="008168D1">
        <w:t>Баймишев</w:t>
      </w:r>
      <w:proofErr w:type="spellEnd"/>
      <w:r w:rsidRPr="008168D1">
        <w:t>,  С. П. Еремин; М-во сел. хоз-ва</w:t>
      </w:r>
      <w:proofErr w:type="gramStart"/>
      <w:r w:rsidRPr="008168D1">
        <w:t xml:space="preserve"> Р</w:t>
      </w:r>
      <w:proofErr w:type="gramEnd"/>
      <w:r w:rsidRPr="008168D1">
        <w:t xml:space="preserve">ос. Федерации,  </w:t>
      </w:r>
      <w:proofErr w:type="spellStart"/>
      <w:r w:rsidRPr="008168D1">
        <w:t>Самар</w:t>
      </w:r>
      <w:proofErr w:type="spellEnd"/>
      <w:r w:rsidRPr="008168D1">
        <w:t>. гос. с.-х. акад. </w:t>
      </w:r>
      <w:proofErr w:type="gramStart"/>
      <w:r w:rsidRPr="008168D1">
        <w:t>–</w:t>
      </w:r>
      <w:proofErr w:type="spellStart"/>
      <w:r w:rsidRPr="008168D1">
        <w:t>К</w:t>
      </w:r>
      <w:proofErr w:type="gramEnd"/>
      <w:r w:rsidRPr="008168D1">
        <w:t>инель</w:t>
      </w:r>
      <w:proofErr w:type="spellEnd"/>
      <w:r w:rsidRPr="008168D1">
        <w:t xml:space="preserve"> [</w:t>
      </w:r>
      <w:proofErr w:type="spellStart"/>
      <w:r w:rsidRPr="008168D1">
        <w:t>Самар</w:t>
      </w:r>
      <w:proofErr w:type="spellEnd"/>
      <w:r w:rsidRPr="008168D1">
        <w:t>. обл.]: [СГСХА],  2017. –208 с.: ил.; 20 см. –</w:t>
      </w:r>
      <w:proofErr w:type="spellStart"/>
      <w:r w:rsidRPr="008168D1">
        <w:t>Библиогр</w:t>
      </w:r>
      <w:proofErr w:type="spellEnd"/>
      <w:r w:rsidRPr="008168D1">
        <w:t>.: с. 167–204 (544 назв.). –</w:t>
      </w:r>
      <w:proofErr w:type="spellStart"/>
      <w:r w:rsidRPr="008168D1">
        <w:t>Алф</w:t>
      </w:r>
      <w:proofErr w:type="spellEnd"/>
      <w:r w:rsidRPr="008168D1">
        <w:t>.-</w:t>
      </w:r>
      <w:proofErr w:type="spellStart"/>
      <w:r w:rsidRPr="008168D1">
        <w:t>предм</w:t>
      </w:r>
      <w:proofErr w:type="spellEnd"/>
      <w:r w:rsidRPr="008168D1">
        <w:t>. указ.: с. 205–206. (Шифр Г2018–881)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 xml:space="preserve">26. Ковалева  В. Ю. </w:t>
      </w:r>
      <w:r w:rsidRPr="008168D1">
        <w:t xml:space="preserve">Физиотерапия в ветеринарной медицине : монография/ В. Ю. Ковалева,  В. В. Дронов; </w:t>
      </w:r>
      <w:proofErr w:type="spellStart"/>
      <w:r w:rsidRPr="008168D1">
        <w:t>Белгор</w:t>
      </w:r>
      <w:proofErr w:type="spellEnd"/>
      <w:r w:rsidRPr="008168D1">
        <w:t xml:space="preserve">. гос. </w:t>
      </w:r>
      <w:proofErr w:type="spellStart"/>
      <w:r w:rsidRPr="008168D1">
        <w:t>аграр</w:t>
      </w:r>
      <w:proofErr w:type="spellEnd"/>
      <w:r w:rsidRPr="008168D1">
        <w:t>. ун</w:t>
      </w:r>
      <w:r w:rsidRPr="008168D1">
        <w:noBreakHyphen/>
        <w:t>т им. В. Я. Горина. –Майский [</w:t>
      </w:r>
      <w:proofErr w:type="spellStart"/>
      <w:r w:rsidRPr="008168D1">
        <w:t>Белгор</w:t>
      </w:r>
      <w:proofErr w:type="spellEnd"/>
      <w:r w:rsidRPr="008168D1">
        <w:t xml:space="preserve">. обл.]: [Изд-во </w:t>
      </w:r>
      <w:proofErr w:type="spellStart"/>
      <w:r w:rsidRPr="008168D1">
        <w:t>БелГАУ</w:t>
      </w:r>
      <w:proofErr w:type="spellEnd"/>
      <w:r w:rsidRPr="008168D1">
        <w:t>],  2017. –149 с.: ил.; 21 см</w:t>
      </w:r>
      <w:proofErr w:type="gramStart"/>
      <w:r w:rsidRPr="008168D1">
        <w:t xml:space="preserve"> +П</w:t>
      </w:r>
      <w:proofErr w:type="gramEnd"/>
      <w:r w:rsidRPr="008168D1">
        <w:t>рил.: с. 130–145. –</w:t>
      </w:r>
      <w:proofErr w:type="spellStart"/>
      <w:r w:rsidRPr="008168D1">
        <w:t>Библиогр</w:t>
      </w:r>
      <w:proofErr w:type="spellEnd"/>
      <w:r w:rsidRPr="008168D1">
        <w:t>.: с. 146. (Шифр Г2018–883)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>27. </w:t>
      </w:r>
      <w:proofErr w:type="spellStart"/>
      <w:r w:rsidRPr="008168D1">
        <w:rPr>
          <w:b/>
        </w:rPr>
        <w:t>Кудачева</w:t>
      </w:r>
      <w:proofErr w:type="spellEnd"/>
      <w:r w:rsidRPr="008168D1">
        <w:rPr>
          <w:b/>
        </w:rPr>
        <w:t xml:space="preserve">  Н. А. </w:t>
      </w:r>
      <w:r w:rsidRPr="008168D1">
        <w:t xml:space="preserve">Общая эпизоотология : учебное пособие/ Н. А. </w:t>
      </w:r>
      <w:proofErr w:type="spellStart"/>
      <w:r w:rsidRPr="008168D1">
        <w:t>Кудачева</w:t>
      </w:r>
      <w:proofErr w:type="spellEnd"/>
      <w:r w:rsidRPr="008168D1">
        <w:t>; М-во сел. хоз-ва</w:t>
      </w:r>
      <w:proofErr w:type="gramStart"/>
      <w:r w:rsidRPr="008168D1">
        <w:t xml:space="preserve"> Р</w:t>
      </w:r>
      <w:proofErr w:type="gramEnd"/>
      <w:r w:rsidRPr="008168D1">
        <w:t xml:space="preserve">ос. Федерации,  </w:t>
      </w:r>
      <w:proofErr w:type="spellStart"/>
      <w:r w:rsidRPr="008168D1">
        <w:t>Самар</w:t>
      </w:r>
      <w:proofErr w:type="spellEnd"/>
      <w:r w:rsidRPr="008168D1">
        <w:t>. гос. с.-х. акад. </w:t>
      </w:r>
      <w:proofErr w:type="gramStart"/>
      <w:r w:rsidRPr="008168D1">
        <w:t>–</w:t>
      </w:r>
      <w:proofErr w:type="spellStart"/>
      <w:r w:rsidRPr="008168D1">
        <w:t>К</w:t>
      </w:r>
      <w:proofErr w:type="gramEnd"/>
      <w:r w:rsidRPr="008168D1">
        <w:t>инель</w:t>
      </w:r>
      <w:proofErr w:type="spellEnd"/>
      <w:r w:rsidRPr="008168D1">
        <w:t xml:space="preserve"> [</w:t>
      </w:r>
      <w:proofErr w:type="spellStart"/>
      <w:r w:rsidRPr="008168D1">
        <w:t>Самар</w:t>
      </w:r>
      <w:proofErr w:type="spellEnd"/>
      <w:r w:rsidRPr="008168D1">
        <w:t>. обл.]: [СГСХА],  2017. –151 с.: ил.; 20 см. –</w:t>
      </w:r>
      <w:proofErr w:type="spellStart"/>
      <w:r w:rsidRPr="008168D1">
        <w:t>Библиогр</w:t>
      </w:r>
      <w:proofErr w:type="spellEnd"/>
      <w:r w:rsidRPr="008168D1">
        <w:t>.: с. 147 (12 назв.). –</w:t>
      </w:r>
      <w:proofErr w:type="spellStart"/>
      <w:r w:rsidRPr="008168D1">
        <w:t>Алф</w:t>
      </w:r>
      <w:proofErr w:type="spellEnd"/>
      <w:r w:rsidRPr="008168D1">
        <w:t>.-</w:t>
      </w:r>
      <w:proofErr w:type="spellStart"/>
      <w:r w:rsidRPr="008168D1">
        <w:t>предм</w:t>
      </w:r>
      <w:proofErr w:type="spellEnd"/>
      <w:r w:rsidRPr="008168D1">
        <w:t>. указ.: с. 148–149. (Шифр Г2018–872)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"/>
      </w:pPr>
      <w:bookmarkStart w:id="10" w:name="_Toc531789569"/>
      <w:r w:rsidRPr="008168D1">
        <w:t>Механизация и электрификация сельского хозяйства</w:t>
      </w:r>
      <w:bookmarkEnd w:id="10"/>
    </w:p>
    <w:p w:rsidR="008168D1" w:rsidRPr="008168D1" w:rsidRDefault="008168D1" w:rsidP="008168D1">
      <w:pPr>
        <w:pStyle w:val="20"/>
      </w:pPr>
      <w:r w:rsidRPr="008168D1">
        <w:rPr>
          <w:b/>
        </w:rPr>
        <w:t>28. "Сушка,  хранение и переработка продукции растениеводства",  международный нау</w:t>
      </w:r>
      <w:r w:rsidRPr="008168D1">
        <w:rPr>
          <w:b/>
        </w:rPr>
        <w:t>ч</w:t>
      </w:r>
      <w:r w:rsidRPr="008168D1">
        <w:rPr>
          <w:b/>
        </w:rPr>
        <w:t>но-технический семинар (2018; Москва)</w:t>
      </w:r>
      <w:r w:rsidRPr="008168D1">
        <w:t>. Международный научно-технический семинар "Сушка,  хранение и переработка продукции растениеводства",  посвященный 175-летию со дня рождения  К. А. Тимирязева (МНТС Тимирязев –2018),  Москва,  22–23 мая 2018 года : сборник научных тр</w:t>
      </w:r>
      <w:r w:rsidRPr="008168D1">
        <w:t>у</w:t>
      </w:r>
      <w:r w:rsidRPr="008168D1">
        <w:t>дов/ [М-во сел. хоз-ва</w:t>
      </w:r>
      <w:proofErr w:type="gramStart"/>
      <w:r w:rsidRPr="008168D1">
        <w:t xml:space="preserve"> Р</w:t>
      </w:r>
      <w:proofErr w:type="gramEnd"/>
      <w:r w:rsidRPr="008168D1">
        <w:t xml:space="preserve">ос. Федерации,  Рос. гос. </w:t>
      </w:r>
      <w:proofErr w:type="spellStart"/>
      <w:r w:rsidRPr="008168D1">
        <w:t>аграр</w:t>
      </w:r>
      <w:proofErr w:type="spellEnd"/>
      <w:r w:rsidRPr="008168D1">
        <w:t>. ун</w:t>
      </w:r>
      <w:r w:rsidRPr="008168D1">
        <w:noBreakHyphen/>
        <w:t>т </w:t>
      </w:r>
      <w:proofErr w:type="gramStart"/>
      <w:r w:rsidRPr="008168D1">
        <w:t>–М</w:t>
      </w:r>
      <w:proofErr w:type="gramEnd"/>
      <w:r w:rsidRPr="008168D1">
        <w:t>СХА им. К. А. Тимирязева,  Рос. союз науч. и инженер. обществ. об-</w:t>
      </w:r>
      <w:proofErr w:type="spellStart"/>
      <w:r w:rsidRPr="008168D1">
        <w:t>ний</w:t>
      </w:r>
      <w:proofErr w:type="spellEnd"/>
      <w:r w:rsidRPr="008168D1">
        <w:t xml:space="preserve">,  Ком. по проблемам сушки и </w:t>
      </w:r>
      <w:proofErr w:type="spellStart"/>
      <w:r w:rsidRPr="008168D1">
        <w:t>термовлажност</w:t>
      </w:r>
      <w:proofErr w:type="spellEnd"/>
      <w:r w:rsidRPr="008168D1">
        <w:t xml:space="preserve">. </w:t>
      </w:r>
      <w:proofErr w:type="spellStart"/>
      <w:r w:rsidRPr="008168D1">
        <w:t>обраб</w:t>
      </w:r>
      <w:proofErr w:type="spellEnd"/>
      <w:r w:rsidRPr="008168D1">
        <w:t xml:space="preserve">. материалов]; </w:t>
      </w:r>
      <w:r w:rsidRPr="008168D1">
        <w:lastRenderedPageBreak/>
        <w:t>[</w:t>
      </w:r>
      <w:proofErr w:type="spellStart"/>
      <w:r w:rsidRPr="008168D1">
        <w:t>оргком</w:t>
      </w:r>
      <w:proofErr w:type="spellEnd"/>
      <w:r w:rsidRPr="008168D1">
        <w:t xml:space="preserve">.: Г. Д. </w:t>
      </w:r>
      <w:proofErr w:type="spellStart"/>
      <w:r w:rsidRPr="008168D1">
        <w:t>Золина</w:t>
      </w:r>
      <w:proofErr w:type="spellEnd"/>
      <w:r w:rsidRPr="008168D1">
        <w:t xml:space="preserve"> (пред.) и др.]. –Москва: [Перо],  2018. –290 с.: ил.; 30 см. </w:t>
      </w:r>
      <w:proofErr w:type="gramStart"/>
      <w:r w:rsidRPr="008168D1">
        <w:t>–</w:t>
      </w:r>
      <w:proofErr w:type="spellStart"/>
      <w:r w:rsidRPr="008168D1">
        <w:t>Б</w:t>
      </w:r>
      <w:proofErr w:type="gramEnd"/>
      <w:r w:rsidRPr="008168D1">
        <w:t>иблиогр</w:t>
      </w:r>
      <w:proofErr w:type="spellEnd"/>
      <w:r w:rsidRPr="008168D1">
        <w:t>. в конце ст. (Шифр Е2018–209)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>29. </w:t>
      </w:r>
      <w:proofErr w:type="spellStart"/>
      <w:r w:rsidRPr="008168D1">
        <w:rPr>
          <w:b/>
        </w:rPr>
        <w:t>Абидуев</w:t>
      </w:r>
      <w:proofErr w:type="spellEnd"/>
      <w:r w:rsidRPr="008168D1">
        <w:rPr>
          <w:b/>
        </w:rPr>
        <w:t xml:space="preserve">  А. А. </w:t>
      </w:r>
      <w:r w:rsidRPr="008168D1">
        <w:t>Повышение эффективности технологических процессов фракционной очис</w:t>
      </w:r>
      <w:r w:rsidRPr="008168D1">
        <w:t>т</w:t>
      </w:r>
      <w:r w:rsidRPr="008168D1">
        <w:t xml:space="preserve">ки зерна и семян : автореферат </w:t>
      </w:r>
      <w:proofErr w:type="spellStart"/>
      <w:r w:rsidRPr="008168D1">
        <w:t>дис</w:t>
      </w:r>
      <w:proofErr w:type="spellEnd"/>
      <w:r w:rsidRPr="008168D1">
        <w:t xml:space="preserve">… д-ра </w:t>
      </w:r>
      <w:proofErr w:type="spellStart"/>
      <w:r w:rsidRPr="008168D1">
        <w:t>техн</w:t>
      </w:r>
      <w:proofErr w:type="spellEnd"/>
      <w:r w:rsidRPr="008168D1">
        <w:t xml:space="preserve">. наук : специальность 05.20.01/ А. А. </w:t>
      </w:r>
      <w:proofErr w:type="spellStart"/>
      <w:r w:rsidRPr="008168D1">
        <w:t>Абидуев</w:t>
      </w:r>
      <w:proofErr w:type="spellEnd"/>
      <w:r w:rsidRPr="008168D1">
        <w:t>; [Вост</w:t>
      </w:r>
      <w:proofErr w:type="gramStart"/>
      <w:r w:rsidRPr="008168D1">
        <w:t>.-</w:t>
      </w:r>
      <w:proofErr w:type="spellStart"/>
      <w:proofErr w:type="gramEnd"/>
      <w:r w:rsidRPr="008168D1">
        <w:t>Сиб</w:t>
      </w:r>
      <w:proofErr w:type="spellEnd"/>
      <w:r w:rsidRPr="008168D1">
        <w:t>. гос. ун</w:t>
      </w:r>
      <w:r w:rsidRPr="008168D1">
        <w:noBreakHyphen/>
        <w:t xml:space="preserve">т технологий и упр.]. –Улан-Удэ,  2018. –46 с.: ил.,  </w:t>
      </w:r>
      <w:proofErr w:type="spellStart"/>
      <w:r w:rsidRPr="008168D1">
        <w:t>цв</w:t>
      </w:r>
      <w:proofErr w:type="spellEnd"/>
      <w:r w:rsidRPr="008168D1">
        <w:t>. ил.; 21 см. –</w:t>
      </w:r>
      <w:proofErr w:type="spellStart"/>
      <w:r w:rsidRPr="008168D1">
        <w:t>Библиогр</w:t>
      </w:r>
      <w:proofErr w:type="spellEnd"/>
      <w:r w:rsidRPr="008168D1">
        <w:t>.: с. 39–46 (73 назв.). (Шифр А2018–70)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>30. </w:t>
      </w:r>
      <w:proofErr w:type="spellStart"/>
      <w:r w:rsidRPr="008168D1">
        <w:rPr>
          <w:b/>
        </w:rPr>
        <w:t>Алушкин</w:t>
      </w:r>
      <w:proofErr w:type="spellEnd"/>
      <w:r w:rsidRPr="008168D1">
        <w:rPr>
          <w:b/>
        </w:rPr>
        <w:t xml:space="preserve">  Т. Е. </w:t>
      </w:r>
      <w:r w:rsidRPr="008168D1">
        <w:t xml:space="preserve">Повышение эффективности использования машинно-тракторных агрегатов путем применения топлива с модификатором : автореферат </w:t>
      </w:r>
      <w:proofErr w:type="spellStart"/>
      <w:r w:rsidRPr="008168D1">
        <w:t>дис</w:t>
      </w:r>
      <w:proofErr w:type="spellEnd"/>
      <w:r w:rsidRPr="008168D1">
        <w:t xml:space="preserve">… канд. </w:t>
      </w:r>
      <w:proofErr w:type="spellStart"/>
      <w:r w:rsidRPr="008168D1">
        <w:t>техн</w:t>
      </w:r>
      <w:proofErr w:type="spellEnd"/>
      <w:r w:rsidRPr="008168D1">
        <w:t xml:space="preserve">. наук : специальность 05.20.01/ Т. Е. </w:t>
      </w:r>
      <w:proofErr w:type="spellStart"/>
      <w:r w:rsidRPr="008168D1">
        <w:t>Алушкин</w:t>
      </w:r>
      <w:proofErr w:type="spellEnd"/>
      <w:r w:rsidRPr="008168D1">
        <w:t>; [</w:t>
      </w:r>
      <w:proofErr w:type="spellStart"/>
      <w:r w:rsidRPr="008168D1">
        <w:t>Алт</w:t>
      </w:r>
      <w:proofErr w:type="spellEnd"/>
      <w:r w:rsidRPr="008168D1">
        <w:t xml:space="preserve">. гос. </w:t>
      </w:r>
      <w:proofErr w:type="spellStart"/>
      <w:r w:rsidRPr="008168D1">
        <w:t>техн</w:t>
      </w:r>
      <w:proofErr w:type="spellEnd"/>
      <w:r w:rsidRPr="008168D1">
        <w:t>. ун</w:t>
      </w:r>
      <w:r w:rsidRPr="008168D1">
        <w:noBreakHyphen/>
        <w:t>т им. И. И. Ползунова]. </w:t>
      </w:r>
      <w:proofErr w:type="gramStart"/>
      <w:r w:rsidRPr="008168D1">
        <w:t>–Т</w:t>
      </w:r>
      <w:proofErr w:type="gramEnd"/>
      <w:r w:rsidRPr="008168D1">
        <w:t>омск,  2018. –18 с.: ил.; 21 см. –</w:t>
      </w:r>
      <w:proofErr w:type="spellStart"/>
      <w:r w:rsidRPr="008168D1">
        <w:t>Библиогр</w:t>
      </w:r>
      <w:proofErr w:type="spellEnd"/>
      <w:r w:rsidRPr="008168D1">
        <w:t>.: с. 17–18 (15 назв.). (Шифр А2018–67)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>31. </w:t>
      </w:r>
      <w:proofErr w:type="spellStart"/>
      <w:r w:rsidRPr="008168D1">
        <w:rPr>
          <w:b/>
        </w:rPr>
        <w:t>Болдашев</w:t>
      </w:r>
      <w:proofErr w:type="spellEnd"/>
      <w:r w:rsidRPr="008168D1">
        <w:rPr>
          <w:b/>
        </w:rPr>
        <w:t xml:space="preserve">  Г. И. </w:t>
      </w:r>
      <w:r w:rsidRPr="008168D1">
        <w:t>Использование альтернативных топливо-смазочных материалов в автотра</w:t>
      </w:r>
      <w:r w:rsidRPr="008168D1">
        <w:t>к</w:t>
      </w:r>
      <w:r w:rsidRPr="008168D1">
        <w:t xml:space="preserve">торной технике : монография/ Г. И. </w:t>
      </w:r>
      <w:proofErr w:type="spellStart"/>
      <w:r w:rsidRPr="008168D1">
        <w:t>Болдашев</w:t>
      </w:r>
      <w:proofErr w:type="spellEnd"/>
      <w:r w:rsidRPr="008168D1">
        <w:t xml:space="preserve">,  А. П. </w:t>
      </w:r>
      <w:proofErr w:type="spellStart"/>
      <w:r w:rsidRPr="008168D1">
        <w:t>Быченин</w:t>
      </w:r>
      <w:proofErr w:type="spellEnd"/>
      <w:r w:rsidRPr="008168D1">
        <w:t>,  О. С. Володько; М-во сел. хоз-ва</w:t>
      </w:r>
      <w:proofErr w:type="gramStart"/>
      <w:r w:rsidRPr="008168D1">
        <w:t xml:space="preserve"> Р</w:t>
      </w:r>
      <w:proofErr w:type="gramEnd"/>
      <w:r w:rsidRPr="008168D1">
        <w:t xml:space="preserve">ос. Федерации,  </w:t>
      </w:r>
      <w:proofErr w:type="spellStart"/>
      <w:r w:rsidRPr="008168D1">
        <w:t>Самар</w:t>
      </w:r>
      <w:proofErr w:type="spellEnd"/>
      <w:r w:rsidRPr="008168D1">
        <w:t>. гос. с.-х. акад. </w:t>
      </w:r>
      <w:proofErr w:type="gramStart"/>
      <w:r w:rsidRPr="008168D1">
        <w:t>–</w:t>
      </w:r>
      <w:proofErr w:type="spellStart"/>
      <w:r w:rsidRPr="008168D1">
        <w:t>К</w:t>
      </w:r>
      <w:proofErr w:type="gramEnd"/>
      <w:r w:rsidRPr="008168D1">
        <w:t>инель</w:t>
      </w:r>
      <w:proofErr w:type="spellEnd"/>
      <w:r w:rsidRPr="008168D1">
        <w:t xml:space="preserve"> [</w:t>
      </w:r>
      <w:proofErr w:type="spellStart"/>
      <w:r w:rsidRPr="008168D1">
        <w:t>Самар</w:t>
      </w:r>
      <w:proofErr w:type="spellEnd"/>
      <w:r w:rsidRPr="008168D1">
        <w:t>. обл.]: [СГСХА],  2017. –168 с.: ил.; 20 см. –</w:t>
      </w:r>
      <w:proofErr w:type="spellStart"/>
      <w:r w:rsidRPr="008168D1">
        <w:t>Библиогр</w:t>
      </w:r>
      <w:proofErr w:type="spellEnd"/>
      <w:r w:rsidRPr="008168D1">
        <w:t>.: с. 156–166 (116 назв.). –</w:t>
      </w:r>
      <w:proofErr w:type="spellStart"/>
      <w:r w:rsidRPr="008168D1">
        <w:t>Алф</w:t>
      </w:r>
      <w:proofErr w:type="spellEnd"/>
      <w:r w:rsidRPr="008168D1">
        <w:t>.-</w:t>
      </w:r>
      <w:proofErr w:type="spellStart"/>
      <w:r w:rsidRPr="008168D1">
        <w:t>предм</w:t>
      </w:r>
      <w:proofErr w:type="spellEnd"/>
      <w:r w:rsidRPr="008168D1">
        <w:t>. указ.: с. 167–168. (Шифр Г2018–885)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 xml:space="preserve">32. Головин  А. Ю. </w:t>
      </w:r>
      <w:r w:rsidRPr="008168D1">
        <w:t xml:space="preserve">Обоснование конструктивно-режимных параметров плоского подсевного решета,  совершающего круговые движения : автореферат </w:t>
      </w:r>
      <w:proofErr w:type="spellStart"/>
      <w:r w:rsidRPr="008168D1">
        <w:t>дис</w:t>
      </w:r>
      <w:proofErr w:type="spellEnd"/>
      <w:r w:rsidRPr="008168D1">
        <w:t xml:space="preserve">… канд. </w:t>
      </w:r>
      <w:proofErr w:type="spellStart"/>
      <w:r w:rsidRPr="008168D1">
        <w:t>техн</w:t>
      </w:r>
      <w:proofErr w:type="spellEnd"/>
      <w:r w:rsidRPr="008168D1">
        <w:t>. наук : специальность 05.20.01/ А. Ю. Головин; [</w:t>
      </w:r>
      <w:proofErr w:type="spellStart"/>
      <w:r w:rsidRPr="008168D1">
        <w:t>Алт</w:t>
      </w:r>
      <w:proofErr w:type="spellEnd"/>
      <w:r w:rsidRPr="008168D1">
        <w:t xml:space="preserve">. гос. </w:t>
      </w:r>
      <w:proofErr w:type="spellStart"/>
      <w:r w:rsidRPr="008168D1">
        <w:t>техн</w:t>
      </w:r>
      <w:proofErr w:type="spellEnd"/>
      <w:r w:rsidRPr="008168D1">
        <w:t>. ун</w:t>
      </w:r>
      <w:r w:rsidRPr="008168D1">
        <w:noBreakHyphen/>
        <w:t>т им. И. И. Ползунова]. </w:t>
      </w:r>
      <w:proofErr w:type="gramStart"/>
      <w:r w:rsidRPr="008168D1">
        <w:t>–Б</w:t>
      </w:r>
      <w:proofErr w:type="gramEnd"/>
      <w:r w:rsidRPr="008168D1">
        <w:t xml:space="preserve">арнаул,  2018. –21 с.: ил.,  </w:t>
      </w:r>
      <w:proofErr w:type="spellStart"/>
      <w:r w:rsidRPr="008168D1">
        <w:t>цв</w:t>
      </w:r>
      <w:proofErr w:type="spellEnd"/>
      <w:r w:rsidRPr="008168D1">
        <w:t>. ил.; 21 см. –</w:t>
      </w:r>
      <w:proofErr w:type="spellStart"/>
      <w:r w:rsidRPr="008168D1">
        <w:t>Библиогр</w:t>
      </w:r>
      <w:proofErr w:type="spellEnd"/>
      <w:r w:rsidRPr="008168D1">
        <w:t>.: с. 20–21 (11 назв.). (Шифр А2018–72)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 xml:space="preserve">33. Калашников  С. С. </w:t>
      </w:r>
      <w:r w:rsidRPr="008168D1">
        <w:t xml:space="preserve">Разработка и обоснование параметров </w:t>
      </w:r>
      <w:proofErr w:type="spellStart"/>
      <w:r w:rsidRPr="008168D1">
        <w:t>рассеивателя</w:t>
      </w:r>
      <w:proofErr w:type="spellEnd"/>
      <w:r w:rsidRPr="008168D1">
        <w:t xml:space="preserve"> семян дискового сошника для посева зерновых культур : автореферат </w:t>
      </w:r>
      <w:proofErr w:type="spellStart"/>
      <w:r w:rsidRPr="008168D1">
        <w:t>дис</w:t>
      </w:r>
      <w:proofErr w:type="spellEnd"/>
      <w:r w:rsidRPr="008168D1">
        <w:t xml:space="preserve">… канд. </w:t>
      </w:r>
      <w:proofErr w:type="spellStart"/>
      <w:r w:rsidRPr="008168D1">
        <w:t>техн</w:t>
      </w:r>
      <w:proofErr w:type="spellEnd"/>
      <w:r w:rsidRPr="008168D1">
        <w:t>. наук : специальность 05.20.01/ С. С. Калашников; [Вост</w:t>
      </w:r>
      <w:proofErr w:type="gramStart"/>
      <w:r w:rsidRPr="008168D1">
        <w:t>.-</w:t>
      </w:r>
      <w:proofErr w:type="spellStart"/>
      <w:proofErr w:type="gramEnd"/>
      <w:r w:rsidRPr="008168D1">
        <w:t>Сиб</w:t>
      </w:r>
      <w:proofErr w:type="spellEnd"/>
      <w:r w:rsidRPr="008168D1">
        <w:t>. гос. ун</w:t>
      </w:r>
      <w:r w:rsidRPr="008168D1">
        <w:noBreakHyphen/>
        <w:t>т технологий и упр.]. –Новосибирск,  2018. –20 с.: ил.; 21 см. –</w:t>
      </w:r>
      <w:proofErr w:type="spellStart"/>
      <w:r w:rsidRPr="008168D1">
        <w:t>Библиогр</w:t>
      </w:r>
      <w:proofErr w:type="spellEnd"/>
      <w:r w:rsidRPr="008168D1">
        <w:t>.: с. 19–20 (10 назв.). (Шифр А2018–71)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>34. </w:t>
      </w:r>
      <w:proofErr w:type="spellStart"/>
      <w:r w:rsidRPr="008168D1">
        <w:rPr>
          <w:b/>
        </w:rPr>
        <w:t>Нестяк</w:t>
      </w:r>
      <w:proofErr w:type="spellEnd"/>
      <w:r w:rsidRPr="008168D1">
        <w:rPr>
          <w:b/>
        </w:rPr>
        <w:t xml:space="preserve">  В. С. </w:t>
      </w:r>
      <w:r w:rsidRPr="008168D1">
        <w:t xml:space="preserve">Технология и средства механизации производства рассады томатов с защитной почвенно-корневой структурой/ В. С. </w:t>
      </w:r>
      <w:proofErr w:type="spellStart"/>
      <w:r w:rsidRPr="008168D1">
        <w:t>Нестяк</w:t>
      </w:r>
      <w:proofErr w:type="spellEnd"/>
      <w:r w:rsidRPr="008168D1">
        <w:t xml:space="preserve">,  О. В. Ивакин; </w:t>
      </w:r>
      <w:proofErr w:type="spellStart"/>
      <w:r w:rsidRPr="008168D1">
        <w:t>Сиб</w:t>
      </w:r>
      <w:proofErr w:type="spellEnd"/>
      <w:r w:rsidRPr="008168D1">
        <w:t>. науч</w:t>
      </w:r>
      <w:proofErr w:type="gramStart"/>
      <w:r w:rsidRPr="008168D1">
        <w:t>.-</w:t>
      </w:r>
      <w:proofErr w:type="spellStart"/>
      <w:proofErr w:type="gramEnd"/>
      <w:r w:rsidRPr="008168D1">
        <w:t>исслед</w:t>
      </w:r>
      <w:proofErr w:type="spellEnd"/>
      <w:r w:rsidRPr="008168D1">
        <w:t>. ин</w:t>
      </w:r>
      <w:r w:rsidRPr="008168D1">
        <w:noBreakHyphen/>
        <w:t>т механизации и электрификации сел. хоз-ва. –Новосибирск: [</w:t>
      </w:r>
      <w:proofErr w:type="spellStart"/>
      <w:r w:rsidRPr="008168D1">
        <w:t>СибИМЭ</w:t>
      </w:r>
      <w:proofErr w:type="spellEnd"/>
      <w:r w:rsidRPr="008168D1">
        <w:t xml:space="preserve">],  2014. –64 с.: ил.,  </w:t>
      </w:r>
      <w:proofErr w:type="spellStart"/>
      <w:r w:rsidRPr="008168D1">
        <w:t>цв</w:t>
      </w:r>
      <w:proofErr w:type="spellEnd"/>
      <w:r w:rsidRPr="008168D1">
        <w:t>. ил.; 20 см. </w:t>
      </w:r>
      <w:proofErr w:type="gramStart"/>
      <w:r w:rsidRPr="008168D1">
        <w:t>–</w:t>
      </w:r>
      <w:proofErr w:type="spellStart"/>
      <w:r w:rsidRPr="008168D1">
        <w:t>Б</w:t>
      </w:r>
      <w:proofErr w:type="gramEnd"/>
      <w:r w:rsidRPr="008168D1">
        <w:t>иблиогр</w:t>
      </w:r>
      <w:proofErr w:type="spellEnd"/>
      <w:r w:rsidRPr="008168D1">
        <w:t>.: с. 61–63 (28 назв.). (Шифр Г2018–895)</w:t>
      </w:r>
    </w:p>
    <w:p w:rsidR="008168D1" w:rsidRPr="008168D1" w:rsidRDefault="008168D1" w:rsidP="008168D1">
      <w:pPr>
        <w:pStyle w:val="a6"/>
      </w:pPr>
      <w:r w:rsidRPr="008168D1">
        <w:t>Экземпляры: всего: 3 -102КХ(2), 102АБ(1)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>35. Проектирование</w:t>
      </w:r>
      <w:r w:rsidRPr="008168D1">
        <w:t xml:space="preserve"> и исследование механизмов сельскохозяйственных машин с применением ЭВМ : учебное пособие/ М-во сел. хоз-ва</w:t>
      </w:r>
      <w:proofErr w:type="gramStart"/>
      <w:r w:rsidRPr="008168D1">
        <w:t xml:space="preserve"> Р</w:t>
      </w:r>
      <w:proofErr w:type="gramEnd"/>
      <w:r w:rsidRPr="008168D1">
        <w:t>ос. Федерации,  Департамент науч</w:t>
      </w:r>
      <w:proofErr w:type="gramStart"/>
      <w:r w:rsidRPr="008168D1">
        <w:t>.-</w:t>
      </w:r>
      <w:proofErr w:type="spellStart"/>
      <w:proofErr w:type="gramEnd"/>
      <w:r w:rsidRPr="008168D1">
        <w:t>технол</w:t>
      </w:r>
      <w:proofErr w:type="spellEnd"/>
      <w:r w:rsidRPr="008168D1">
        <w:t xml:space="preserve">. политики и образования,  Южно-Урал. гос. </w:t>
      </w:r>
      <w:proofErr w:type="spellStart"/>
      <w:r w:rsidRPr="008168D1">
        <w:t>аграр</w:t>
      </w:r>
      <w:proofErr w:type="spellEnd"/>
      <w:r w:rsidRPr="008168D1">
        <w:t>. ун</w:t>
      </w:r>
      <w:r w:rsidRPr="008168D1">
        <w:noBreakHyphen/>
        <w:t>т,  Ин</w:t>
      </w:r>
      <w:r w:rsidRPr="008168D1">
        <w:noBreakHyphen/>
        <w:t xml:space="preserve">т </w:t>
      </w:r>
      <w:proofErr w:type="spellStart"/>
      <w:r w:rsidRPr="008168D1">
        <w:t>агроинженерии</w:t>
      </w:r>
      <w:proofErr w:type="spellEnd"/>
      <w:r w:rsidRPr="008168D1">
        <w:t xml:space="preserve">,  Каф. </w:t>
      </w:r>
      <w:proofErr w:type="gramStart"/>
      <w:r w:rsidRPr="008168D1">
        <w:t xml:space="preserve">"Прикладная механика"; [сост. В. И. </w:t>
      </w:r>
      <w:proofErr w:type="spellStart"/>
      <w:r w:rsidRPr="008168D1">
        <w:t>Шатруков</w:t>
      </w:r>
      <w:proofErr w:type="spellEnd"/>
      <w:r w:rsidRPr="008168D1">
        <w:t xml:space="preserve">; отв. за </w:t>
      </w:r>
      <w:proofErr w:type="spellStart"/>
      <w:r w:rsidRPr="008168D1">
        <w:t>вып</w:t>
      </w:r>
      <w:proofErr w:type="spellEnd"/>
      <w:r w:rsidRPr="008168D1">
        <w:t>.</w:t>
      </w:r>
      <w:proofErr w:type="gramEnd"/>
      <w:r w:rsidRPr="008168D1">
        <w:t xml:space="preserve"> И. С. </w:t>
      </w:r>
      <w:proofErr w:type="spellStart"/>
      <w:r w:rsidRPr="008168D1">
        <w:t>Житенко</w:t>
      </w:r>
      <w:proofErr w:type="spellEnd"/>
      <w:r w:rsidRPr="008168D1">
        <w:t>]. </w:t>
      </w:r>
      <w:proofErr w:type="gramStart"/>
      <w:r w:rsidRPr="008168D1">
        <w:t>–Ч</w:t>
      </w:r>
      <w:proofErr w:type="gramEnd"/>
      <w:r w:rsidRPr="008168D1">
        <w:t>елябинск: [Южно-Уральский ГАУ],  2018. –38 с.: ил.; 20 см. </w:t>
      </w:r>
      <w:proofErr w:type="gramStart"/>
      <w:r w:rsidRPr="008168D1">
        <w:t>–</w:t>
      </w:r>
      <w:proofErr w:type="spellStart"/>
      <w:r w:rsidRPr="008168D1">
        <w:t>Б</w:t>
      </w:r>
      <w:proofErr w:type="gramEnd"/>
      <w:r w:rsidRPr="008168D1">
        <w:t>иблиогр</w:t>
      </w:r>
      <w:proofErr w:type="spellEnd"/>
      <w:r w:rsidRPr="008168D1">
        <w:t>.: с. 38 (5 назв.). (Шифр Г2018–893)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 xml:space="preserve">36. Пушкарев  А. С. </w:t>
      </w:r>
      <w:r w:rsidRPr="008168D1">
        <w:t xml:space="preserve">Повышение эффективности процесса измельчения зерна путем применения рабочих органов с режущими элементами криволинейной формы : автореферат </w:t>
      </w:r>
      <w:proofErr w:type="spellStart"/>
      <w:r w:rsidRPr="008168D1">
        <w:t>дис</w:t>
      </w:r>
      <w:proofErr w:type="spellEnd"/>
      <w:r w:rsidRPr="008168D1">
        <w:t xml:space="preserve">… канд. </w:t>
      </w:r>
      <w:proofErr w:type="spellStart"/>
      <w:r w:rsidRPr="008168D1">
        <w:t>техн</w:t>
      </w:r>
      <w:proofErr w:type="spellEnd"/>
      <w:r w:rsidRPr="008168D1">
        <w:t>. наук : специальность 05.20.01/ А. С. Пушкарев; [</w:t>
      </w:r>
      <w:proofErr w:type="spellStart"/>
      <w:r w:rsidRPr="008168D1">
        <w:t>Алт</w:t>
      </w:r>
      <w:proofErr w:type="spellEnd"/>
      <w:r w:rsidRPr="008168D1">
        <w:t xml:space="preserve">. гос. </w:t>
      </w:r>
      <w:proofErr w:type="spellStart"/>
      <w:r w:rsidRPr="008168D1">
        <w:t>техн</w:t>
      </w:r>
      <w:proofErr w:type="spellEnd"/>
      <w:r w:rsidRPr="008168D1">
        <w:t>. ун</w:t>
      </w:r>
      <w:r w:rsidRPr="008168D1">
        <w:noBreakHyphen/>
        <w:t>т им. И. И. Ползунова]. </w:t>
      </w:r>
      <w:proofErr w:type="gramStart"/>
      <w:r w:rsidRPr="008168D1">
        <w:t>–Б</w:t>
      </w:r>
      <w:proofErr w:type="gramEnd"/>
      <w:r w:rsidRPr="008168D1">
        <w:t xml:space="preserve">арнаул,  2018. –22 с.: ил.,  </w:t>
      </w:r>
      <w:proofErr w:type="spellStart"/>
      <w:r w:rsidRPr="008168D1">
        <w:t>цв</w:t>
      </w:r>
      <w:proofErr w:type="spellEnd"/>
      <w:r w:rsidRPr="008168D1">
        <w:t>. ил.; 21 см. –</w:t>
      </w:r>
      <w:proofErr w:type="spellStart"/>
      <w:r w:rsidRPr="008168D1">
        <w:t>Библиогр</w:t>
      </w:r>
      <w:proofErr w:type="spellEnd"/>
      <w:r w:rsidRPr="008168D1">
        <w:t>.: с. 21–22 (10 назв.). (Шифр А2018–73)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8168D1" w:rsidRPr="008168D1" w:rsidRDefault="008168D1" w:rsidP="008168D1">
      <w:pPr>
        <w:pStyle w:val="2"/>
      </w:pPr>
      <w:bookmarkStart w:id="11" w:name="_Toc531789570"/>
      <w:r w:rsidRPr="008168D1">
        <w:t>Экономика сельского хозяйства</w:t>
      </w:r>
      <w:bookmarkEnd w:id="11"/>
    </w:p>
    <w:p w:rsidR="008168D1" w:rsidRPr="008168D1" w:rsidRDefault="008168D1" w:rsidP="008168D1">
      <w:pPr>
        <w:pStyle w:val="20"/>
      </w:pPr>
      <w:r w:rsidRPr="008168D1">
        <w:rPr>
          <w:b/>
        </w:rPr>
        <w:t xml:space="preserve">37. Лобанова  О. В. </w:t>
      </w:r>
      <w:r w:rsidRPr="008168D1">
        <w:t xml:space="preserve">Формирование </w:t>
      </w:r>
      <w:proofErr w:type="spellStart"/>
      <w:r w:rsidRPr="008168D1">
        <w:t>мясопродуктового</w:t>
      </w:r>
      <w:proofErr w:type="spellEnd"/>
      <w:r w:rsidRPr="008168D1">
        <w:t xml:space="preserve"> </w:t>
      </w:r>
      <w:proofErr w:type="spellStart"/>
      <w:r w:rsidRPr="008168D1">
        <w:t>подкомплекса</w:t>
      </w:r>
      <w:proofErr w:type="spellEnd"/>
      <w:r w:rsidRPr="008168D1">
        <w:t xml:space="preserve"> локальной территории Крайнего Севера (на примере Таймырского Долгано-Ненецкого муниципального района Красноя</w:t>
      </w:r>
      <w:r w:rsidRPr="008168D1">
        <w:t>р</w:t>
      </w:r>
      <w:r w:rsidRPr="008168D1">
        <w:t xml:space="preserve">ского края) : автореферат </w:t>
      </w:r>
      <w:proofErr w:type="spellStart"/>
      <w:r w:rsidRPr="008168D1">
        <w:t>дис</w:t>
      </w:r>
      <w:proofErr w:type="spellEnd"/>
      <w:r w:rsidRPr="008168D1">
        <w:t xml:space="preserve">… канд. </w:t>
      </w:r>
      <w:proofErr w:type="spellStart"/>
      <w:r w:rsidRPr="008168D1">
        <w:t>экон</w:t>
      </w:r>
      <w:proofErr w:type="spellEnd"/>
      <w:r w:rsidRPr="008168D1">
        <w:t>. наук : специальность 08.00.05/ О. В. Лобанова; [</w:t>
      </w:r>
      <w:proofErr w:type="spellStart"/>
      <w:r w:rsidRPr="008168D1">
        <w:t>Сиб</w:t>
      </w:r>
      <w:proofErr w:type="spellEnd"/>
      <w:r w:rsidRPr="008168D1">
        <w:t xml:space="preserve">. </w:t>
      </w:r>
      <w:proofErr w:type="spellStart"/>
      <w:r w:rsidRPr="008168D1">
        <w:t>ф</w:t>
      </w:r>
      <w:r w:rsidRPr="008168D1">
        <w:t>е</w:t>
      </w:r>
      <w:r w:rsidRPr="008168D1">
        <w:t>дер</w:t>
      </w:r>
      <w:proofErr w:type="spellEnd"/>
      <w:r w:rsidRPr="008168D1">
        <w:t xml:space="preserve">. науч. центр </w:t>
      </w:r>
      <w:proofErr w:type="spellStart"/>
      <w:r w:rsidRPr="008168D1">
        <w:t>агробиотехнологий</w:t>
      </w:r>
      <w:proofErr w:type="spellEnd"/>
      <w:r w:rsidRPr="008168D1">
        <w:t xml:space="preserve"> Рос. акад. наук]. </w:t>
      </w:r>
      <w:proofErr w:type="gramStart"/>
      <w:r w:rsidRPr="008168D1">
        <w:t>–Н</w:t>
      </w:r>
      <w:proofErr w:type="gramEnd"/>
      <w:r w:rsidRPr="008168D1">
        <w:t>овосибирск,  2018. –25 с.: ил.; 21 см. –</w:t>
      </w:r>
      <w:proofErr w:type="spellStart"/>
      <w:r w:rsidRPr="008168D1">
        <w:t>Библиогр</w:t>
      </w:r>
      <w:proofErr w:type="spellEnd"/>
      <w:r w:rsidRPr="008168D1">
        <w:t>.: с. 21–25 (27 назв.). (Шифр А2018–68)</w:t>
      </w:r>
    </w:p>
    <w:p w:rsidR="008168D1" w:rsidRPr="008168D1" w:rsidRDefault="008168D1" w:rsidP="008168D1">
      <w:pPr>
        <w:pStyle w:val="a6"/>
      </w:pPr>
      <w:r w:rsidRPr="008168D1">
        <w:t>Экземпляры: всего: 2 -102КХ(2)</w:t>
      </w:r>
    </w:p>
    <w:p w:rsidR="008168D1" w:rsidRPr="008168D1" w:rsidRDefault="008168D1" w:rsidP="008168D1">
      <w:pPr>
        <w:pStyle w:val="20"/>
      </w:pPr>
      <w:r w:rsidRPr="008168D1">
        <w:rPr>
          <w:b/>
        </w:rPr>
        <w:t xml:space="preserve">38. Лобанова  О. В. </w:t>
      </w:r>
      <w:r w:rsidRPr="008168D1">
        <w:t xml:space="preserve">Формирование </w:t>
      </w:r>
      <w:proofErr w:type="spellStart"/>
      <w:r w:rsidRPr="008168D1">
        <w:t>мясопродуктового</w:t>
      </w:r>
      <w:proofErr w:type="spellEnd"/>
      <w:r w:rsidRPr="008168D1">
        <w:t xml:space="preserve"> </w:t>
      </w:r>
      <w:proofErr w:type="spellStart"/>
      <w:r w:rsidRPr="008168D1">
        <w:t>подкомплекса</w:t>
      </w:r>
      <w:proofErr w:type="spellEnd"/>
      <w:r w:rsidRPr="008168D1">
        <w:t xml:space="preserve"> локальной территории Крайнего Севера (на примере Таймырского Долгано-Ненецкого муниципального района Красноя</w:t>
      </w:r>
      <w:r w:rsidRPr="008168D1">
        <w:t>р</w:t>
      </w:r>
      <w:r w:rsidRPr="008168D1">
        <w:t>ского края)</w:t>
      </w:r>
      <w:proofErr w:type="gramStart"/>
      <w:r w:rsidRPr="008168D1">
        <w:t xml:space="preserve"> :</w:t>
      </w:r>
      <w:proofErr w:type="gramEnd"/>
      <w:r w:rsidRPr="008168D1">
        <w:t xml:space="preserve"> </w:t>
      </w:r>
      <w:proofErr w:type="spellStart"/>
      <w:r w:rsidRPr="008168D1">
        <w:t>дис</w:t>
      </w:r>
      <w:proofErr w:type="spellEnd"/>
      <w:r w:rsidRPr="008168D1">
        <w:t xml:space="preserve">… канд. </w:t>
      </w:r>
      <w:proofErr w:type="spellStart"/>
      <w:r w:rsidRPr="008168D1">
        <w:t>экон</w:t>
      </w:r>
      <w:proofErr w:type="spellEnd"/>
      <w:r w:rsidRPr="008168D1">
        <w:t xml:space="preserve">. наук : специальность 08.00.05/ О. В. Лобанова; М-во науки и высшего образования Рос. Федерации,  </w:t>
      </w:r>
      <w:proofErr w:type="spellStart"/>
      <w:r w:rsidRPr="008168D1">
        <w:t>Сиб</w:t>
      </w:r>
      <w:proofErr w:type="spellEnd"/>
      <w:r w:rsidRPr="008168D1">
        <w:t xml:space="preserve">. </w:t>
      </w:r>
      <w:proofErr w:type="spellStart"/>
      <w:r w:rsidRPr="008168D1">
        <w:t>федер</w:t>
      </w:r>
      <w:proofErr w:type="spellEnd"/>
      <w:r w:rsidRPr="008168D1">
        <w:t xml:space="preserve">. науч. центр </w:t>
      </w:r>
      <w:proofErr w:type="spellStart"/>
      <w:r w:rsidRPr="008168D1">
        <w:t>агробиотехнологий</w:t>
      </w:r>
      <w:proofErr w:type="spellEnd"/>
      <w:r w:rsidRPr="008168D1">
        <w:t xml:space="preserve"> Рос. акад. наук,  </w:t>
      </w:r>
      <w:proofErr w:type="spellStart"/>
      <w:r w:rsidRPr="008168D1">
        <w:t>Сиб</w:t>
      </w:r>
      <w:proofErr w:type="spellEnd"/>
      <w:r w:rsidRPr="008168D1">
        <w:t>. науч.-</w:t>
      </w:r>
      <w:proofErr w:type="spellStart"/>
      <w:r w:rsidRPr="008168D1">
        <w:t>исслед</w:t>
      </w:r>
      <w:proofErr w:type="spellEnd"/>
      <w:r w:rsidRPr="008168D1">
        <w:t>. ин</w:t>
      </w:r>
      <w:r w:rsidRPr="008168D1">
        <w:noBreakHyphen/>
        <w:t>т экономики сел. хоз-ва. –Новосибирск,  2018. –204 с.: ил.; 30 см</w:t>
      </w:r>
      <w:proofErr w:type="gramStart"/>
      <w:r w:rsidRPr="008168D1">
        <w:t xml:space="preserve"> +П</w:t>
      </w:r>
      <w:proofErr w:type="gramEnd"/>
      <w:r w:rsidRPr="008168D1">
        <w:t>рил.: с. 186–204. –</w:t>
      </w:r>
      <w:proofErr w:type="spellStart"/>
      <w:r w:rsidRPr="008168D1">
        <w:t>Библиогр</w:t>
      </w:r>
      <w:proofErr w:type="spellEnd"/>
      <w:r w:rsidRPr="008168D1">
        <w:t>.: с. 153–183 (208 назв.). (Шифр И1817)</w:t>
      </w:r>
    </w:p>
    <w:p w:rsidR="008168D1" w:rsidRPr="008168D1" w:rsidRDefault="008168D1" w:rsidP="008168D1">
      <w:pPr>
        <w:pStyle w:val="a6"/>
      </w:pPr>
      <w:r w:rsidRPr="008168D1">
        <w:lastRenderedPageBreak/>
        <w:t>Экземпляры: всего: 1 -102ЧЗ(1)</w:t>
      </w:r>
    </w:p>
    <w:p w:rsidR="008168D1" w:rsidRPr="008168D1" w:rsidRDefault="008168D1" w:rsidP="008168D1">
      <w:pPr>
        <w:pStyle w:val="1"/>
      </w:pPr>
      <w:bookmarkStart w:id="12" w:name="_Toc531789571"/>
      <w:r w:rsidRPr="008168D1">
        <w:t>Лесное хозяйство</w:t>
      </w:r>
      <w:bookmarkEnd w:id="12"/>
    </w:p>
    <w:p w:rsidR="008168D1" w:rsidRPr="008168D1" w:rsidRDefault="008168D1" w:rsidP="008168D1">
      <w:pPr>
        <w:pStyle w:val="20"/>
      </w:pPr>
      <w:r w:rsidRPr="008168D1">
        <w:rPr>
          <w:b/>
        </w:rPr>
        <w:t>39. </w:t>
      </w:r>
      <w:proofErr w:type="spellStart"/>
      <w:r w:rsidRPr="008168D1">
        <w:rPr>
          <w:b/>
        </w:rPr>
        <w:t>Миттинг</w:t>
      </w:r>
      <w:proofErr w:type="spellEnd"/>
      <w:r w:rsidRPr="008168D1">
        <w:rPr>
          <w:b/>
        </w:rPr>
        <w:t xml:space="preserve">  Л. </w:t>
      </w:r>
      <w:r w:rsidRPr="008168D1">
        <w:t xml:space="preserve">Норвежский лес. Скандинавский путь к силе и свободе : [пер. с норв.]/ Л. </w:t>
      </w:r>
      <w:proofErr w:type="spellStart"/>
      <w:r w:rsidRPr="008168D1">
        <w:t>Ми</w:t>
      </w:r>
      <w:r w:rsidRPr="008168D1">
        <w:t>т</w:t>
      </w:r>
      <w:r w:rsidRPr="008168D1">
        <w:t>тинг</w:t>
      </w:r>
      <w:proofErr w:type="spellEnd"/>
      <w:r w:rsidRPr="008168D1">
        <w:t>. </w:t>
      </w:r>
      <w:proofErr w:type="gramStart"/>
      <w:r w:rsidRPr="008168D1">
        <w:t>–М</w:t>
      </w:r>
      <w:proofErr w:type="gramEnd"/>
      <w:r w:rsidRPr="008168D1">
        <w:t xml:space="preserve">осква: </w:t>
      </w:r>
      <w:proofErr w:type="spellStart"/>
      <w:r w:rsidRPr="008168D1">
        <w:t>Бомбора</w:t>
      </w:r>
      <w:proofErr w:type="spellEnd"/>
      <w:r w:rsidRPr="008168D1">
        <w:t>; Москва: [Э],  2018. –316 с.; 18 см. </w:t>
      </w:r>
      <w:proofErr w:type="gramStart"/>
      <w:r w:rsidRPr="008168D1">
        <w:t>–(</w:t>
      </w:r>
      <w:proofErr w:type="gramEnd"/>
      <w:r w:rsidRPr="008168D1">
        <w:t>Книги,  с которыми по пути. Бестселлер в кармане). </w:t>
      </w:r>
      <w:proofErr w:type="gramStart"/>
      <w:r w:rsidRPr="008168D1">
        <w:t>–</w:t>
      </w:r>
      <w:proofErr w:type="spellStart"/>
      <w:r w:rsidRPr="008168D1">
        <w:t>П</w:t>
      </w:r>
      <w:proofErr w:type="gramEnd"/>
      <w:r w:rsidRPr="008168D1">
        <w:t>ер.изд</w:t>
      </w:r>
      <w:proofErr w:type="spellEnd"/>
      <w:r w:rsidRPr="008168D1">
        <w:t xml:space="preserve">.: </w:t>
      </w:r>
      <w:proofErr w:type="spellStart"/>
      <w:r w:rsidRPr="008168D1">
        <w:t>Nel</w:t>
      </w:r>
      <w:proofErr w:type="spellEnd"/>
      <w:r w:rsidRPr="008168D1">
        <w:t xml:space="preserve"> </w:t>
      </w:r>
      <w:proofErr w:type="spellStart"/>
      <w:r w:rsidRPr="008168D1">
        <w:t>ved</w:t>
      </w:r>
      <w:proofErr w:type="spellEnd"/>
      <w:r w:rsidRPr="008168D1">
        <w:t>/ </w:t>
      </w:r>
      <w:proofErr w:type="spellStart"/>
      <w:r w:rsidRPr="008168D1">
        <w:t>Mytting</w:t>
      </w:r>
      <w:proofErr w:type="spellEnd"/>
      <w:r w:rsidRPr="008168D1">
        <w:t>,  L. –</w:t>
      </w:r>
      <w:proofErr w:type="spellStart"/>
      <w:r w:rsidRPr="008168D1">
        <w:t>Библиогр</w:t>
      </w:r>
      <w:proofErr w:type="spellEnd"/>
      <w:r w:rsidRPr="008168D1">
        <w:t>.: с. 315. (Шифр В2018–5)</w:t>
      </w:r>
    </w:p>
    <w:p w:rsidR="008168D1" w:rsidRPr="008168D1" w:rsidRDefault="008168D1" w:rsidP="008168D1">
      <w:pPr>
        <w:pStyle w:val="a6"/>
      </w:pPr>
      <w:r w:rsidRPr="008168D1">
        <w:t>Экземпляры: всего: 1 -102АБ(1)</w:t>
      </w:r>
    </w:p>
    <w:p w:rsidR="008168D1" w:rsidRPr="008168D1" w:rsidRDefault="008168D1" w:rsidP="008168D1">
      <w:pPr>
        <w:pStyle w:val="1"/>
      </w:pPr>
      <w:bookmarkStart w:id="13" w:name="_Toc531789572"/>
      <w:r w:rsidRPr="008168D1">
        <w:t>Рыбное хозяйство</w:t>
      </w:r>
      <w:bookmarkEnd w:id="13"/>
    </w:p>
    <w:p w:rsidR="008168D1" w:rsidRPr="008168D1" w:rsidRDefault="008168D1" w:rsidP="008168D1">
      <w:pPr>
        <w:pStyle w:val="20"/>
      </w:pPr>
      <w:r w:rsidRPr="008168D1">
        <w:rPr>
          <w:b/>
        </w:rPr>
        <w:t>40. </w:t>
      </w:r>
      <w:proofErr w:type="spellStart"/>
      <w:r w:rsidRPr="008168D1">
        <w:rPr>
          <w:b/>
        </w:rPr>
        <w:t>Бунькова</w:t>
      </w:r>
      <w:proofErr w:type="spellEnd"/>
      <w:r w:rsidRPr="008168D1">
        <w:rPr>
          <w:b/>
        </w:rPr>
        <w:t xml:space="preserve">  С. И. </w:t>
      </w:r>
      <w:proofErr w:type="spellStart"/>
      <w:r w:rsidRPr="008168D1">
        <w:t>Фармако</w:t>
      </w:r>
      <w:proofErr w:type="spellEnd"/>
      <w:r w:rsidRPr="008168D1">
        <w:t xml:space="preserve">-токсикологическая характеристика </w:t>
      </w:r>
      <w:proofErr w:type="spellStart"/>
      <w:r w:rsidRPr="008168D1">
        <w:t>аквапурина</w:t>
      </w:r>
      <w:proofErr w:type="spellEnd"/>
      <w:r w:rsidRPr="008168D1">
        <w:t xml:space="preserve"> и его влияние на физиологические и экстерьерные показатели осетров : автореферат </w:t>
      </w:r>
      <w:proofErr w:type="spellStart"/>
      <w:r w:rsidRPr="008168D1">
        <w:t>дис</w:t>
      </w:r>
      <w:proofErr w:type="spellEnd"/>
      <w:r w:rsidRPr="008168D1">
        <w:t xml:space="preserve">… канд. ветеринар. наук : специальность 06.02.03/ С. И. </w:t>
      </w:r>
      <w:proofErr w:type="spellStart"/>
      <w:r w:rsidRPr="008168D1">
        <w:t>Бунькова</w:t>
      </w:r>
      <w:proofErr w:type="spellEnd"/>
      <w:r w:rsidRPr="008168D1">
        <w:t>; [</w:t>
      </w:r>
      <w:proofErr w:type="spellStart"/>
      <w:r w:rsidRPr="008168D1">
        <w:t>Новосиб</w:t>
      </w:r>
      <w:proofErr w:type="spellEnd"/>
      <w:r w:rsidRPr="008168D1">
        <w:t xml:space="preserve">. гос. </w:t>
      </w:r>
      <w:proofErr w:type="spellStart"/>
      <w:r w:rsidRPr="008168D1">
        <w:t>аграр</w:t>
      </w:r>
      <w:proofErr w:type="spellEnd"/>
      <w:r w:rsidRPr="008168D1">
        <w:t>. ун</w:t>
      </w:r>
      <w:r w:rsidRPr="008168D1">
        <w:noBreakHyphen/>
        <w:t>т]. </w:t>
      </w:r>
      <w:proofErr w:type="gramStart"/>
      <w:r w:rsidRPr="008168D1">
        <w:t>–Н</w:t>
      </w:r>
      <w:proofErr w:type="gramEnd"/>
      <w:r w:rsidRPr="008168D1">
        <w:t>овосибирск,  2018. –16 с.: ил.; 21 см. –</w:t>
      </w:r>
      <w:proofErr w:type="spellStart"/>
      <w:r w:rsidRPr="008168D1">
        <w:t>Библиогр</w:t>
      </w:r>
      <w:proofErr w:type="spellEnd"/>
      <w:r w:rsidRPr="008168D1">
        <w:t>.: с. 15–16 (9 назв.). (Шифр А2018–74)</w:t>
      </w:r>
    </w:p>
    <w:p w:rsidR="008168D1" w:rsidRPr="008168D1" w:rsidRDefault="008168D1" w:rsidP="008168D1">
      <w:pPr>
        <w:pStyle w:val="a6"/>
      </w:pPr>
      <w:r w:rsidRPr="008168D1">
        <w:t>Экземпляры: всего: 1 -102КХ(1)</w:t>
      </w:r>
    </w:p>
    <w:p w:rsidR="00A71F70" w:rsidRDefault="00100F8B" w:rsidP="00A71F70">
      <w:pPr>
        <w:pStyle w:val="1"/>
      </w:pPr>
      <w:r>
        <w:br w:type="page"/>
      </w:r>
      <w:bookmarkStart w:id="14" w:name="_Toc531789573"/>
      <w:r w:rsidR="00A71F70" w:rsidRPr="00A71F70">
        <w:lastRenderedPageBreak/>
        <w:t>ТЕКУЩЕЕ ЗАКОНОДАТЕЛЬСТВО: КРАТКИЙ ОБЗОР</w:t>
      </w:r>
      <w:bookmarkEnd w:id="14"/>
    </w:p>
    <w:p w:rsidR="00DB5C6B" w:rsidRPr="00DB5C6B" w:rsidRDefault="00DB5C6B" w:rsidP="00DB5C6B"/>
    <w:tbl>
      <w:tblPr>
        <w:tblW w:w="10348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559"/>
        <w:gridCol w:w="8789"/>
      </w:tblGrid>
      <w:tr w:rsidR="00DB5C6B" w:rsidRPr="00FF789D" w:rsidTr="00DB5C6B">
        <w:tc>
          <w:tcPr>
            <w:tcW w:w="1559" w:type="dxa"/>
          </w:tcPr>
          <w:p w:rsidR="00DB5C6B" w:rsidRPr="009559C8" w:rsidRDefault="00DB5C6B" w:rsidP="00DB5C6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Указ Президента РФ от 26.11.2018 N 672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"О создании на территории г. Москвы инновационного кластера"</w:t>
            </w:r>
          </w:p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Официальный интернет-портал правовой информации http://www.pravo.gov.ru, 26.11.2018</w:t>
            </w:r>
          </w:p>
          <w:p w:rsidR="00DB5C6B" w:rsidRPr="00DB5C6B" w:rsidRDefault="00DB5C6B" w:rsidP="00091FF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B5C6B" w:rsidRPr="00FF789D" w:rsidTr="00DB5C6B">
        <w:tc>
          <w:tcPr>
            <w:tcW w:w="1559" w:type="dxa"/>
          </w:tcPr>
          <w:p w:rsidR="00DB5C6B" w:rsidRPr="009559C8" w:rsidRDefault="00DB5C6B" w:rsidP="00DB5C6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 xml:space="preserve">Приказ </w:t>
            </w:r>
            <w:proofErr w:type="spellStart"/>
            <w:r w:rsidRPr="00DB5C6B">
              <w:rPr>
                <w:sz w:val="22"/>
                <w:szCs w:val="22"/>
              </w:rPr>
              <w:t>Россельхознадзора</w:t>
            </w:r>
            <w:proofErr w:type="spellEnd"/>
            <w:r w:rsidRPr="00DB5C6B">
              <w:rPr>
                <w:sz w:val="22"/>
                <w:szCs w:val="22"/>
              </w:rPr>
              <w:t xml:space="preserve"> от 29.10.2018 N 1217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"Об утверждении Примерного положения об оплате труда работников фед</w:t>
            </w:r>
            <w:r w:rsidRPr="00DB5C6B">
              <w:rPr>
                <w:sz w:val="22"/>
                <w:szCs w:val="22"/>
              </w:rPr>
              <w:t>е</w:t>
            </w:r>
            <w:r w:rsidRPr="00DB5C6B">
              <w:rPr>
                <w:sz w:val="22"/>
                <w:szCs w:val="22"/>
              </w:rPr>
              <w:t>ральных государственных бюджетных учреждений, подведомственных Федеральной службе по ветеринарному и фитосанитарному надзору"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(Зарегистрировано в Минюсте России 23.11.2018 N 52766)</w:t>
            </w:r>
          </w:p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Официальный интернет-портал правовой информации http://www.pravo.gov.ru, 26.11.2018</w:t>
            </w:r>
          </w:p>
          <w:p w:rsidR="00DB5C6B" w:rsidRPr="00DB5C6B" w:rsidRDefault="00DB5C6B" w:rsidP="00091FF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B5C6B" w:rsidRPr="00FF789D" w:rsidTr="00DB5C6B">
        <w:tc>
          <w:tcPr>
            <w:tcW w:w="1559" w:type="dxa"/>
          </w:tcPr>
          <w:p w:rsidR="00DB5C6B" w:rsidRPr="009559C8" w:rsidRDefault="00DB5C6B" w:rsidP="00DB5C6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 xml:space="preserve">Приказ </w:t>
            </w:r>
            <w:proofErr w:type="spellStart"/>
            <w:r w:rsidRPr="00DB5C6B">
              <w:rPr>
                <w:sz w:val="22"/>
                <w:szCs w:val="22"/>
              </w:rPr>
              <w:t>Росрыболовства</w:t>
            </w:r>
            <w:proofErr w:type="spellEnd"/>
            <w:r w:rsidRPr="00DB5C6B">
              <w:rPr>
                <w:sz w:val="22"/>
                <w:szCs w:val="22"/>
              </w:rPr>
              <w:t xml:space="preserve"> от 25.10.2018 N 635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proofErr w:type="gramStart"/>
            <w:r w:rsidRPr="00DB5C6B">
              <w:rPr>
                <w:sz w:val="22"/>
                <w:szCs w:val="22"/>
              </w:rPr>
              <w:t>"Об утверждении Порядка принятия Федеральным агентством по рыболо</w:t>
            </w:r>
            <w:r w:rsidRPr="00DB5C6B">
              <w:rPr>
                <w:sz w:val="22"/>
                <w:szCs w:val="22"/>
              </w:rPr>
              <w:t>в</w:t>
            </w:r>
            <w:r w:rsidRPr="00DB5C6B">
              <w:rPr>
                <w:sz w:val="22"/>
                <w:szCs w:val="22"/>
              </w:rPr>
              <w:t>ству решения, предусмотренного подпунктами "б", "в" или "д" пункта 7(1) Правил осуществления государственными заказчиками управления правами Российской Ф</w:t>
            </w:r>
            <w:r w:rsidRPr="00DB5C6B">
              <w:rPr>
                <w:sz w:val="22"/>
                <w:szCs w:val="22"/>
              </w:rPr>
              <w:t>е</w:t>
            </w:r>
            <w:r w:rsidRPr="00DB5C6B">
              <w:rPr>
                <w:sz w:val="22"/>
                <w:szCs w:val="22"/>
              </w:rPr>
              <w:t>дерации на результаты интеллектуальной деятельности гражданского, военного, специального и двойного назначения, утвержденных постановлением Правительства Российской Федерации от 22 марта 2012 г. N 233"</w:t>
            </w:r>
            <w:proofErr w:type="gramEnd"/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(Зарегистрировано в Минюсте России 23.11.2018 N 52768)</w:t>
            </w:r>
          </w:p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Официальный интернет-портал правовой информации http://www.pravo.gov.ru, 26.11.2018</w:t>
            </w:r>
          </w:p>
          <w:p w:rsidR="00DB5C6B" w:rsidRPr="00DB5C6B" w:rsidRDefault="00DB5C6B" w:rsidP="00091FF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B5C6B" w:rsidRPr="00FF789D" w:rsidTr="00DB5C6B">
        <w:tc>
          <w:tcPr>
            <w:tcW w:w="1559" w:type="dxa"/>
          </w:tcPr>
          <w:p w:rsidR="00DB5C6B" w:rsidRPr="009559C8" w:rsidRDefault="00DB5C6B" w:rsidP="00DB5C6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Постановление ГД ФС РФ от 20.11.2018 N 5226-7 ГД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"Об информации Министра сельского хозяйства Российской Федерации Д.Н. Патрушева о реализации Федеральной научно-технической программы развития сельского хозяйства на 2017 - 2025 годы и о ходе проведения осенних полевых работ в Российской Федерации в 2018 году"</w:t>
            </w:r>
          </w:p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Документ опубликован не был</w:t>
            </w:r>
          </w:p>
          <w:p w:rsidR="00DB5C6B" w:rsidRPr="00DB5C6B" w:rsidRDefault="00DB5C6B" w:rsidP="00091FF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B5C6B" w:rsidRPr="00FF789D" w:rsidTr="00DB5C6B">
        <w:tc>
          <w:tcPr>
            <w:tcW w:w="1559" w:type="dxa"/>
          </w:tcPr>
          <w:p w:rsidR="00DB5C6B" w:rsidRPr="009559C8" w:rsidRDefault="00DB5C6B" w:rsidP="00DB5C6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&lt;Письмо&gt; Минсельхоза России от 13.11.2018 N ОЛ-10-27/12851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&lt;</w:t>
            </w:r>
            <w:proofErr w:type="gramStart"/>
            <w:r w:rsidRPr="00DB5C6B">
              <w:rPr>
                <w:sz w:val="22"/>
                <w:szCs w:val="22"/>
              </w:rPr>
              <w:t>О представлении предложений по привлечению специалистов в области в</w:t>
            </w:r>
            <w:r w:rsidRPr="00DB5C6B">
              <w:rPr>
                <w:sz w:val="22"/>
                <w:szCs w:val="22"/>
              </w:rPr>
              <w:t>е</w:t>
            </w:r>
            <w:r w:rsidRPr="00DB5C6B">
              <w:rPr>
                <w:sz w:val="22"/>
                <w:szCs w:val="22"/>
              </w:rPr>
              <w:t>теринарии для работы в сельской местности</w:t>
            </w:r>
            <w:proofErr w:type="gramEnd"/>
            <w:r w:rsidRPr="00DB5C6B">
              <w:rPr>
                <w:sz w:val="22"/>
                <w:szCs w:val="22"/>
              </w:rPr>
              <w:t>&gt;</w:t>
            </w:r>
          </w:p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Документ опубликован не был</w:t>
            </w:r>
          </w:p>
          <w:p w:rsidR="00DB5C6B" w:rsidRPr="00DB5C6B" w:rsidRDefault="00DB5C6B" w:rsidP="00091FF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B5C6B" w:rsidRPr="00FF789D" w:rsidTr="00DB5C6B">
        <w:tc>
          <w:tcPr>
            <w:tcW w:w="1559" w:type="dxa"/>
          </w:tcPr>
          <w:p w:rsidR="00DB5C6B" w:rsidRPr="009559C8" w:rsidRDefault="00DB5C6B" w:rsidP="00DB5C6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Постановление Президиума РАН от 23.10.2018 N 158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"Об утверждении Положения о Комиссии РАН по популяризации науки (представление председателя Комиссии)"</w:t>
            </w:r>
          </w:p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Документ опубликован не был</w:t>
            </w:r>
          </w:p>
          <w:p w:rsidR="00DB5C6B" w:rsidRPr="00DB5C6B" w:rsidRDefault="00DB5C6B" w:rsidP="00091FF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B5C6B" w:rsidRPr="00FF789D" w:rsidTr="00DB5C6B">
        <w:tc>
          <w:tcPr>
            <w:tcW w:w="1559" w:type="dxa"/>
          </w:tcPr>
          <w:p w:rsidR="00DB5C6B" w:rsidRPr="009559C8" w:rsidRDefault="00DB5C6B" w:rsidP="00DB5C6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 xml:space="preserve">Приказ </w:t>
            </w:r>
            <w:proofErr w:type="spellStart"/>
            <w:r w:rsidRPr="00DB5C6B">
              <w:rPr>
                <w:sz w:val="22"/>
                <w:szCs w:val="22"/>
              </w:rPr>
              <w:t>Минобрнауки</w:t>
            </w:r>
            <w:proofErr w:type="spellEnd"/>
            <w:r w:rsidRPr="00DB5C6B">
              <w:rPr>
                <w:sz w:val="22"/>
                <w:szCs w:val="22"/>
              </w:rPr>
              <w:t xml:space="preserve"> России от 21.09.2018 N 707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"О закреплении (кураторстве) организаций, подведомственных Министе</w:t>
            </w:r>
            <w:r w:rsidRPr="00DB5C6B">
              <w:rPr>
                <w:sz w:val="22"/>
                <w:szCs w:val="22"/>
              </w:rPr>
              <w:t>р</w:t>
            </w:r>
            <w:r w:rsidRPr="00DB5C6B">
              <w:rPr>
                <w:sz w:val="22"/>
                <w:szCs w:val="22"/>
              </w:rPr>
              <w:t>ству науки и высшего образования Российской Федерации, за структурными по</w:t>
            </w:r>
            <w:r w:rsidRPr="00DB5C6B">
              <w:rPr>
                <w:sz w:val="22"/>
                <w:szCs w:val="22"/>
              </w:rPr>
              <w:t>д</w:t>
            </w:r>
            <w:r w:rsidRPr="00DB5C6B">
              <w:rPr>
                <w:sz w:val="22"/>
                <w:szCs w:val="22"/>
              </w:rPr>
              <w:t>разделениями Министерства науки и высшего образования Российской Федерации"</w:t>
            </w:r>
          </w:p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Документ опубликован не был</w:t>
            </w:r>
          </w:p>
          <w:p w:rsidR="00DB5C6B" w:rsidRPr="00DB5C6B" w:rsidRDefault="00DB5C6B" w:rsidP="00091FFF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DB5C6B" w:rsidRPr="00FF789D" w:rsidTr="00DB5C6B">
        <w:tc>
          <w:tcPr>
            <w:tcW w:w="1559" w:type="dxa"/>
          </w:tcPr>
          <w:p w:rsidR="00DB5C6B" w:rsidRPr="009559C8" w:rsidRDefault="00DB5C6B" w:rsidP="00DB5C6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&lt;Письмо&gt; Минсельхоза России от 01.08.2018 N 25/2248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&lt;О возможности перемещения по территории Российской Федерации без в</w:t>
            </w:r>
            <w:r w:rsidRPr="00DB5C6B">
              <w:rPr>
                <w:sz w:val="22"/>
                <w:szCs w:val="22"/>
              </w:rPr>
              <w:t>е</w:t>
            </w:r>
            <w:r w:rsidRPr="00DB5C6B">
              <w:rPr>
                <w:sz w:val="22"/>
                <w:szCs w:val="22"/>
              </w:rPr>
              <w:t>теринарных сопроводительных документов молочной продукции, изготовленной промышленным способом и упакованной в потребительскую тару&gt;</w:t>
            </w:r>
          </w:p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Документ опубликован не был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B5C6B" w:rsidRPr="00FF789D" w:rsidTr="00DB5C6B">
        <w:tc>
          <w:tcPr>
            <w:tcW w:w="1559" w:type="dxa"/>
          </w:tcPr>
          <w:p w:rsidR="00DB5C6B" w:rsidRPr="009559C8" w:rsidRDefault="00DB5C6B" w:rsidP="00DB5C6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Приказ Минсельхоза России от 12.11.2018 N 518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"О внесении изменений в приказ Минсельхоза России от 12 августа 2015 г. N 357"</w:t>
            </w:r>
          </w:p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Документ опубликован не был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B5C6B" w:rsidRPr="00FF789D" w:rsidTr="00DB5C6B">
        <w:tc>
          <w:tcPr>
            <w:tcW w:w="1559" w:type="dxa"/>
          </w:tcPr>
          <w:p w:rsidR="00DB5C6B" w:rsidRPr="009559C8" w:rsidRDefault="00DB5C6B" w:rsidP="00DB5C6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Приказ Минсельхоза Новосибирской области от 21.11.2018 N 190-нпа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"О внесении изменений в приказ министерства сельского хозяйства Новос</w:t>
            </w:r>
            <w:r w:rsidRPr="00DB5C6B">
              <w:rPr>
                <w:sz w:val="22"/>
                <w:szCs w:val="22"/>
              </w:rPr>
              <w:t>и</w:t>
            </w:r>
            <w:r w:rsidRPr="00DB5C6B">
              <w:rPr>
                <w:sz w:val="22"/>
                <w:szCs w:val="22"/>
              </w:rPr>
              <w:t>бирской области от 09.04.2018 N 55-нпа"</w:t>
            </w:r>
          </w:p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Официальный интернет-портал правовой информации http://www.pravo.gov.ru, 23.11.2018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B5C6B" w:rsidRPr="00FF789D" w:rsidTr="00DB5C6B">
        <w:tc>
          <w:tcPr>
            <w:tcW w:w="1559" w:type="dxa"/>
          </w:tcPr>
          <w:p w:rsidR="00DB5C6B" w:rsidRPr="009559C8" w:rsidRDefault="00DB5C6B" w:rsidP="00DB5C6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Постановление Правительства Новосибирской области от 19.11.2018 N 482-п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"О внесении изменений в постановление Правительства Новосибирской о</w:t>
            </w:r>
            <w:r w:rsidRPr="00DB5C6B">
              <w:rPr>
                <w:sz w:val="22"/>
                <w:szCs w:val="22"/>
              </w:rPr>
              <w:t>б</w:t>
            </w:r>
            <w:r w:rsidRPr="00DB5C6B">
              <w:rPr>
                <w:sz w:val="22"/>
                <w:szCs w:val="22"/>
              </w:rPr>
              <w:t>ласти от 02.02.2015 N 37-п"</w:t>
            </w:r>
          </w:p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Официальный интернет-портал правовой информации http://www.pravo.gov.ru, 21.11.2018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B5C6B" w:rsidRPr="00FF789D" w:rsidTr="00DB5C6B">
        <w:tc>
          <w:tcPr>
            <w:tcW w:w="1559" w:type="dxa"/>
          </w:tcPr>
          <w:p w:rsidR="00DB5C6B" w:rsidRPr="009559C8" w:rsidRDefault="00DB5C6B" w:rsidP="00DB5C6B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9" w:type="dxa"/>
          </w:tcPr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Приказ Минобразования Новосибирской области от 16.11.2018 N 2959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"О внесении изменений в приказ министерства образования, науки и инн</w:t>
            </w:r>
            <w:r w:rsidRPr="00DB5C6B">
              <w:rPr>
                <w:sz w:val="22"/>
                <w:szCs w:val="22"/>
              </w:rPr>
              <w:t>о</w:t>
            </w:r>
            <w:r w:rsidRPr="00DB5C6B">
              <w:rPr>
                <w:sz w:val="22"/>
                <w:szCs w:val="22"/>
              </w:rPr>
              <w:t>вационной политики Новосибирской области от 12.12.2017 N 3126"</w:t>
            </w:r>
          </w:p>
          <w:p w:rsidR="00DB5C6B" w:rsidRPr="00DB5C6B" w:rsidRDefault="00DB5C6B" w:rsidP="00091FFF">
            <w:pPr>
              <w:pStyle w:val="ConsPlusNormal"/>
              <w:rPr>
                <w:sz w:val="22"/>
                <w:szCs w:val="22"/>
              </w:rPr>
            </w:pPr>
            <w:r w:rsidRPr="00DB5C6B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B5C6B">
              <w:rPr>
                <w:sz w:val="22"/>
                <w:szCs w:val="22"/>
              </w:rPr>
              <w:t>Официальный интернет-портал правовой информации http://www.pravo.gov.ru, 19.11.2018</w:t>
            </w:r>
          </w:p>
          <w:p w:rsidR="00DB5C6B" w:rsidRPr="00DB5C6B" w:rsidRDefault="00DB5C6B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</w:tbl>
    <w:p w:rsidR="005D7925" w:rsidRPr="00A71F70" w:rsidRDefault="005D7925" w:rsidP="00100F8B">
      <w:pPr>
        <w:pStyle w:val="1"/>
        <w:jc w:val="left"/>
      </w:pPr>
    </w:p>
    <w:sectPr w:rsidR="005D7925" w:rsidRPr="00A71F70" w:rsidSect="00F02EE1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EB9" w:rsidRDefault="00680EB9">
      <w:r>
        <w:separator/>
      </w:r>
    </w:p>
  </w:endnote>
  <w:endnote w:type="continuationSeparator" w:id="0">
    <w:p w:rsidR="00680EB9" w:rsidRDefault="00680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0C1EF5">
    <w:pPr>
      <w:pStyle w:val="a5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7E3572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EB9" w:rsidRDefault="00680EB9">
      <w:r>
        <w:separator/>
      </w:r>
    </w:p>
  </w:footnote>
  <w:footnote w:type="continuationSeparator" w:id="0">
    <w:p w:rsidR="00680EB9" w:rsidRDefault="00680E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1741"/>
    <w:rsid w:val="000309EA"/>
    <w:rsid w:val="000671C0"/>
    <w:rsid w:val="000C1EF5"/>
    <w:rsid w:val="00100F8B"/>
    <w:rsid w:val="00183880"/>
    <w:rsid w:val="00263777"/>
    <w:rsid w:val="002F4433"/>
    <w:rsid w:val="004A4CD0"/>
    <w:rsid w:val="00514EAC"/>
    <w:rsid w:val="005D7925"/>
    <w:rsid w:val="00667166"/>
    <w:rsid w:val="00680EB9"/>
    <w:rsid w:val="007B421A"/>
    <w:rsid w:val="007E3572"/>
    <w:rsid w:val="008168D1"/>
    <w:rsid w:val="008169E4"/>
    <w:rsid w:val="00850014"/>
    <w:rsid w:val="00856816"/>
    <w:rsid w:val="008E4B56"/>
    <w:rsid w:val="009508E6"/>
    <w:rsid w:val="009E6798"/>
    <w:rsid w:val="00A121D3"/>
    <w:rsid w:val="00A50194"/>
    <w:rsid w:val="00A71F70"/>
    <w:rsid w:val="00CA406A"/>
    <w:rsid w:val="00CC2D23"/>
    <w:rsid w:val="00CF6701"/>
    <w:rsid w:val="00D81741"/>
    <w:rsid w:val="00DB16DC"/>
    <w:rsid w:val="00DB5C6B"/>
    <w:rsid w:val="00F02EE1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2EE1"/>
    <w:rPr>
      <w:sz w:val="24"/>
      <w:szCs w:val="24"/>
    </w:rPr>
  </w:style>
  <w:style w:type="paragraph" w:styleId="1">
    <w:name w:val="heading 1"/>
    <w:basedOn w:val="a"/>
    <w:next w:val="a"/>
    <w:qFormat/>
    <w:rsid w:val="00F02EE1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F02EE1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rsid w:val="00F02EE1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rsid w:val="00F02EE1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F02EE1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F02EE1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F02EE1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F02EE1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F02EE1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F02EE1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rsid w:val="00F02EE1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F02EE1"/>
    <w:pPr>
      <w:tabs>
        <w:tab w:val="center" w:pos="4677"/>
        <w:tab w:val="right" w:pos="9355"/>
      </w:tabs>
    </w:pPr>
  </w:style>
  <w:style w:type="paragraph" w:customStyle="1" w:styleId="a6">
    <w:name w:val="Аннотация"/>
    <w:next w:val="a"/>
    <w:rsid w:val="00F02EE1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7">
    <w:name w:val="Одинокие ссылки"/>
    <w:basedOn w:val="a"/>
    <w:rsid w:val="00F02EE1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F02EE1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F02EE1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rsid w:val="00F02EE1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rsid w:val="00F02EE1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F02EE1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8">
    <w:name w:val="Рубрика"/>
    <w:next w:val="a"/>
    <w:rsid w:val="00F02EE1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9">
    <w:name w:val="Ссылки"/>
    <w:next w:val="a"/>
    <w:rsid w:val="00F02EE1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F02EE1"/>
    <w:pPr>
      <w:spacing w:line="360" w:lineRule="auto"/>
    </w:pPr>
    <w:rPr>
      <w:b/>
      <w:sz w:val="28"/>
    </w:rPr>
  </w:style>
  <w:style w:type="paragraph" w:styleId="aa">
    <w:name w:val="index heading"/>
    <w:next w:val="a"/>
    <w:semiHidden/>
    <w:rsid w:val="00F02EE1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F02EE1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rsid w:val="00F02EE1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rsid w:val="00F02EE1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F02EE1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F02EE1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F02EE1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F02EE1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F02EE1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F02EE1"/>
    <w:pPr>
      <w:spacing w:line="216" w:lineRule="auto"/>
    </w:pPr>
    <w:rPr>
      <w:rFonts w:ascii="TextBook" w:hAnsi="TextBook"/>
      <w:sz w:val="19"/>
    </w:rPr>
  </w:style>
  <w:style w:type="character" w:styleId="ab">
    <w:name w:val="Hyperlink"/>
    <w:uiPriority w:val="99"/>
    <w:rsid w:val="00F02EE1"/>
    <w:rPr>
      <w:rFonts w:ascii="Times New Roman" w:hAnsi="Times New Roman"/>
      <w:b/>
      <w:color w:val="auto"/>
      <w:sz w:val="28"/>
      <w:u w:val="single"/>
    </w:rPr>
  </w:style>
  <w:style w:type="paragraph" w:styleId="ac">
    <w:name w:val="caption"/>
    <w:basedOn w:val="a"/>
    <w:next w:val="a"/>
    <w:qFormat/>
    <w:rsid w:val="00F02EE1"/>
    <w:pPr>
      <w:jc w:val="center"/>
    </w:pPr>
    <w:rPr>
      <w:b/>
      <w:color w:val="808000"/>
      <w:sz w:val="28"/>
      <w:szCs w:val="20"/>
    </w:rPr>
  </w:style>
  <w:style w:type="paragraph" w:styleId="ad">
    <w:name w:val="Body Text Indent"/>
    <w:basedOn w:val="a"/>
    <w:rsid w:val="00F02EE1"/>
    <w:pPr>
      <w:ind w:firstLine="567"/>
      <w:jc w:val="both"/>
    </w:pPr>
    <w:rPr>
      <w:szCs w:val="20"/>
    </w:rPr>
  </w:style>
  <w:style w:type="paragraph" w:styleId="ae">
    <w:name w:val="Body Text"/>
    <w:basedOn w:val="a"/>
    <w:rsid w:val="00F02EE1"/>
    <w:pPr>
      <w:jc w:val="right"/>
    </w:pPr>
    <w:rPr>
      <w:rFonts w:ascii="Courier" w:hAnsi="Courier"/>
      <w:i/>
      <w:szCs w:val="20"/>
    </w:rPr>
  </w:style>
  <w:style w:type="paragraph" w:customStyle="1" w:styleId="ConsPlusNormal">
    <w:name w:val="ConsPlusNormal"/>
    <w:rsid w:val="00DB5C6B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DC0B7F-23B1-4D37-9923-41EB6F65B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6</TotalTime>
  <Pages>10</Pages>
  <Words>3626</Words>
  <Characters>20674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Lib_107_2</cp:lastModifiedBy>
  <cp:revision>7</cp:revision>
  <cp:lastPrinted>2002-07-18T05:42:00Z</cp:lastPrinted>
  <dcterms:created xsi:type="dcterms:W3CDTF">2018-12-05T08:05:00Z</dcterms:created>
  <dcterms:modified xsi:type="dcterms:W3CDTF">2018-12-24T08:43:00Z</dcterms:modified>
</cp:coreProperties>
</file>