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8FD" w:rsidRDefault="00AC68FD" w:rsidP="00AC68FD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AC68FD" w:rsidRDefault="00AC68FD" w:rsidP="00AC68FD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AC68FD" w:rsidRDefault="00AC68FD" w:rsidP="00AC68FD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AC68FD" w:rsidRDefault="00AC68FD" w:rsidP="00AC68FD">
      <w:pPr>
        <w:rPr>
          <w:b/>
          <w:sz w:val="36"/>
        </w:rPr>
      </w:pPr>
    </w:p>
    <w:p w:rsidR="00AC68FD" w:rsidRDefault="000D7066" w:rsidP="00AC68FD">
      <w:pPr>
        <w:rPr>
          <w:b/>
          <w:sz w:val="36"/>
        </w:rPr>
      </w:pPr>
      <w:r w:rsidRPr="000D7066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AC68FD" w:rsidRDefault="00AC68FD" w:rsidP="00AC68FD"/>
                <w:p w:rsidR="00AC68FD" w:rsidRDefault="00AC68FD" w:rsidP="00AC68FD"/>
                <w:p w:rsidR="00AC68FD" w:rsidRDefault="00AC68FD" w:rsidP="00AC68FD"/>
                <w:p w:rsidR="00AC68FD" w:rsidRDefault="00AC68FD" w:rsidP="00AC68FD"/>
                <w:p w:rsidR="00AC68FD" w:rsidRDefault="00AC68FD" w:rsidP="00AC68FD"/>
                <w:p w:rsidR="00AC68FD" w:rsidRDefault="00AC68FD" w:rsidP="00AC68FD"/>
                <w:p w:rsidR="00AC68FD" w:rsidRDefault="00AC68FD" w:rsidP="00AC68FD"/>
                <w:p w:rsidR="00AC68FD" w:rsidRDefault="00AC68FD" w:rsidP="00AC68FD"/>
                <w:p w:rsidR="00AC68FD" w:rsidRDefault="00AC68FD" w:rsidP="00AC68FD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27965068"/>
                  <w:bookmarkStart w:id="1" w:name="_Toc526761965"/>
                  <w:bookmarkStart w:id="2" w:name="_Toc525046099"/>
                  <w:bookmarkStart w:id="3" w:name="_Toc525045518"/>
                  <w:bookmarkStart w:id="4" w:name="_Toc520900800"/>
                  <w:bookmarkStart w:id="5" w:name="_Toc520900490"/>
                  <w:bookmarkStart w:id="6" w:name="_Toc518055145"/>
                  <w:bookmarkStart w:id="7" w:name="_Toc517431506"/>
                  <w:bookmarkStart w:id="8" w:name="_Toc516740035"/>
                  <w:bookmarkStart w:id="9" w:name="_Toc514254627"/>
                  <w:bookmarkStart w:id="10" w:name="_Toc511229202"/>
                  <w:bookmarkStart w:id="11" w:name="_Toc508718955"/>
                  <w:bookmarkStart w:id="12" w:name="_Toc505872151"/>
                  <w:bookmarkStart w:id="13" w:name="_Toc504741690"/>
                  <w:bookmarkStart w:id="14" w:name="_Toc504047404"/>
                  <w:bookmarkStart w:id="15" w:name="_Toc503876441"/>
                  <w:bookmarkStart w:id="16" w:name="_Toc501458658"/>
                  <w:bookmarkStart w:id="17" w:name="_Toc498076204"/>
                  <w:bookmarkStart w:id="18" w:name="_Toc497142356"/>
                  <w:bookmarkStart w:id="19" w:name="_Toc496197097"/>
                  <w:bookmarkStart w:id="20" w:name="_Toc496881831"/>
                  <w:bookmarkStart w:id="21" w:name="_Toc498076412"/>
                  <w:bookmarkStart w:id="22" w:name="_Toc499199059"/>
                  <w:bookmarkStart w:id="23" w:name="_Toc500417332"/>
                  <w:bookmarkStart w:id="24" w:name="_Toc501458190"/>
                  <w:bookmarkStart w:id="25" w:name="_Toc506973499"/>
                  <w:bookmarkStart w:id="26" w:name="_Toc508718704"/>
                  <w:bookmarkStart w:id="27" w:name="_Toc510188699"/>
                  <w:bookmarkStart w:id="28" w:name="_Toc511229045"/>
                  <w:bookmarkStart w:id="29" w:name="_Toc512599673"/>
                  <w:bookmarkStart w:id="30" w:name="_Toc514254501"/>
                  <w:bookmarkStart w:id="31" w:name="_Toc515615614"/>
                  <w:bookmarkStart w:id="32" w:name="_Toc516739909"/>
                  <w:bookmarkStart w:id="33" w:name="_Toc520900325"/>
                  <w:bookmarkStart w:id="34" w:name="_Toc520900639"/>
                  <w:bookmarkStart w:id="35" w:name="_Toc522263744"/>
                  <w:bookmarkStart w:id="36" w:name="_Toc523324116"/>
                  <w:bookmarkStart w:id="37" w:name="_Toc525046293"/>
                  <w:bookmarkStart w:id="38" w:name="_Toc527965338"/>
                  <w:bookmarkStart w:id="39" w:name="_Toc529982277"/>
                  <w:bookmarkStart w:id="40" w:name="_Toc529982507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  <w:bookmarkEnd w:id="15"/>
                  <w:bookmarkEnd w:id="16"/>
                  <w:bookmarkEnd w:id="17"/>
                  <w:bookmarkEnd w:id="18"/>
                  <w:bookmarkEnd w:id="19"/>
                  <w:bookmarkEnd w:id="20"/>
                  <w:bookmarkEnd w:id="21"/>
                  <w:bookmarkEnd w:id="22"/>
                  <w:bookmarkEnd w:id="23"/>
                  <w:bookmarkEnd w:id="24"/>
                  <w:bookmarkEnd w:id="25"/>
                  <w:bookmarkEnd w:id="26"/>
                  <w:bookmarkEnd w:id="27"/>
                  <w:bookmarkEnd w:id="28"/>
                  <w:bookmarkEnd w:id="29"/>
                  <w:bookmarkEnd w:id="30"/>
                  <w:bookmarkEnd w:id="31"/>
                  <w:bookmarkEnd w:id="32"/>
                  <w:bookmarkEnd w:id="33"/>
                  <w:bookmarkEnd w:id="34"/>
                  <w:bookmarkEnd w:id="35"/>
                  <w:bookmarkEnd w:id="36"/>
                  <w:bookmarkEnd w:id="37"/>
                  <w:bookmarkEnd w:id="38"/>
                  <w:bookmarkEnd w:id="39"/>
                  <w:bookmarkEnd w:id="40"/>
                </w:p>
                <w:p w:rsidR="00AC68FD" w:rsidRDefault="00AC68FD" w:rsidP="00AC68FD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AC68FD" w:rsidRDefault="00AC68FD" w:rsidP="00AC68FD"/>
                <w:p w:rsidR="00AC68FD" w:rsidRDefault="00AC68FD" w:rsidP="00AC68FD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44-45</w:t>
                  </w:r>
                </w:p>
                <w:p w:rsidR="00AC68FD" w:rsidRDefault="00AC68FD" w:rsidP="00AC68FD">
                  <w:pPr>
                    <w:pStyle w:val="a4"/>
                    <w:tabs>
                      <w:tab w:val="left" w:pos="708"/>
                    </w:tabs>
                  </w:pPr>
                </w:p>
                <w:p w:rsidR="00AC68FD" w:rsidRDefault="00AC68FD" w:rsidP="00AC68FD"/>
                <w:p w:rsidR="00AC68FD" w:rsidRDefault="00AC68FD" w:rsidP="00AC68FD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AC68FD" w:rsidRDefault="00AC68FD" w:rsidP="00AC68FD"/>
                <w:p w:rsidR="00AC68FD" w:rsidRDefault="00AC68FD" w:rsidP="00AC68FD"/>
                <w:p w:rsidR="00AC68FD" w:rsidRDefault="00AC68FD" w:rsidP="00AC68FD"/>
                <w:p w:rsidR="00AC68FD" w:rsidRDefault="00AC68FD" w:rsidP="00AC68FD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29 октября – 11 ноября 2018 г.</w:t>
                  </w:r>
                </w:p>
                <w:p w:rsidR="00AC68FD" w:rsidRDefault="00AC68FD" w:rsidP="00AC68FD"/>
                <w:p w:rsidR="00AC68FD" w:rsidRDefault="00AC68FD" w:rsidP="00AC68FD"/>
              </w:txbxContent>
            </v:textbox>
          </v:shape>
        </w:pict>
      </w:r>
    </w:p>
    <w:p w:rsidR="00AC68FD" w:rsidRDefault="00AC68FD" w:rsidP="00AC68FD">
      <w:pPr>
        <w:pStyle w:val="a4"/>
        <w:tabs>
          <w:tab w:val="left" w:pos="708"/>
        </w:tabs>
      </w:pPr>
    </w:p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/>
    <w:p w:rsidR="00AC68FD" w:rsidRDefault="00AC68FD" w:rsidP="00AC68FD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   </w:t>
      </w:r>
      <w:r w:rsidR="000D7066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AC68FD" w:rsidRDefault="00AC68FD" w:rsidP="00AC68FD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i w:val="0"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AC68FD" w:rsidRDefault="00AC68FD" w:rsidP="00AC68FD">
      <w:pPr>
        <w:jc w:val="center"/>
        <w:rPr>
          <w:b/>
        </w:rPr>
      </w:pPr>
    </w:p>
    <w:p w:rsidR="00AC68FD" w:rsidRDefault="00AC68FD" w:rsidP="00AC68FD">
      <w:pPr>
        <w:jc w:val="center"/>
        <w:rPr>
          <w:b/>
        </w:rPr>
      </w:pPr>
    </w:p>
    <w:p w:rsidR="00AC68FD" w:rsidRDefault="00AC68FD" w:rsidP="00AC68FD">
      <w:pPr>
        <w:jc w:val="center"/>
        <w:rPr>
          <w:b/>
        </w:rPr>
      </w:pPr>
      <w:r>
        <w:rPr>
          <w:b/>
        </w:rPr>
        <w:t>Уважаемый читатель!</w:t>
      </w:r>
    </w:p>
    <w:p w:rsidR="00AC68FD" w:rsidRDefault="00AC68FD" w:rsidP="00AC68FD">
      <w:pPr>
        <w:jc w:val="center"/>
        <w:rPr>
          <w:b/>
        </w:rPr>
      </w:pPr>
    </w:p>
    <w:p w:rsidR="00AC68FD" w:rsidRDefault="00AC68FD" w:rsidP="00AC68FD">
      <w:pPr>
        <w:pStyle w:val="ae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AC68FD" w:rsidRDefault="00AC68FD" w:rsidP="00AC68FD">
      <w:pPr>
        <w:numPr>
          <w:ilvl w:val="0"/>
          <w:numId w:val="1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AC68FD" w:rsidRDefault="00AC68FD" w:rsidP="00AC68FD">
      <w:pPr>
        <w:numPr>
          <w:ilvl w:val="0"/>
          <w:numId w:val="1"/>
        </w:numPr>
        <w:jc w:val="both"/>
      </w:pPr>
      <w:r>
        <w:t>краткий обзор законодательных документов;</w:t>
      </w:r>
    </w:p>
    <w:p w:rsidR="00AC68FD" w:rsidRDefault="00AC68FD" w:rsidP="00AC68FD">
      <w:pPr>
        <w:numPr>
          <w:ilvl w:val="0"/>
          <w:numId w:val="1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AC68FD" w:rsidRDefault="00AC68FD" w:rsidP="00AC68FD">
      <w:pPr>
        <w:numPr>
          <w:ilvl w:val="0"/>
          <w:numId w:val="1"/>
        </w:numPr>
        <w:jc w:val="both"/>
      </w:pPr>
      <w:r>
        <w:t xml:space="preserve">режим работы Библиотеки и телефоны её подразделений. </w:t>
      </w:r>
    </w:p>
    <w:p w:rsidR="00AC68FD" w:rsidRDefault="00AC68FD" w:rsidP="00AC68FD">
      <w:pPr>
        <w:jc w:val="both"/>
      </w:pPr>
    </w:p>
    <w:p w:rsidR="00AC68FD" w:rsidRDefault="00AC68FD" w:rsidP="00AC68FD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AC68FD" w:rsidRDefault="00AC68FD" w:rsidP="00AC68FD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AC68FD" w:rsidRDefault="00AC68FD" w:rsidP="00AC68FD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AC68FD" w:rsidRDefault="00AC68FD" w:rsidP="00AC68FD">
      <w:pPr>
        <w:ind w:firstLine="567"/>
        <w:jc w:val="center"/>
        <w:rPr>
          <w:b/>
        </w:rPr>
      </w:pPr>
    </w:p>
    <w:p w:rsidR="00AC68FD" w:rsidRDefault="00AC68FD" w:rsidP="00AC68FD">
      <w:pPr>
        <w:ind w:firstLine="567"/>
        <w:jc w:val="center"/>
        <w:rPr>
          <w:b/>
        </w:rPr>
      </w:pPr>
    </w:p>
    <w:p w:rsidR="00AC68FD" w:rsidRDefault="00AC68FD" w:rsidP="00AC68FD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AC68FD" w:rsidRDefault="00AC68FD" w:rsidP="00AC68FD">
      <w:pPr>
        <w:pStyle w:val="ae"/>
      </w:pPr>
      <w:r>
        <w:t>К Вашим услугам:</w:t>
      </w:r>
    </w:p>
    <w:p w:rsidR="00AC68FD" w:rsidRDefault="00AC68FD" w:rsidP="00AC68FD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AC68FD" w:rsidRDefault="00AC68FD" w:rsidP="00AC68FD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AC68FD" w:rsidRDefault="00AC68FD" w:rsidP="00AC68FD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AC68FD" w:rsidRDefault="00AC68FD" w:rsidP="00AC68FD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AC68FD" w:rsidRDefault="00AC68FD" w:rsidP="00AC68FD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AC68FD" w:rsidRDefault="00AC68FD" w:rsidP="00AC68FD">
      <w:pPr>
        <w:numPr>
          <w:ilvl w:val="0"/>
          <w:numId w:val="2"/>
        </w:numPr>
        <w:ind w:right="-79"/>
        <w:jc w:val="both"/>
      </w:pPr>
      <w:r>
        <w:t>виртуальный читальный зал с доступом к удаленным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AC68FD" w:rsidRDefault="00AC68FD" w:rsidP="00AC68FD">
      <w:pPr>
        <w:numPr>
          <w:ilvl w:val="0"/>
          <w:numId w:val="2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AC68FD" w:rsidRDefault="00AC68FD" w:rsidP="00AC68FD">
      <w:pPr>
        <w:pStyle w:val="ae"/>
      </w:pPr>
      <w:r>
        <w:t>По вопросам подписки на  "Информационный бюллетень" обращайтесь    по тел.: 348-58-09.</w:t>
      </w:r>
    </w:p>
    <w:p w:rsidR="00AC68FD" w:rsidRDefault="00AC68FD" w:rsidP="00AC68FD">
      <w:pPr>
        <w:ind w:firstLine="567"/>
        <w:jc w:val="both"/>
      </w:pPr>
      <w:r>
        <w:t>Телефон для справок: 348-36-89.</w:t>
      </w:r>
    </w:p>
    <w:p w:rsidR="00AC68FD" w:rsidRDefault="00AC68FD" w:rsidP="00AC68FD">
      <w:pPr>
        <w:ind w:firstLine="567"/>
        <w:jc w:val="both"/>
      </w:pPr>
    </w:p>
    <w:p w:rsidR="00AC68FD" w:rsidRDefault="00AC68FD" w:rsidP="00AC68FD">
      <w:pPr>
        <w:ind w:firstLine="567"/>
        <w:jc w:val="both"/>
      </w:pPr>
    </w:p>
    <w:p w:rsidR="00AC68FD" w:rsidRDefault="00AC68FD" w:rsidP="00AC68FD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AC68FD" w:rsidRDefault="00AC68FD" w:rsidP="00AC68FD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AC68FD" w:rsidRDefault="00AC68FD" w:rsidP="00AC68FD">
      <w:pPr>
        <w:ind w:firstLine="567"/>
        <w:jc w:val="both"/>
      </w:pPr>
      <w:r>
        <w:t>Суббота, воскресенье – выходные дни.</w:t>
      </w:r>
    </w:p>
    <w:p w:rsidR="005D7925" w:rsidRDefault="00AC68FD" w:rsidP="00AC68FD">
      <w:r>
        <w:t>Последний четверг каждого месяца – технический день.</w:t>
      </w:r>
    </w:p>
    <w:p w:rsidR="005D7925" w:rsidRDefault="005D7925">
      <w:pPr>
        <w:jc w:val="center"/>
        <w:rPr>
          <w:b/>
          <w:sz w:val="28"/>
        </w:rPr>
      </w:pPr>
      <w:r>
        <w:br w:type="page"/>
      </w:r>
      <w:r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5563F9" w:rsidRDefault="000D7066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0D7066">
        <w:fldChar w:fldCharType="begin"/>
      </w:r>
      <w:r w:rsidR="005563F9">
        <w:instrText xml:space="preserve"> TOC \o "1-3" \h \z \u </w:instrText>
      </w:r>
      <w:r w:rsidRPr="000D7066">
        <w:fldChar w:fldCharType="separate"/>
      </w:r>
    </w:p>
    <w:p w:rsidR="005563F9" w:rsidRDefault="000D706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508" w:history="1">
        <w:r w:rsidR="005563F9" w:rsidRPr="00EE3F44">
          <w:rPr>
            <w:rStyle w:val="ac"/>
            <w:noProof/>
          </w:rPr>
          <w:t>НОВЫЕ ПОСТУПЛЕНИЯ</w:t>
        </w:r>
        <w:r w:rsidR="005563F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563F9">
          <w:rPr>
            <w:noProof/>
            <w:webHidden/>
          </w:rPr>
          <w:instrText xml:space="preserve"> PAGEREF _Toc529982508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563F9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563F9" w:rsidRDefault="000D706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509" w:history="1">
        <w:r w:rsidR="005563F9" w:rsidRPr="00EE3F44">
          <w:rPr>
            <w:rStyle w:val="ac"/>
            <w:noProof/>
          </w:rPr>
          <w:t>Сельское хозяйство</w:t>
        </w:r>
        <w:r w:rsidR="005563F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563F9">
          <w:rPr>
            <w:noProof/>
            <w:webHidden/>
          </w:rPr>
          <w:instrText xml:space="preserve"> PAGEREF _Toc529982509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563F9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563F9" w:rsidRDefault="000D706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510" w:history="1">
        <w:r w:rsidR="005563F9" w:rsidRPr="00EE3F44">
          <w:rPr>
            <w:rStyle w:val="ac"/>
            <w:noProof/>
          </w:rPr>
          <w:t>Общие вопросы сельского хозяйства</w:t>
        </w:r>
        <w:r w:rsidR="005563F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563F9">
          <w:rPr>
            <w:noProof/>
            <w:webHidden/>
          </w:rPr>
          <w:instrText xml:space="preserve"> PAGEREF _Toc529982510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563F9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563F9" w:rsidRDefault="000D706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511" w:history="1">
        <w:r w:rsidR="005563F9" w:rsidRPr="00EE3F44">
          <w:rPr>
            <w:rStyle w:val="ac"/>
            <w:noProof/>
          </w:rPr>
          <w:t>Почвоведение</w:t>
        </w:r>
        <w:r w:rsidR="005563F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563F9">
          <w:rPr>
            <w:noProof/>
            <w:webHidden/>
          </w:rPr>
          <w:instrText xml:space="preserve"> PAGEREF _Toc529982511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563F9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563F9" w:rsidRDefault="000D706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512" w:history="1">
        <w:r w:rsidR="005563F9" w:rsidRPr="00EE3F44">
          <w:rPr>
            <w:rStyle w:val="ac"/>
            <w:noProof/>
          </w:rPr>
          <w:t>Земледелие</w:t>
        </w:r>
        <w:r w:rsidR="005563F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563F9">
          <w:rPr>
            <w:noProof/>
            <w:webHidden/>
          </w:rPr>
          <w:instrText xml:space="preserve"> PAGEREF _Toc529982512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563F9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563F9" w:rsidRDefault="000D706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513" w:history="1">
        <w:r w:rsidR="005563F9" w:rsidRPr="00EE3F44">
          <w:rPr>
            <w:rStyle w:val="ac"/>
            <w:noProof/>
          </w:rPr>
          <w:t>Сельскохозяйственная мелиорация</w:t>
        </w:r>
        <w:r w:rsidR="005563F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563F9">
          <w:rPr>
            <w:noProof/>
            <w:webHidden/>
          </w:rPr>
          <w:instrText xml:space="preserve"> PAGEREF _Toc529982513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563F9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563F9" w:rsidRDefault="000D706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514" w:history="1">
        <w:r w:rsidR="005563F9" w:rsidRPr="00EE3F44">
          <w:rPr>
            <w:rStyle w:val="ac"/>
            <w:noProof/>
          </w:rPr>
          <w:t>Агрохимия</w:t>
        </w:r>
        <w:r w:rsidR="005563F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563F9">
          <w:rPr>
            <w:noProof/>
            <w:webHidden/>
          </w:rPr>
          <w:instrText xml:space="preserve"> PAGEREF _Toc529982514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563F9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563F9" w:rsidRDefault="000D706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515" w:history="1">
        <w:r w:rsidR="005563F9" w:rsidRPr="00EE3F44">
          <w:rPr>
            <w:rStyle w:val="ac"/>
            <w:noProof/>
          </w:rPr>
          <w:t>Растениеводство</w:t>
        </w:r>
        <w:r w:rsidR="005563F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563F9">
          <w:rPr>
            <w:noProof/>
            <w:webHidden/>
          </w:rPr>
          <w:instrText xml:space="preserve"> PAGEREF _Toc529982515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563F9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563F9" w:rsidRDefault="000D706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516" w:history="1">
        <w:r w:rsidR="005563F9" w:rsidRPr="00EE3F44">
          <w:rPr>
            <w:rStyle w:val="ac"/>
            <w:noProof/>
          </w:rPr>
          <w:t>Защита растений</w:t>
        </w:r>
        <w:r w:rsidR="005563F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563F9">
          <w:rPr>
            <w:noProof/>
            <w:webHidden/>
          </w:rPr>
          <w:instrText xml:space="preserve"> PAGEREF _Toc529982516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563F9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5563F9" w:rsidRDefault="000D706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517" w:history="1">
        <w:r w:rsidR="005563F9" w:rsidRPr="00EE3F44">
          <w:rPr>
            <w:rStyle w:val="ac"/>
            <w:noProof/>
          </w:rPr>
          <w:t>Животноводство</w:t>
        </w:r>
        <w:r w:rsidR="005563F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563F9">
          <w:rPr>
            <w:noProof/>
            <w:webHidden/>
          </w:rPr>
          <w:instrText xml:space="preserve"> PAGEREF _Toc529982517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563F9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5563F9" w:rsidRDefault="000D706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518" w:history="1">
        <w:r w:rsidR="005563F9" w:rsidRPr="00EE3F44">
          <w:rPr>
            <w:rStyle w:val="ac"/>
            <w:noProof/>
          </w:rPr>
          <w:t>Ветеринария</w:t>
        </w:r>
        <w:r w:rsidR="005563F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563F9">
          <w:rPr>
            <w:noProof/>
            <w:webHidden/>
          </w:rPr>
          <w:instrText xml:space="preserve"> PAGEREF _Toc529982518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563F9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563F9" w:rsidRDefault="000D706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519" w:history="1">
        <w:r w:rsidR="005563F9" w:rsidRPr="00EE3F44">
          <w:rPr>
            <w:rStyle w:val="ac"/>
            <w:noProof/>
          </w:rPr>
          <w:t>Охота и охотничье хозяйство</w:t>
        </w:r>
        <w:r w:rsidR="005563F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563F9">
          <w:rPr>
            <w:noProof/>
            <w:webHidden/>
          </w:rPr>
          <w:instrText xml:space="preserve"> PAGEREF _Toc529982519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563F9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563F9" w:rsidRDefault="000D706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520" w:history="1">
        <w:r w:rsidR="005563F9" w:rsidRPr="00EE3F44">
          <w:rPr>
            <w:rStyle w:val="ac"/>
            <w:noProof/>
          </w:rPr>
          <w:t>Механизация и электрификация сельского хозяйства</w:t>
        </w:r>
        <w:r w:rsidR="005563F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563F9">
          <w:rPr>
            <w:noProof/>
            <w:webHidden/>
          </w:rPr>
          <w:instrText xml:space="preserve"> PAGEREF _Toc529982520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563F9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563F9" w:rsidRDefault="000D706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521" w:history="1">
        <w:r w:rsidR="005563F9" w:rsidRPr="00EE3F44">
          <w:rPr>
            <w:rStyle w:val="ac"/>
            <w:noProof/>
          </w:rPr>
          <w:t>Экономика сельского хозяйства</w:t>
        </w:r>
        <w:r w:rsidR="005563F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563F9">
          <w:rPr>
            <w:noProof/>
            <w:webHidden/>
          </w:rPr>
          <w:instrText xml:space="preserve"> PAGEREF _Toc529982521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563F9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563F9" w:rsidRDefault="000D706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522" w:history="1">
        <w:r w:rsidR="005563F9" w:rsidRPr="00EE3F44">
          <w:rPr>
            <w:rStyle w:val="ac"/>
            <w:noProof/>
          </w:rPr>
          <w:t>Лесное хозяйство</w:t>
        </w:r>
        <w:r w:rsidR="005563F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563F9">
          <w:rPr>
            <w:noProof/>
            <w:webHidden/>
          </w:rPr>
          <w:instrText xml:space="preserve"> PAGEREF _Toc529982522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563F9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563F9" w:rsidRDefault="000D706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523" w:history="1">
        <w:r w:rsidR="005563F9" w:rsidRPr="00EE3F44">
          <w:rPr>
            <w:rStyle w:val="ac"/>
            <w:noProof/>
          </w:rPr>
          <w:t>ТЕКУЩЕЕ ЗАКОНОДАТЕЛЬСТВО: КРАТКИЙ ОБЗОР</w:t>
        </w:r>
        <w:r w:rsidR="005563F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563F9">
          <w:rPr>
            <w:noProof/>
            <w:webHidden/>
          </w:rPr>
          <w:instrText xml:space="preserve"> PAGEREF _Toc529982523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563F9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5D7925" w:rsidRDefault="000D7066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1025A9" w:rsidRPr="001025A9" w:rsidRDefault="001025A9" w:rsidP="001025A9">
      <w:pPr>
        <w:pStyle w:val="1"/>
      </w:pPr>
      <w:bookmarkStart w:id="41" w:name="_Toc529982508"/>
      <w:r w:rsidRPr="001025A9">
        <w:lastRenderedPageBreak/>
        <w:t>НОВЫЕ ПОСТУПЛЕНИЯ</w:t>
      </w:r>
      <w:bookmarkEnd w:id="41"/>
    </w:p>
    <w:p w:rsidR="001025A9" w:rsidRPr="001025A9" w:rsidRDefault="001025A9" w:rsidP="001025A9">
      <w:pPr>
        <w:pStyle w:val="1"/>
      </w:pPr>
      <w:bookmarkStart w:id="42" w:name="_Toc529982509"/>
      <w:r w:rsidRPr="001025A9">
        <w:t>Сельское хозяйство</w:t>
      </w:r>
      <w:bookmarkEnd w:id="42"/>
    </w:p>
    <w:p w:rsidR="001025A9" w:rsidRPr="001025A9" w:rsidRDefault="001025A9" w:rsidP="001025A9">
      <w:pPr>
        <w:pStyle w:val="2"/>
      </w:pPr>
      <w:bookmarkStart w:id="43" w:name="_Toc529982510"/>
      <w:r w:rsidRPr="001025A9">
        <w:t>Общие вопросы сельского хозяйства</w:t>
      </w:r>
      <w:bookmarkEnd w:id="43"/>
    </w:p>
    <w:p w:rsidR="001025A9" w:rsidRPr="001025A9" w:rsidRDefault="001025A9" w:rsidP="001025A9">
      <w:pPr>
        <w:pStyle w:val="10"/>
      </w:pPr>
      <w:r w:rsidRPr="001025A9">
        <w:rPr>
          <w:b/>
        </w:rPr>
        <w:t>1. Аграрная</w:t>
      </w:r>
      <w:r w:rsidRPr="001025A9">
        <w:t xml:space="preserve"> наука –сельскому хозяйству : XIII Международная научно-практическая конфере</w:t>
      </w:r>
      <w:r w:rsidRPr="001025A9">
        <w:t>н</w:t>
      </w:r>
      <w:r w:rsidRPr="001025A9">
        <w:t>ция [15–16 февраля 2018 г.] : сборник материалов : [в 2 кн.]/ </w:t>
      </w:r>
      <w:proofErr w:type="spellStart"/>
      <w:r w:rsidRPr="001025A9">
        <w:t>М-во</w:t>
      </w:r>
      <w:proofErr w:type="spellEnd"/>
      <w:r w:rsidRPr="001025A9">
        <w:t xml:space="preserve"> сел. </w:t>
      </w:r>
      <w:proofErr w:type="spellStart"/>
      <w:r w:rsidRPr="001025A9">
        <w:t>хоз-ва</w:t>
      </w:r>
      <w:proofErr w:type="spellEnd"/>
      <w:r w:rsidRPr="001025A9">
        <w:t xml:space="preserve"> Рос. Федерации,  </w:t>
      </w:r>
      <w:proofErr w:type="spellStart"/>
      <w:r w:rsidRPr="001025A9">
        <w:t>М-во</w:t>
      </w:r>
      <w:proofErr w:type="spellEnd"/>
      <w:r w:rsidRPr="001025A9">
        <w:t xml:space="preserve"> сел. </w:t>
      </w:r>
      <w:proofErr w:type="spellStart"/>
      <w:r w:rsidRPr="001025A9">
        <w:t>хоз-ва</w:t>
      </w:r>
      <w:proofErr w:type="spellEnd"/>
      <w:r w:rsidRPr="001025A9">
        <w:t xml:space="preserve"> </w:t>
      </w:r>
      <w:proofErr w:type="spellStart"/>
      <w:r w:rsidRPr="001025A9">
        <w:t>Алт</w:t>
      </w:r>
      <w:proofErr w:type="spellEnd"/>
      <w:r w:rsidRPr="001025A9">
        <w:t xml:space="preserve">. края,  </w:t>
      </w:r>
      <w:proofErr w:type="spellStart"/>
      <w:r w:rsidRPr="001025A9">
        <w:t>Алт</w:t>
      </w:r>
      <w:proofErr w:type="spellEnd"/>
      <w:r w:rsidRPr="001025A9">
        <w:t xml:space="preserve">. </w:t>
      </w:r>
      <w:proofErr w:type="spellStart"/>
      <w:r w:rsidRPr="001025A9">
        <w:t>гос</w:t>
      </w:r>
      <w:proofErr w:type="spellEnd"/>
      <w:r w:rsidRPr="001025A9">
        <w:t xml:space="preserve">. </w:t>
      </w:r>
      <w:proofErr w:type="spellStart"/>
      <w:r w:rsidRPr="001025A9">
        <w:t>аграр</w:t>
      </w:r>
      <w:proofErr w:type="spellEnd"/>
      <w:r w:rsidRPr="001025A9">
        <w:t xml:space="preserve">. </w:t>
      </w:r>
      <w:proofErr w:type="spellStart"/>
      <w:r w:rsidRPr="001025A9">
        <w:t>ун</w:t>
      </w:r>
      <w:r w:rsidRPr="001025A9">
        <w:noBreakHyphen/>
        <w:t>т</w:t>
      </w:r>
      <w:proofErr w:type="spellEnd"/>
      <w:r w:rsidRPr="001025A9">
        <w:t xml:space="preserve">; [орг. ком. </w:t>
      </w:r>
      <w:proofErr w:type="spellStart"/>
      <w:r w:rsidRPr="001025A9">
        <w:t>конф</w:t>
      </w:r>
      <w:proofErr w:type="spellEnd"/>
      <w:r w:rsidRPr="001025A9">
        <w:t xml:space="preserve">.: А. А. </w:t>
      </w:r>
      <w:proofErr w:type="spellStart"/>
      <w:r w:rsidRPr="001025A9">
        <w:t>Чеботаев</w:t>
      </w:r>
      <w:proofErr w:type="spellEnd"/>
      <w:r w:rsidRPr="001025A9">
        <w:t xml:space="preserve"> и др.]. –Барнаул : [РИО </w:t>
      </w:r>
      <w:proofErr w:type="spellStart"/>
      <w:r w:rsidRPr="001025A9">
        <w:t>АлтГАУ</w:t>
      </w:r>
      <w:proofErr w:type="spellEnd"/>
      <w:r w:rsidRPr="001025A9">
        <w:t>],  2018 –</w:t>
      </w:r>
    </w:p>
    <w:p w:rsidR="001025A9" w:rsidRPr="001025A9" w:rsidRDefault="001025A9" w:rsidP="001025A9">
      <w:pPr>
        <w:pStyle w:val="a7"/>
      </w:pPr>
      <w:r w:rsidRPr="001025A9">
        <w:t>Кн. 1. -2018. -584 с.: ил. -</w:t>
      </w:r>
      <w:proofErr w:type="spellStart"/>
      <w:r w:rsidRPr="001025A9">
        <w:t>Библиогр</w:t>
      </w:r>
      <w:proofErr w:type="spellEnd"/>
      <w:r w:rsidRPr="001025A9">
        <w:t xml:space="preserve">. в конце </w:t>
      </w:r>
      <w:proofErr w:type="spellStart"/>
      <w:r w:rsidRPr="001025A9">
        <w:t>докл</w:t>
      </w:r>
      <w:proofErr w:type="spellEnd"/>
      <w:r w:rsidRPr="001025A9">
        <w:t>. (Шифр Е2018-206/1)</w:t>
      </w:r>
    </w:p>
    <w:p w:rsidR="001025A9" w:rsidRPr="001025A9" w:rsidRDefault="001025A9" w:rsidP="001025A9">
      <w:pPr>
        <w:pStyle w:val="a7"/>
      </w:pPr>
      <w:r w:rsidRPr="001025A9">
        <w:t>Экземпляры: всего: 1 -102КХ(1)</w:t>
      </w:r>
    </w:p>
    <w:p w:rsidR="001025A9" w:rsidRPr="001025A9" w:rsidRDefault="001025A9" w:rsidP="001025A9">
      <w:pPr>
        <w:pStyle w:val="10"/>
      </w:pPr>
      <w:r w:rsidRPr="001025A9">
        <w:rPr>
          <w:b/>
        </w:rPr>
        <w:t>2. </w:t>
      </w:r>
      <w:proofErr w:type="spellStart"/>
      <w:r w:rsidRPr="001025A9">
        <w:rPr>
          <w:b/>
        </w:rPr>
        <w:t>Емельяновские</w:t>
      </w:r>
      <w:proofErr w:type="spellEnd"/>
      <w:r w:rsidRPr="001025A9">
        <w:rPr>
          <w:b/>
        </w:rPr>
        <w:t xml:space="preserve"> чтения (2; 2018; Молочное,  Вологодской обл.)</w:t>
      </w:r>
      <w:r w:rsidRPr="001025A9">
        <w:t>. Аграрная наука на совр</w:t>
      </w:r>
      <w:r w:rsidRPr="001025A9">
        <w:t>е</w:t>
      </w:r>
      <w:r w:rsidRPr="001025A9">
        <w:t>менном этапе: состояние,  проблемы,  перспективы : материалы международной научно-практической конференции,  Вологда –Молочное,  28 февраля –1 марта 2018 года/ </w:t>
      </w:r>
      <w:proofErr w:type="spellStart"/>
      <w:r w:rsidRPr="001025A9">
        <w:t>Федер</w:t>
      </w:r>
      <w:proofErr w:type="spellEnd"/>
      <w:r w:rsidRPr="001025A9">
        <w:t xml:space="preserve">. агентство </w:t>
      </w:r>
      <w:proofErr w:type="spellStart"/>
      <w:r w:rsidRPr="001025A9">
        <w:t>науч</w:t>
      </w:r>
      <w:proofErr w:type="spellEnd"/>
      <w:r w:rsidRPr="001025A9">
        <w:t xml:space="preserve">. орг.,  </w:t>
      </w:r>
      <w:proofErr w:type="spellStart"/>
      <w:r w:rsidRPr="001025A9">
        <w:t>Волог</w:t>
      </w:r>
      <w:proofErr w:type="spellEnd"/>
      <w:r w:rsidRPr="001025A9">
        <w:t xml:space="preserve">. </w:t>
      </w:r>
      <w:proofErr w:type="spellStart"/>
      <w:r w:rsidRPr="001025A9">
        <w:t>науч</w:t>
      </w:r>
      <w:proofErr w:type="spellEnd"/>
      <w:r w:rsidRPr="001025A9">
        <w:t xml:space="preserve">. центр Рос. акад. наук,  </w:t>
      </w:r>
      <w:proofErr w:type="spellStart"/>
      <w:r w:rsidRPr="001025A9">
        <w:t>Сев.-Зап</w:t>
      </w:r>
      <w:proofErr w:type="spellEnd"/>
      <w:r w:rsidRPr="001025A9">
        <w:t xml:space="preserve">. </w:t>
      </w:r>
      <w:proofErr w:type="spellStart"/>
      <w:r w:rsidRPr="001025A9">
        <w:t>науч.-исслед</w:t>
      </w:r>
      <w:proofErr w:type="spellEnd"/>
      <w:r w:rsidRPr="001025A9">
        <w:t xml:space="preserve">. </w:t>
      </w:r>
      <w:proofErr w:type="spellStart"/>
      <w:r w:rsidRPr="001025A9">
        <w:t>ин</w:t>
      </w:r>
      <w:r w:rsidRPr="001025A9">
        <w:noBreakHyphen/>
        <w:t>т</w:t>
      </w:r>
      <w:proofErr w:type="spellEnd"/>
      <w:r w:rsidRPr="001025A9">
        <w:t xml:space="preserve"> </w:t>
      </w:r>
      <w:proofErr w:type="spellStart"/>
      <w:r w:rsidRPr="001025A9">
        <w:t>молоч</w:t>
      </w:r>
      <w:proofErr w:type="spellEnd"/>
      <w:r w:rsidRPr="001025A9">
        <w:t xml:space="preserve">. и </w:t>
      </w:r>
      <w:proofErr w:type="spellStart"/>
      <w:r w:rsidRPr="001025A9">
        <w:t>лугопастбищ</w:t>
      </w:r>
      <w:proofErr w:type="spellEnd"/>
      <w:r w:rsidRPr="001025A9">
        <w:t xml:space="preserve">. </w:t>
      </w:r>
      <w:proofErr w:type="spellStart"/>
      <w:r w:rsidRPr="001025A9">
        <w:t>хоз-ва</w:t>
      </w:r>
      <w:proofErr w:type="spellEnd"/>
      <w:r w:rsidRPr="001025A9">
        <w:t> –</w:t>
      </w:r>
      <w:proofErr w:type="spellStart"/>
      <w:r w:rsidRPr="001025A9">
        <w:t>обособл</w:t>
      </w:r>
      <w:proofErr w:type="spellEnd"/>
      <w:r w:rsidRPr="001025A9">
        <w:t xml:space="preserve">. подразделение </w:t>
      </w:r>
      <w:proofErr w:type="spellStart"/>
      <w:r w:rsidRPr="001025A9">
        <w:t>Федер</w:t>
      </w:r>
      <w:proofErr w:type="spellEnd"/>
      <w:r w:rsidRPr="001025A9">
        <w:t xml:space="preserve">. </w:t>
      </w:r>
      <w:proofErr w:type="spellStart"/>
      <w:r w:rsidRPr="001025A9">
        <w:t>гос</w:t>
      </w:r>
      <w:proofErr w:type="spellEnd"/>
      <w:r w:rsidRPr="001025A9">
        <w:t>. бюджет. учреждения науки "</w:t>
      </w:r>
      <w:proofErr w:type="spellStart"/>
      <w:r w:rsidRPr="001025A9">
        <w:t>Волог</w:t>
      </w:r>
      <w:proofErr w:type="spellEnd"/>
      <w:r w:rsidRPr="001025A9">
        <w:t xml:space="preserve">. </w:t>
      </w:r>
      <w:proofErr w:type="spellStart"/>
      <w:r w:rsidRPr="001025A9">
        <w:t>науч</w:t>
      </w:r>
      <w:proofErr w:type="spellEnd"/>
      <w:r w:rsidRPr="001025A9">
        <w:t>. центр Рос. акад. наук"; [</w:t>
      </w:r>
      <w:proofErr w:type="spellStart"/>
      <w:r w:rsidRPr="001025A9">
        <w:t>редкол</w:t>
      </w:r>
      <w:proofErr w:type="spellEnd"/>
      <w:r w:rsidRPr="001025A9">
        <w:t xml:space="preserve">.: К. А. </w:t>
      </w:r>
      <w:proofErr w:type="spellStart"/>
      <w:r w:rsidRPr="001025A9">
        <w:t>Задумкин</w:t>
      </w:r>
      <w:proofErr w:type="spellEnd"/>
      <w:r w:rsidRPr="001025A9">
        <w:t xml:space="preserve"> и др.]. –Вологда: [</w:t>
      </w:r>
      <w:proofErr w:type="spellStart"/>
      <w:r w:rsidRPr="001025A9">
        <w:t>ВолНЦ</w:t>
      </w:r>
      <w:proofErr w:type="spellEnd"/>
      <w:r w:rsidRPr="001025A9">
        <w:t xml:space="preserve"> РАН],  2018. –365 с.: ил.,  </w:t>
      </w:r>
      <w:proofErr w:type="spellStart"/>
      <w:r w:rsidRPr="001025A9">
        <w:t>цв</w:t>
      </w:r>
      <w:proofErr w:type="spellEnd"/>
      <w:r w:rsidRPr="001025A9">
        <w:t xml:space="preserve">. ил.; 21 см. –Часть текста и рез. </w:t>
      </w:r>
      <w:proofErr w:type="spellStart"/>
      <w:r w:rsidRPr="001025A9">
        <w:t>докл</w:t>
      </w:r>
      <w:proofErr w:type="spellEnd"/>
      <w:r w:rsidRPr="001025A9">
        <w:t>. на англ. яз. –</w:t>
      </w:r>
      <w:proofErr w:type="spellStart"/>
      <w:r w:rsidRPr="001025A9">
        <w:t>Библиогр</w:t>
      </w:r>
      <w:proofErr w:type="spellEnd"/>
      <w:r w:rsidRPr="001025A9">
        <w:t xml:space="preserve">. в конце </w:t>
      </w:r>
      <w:proofErr w:type="spellStart"/>
      <w:r w:rsidRPr="001025A9">
        <w:t>докл</w:t>
      </w:r>
      <w:proofErr w:type="spellEnd"/>
      <w:r w:rsidRPr="001025A9">
        <w:t>. (Шифр Г2018–826)</w:t>
      </w:r>
    </w:p>
    <w:p w:rsidR="001025A9" w:rsidRPr="001025A9" w:rsidRDefault="001025A9" w:rsidP="001025A9">
      <w:pPr>
        <w:pStyle w:val="a7"/>
      </w:pPr>
      <w:r w:rsidRPr="001025A9">
        <w:t>Экземпляры: всего: 1 -102КХ(1)</w:t>
      </w:r>
    </w:p>
    <w:p w:rsidR="001025A9" w:rsidRPr="001025A9" w:rsidRDefault="001025A9" w:rsidP="001025A9">
      <w:pPr>
        <w:pStyle w:val="10"/>
      </w:pPr>
      <w:r w:rsidRPr="001025A9">
        <w:rPr>
          <w:b/>
        </w:rPr>
        <w:t>3. Новгородский</w:t>
      </w:r>
      <w:r w:rsidRPr="001025A9">
        <w:t xml:space="preserve"> научно-исследовательский институт сельского хозяйства (д. Борки,  Новг</w:t>
      </w:r>
      <w:r w:rsidRPr="001025A9">
        <w:t>о</w:t>
      </w:r>
      <w:r w:rsidRPr="001025A9">
        <w:t>родская область). Сборник научных трудов : [по результатам научных исследований 2015–2017 г</w:t>
      </w:r>
      <w:r w:rsidRPr="001025A9">
        <w:t>о</w:t>
      </w:r>
      <w:r w:rsidRPr="001025A9">
        <w:t>дов]/ </w:t>
      </w:r>
      <w:proofErr w:type="spellStart"/>
      <w:r w:rsidRPr="001025A9">
        <w:t>Федер</w:t>
      </w:r>
      <w:proofErr w:type="spellEnd"/>
      <w:r w:rsidRPr="001025A9">
        <w:t xml:space="preserve">. агентство </w:t>
      </w:r>
      <w:proofErr w:type="spellStart"/>
      <w:r w:rsidRPr="001025A9">
        <w:t>науч</w:t>
      </w:r>
      <w:proofErr w:type="spellEnd"/>
      <w:r w:rsidRPr="001025A9">
        <w:t xml:space="preserve">. орг.,  </w:t>
      </w:r>
      <w:proofErr w:type="spellStart"/>
      <w:r w:rsidRPr="001025A9">
        <w:t>Новгор</w:t>
      </w:r>
      <w:proofErr w:type="spellEnd"/>
      <w:r w:rsidRPr="001025A9">
        <w:t xml:space="preserve">. </w:t>
      </w:r>
      <w:proofErr w:type="spellStart"/>
      <w:r w:rsidRPr="001025A9">
        <w:t>науч.-исслед</w:t>
      </w:r>
      <w:proofErr w:type="spellEnd"/>
      <w:r w:rsidRPr="001025A9">
        <w:t xml:space="preserve">. </w:t>
      </w:r>
      <w:proofErr w:type="spellStart"/>
      <w:r w:rsidRPr="001025A9">
        <w:t>ин</w:t>
      </w:r>
      <w:r w:rsidRPr="001025A9">
        <w:noBreakHyphen/>
        <w:t>т</w:t>
      </w:r>
      <w:proofErr w:type="spellEnd"/>
      <w:r w:rsidRPr="001025A9">
        <w:t xml:space="preserve"> сел. </w:t>
      </w:r>
      <w:proofErr w:type="spellStart"/>
      <w:r w:rsidRPr="001025A9">
        <w:t>хоз-ва</w:t>
      </w:r>
      <w:proofErr w:type="spellEnd"/>
      <w:r w:rsidRPr="001025A9">
        <w:t>; [</w:t>
      </w:r>
      <w:proofErr w:type="spellStart"/>
      <w:r w:rsidRPr="001025A9">
        <w:t>редкол</w:t>
      </w:r>
      <w:proofErr w:type="spellEnd"/>
      <w:r w:rsidRPr="001025A9">
        <w:t xml:space="preserve">. : М. Ю. Жукова и др.; отв. за </w:t>
      </w:r>
      <w:proofErr w:type="spellStart"/>
      <w:r w:rsidRPr="001025A9">
        <w:t>вып</w:t>
      </w:r>
      <w:proofErr w:type="spellEnd"/>
      <w:r w:rsidRPr="001025A9">
        <w:t xml:space="preserve">. О. В. </w:t>
      </w:r>
      <w:proofErr w:type="spellStart"/>
      <w:r w:rsidRPr="001025A9">
        <w:t>Балун</w:t>
      </w:r>
      <w:proofErr w:type="spellEnd"/>
      <w:r w:rsidRPr="001025A9">
        <w:t>]. –Великий Новгород; Борки [</w:t>
      </w:r>
      <w:proofErr w:type="spellStart"/>
      <w:r w:rsidRPr="001025A9">
        <w:t>Новгор</w:t>
      </w:r>
      <w:proofErr w:type="spellEnd"/>
      <w:r w:rsidRPr="001025A9">
        <w:t>. обл.]: [Новгородский НИИСХ],  2017. –52 с.: табл.; 21 см. –</w:t>
      </w:r>
      <w:proofErr w:type="spellStart"/>
      <w:r w:rsidRPr="001025A9">
        <w:t>Библиогр</w:t>
      </w:r>
      <w:proofErr w:type="spellEnd"/>
      <w:r w:rsidRPr="001025A9">
        <w:t>. в конце ст. (Шифр Г2018–828)</w:t>
      </w:r>
    </w:p>
    <w:p w:rsidR="001025A9" w:rsidRPr="001025A9" w:rsidRDefault="001025A9" w:rsidP="001025A9">
      <w:pPr>
        <w:pStyle w:val="a7"/>
      </w:pPr>
      <w:r w:rsidRPr="001025A9">
        <w:t>Экземпляры: всего: 1 -102КХ(1)</w:t>
      </w:r>
    </w:p>
    <w:p w:rsidR="001025A9" w:rsidRPr="001025A9" w:rsidRDefault="001025A9" w:rsidP="001025A9">
      <w:pPr>
        <w:pStyle w:val="2"/>
      </w:pPr>
      <w:bookmarkStart w:id="44" w:name="_Toc529982511"/>
      <w:r w:rsidRPr="001025A9">
        <w:t>Почвоведение</w:t>
      </w:r>
      <w:bookmarkEnd w:id="44"/>
    </w:p>
    <w:p w:rsidR="001025A9" w:rsidRPr="001025A9" w:rsidRDefault="001025A9" w:rsidP="001025A9">
      <w:pPr>
        <w:pStyle w:val="10"/>
      </w:pPr>
      <w:r w:rsidRPr="001025A9">
        <w:rPr>
          <w:b/>
        </w:rPr>
        <w:t>4. Магний</w:t>
      </w:r>
      <w:r w:rsidRPr="001025A9">
        <w:t xml:space="preserve"> и методы его определения/ А. Х. </w:t>
      </w:r>
      <w:proofErr w:type="spellStart"/>
      <w:r w:rsidRPr="001025A9">
        <w:t>Шеуджен</w:t>
      </w:r>
      <w:proofErr w:type="spellEnd"/>
      <w:r w:rsidRPr="001025A9">
        <w:t xml:space="preserve">,  В. П. </w:t>
      </w:r>
      <w:proofErr w:type="spellStart"/>
      <w:r w:rsidRPr="001025A9">
        <w:t>Суетов</w:t>
      </w:r>
      <w:proofErr w:type="spellEnd"/>
      <w:r w:rsidRPr="001025A9">
        <w:t xml:space="preserve">,  Т. Н. Бондарева [и др.]; Рос. акад. наук,  Куб. </w:t>
      </w:r>
      <w:proofErr w:type="spellStart"/>
      <w:r w:rsidRPr="001025A9">
        <w:t>гос</w:t>
      </w:r>
      <w:proofErr w:type="spellEnd"/>
      <w:r w:rsidRPr="001025A9">
        <w:t xml:space="preserve">. </w:t>
      </w:r>
      <w:proofErr w:type="spellStart"/>
      <w:r w:rsidRPr="001025A9">
        <w:t>аграр</w:t>
      </w:r>
      <w:proofErr w:type="spellEnd"/>
      <w:r w:rsidRPr="001025A9">
        <w:t xml:space="preserve">. </w:t>
      </w:r>
      <w:proofErr w:type="spellStart"/>
      <w:r w:rsidRPr="001025A9">
        <w:t>ун</w:t>
      </w:r>
      <w:r w:rsidRPr="001025A9">
        <w:noBreakHyphen/>
        <w:t>т</w:t>
      </w:r>
      <w:proofErr w:type="spellEnd"/>
      <w:r w:rsidRPr="001025A9">
        <w:t xml:space="preserve"> им. И. Т. Трубилина,  </w:t>
      </w:r>
      <w:proofErr w:type="spellStart"/>
      <w:r w:rsidRPr="001025A9">
        <w:t>Всерос</w:t>
      </w:r>
      <w:proofErr w:type="spellEnd"/>
      <w:r w:rsidRPr="001025A9">
        <w:t xml:space="preserve">. </w:t>
      </w:r>
      <w:proofErr w:type="spellStart"/>
      <w:r w:rsidRPr="001025A9">
        <w:t>науч.-исслед</w:t>
      </w:r>
      <w:proofErr w:type="spellEnd"/>
      <w:r w:rsidRPr="001025A9">
        <w:t xml:space="preserve">. </w:t>
      </w:r>
      <w:proofErr w:type="spellStart"/>
      <w:r w:rsidRPr="001025A9">
        <w:t>ин</w:t>
      </w:r>
      <w:r w:rsidRPr="001025A9">
        <w:noBreakHyphen/>
        <w:t>т</w:t>
      </w:r>
      <w:proofErr w:type="spellEnd"/>
      <w:r w:rsidRPr="001025A9">
        <w:t xml:space="preserve"> риса. –Майкоп: Полиграф-Юг,  2018. –153 с.: ил.; 21 см. –</w:t>
      </w:r>
      <w:proofErr w:type="spellStart"/>
      <w:r w:rsidRPr="001025A9">
        <w:t>Библиогр</w:t>
      </w:r>
      <w:proofErr w:type="spellEnd"/>
      <w:r w:rsidRPr="001025A9">
        <w:t>.: с. 142–150 (146 назв.). (Шифр Г2018–824)</w:t>
      </w:r>
    </w:p>
    <w:p w:rsidR="001025A9" w:rsidRPr="001025A9" w:rsidRDefault="001025A9" w:rsidP="001025A9">
      <w:pPr>
        <w:pStyle w:val="a7"/>
      </w:pPr>
      <w:r w:rsidRPr="001025A9">
        <w:t>Экземпляры: всего: 1 -102КХ(1)</w:t>
      </w:r>
    </w:p>
    <w:p w:rsidR="001025A9" w:rsidRPr="001025A9" w:rsidRDefault="001025A9" w:rsidP="001025A9">
      <w:pPr>
        <w:pStyle w:val="10"/>
      </w:pPr>
      <w:r w:rsidRPr="001025A9">
        <w:rPr>
          <w:b/>
        </w:rPr>
        <w:t>5. </w:t>
      </w:r>
      <w:proofErr w:type="spellStart"/>
      <w:r w:rsidRPr="001025A9">
        <w:rPr>
          <w:b/>
        </w:rPr>
        <w:t>Окорков</w:t>
      </w:r>
      <w:proofErr w:type="spellEnd"/>
      <w:r w:rsidRPr="001025A9">
        <w:rPr>
          <w:b/>
        </w:rPr>
        <w:t xml:space="preserve">  В. В. </w:t>
      </w:r>
      <w:r w:rsidRPr="001025A9">
        <w:t>Усовершенствованные приемы управления продуктивностью культур в сев</w:t>
      </w:r>
      <w:r w:rsidRPr="001025A9">
        <w:t>о</w:t>
      </w:r>
      <w:r w:rsidRPr="001025A9">
        <w:t xml:space="preserve">обороте и плодородием на серых лесных почвах </w:t>
      </w:r>
      <w:proofErr w:type="spellStart"/>
      <w:r w:rsidRPr="001025A9">
        <w:t>Верхневолжья</w:t>
      </w:r>
      <w:proofErr w:type="spellEnd"/>
      <w:r w:rsidRPr="001025A9">
        <w:t xml:space="preserve">/ В. В. </w:t>
      </w:r>
      <w:proofErr w:type="spellStart"/>
      <w:r w:rsidRPr="001025A9">
        <w:t>Окорков</w:t>
      </w:r>
      <w:proofErr w:type="spellEnd"/>
      <w:r w:rsidRPr="001025A9">
        <w:t xml:space="preserve">; Рос. акад. наук,  </w:t>
      </w:r>
      <w:proofErr w:type="spellStart"/>
      <w:r w:rsidRPr="001025A9">
        <w:t>Ф</w:t>
      </w:r>
      <w:r w:rsidRPr="001025A9">
        <w:t>е</w:t>
      </w:r>
      <w:r w:rsidRPr="001025A9">
        <w:t>дер</w:t>
      </w:r>
      <w:proofErr w:type="spellEnd"/>
      <w:r w:rsidRPr="001025A9">
        <w:t xml:space="preserve">. агентство </w:t>
      </w:r>
      <w:proofErr w:type="spellStart"/>
      <w:r w:rsidRPr="001025A9">
        <w:t>науч</w:t>
      </w:r>
      <w:proofErr w:type="spellEnd"/>
      <w:r w:rsidRPr="001025A9">
        <w:t xml:space="preserve">. орг.,  </w:t>
      </w:r>
      <w:proofErr w:type="spellStart"/>
      <w:r w:rsidRPr="001025A9">
        <w:t>Владим</w:t>
      </w:r>
      <w:proofErr w:type="spellEnd"/>
      <w:r w:rsidRPr="001025A9">
        <w:t xml:space="preserve">. </w:t>
      </w:r>
      <w:proofErr w:type="spellStart"/>
      <w:r w:rsidRPr="001025A9">
        <w:t>науч.-исслед</w:t>
      </w:r>
      <w:proofErr w:type="spellEnd"/>
      <w:r w:rsidRPr="001025A9">
        <w:t xml:space="preserve">. </w:t>
      </w:r>
      <w:proofErr w:type="spellStart"/>
      <w:r w:rsidRPr="001025A9">
        <w:t>ин</w:t>
      </w:r>
      <w:r w:rsidRPr="001025A9">
        <w:noBreakHyphen/>
        <w:t>т</w:t>
      </w:r>
      <w:proofErr w:type="spellEnd"/>
      <w:r w:rsidRPr="001025A9">
        <w:t xml:space="preserve"> сел. </w:t>
      </w:r>
      <w:proofErr w:type="spellStart"/>
      <w:r w:rsidRPr="001025A9">
        <w:t>хоз-ва</w:t>
      </w:r>
      <w:proofErr w:type="spellEnd"/>
      <w:r w:rsidRPr="001025A9">
        <w:t>. –Суздаль [</w:t>
      </w:r>
      <w:proofErr w:type="spellStart"/>
      <w:r w:rsidRPr="001025A9">
        <w:t>Владим</w:t>
      </w:r>
      <w:proofErr w:type="spellEnd"/>
      <w:r w:rsidRPr="001025A9">
        <w:t>. обл.]; Иваново: [</w:t>
      </w:r>
      <w:proofErr w:type="spellStart"/>
      <w:r w:rsidRPr="001025A9">
        <w:t>ПресСто</w:t>
      </w:r>
      <w:proofErr w:type="spellEnd"/>
      <w:r w:rsidRPr="001025A9">
        <w:t xml:space="preserve">],  2018. –148 с.: ил.,  </w:t>
      </w:r>
      <w:proofErr w:type="spellStart"/>
      <w:r w:rsidRPr="001025A9">
        <w:t>цв</w:t>
      </w:r>
      <w:proofErr w:type="spellEnd"/>
      <w:r w:rsidRPr="001025A9">
        <w:t>. ил.; 21 см. –</w:t>
      </w:r>
      <w:proofErr w:type="spellStart"/>
      <w:r w:rsidRPr="001025A9">
        <w:t>Библиогр</w:t>
      </w:r>
      <w:proofErr w:type="spellEnd"/>
      <w:r w:rsidRPr="001025A9">
        <w:t>.: с. 140–146 (71 назв.). (Шифр Г2018–846)</w:t>
      </w:r>
    </w:p>
    <w:p w:rsidR="001025A9" w:rsidRPr="001025A9" w:rsidRDefault="001025A9" w:rsidP="001025A9">
      <w:pPr>
        <w:pStyle w:val="a7"/>
      </w:pPr>
      <w:r w:rsidRPr="001025A9">
        <w:t>Экземпляры: всего: 1 -102КХ(1)</w:t>
      </w:r>
    </w:p>
    <w:p w:rsidR="001025A9" w:rsidRPr="001025A9" w:rsidRDefault="001025A9" w:rsidP="001025A9">
      <w:pPr>
        <w:pStyle w:val="10"/>
      </w:pPr>
      <w:r w:rsidRPr="001025A9">
        <w:rPr>
          <w:b/>
        </w:rPr>
        <w:t>6. Синхротронное</w:t>
      </w:r>
      <w:r w:rsidRPr="001025A9">
        <w:t xml:space="preserve"> рентгеновское излучение и его применение для исследования почв и раст</w:t>
      </w:r>
      <w:r w:rsidRPr="001025A9">
        <w:t>е</w:t>
      </w:r>
      <w:r w:rsidRPr="001025A9">
        <w:t xml:space="preserve">ний: возможности и перспективы : учебное пособие/ [Т. М. Минкина,  А. В. Солдатов,  Д. Г. </w:t>
      </w:r>
      <w:proofErr w:type="spellStart"/>
      <w:r w:rsidRPr="001025A9">
        <w:t>Нев</w:t>
      </w:r>
      <w:r w:rsidRPr="001025A9">
        <w:t>и</w:t>
      </w:r>
      <w:r w:rsidRPr="001025A9">
        <w:t>домская</w:t>
      </w:r>
      <w:proofErr w:type="spellEnd"/>
      <w:r w:rsidRPr="001025A9">
        <w:t xml:space="preserve">,  В. С. </w:t>
      </w:r>
      <w:proofErr w:type="spellStart"/>
      <w:r w:rsidRPr="001025A9">
        <w:t>Цицуашвили</w:t>
      </w:r>
      <w:proofErr w:type="spellEnd"/>
      <w:r w:rsidRPr="001025A9">
        <w:t xml:space="preserve">]; </w:t>
      </w:r>
      <w:proofErr w:type="spellStart"/>
      <w:r w:rsidRPr="001025A9">
        <w:t>М-во</w:t>
      </w:r>
      <w:proofErr w:type="spellEnd"/>
      <w:r w:rsidRPr="001025A9">
        <w:t xml:space="preserve"> образования и науки Рос. Федерации,  </w:t>
      </w:r>
      <w:proofErr w:type="spellStart"/>
      <w:r w:rsidRPr="001025A9">
        <w:t>Юж</w:t>
      </w:r>
      <w:proofErr w:type="spellEnd"/>
      <w:r w:rsidRPr="001025A9">
        <w:t xml:space="preserve">. </w:t>
      </w:r>
      <w:proofErr w:type="spellStart"/>
      <w:r w:rsidRPr="001025A9">
        <w:t>федер</w:t>
      </w:r>
      <w:proofErr w:type="spellEnd"/>
      <w:r w:rsidRPr="001025A9">
        <w:t xml:space="preserve">. </w:t>
      </w:r>
      <w:proofErr w:type="spellStart"/>
      <w:r w:rsidRPr="001025A9">
        <w:t>ун</w:t>
      </w:r>
      <w:r w:rsidRPr="001025A9">
        <w:noBreakHyphen/>
        <w:t>т</w:t>
      </w:r>
      <w:proofErr w:type="spellEnd"/>
      <w:r w:rsidRPr="001025A9">
        <w:t>. –Ростов-на-Дону; Таганрог: Изд-во ЮФУ,  2018. –106 с.: ил.; 20 см. –</w:t>
      </w:r>
      <w:proofErr w:type="spellStart"/>
      <w:r w:rsidRPr="001025A9">
        <w:t>Библиогр</w:t>
      </w:r>
      <w:proofErr w:type="spellEnd"/>
      <w:r w:rsidRPr="001025A9">
        <w:t>.: с. 98–106. (Шифр Г2018–833)</w:t>
      </w:r>
    </w:p>
    <w:p w:rsidR="001025A9" w:rsidRPr="001025A9" w:rsidRDefault="001025A9" w:rsidP="001025A9">
      <w:pPr>
        <w:pStyle w:val="a7"/>
      </w:pPr>
      <w:r w:rsidRPr="001025A9">
        <w:t>Экземпляры: всего: 1 -102КХ(1)</w:t>
      </w:r>
    </w:p>
    <w:p w:rsidR="001025A9" w:rsidRPr="001025A9" w:rsidRDefault="001025A9" w:rsidP="001025A9">
      <w:pPr>
        <w:pStyle w:val="2"/>
      </w:pPr>
      <w:bookmarkStart w:id="45" w:name="_Toc529982512"/>
      <w:r w:rsidRPr="001025A9">
        <w:t>Земледелие</w:t>
      </w:r>
      <w:bookmarkEnd w:id="45"/>
    </w:p>
    <w:p w:rsidR="001025A9" w:rsidRPr="001025A9" w:rsidRDefault="001025A9" w:rsidP="001025A9">
      <w:pPr>
        <w:pStyle w:val="10"/>
      </w:pPr>
      <w:r w:rsidRPr="001025A9">
        <w:rPr>
          <w:b/>
        </w:rPr>
        <w:t>7. Научные</w:t>
      </w:r>
      <w:r w:rsidRPr="001025A9">
        <w:t xml:space="preserve"> основы эффективного использования </w:t>
      </w:r>
      <w:proofErr w:type="spellStart"/>
      <w:r w:rsidRPr="001025A9">
        <w:t>агроресурсного</w:t>
      </w:r>
      <w:proofErr w:type="spellEnd"/>
      <w:r w:rsidRPr="001025A9">
        <w:t xml:space="preserve"> потенциала </w:t>
      </w:r>
      <w:proofErr w:type="spellStart"/>
      <w:r w:rsidRPr="001025A9">
        <w:t>Северо-Запада</w:t>
      </w:r>
      <w:proofErr w:type="spellEnd"/>
      <w:r w:rsidRPr="001025A9">
        <w:t xml:space="preserve"> России/ [М. В. Архипов,  Т. А. Данилова,  С. М. Синицына и др.; под ред. М. В. Архипова]; </w:t>
      </w:r>
      <w:proofErr w:type="spellStart"/>
      <w:r w:rsidRPr="001025A9">
        <w:t>Федер</w:t>
      </w:r>
      <w:proofErr w:type="spellEnd"/>
      <w:r w:rsidRPr="001025A9">
        <w:t xml:space="preserve">. агентство </w:t>
      </w:r>
      <w:proofErr w:type="spellStart"/>
      <w:r w:rsidRPr="001025A9">
        <w:t>науч</w:t>
      </w:r>
      <w:proofErr w:type="spellEnd"/>
      <w:r w:rsidRPr="001025A9">
        <w:t xml:space="preserve">. орг.,  </w:t>
      </w:r>
      <w:proofErr w:type="spellStart"/>
      <w:r w:rsidRPr="001025A9">
        <w:t>Сев.-Зап</w:t>
      </w:r>
      <w:proofErr w:type="spellEnd"/>
      <w:r w:rsidRPr="001025A9">
        <w:t xml:space="preserve">. центр </w:t>
      </w:r>
      <w:proofErr w:type="spellStart"/>
      <w:r w:rsidRPr="001025A9">
        <w:t>междисциплинар</w:t>
      </w:r>
      <w:proofErr w:type="spellEnd"/>
      <w:r w:rsidRPr="001025A9">
        <w:t xml:space="preserve">. </w:t>
      </w:r>
      <w:proofErr w:type="spellStart"/>
      <w:r w:rsidRPr="001025A9">
        <w:t>исслед</w:t>
      </w:r>
      <w:proofErr w:type="spellEnd"/>
      <w:r w:rsidRPr="001025A9">
        <w:t xml:space="preserve">. проблем </w:t>
      </w:r>
      <w:proofErr w:type="spellStart"/>
      <w:r w:rsidRPr="001025A9">
        <w:t>продовольств</w:t>
      </w:r>
      <w:proofErr w:type="spellEnd"/>
      <w:r w:rsidRPr="001025A9">
        <w:t>. обеспеч</w:t>
      </w:r>
      <w:r w:rsidRPr="001025A9">
        <w:t>е</w:t>
      </w:r>
      <w:r w:rsidRPr="001025A9">
        <w:t>ния. –Санкт-Петербург; Пушкин: [СЗЦППО],  2018. –135 с.: ил.; 22 см +Прил.: с. 118–135. –</w:t>
      </w:r>
      <w:proofErr w:type="spellStart"/>
      <w:r w:rsidRPr="001025A9">
        <w:t>Библиогр</w:t>
      </w:r>
      <w:proofErr w:type="spellEnd"/>
      <w:r w:rsidRPr="001025A9">
        <w:t>.: с. 118–128 (155 назв.). (Шифр Г2018–834)</w:t>
      </w:r>
    </w:p>
    <w:p w:rsidR="001025A9" w:rsidRPr="001025A9" w:rsidRDefault="001025A9" w:rsidP="001025A9">
      <w:pPr>
        <w:pStyle w:val="a7"/>
      </w:pPr>
      <w:r w:rsidRPr="001025A9">
        <w:t>Экземпляры: всего: 1 -102КХ(1)</w:t>
      </w:r>
    </w:p>
    <w:p w:rsidR="001025A9" w:rsidRPr="001025A9" w:rsidRDefault="001025A9" w:rsidP="001025A9">
      <w:pPr>
        <w:pStyle w:val="10"/>
      </w:pPr>
      <w:r w:rsidRPr="001025A9">
        <w:rPr>
          <w:b/>
        </w:rPr>
        <w:t>8. Система</w:t>
      </w:r>
      <w:r w:rsidRPr="001025A9">
        <w:t xml:space="preserve"> земледелия Республики Бурятия : научно-практические рекомендации/ [Д-Ж. Ш. </w:t>
      </w:r>
      <w:proofErr w:type="spellStart"/>
      <w:r w:rsidRPr="001025A9">
        <w:t>Чирипов</w:t>
      </w:r>
      <w:proofErr w:type="spellEnd"/>
      <w:r w:rsidRPr="001025A9">
        <w:t xml:space="preserve">,  И. А. Калашников,  А. П. </w:t>
      </w:r>
      <w:proofErr w:type="spellStart"/>
      <w:r w:rsidRPr="001025A9">
        <w:t>Батудаев</w:t>
      </w:r>
      <w:proofErr w:type="spellEnd"/>
      <w:r w:rsidRPr="001025A9">
        <w:t xml:space="preserve"> и др.]; под </w:t>
      </w:r>
      <w:proofErr w:type="spellStart"/>
      <w:r w:rsidRPr="001025A9">
        <w:t>науч</w:t>
      </w:r>
      <w:proofErr w:type="spellEnd"/>
      <w:r w:rsidRPr="001025A9">
        <w:t xml:space="preserve">. ред. А. П. </w:t>
      </w:r>
      <w:proofErr w:type="spellStart"/>
      <w:r w:rsidRPr="001025A9">
        <w:t>Батудаева</w:t>
      </w:r>
      <w:proofErr w:type="spellEnd"/>
      <w:r w:rsidRPr="001025A9">
        <w:t xml:space="preserve">; </w:t>
      </w:r>
      <w:proofErr w:type="spellStart"/>
      <w:r w:rsidRPr="001025A9">
        <w:t>М-во</w:t>
      </w:r>
      <w:proofErr w:type="spellEnd"/>
      <w:r w:rsidRPr="001025A9">
        <w:t xml:space="preserve"> сел. </w:t>
      </w:r>
      <w:proofErr w:type="spellStart"/>
      <w:r w:rsidRPr="001025A9">
        <w:t>хоз-ва</w:t>
      </w:r>
      <w:proofErr w:type="spellEnd"/>
      <w:r w:rsidRPr="001025A9">
        <w:t xml:space="preserve"> Рос. Федерации,  </w:t>
      </w:r>
      <w:proofErr w:type="spellStart"/>
      <w:r w:rsidRPr="001025A9">
        <w:t>М-во</w:t>
      </w:r>
      <w:proofErr w:type="spellEnd"/>
      <w:r w:rsidRPr="001025A9">
        <w:t xml:space="preserve"> сел. </w:t>
      </w:r>
      <w:proofErr w:type="spellStart"/>
      <w:r w:rsidRPr="001025A9">
        <w:t>хоз-ва</w:t>
      </w:r>
      <w:proofErr w:type="spellEnd"/>
      <w:r w:rsidRPr="001025A9">
        <w:t xml:space="preserve"> и продовольствия </w:t>
      </w:r>
      <w:proofErr w:type="spellStart"/>
      <w:r w:rsidRPr="001025A9">
        <w:t>Респ</w:t>
      </w:r>
      <w:proofErr w:type="spellEnd"/>
      <w:r w:rsidRPr="001025A9">
        <w:t xml:space="preserve">. Бурятия,  Бурят. </w:t>
      </w:r>
      <w:proofErr w:type="spellStart"/>
      <w:r w:rsidRPr="001025A9">
        <w:t>гос</w:t>
      </w:r>
      <w:proofErr w:type="spellEnd"/>
      <w:r w:rsidRPr="001025A9">
        <w:t xml:space="preserve">. с.-х. акад. им. В. Р. Филиппова. –[2-е изд.,  </w:t>
      </w:r>
      <w:proofErr w:type="spellStart"/>
      <w:r w:rsidRPr="001025A9">
        <w:t>перераб</w:t>
      </w:r>
      <w:proofErr w:type="spellEnd"/>
      <w:r w:rsidRPr="001025A9">
        <w:t>. и доп.]. –Улан-Удэ: Изд-во БГСХА им. В. Р. Филиппова,  2018. –348 с.: ил.; 21 см +Прил.: с. 317–347. (Шифр Г2018–825)</w:t>
      </w:r>
    </w:p>
    <w:p w:rsidR="001025A9" w:rsidRPr="001025A9" w:rsidRDefault="001025A9" w:rsidP="001025A9">
      <w:pPr>
        <w:pStyle w:val="a7"/>
      </w:pPr>
      <w:r w:rsidRPr="001025A9">
        <w:t>Экземпляры: всего: 1 -102КХ(1)</w:t>
      </w:r>
    </w:p>
    <w:p w:rsidR="001025A9" w:rsidRPr="001025A9" w:rsidRDefault="001025A9" w:rsidP="001025A9">
      <w:pPr>
        <w:pStyle w:val="2"/>
      </w:pPr>
      <w:bookmarkStart w:id="46" w:name="_Toc529982513"/>
      <w:r w:rsidRPr="001025A9">
        <w:lastRenderedPageBreak/>
        <w:t>Сельскохозяйственная мелиорация</w:t>
      </w:r>
      <w:bookmarkEnd w:id="46"/>
    </w:p>
    <w:p w:rsidR="001025A9" w:rsidRPr="001025A9" w:rsidRDefault="001025A9" w:rsidP="001025A9">
      <w:pPr>
        <w:pStyle w:val="10"/>
      </w:pPr>
      <w:r w:rsidRPr="001025A9">
        <w:rPr>
          <w:b/>
        </w:rPr>
        <w:t>9. Гидротехнические</w:t>
      </w:r>
      <w:r w:rsidRPr="001025A9">
        <w:t xml:space="preserve"> мелиорации : учебное пособие/ В. И. </w:t>
      </w:r>
      <w:proofErr w:type="spellStart"/>
      <w:r w:rsidRPr="001025A9">
        <w:t>Михин</w:t>
      </w:r>
      <w:proofErr w:type="spellEnd"/>
      <w:r w:rsidRPr="001025A9">
        <w:t xml:space="preserve">,  Т. А. Малинина,  Е. А. </w:t>
      </w:r>
      <w:proofErr w:type="spellStart"/>
      <w:r w:rsidRPr="001025A9">
        <w:t>М</w:t>
      </w:r>
      <w:r w:rsidRPr="001025A9">
        <w:t>и</w:t>
      </w:r>
      <w:r w:rsidRPr="001025A9">
        <w:t>хина</w:t>
      </w:r>
      <w:proofErr w:type="spellEnd"/>
      <w:r w:rsidRPr="001025A9">
        <w:t xml:space="preserve">,  Т. П. </w:t>
      </w:r>
      <w:proofErr w:type="spellStart"/>
      <w:r w:rsidRPr="001025A9">
        <w:t>Деденко</w:t>
      </w:r>
      <w:proofErr w:type="spellEnd"/>
      <w:r w:rsidRPr="001025A9">
        <w:t xml:space="preserve">; </w:t>
      </w:r>
      <w:proofErr w:type="spellStart"/>
      <w:r w:rsidRPr="001025A9">
        <w:t>М-во</w:t>
      </w:r>
      <w:proofErr w:type="spellEnd"/>
      <w:r w:rsidRPr="001025A9">
        <w:t xml:space="preserve"> образования и науки Рос. Федерации,  Воронеж. </w:t>
      </w:r>
      <w:proofErr w:type="spellStart"/>
      <w:r w:rsidRPr="001025A9">
        <w:t>гос</w:t>
      </w:r>
      <w:proofErr w:type="spellEnd"/>
      <w:r w:rsidRPr="001025A9">
        <w:t xml:space="preserve">. </w:t>
      </w:r>
      <w:proofErr w:type="spellStart"/>
      <w:r w:rsidRPr="001025A9">
        <w:t>лесотехн</w:t>
      </w:r>
      <w:proofErr w:type="spellEnd"/>
      <w:r w:rsidRPr="001025A9">
        <w:t xml:space="preserve">. </w:t>
      </w:r>
      <w:proofErr w:type="spellStart"/>
      <w:r w:rsidRPr="001025A9">
        <w:t>ун</w:t>
      </w:r>
      <w:r w:rsidRPr="001025A9">
        <w:noBreakHyphen/>
        <w:t>т</w:t>
      </w:r>
      <w:proofErr w:type="spellEnd"/>
      <w:r w:rsidRPr="001025A9">
        <w:t xml:space="preserve"> им. Г. Ф. Морозова. –Воронеж: [ВГЛТУ],  2018. –104 с.: ил.,  </w:t>
      </w:r>
      <w:proofErr w:type="spellStart"/>
      <w:r w:rsidRPr="001025A9">
        <w:t>цв</w:t>
      </w:r>
      <w:proofErr w:type="spellEnd"/>
      <w:r w:rsidRPr="001025A9">
        <w:t>. ил.; 21 см. –</w:t>
      </w:r>
      <w:proofErr w:type="spellStart"/>
      <w:r w:rsidRPr="001025A9">
        <w:t>Библиогр</w:t>
      </w:r>
      <w:proofErr w:type="spellEnd"/>
      <w:r w:rsidRPr="001025A9">
        <w:t>.: с. 104 (13 назв.). (Шифр Г2018–832)</w:t>
      </w:r>
    </w:p>
    <w:p w:rsidR="001025A9" w:rsidRPr="001025A9" w:rsidRDefault="001025A9" w:rsidP="001025A9">
      <w:pPr>
        <w:pStyle w:val="a7"/>
      </w:pPr>
      <w:r w:rsidRPr="001025A9">
        <w:t>Экземпляры: всего: 1 -102КХ(1)</w:t>
      </w:r>
    </w:p>
    <w:p w:rsidR="001025A9" w:rsidRPr="001025A9" w:rsidRDefault="001025A9" w:rsidP="001025A9">
      <w:pPr>
        <w:pStyle w:val="2"/>
      </w:pPr>
      <w:bookmarkStart w:id="47" w:name="_Toc529982514"/>
      <w:r w:rsidRPr="001025A9">
        <w:t>Агрохимия</w:t>
      </w:r>
      <w:bookmarkEnd w:id="47"/>
    </w:p>
    <w:p w:rsidR="001025A9" w:rsidRPr="001025A9" w:rsidRDefault="001025A9" w:rsidP="001025A9">
      <w:pPr>
        <w:pStyle w:val="20"/>
      </w:pPr>
      <w:r w:rsidRPr="001025A9">
        <w:rPr>
          <w:b/>
        </w:rPr>
        <w:t>10. Агрохимия</w:t>
      </w:r>
      <w:r w:rsidRPr="001025A9">
        <w:t xml:space="preserve"> : учебно-методическое пособие/ </w:t>
      </w:r>
      <w:proofErr w:type="spellStart"/>
      <w:r w:rsidRPr="001025A9">
        <w:t>М-во</w:t>
      </w:r>
      <w:proofErr w:type="spellEnd"/>
      <w:r w:rsidRPr="001025A9">
        <w:t xml:space="preserve"> образования и науки Рос. Федерации,  И</w:t>
      </w:r>
      <w:r w:rsidRPr="001025A9">
        <w:t>р</w:t>
      </w:r>
      <w:r w:rsidRPr="001025A9">
        <w:t xml:space="preserve">кут. </w:t>
      </w:r>
      <w:proofErr w:type="spellStart"/>
      <w:r w:rsidRPr="001025A9">
        <w:t>гос</w:t>
      </w:r>
      <w:proofErr w:type="spellEnd"/>
      <w:r w:rsidRPr="001025A9">
        <w:t xml:space="preserve">. </w:t>
      </w:r>
      <w:proofErr w:type="spellStart"/>
      <w:r w:rsidRPr="001025A9">
        <w:t>ун</w:t>
      </w:r>
      <w:r w:rsidRPr="001025A9">
        <w:noBreakHyphen/>
        <w:t>т</w:t>
      </w:r>
      <w:proofErr w:type="spellEnd"/>
      <w:r w:rsidRPr="001025A9">
        <w:t xml:space="preserve">,  </w:t>
      </w:r>
      <w:proofErr w:type="spellStart"/>
      <w:r w:rsidRPr="001025A9">
        <w:t>Пед</w:t>
      </w:r>
      <w:proofErr w:type="spellEnd"/>
      <w:r w:rsidRPr="001025A9">
        <w:t xml:space="preserve">. </w:t>
      </w:r>
      <w:proofErr w:type="spellStart"/>
      <w:r w:rsidRPr="001025A9">
        <w:t>ин</w:t>
      </w:r>
      <w:r w:rsidRPr="001025A9">
        <w:noBreakHyphen/>
        <w:t>т</w:t>
      </w:r>
      <w:proofErr w:type="spellEnd"/>
      <w:r w:rsidRPr="001025A9">
        <w:t xml:space="preserve">,  Каф. </w:t>
      </w:r>
      <w:proofErr w:type="spellStart"/>
      <w:r w:rsidRPr="001025A9">
        <w:t>естественнонауч</w:t>
      </w:r>
      <w:proofErr w:type="spellEnd"/>
      <w:r w:rsidRPr="001025A9">
        <w:t>. дисциплин; [сост. Е. Е. Истомина]. –Иркутск: [</w:t>
      </w:r>
      <w:proofErr w:type="spellStart"/>
      <w:r w:rsidRPr="001025A9">
        <w:t>А</w:t>
      </w:r>
      <w:r w:rsidRPr="001025A9">
        <w:t>с</w:t>
      </w:r>
      <w:r w:rsidRPr="001025A9">
        <w:t>принт</w:t>
      </w:r>
      <w:proofErr w:type="spellEnd"/>
      <w:r w:rsidRPr="001025A9">
        <w:t>],  2018. –72 с.: ил.; 21 см. –</w:t>
      </w:r>
      <w:proofErr w:type="spellStart"/>
      <w:r w:rsidRPr="001025A9">
        <w:t>Библиогр</w:t>
      </w:r>
      <w:proofErr w:type="spellEnd"/>
      <w:r w:rsidRPr="001025A9">
        <w:t>.: с. 72 (6 назв.). (Шифр Г2018–831)</w:t>
      </w:r>
    </w:p>
    <w:p w:rsidR="001025A9" w:rsidRPr="001025A9" w:rsidRDefault="001025A9" w:rsidP="001025A9">
      <w:pPr>
        <w:pStyle w:val="a7"/>
      </w:pPr>
      <w:r w:rsidRPr="001025A9">
        <w:t>Экземпляры: всего: 1 -102КХ(1)</w:t>
      </w:r>
    </w:p>
    <w:p w:rsidR="001025A9" w:rsidRPr="001025A9" w:rsidRDefault="001025A9" w:rsidP="001025A9">
      <w:pPr>
        <w:pStyle w:val="20"/>
      </w:pPr>
      <w:r w:rsidRPr="001025A9">
        <w:rPr>
          <w:b/>
        </w:rPr>
        <w:t xml:space="preserve">11. Махов  С. В. </w:t>
      </w:r>
      <w:r w:rsidRPr="001025A9">
        <w:t xml:space="preserve">Применение </w:t>
      </w:r>
      <w:proofErr w:type="spellStart"/>
      <w:r w:rsidRPr="001025A9">
        <w:t>фосфогипса</w:t>
      </w:r>
      <w:proofErr w:type="spellEnd"/>
      <w:r w:rsidRPr="001025A9">
        <w:t> –продукта переработки Кольского апатитового ко</w:t>
      </w:r>
      <w:r w:rsidRPr="001025A9">
        <w:t>н</w:t>
      </w:r>
      <w:r w:rsidRPr="001025A9">
        <w:t xml:space="preserve">центрата –в различных отраслях промышленности и сельского хозяйства/ С. В. Махов,  А. Л. </w:t>
      </w:r>
      <w:proofErr w:type="spellStart"/>
      <w:r w:rsidRPr="001025A9">
        <w:t>Оли</w:t>
      </w:r>
      <w:r w:rsidRPr="001025A9">
        <w:t>ф</w:t>
      </w:r>
      <w:r w:rsidRPr="001025A9">
        <w:t>сон</w:t>
      </w:r>
      <w:proofErr w:type="spellEnd"/>
      <w:r w:rsidRPr="001025A9">
        <w:t xml:space="preserve">,  Н. Н. </w:t>
      </w:r>
      <w:proofErr w:type="spellStart"/>
      <w:r w:rsidRPr="001025A9">
        <w:t>Капустинский</w:t>
      </w:r>
      <w:proofErr w:type="spellEnd"/>
      <w:r w:rsidRPr="001025A9">
        <w:t xml:space="preserve">. –Москва,  2018. –307 с.: ил.,  </w:t>
      </w:r>
      <w:proofErr w:type="spellStart"/>
      <w:r w:rsidRPr="001025A9">
        <w:t>цв</w:t>
      </w:r>
      <w:proofErr w:type="spellEnd"/>
      <w:r w:rsidRPr="001025A9">
        <w:t>. ил.; 22 см. –</w:t>
      </w:r>
      <w:proofErr w:type="spellStart"/>
      <w:r w:rsidRPr="001025A9">
        <w:t>Библиогр</w:t>
      </w:r>
      <w:proofErr w:type="spellEnd"/>
      <w:r w:rsidRPr="001025A9">
        <w:t>. в конце гл. (Шифр Г2018–839)</w:t>
      </w:r>
    </w:p>
    <w:p w:rsidR="001025A9" w:rsidRPr="001025A9" w:rsidRDefault="001025A9" w:rsidP="001025A9">
      <w:pPr>
        <w:pStyle w:val="a7"/>
      </w:pPr>
      <w:r w:rsidRPr="001025A9">
        <w:t>Экземпляры: всего: 1 -102КХ(1)</w:t>
      </w:r>
    </w:p>
    <w:p w:rsidR="001025A9" w:rsidRPr="001025A9" w:rsidRDefault="001025A9" w:rsidP="001025A9">
      <w:pPr>
        <w:pStyle w:val="20"/>
      </w:pPr>
      <w:r w:rsidRPr="001025A9">
        <w:rPr>
          <w:b/>
        </w:rPr>
        <w:t>12. Справочник</w:t>
      </w:r>
      <w:r w:rsidRPr="001025A9">
        <w:t xml:space="preserve"> пестицидов и </w:t>
      </w:r>
      <w:proofErr w:type="spellStart"/>
      <w:r w:rsidRPr="001025A9">
        <w:t>агрохимикатов</w:t>
      </w:r>
      <w:proofErr w:type="spellEnd"/>
      <w:r w:rsidRPr="001025A9">
        <w:t>,  разрешенных к применению на территории Ро</w:t>
      </w:r>
      <w:r w:rsidRPr="001025A9">
        <w:t>с</w:t>
      </w:r>
      <w:r w:rsidRPr="001025A9">
        <w:t>сийской Федерации. 2018 : [ежегодник]. –Москва: [</w:t>
      </w:r>
      <w:proofErr w:type="spellStart"/>
      <w:r w:rsidRPr="001025A9">
        <w:t>Агрорус</w:t>
      </w:r>
      <w:proofErr w:type="spellEnd"/>
      <w:r w:rsidRPr="001025A9">
        <w:t>],  2018. –853 с.; 26 см +Прил.: с. 817–820. –</w:t>
      </w:r>
      <w:proofErr w:type="spellStart"/>
      <w:r w:rsidRPr="001025A9">
        <w:t>Алф</w:t>
      </w:r>
      <w:proofErr w:type="spellEnd"/>
      <w:r w:rsidRPr="001025A9">
        <w:t xml:space="preserve">. указ. пестицидов и </w:t>
      </w:r>
      <w:proofErr w:type="spellStart"/>
      <w:r w:rsidRPr="001025A9">
        <w:t>агрохимикатов</w:t>
      </w:r>
      <w:proofErr w:type="spellEnd"/>
      <w:r w:rsidRPr="001025A9">
        <w:t>: с. 821–835. (Шифр Д2018–81 П4)</w:t>
      </w:r>
    </w:p>
    <w:p w:rsidR="001025A9" w:rsidRPr="001025A9" w:rsidRDefault="001025A9" w:rsidP="001025A9">
      <w:pPr>
        <w:pStyle w:val="a7"/>
      </w:pPr>
      <w:r w:rsidRPr="001025A9">
        <w:t>Экземпляры: всего: 1 -102СЗ(1)</w:t>
      </w:r>
    </w:p>
    <w:p w:rsidR="001025A9" w:rsidRPr="001025A9" w:rsidRDefault="001025A9" w:rsidP="001025A9">
      <w:pPr>
        <w:pStyle w:val="2"/>
      </w:pPr>
      <w:bookmarkStart w:id="48" w:name="_Toc529982515"/>
      <w:r w:rsidRPr="001025A9">
        <w:t>Растениеводство</w:t>
      </w:r>
      <w:bookmarkEnd w:id="48"/>
    </w:p>
    <w:p w:rsidR="001025A9" w:rsidRPr="001025A9" w:rsidRDefault="001025A9" w:rsidP="001025A9">
      <w:pPr>
        <w:pStyle w:val="20"/>
      </w:pPr>
      <w:r w:rsidRPr="001025A9">
        <w:rPr>
          <w:b/>
        </w:rPr>
        <w:t xml:space="preserve">13. Боголюбова  Е. В. </w:t>
      </w:r>
      <w:r w:rsidRPr="001025A9">
        <w:t xml:space="preserve">Качество семян клевера </w:t>
      </w:r>
      <w:proofErr w:type="spellStart"/>
      <w:r w:rsidRPr="001025A9">
        <w:t>паннонского</w:t>
      </w:r>
      <w:proofErr w:type="spellEnd"/>
      <w:r w:rsidRPr="001025A9">
        <w:t xml:space="preserve"> Премьер в условиях Западной Сиб</w:t>
      </w:r>
      <w:r w:rsidRPr="001025A9">
        <w:t>и</w:t>
      </w:r>
      <w:r w:rsidRPr="001025A9">
        <w:t xml:space="preserve">ри/ Е. В. Боголюбова,  Н. М. Коняева; </w:t>
      </w:r>
      <w:proofErr w:type="spellStart"/>
      <w:r w:rsidRPr="001025A9">
        <w:t>Сиб</w:t>
      </w:r>
      <w:proofErr w:type="spellEnd"/>
      <w:r w:rsidRPr="001025A9">
        <w:t xml:space="preserve">. </w:t>
      </w:r>
      <w:proofErr w:type="spellStart"/>
      <w:r w:rsidRPr="001025A9">
        <w:t>федер</w:t>
      </w:r>
      <w:proofErr w:type="spellEnd"/>
      <w:r w:rsidRPr="001025A9">
        <w:t xml:space="preserve">. </w:t>
      </w:r>
      <w:proofErr w:type="spellStart"/>
      <w:r w:rsidRPr="001025A9">
        <w:t>науч</w:t>
      </w:r>
      <w:proofErr w:type="spellEnd"/>
      <w:r w:rsidRPr="001025A9">
        <w:t xml:space="preserve">. центр </w:t>
      </w:r>
      <w:proofErr w:type="spellStart"/>
      <w:r w:rsidRPr="001025A9">
        <w:t>агробиотехнологий</w:t>
      </w:r>
      <w:proofErr w:type="spellEnd"/>
      <w:r w:rsidRPr="001025A9">
        <w:t xml:space="preserve"> Рос. акад. наук // Сибирский вестник сельскохозяйственной науки. –</w:t>
      </w:r>
      <w:proofErr w:type="spellStart"/>
      <w:r w:rsidRPr="001025A9">
        <w:t>Краснообск</w:t>
      </w:r>
      <w:proofErr w:type="spellEnd"/>
      <w:r w:rsidRPr="001025A9">
        <w:t xml:space="preserve">,  </w:t>
      </w:r>
      <w:proofErr w:type="spellStart"/>
      <w:r w:rsidRPr="001025A9">
        <w:t>Новосиб</w:t>
      </w:r>
      <w:proofErr w:type="spellEnd"/>
      <w:r w:rsidRPr="001025A9">
        <w:t>. обл.,  2018. –Т. 48 № 3. –C. 34–42: ил. –Рез. на англ. яз. –</w:t>
      </w:r>
      <w:proofErr w:type="spellStart"/>
      <w:r w:rsidRPr="001025A9">
        <w:t>Библиогр</w:t>
      </w:r>
      <w:proofErr w:type="spellEnd"/>
      <w:r w:rsidRPr="001025A9">
        <w:t>.: с. 40–42 (20 назв.)</w:t>
      </w:r>
    </w:p>
    <w:p w:rsidR="001025A9" w:rsidRPr="001025A9" w:rsidRDefault="001025A9" w:rsidP="001025A9">
      <w:pPr>
        <w:pStyle w:val="20"/>
      </w:pPr>
      <w:r w:rsidRPr="001025A9">
        <w:rPr>
          <w:b/>
        </w:rPr>
        <w:t>14. Гордеева  Е. А.</w:t>
      </w:r>
      <w:r w:rsidRPr="001025A9">
        <w:t xml:space="preserve"> Адаптивные технологии управления урожайностью и качеством яровой пш</w:t>
      </w:r>
      <w:r w:rsidRPr="001025A9">
        <w:t>е</w:t>
      </w:r>
      <w:r w:rsidRPr="001025A9">
        <w:t>ницы в условиях сухостепной зоны Северного Казахстана : методическое пособие для сельхозпрои</w:t>
      </w:r>
      <w:r w:rsidRPr="001025A9">
        <w:t>з</w:t>
      </w:r>
      <w:r w:rsidRPr="001025A9">
        <w:t xml:space="preserve">водителей/ Е. А. Гордеева,  Т. С. Казанок,  Н. А. Шестакова; под общ. ред. Т. С. Казанок; </w:t>
      </w:r>
      <w:proofErr w:type="spellStart"/>
      <w:r w:rsidRPr="001025A9">
        <w:t>Каз</w:t>
      </w:r>
      <w:proofErr w:type="spellEnd"/>
      <w:r w:rsidRPr="001025A9">
        <w:t xml:space="preserve">. </w:t>
      </w:r>
      <w:proofErr w:type="spellStart"/>
      <w:r w:rsidRPr="001025A9">
        <w:t>гос</w:t>
      </w:r>
      <w:proofErr w:type="spellEnd"/>
      <w:r w:rsidRPr="001025A9">
        <w:t xml:space="preserve">. </w:t>
      </w:r>
      <w:proofErr w:type="spellStart"/>
      <w:r w:rsidRPr="001025A9">
        <w:t>а</w:t>
      </w:r>
      <w:r w:rsidRPr="001025A9">
        <w:t>г</w:t>
      </w:r>
      <w:r w:rsidRPr="001025A9">
        <w:t>ротехн</w:t>
      </w:r>
      <w:proofErr w:type="spellEnd"/>
      <w:r w:rsidRPr="001025A9">
        <w:t xml:space="preserve">. </w:t>
      </w:r>
      <w:proofErr w:type="spellStart"/>
      <w:r w:rsidRPr="001025A9">
        <w:t>ун</w:t>
      </w:r>
      <w:r w:rsidRPr="001025A9">
        <w:noBreakHyphen/>
        <w:t>т</w:t>
      </w:r>
      <w:proofErr w:type="spellEnd"/>
      <w:r w:rsidRPr="001025A9">
        <w:t xml:space="preserve"> им. С. Сейфуллина,  Каф. земледелия и растениеводства. –Краснодар : Новация,  2018 –</w:t>
      </w:r>
    </w:p>
    <w:p w:rsidR="001025A9" w:rsidRPr="001025A9" w:rsidRDefault="001025A9" w:rsidP="001025A9">
      <w:pPr>
        <w:pStyle w:val="a7"/>
      </w:pPr>
      <w:r w:rsidRPr="001025A9">
        <w:t xml:space="preserve">Ч. 1. -2018. -29 с.: </w:t>
      </w:r>
      <w:proofErr w:type="spellStart"/>
      <w:r w:rsidRPr="001025A9">
        <w:t>цв</w:t>
      </w:r>
      <w:proofErr w:type="spellEnd"/>
      <w:r w:rsidRPr="001025A9">
        <w:t>. ил. (Шифр Г2018-837/1)</w:t>
      </w:r>
    </w:p>
    <w:p w:rsidR="001025A9" w:rsidRPr="001025A9" w:rsidRDefault="001025A9" w:rsidP="001025A9">
      <w:pPr>
        <w:pStyle w:val="a7"/>
      </w:pPr>
      <w:r w:rsidRPr="001025A9">
        <w:t>Экземпляры: всего: 1 -102КХ(1)</w:t>
      </w:r>
    </w:p>
    <w:p w:rsidR="001025A9" w:rsidRPr="001025A9" w:rsidRDefault="001025A9" w:rsidP="001025A9">
      <w:pPr>
        <w:pStyle w:val="20"/>
      </w:pPr>
      <w:r w:rsidRPr="001025A9">
        <w:rPr>
          <w:b/>
        </w:rPr>
        <w:t>15. </w:t>
      </w:r>
      <w:proofErr w:type="spellStart"/>
      <w:r w:rsidRPr="001025A9">
        <w:rPr>
          <w:b/>
        </w:rPr>
        <w:t>Козыренко</w:t>
      </w:r>
      <w:proofErr w:type="spellEnd"/>
      <w:r w:rsidRPr="001025A9">
        <w:rPr>
          <w:b/>
        </w:rPr>
        <w:t xml:space="preserve">  М. А. </w:t>
      </w:r>
      <w:r w:rsidRPr="001025A9">
        <w:t>Экологическая пластичность ярового овса в условиях Западной Сиб</w:t>
      </w:r>
      <w:r w:rsidRPr="001025A9">
        <w:t>и</w:t>
      </w:r>
      <w:r w:rsidRPr="001025A9">
        <w:t xml:space="preserve">ри/ М. А. </w:t>
      </w:r>
      <w:proofErr w:type="spellStart"/>
      <w:r w:rsidRPr="001025A9">
        <w:t>Козыренко</w:t>
      </w:r>
      <w:proofErr w:type="spellEnd"/>
      <w:r w:rsidRPr="001025A9">
        <w:t xml:space="preserve">,  В. Н. </w:t>
      </w:r>
      <w:proofErr w:type="spellStart"/>
      <w:r w:rsidRPr="001025A9">
        <w:t>Пакуль</w:t>
      </w:r>
      <w:proofErr w:type="spellEnd"/>
      <w:r w:rsidRPr="001025A9">
        <w:t xml:space="preserve">,  Д. Е. Андросов; </w:t>
      </w:r>
      <w:proofErr w:type="spellStart"/>
      <w:r w:rsidRPr="001025A9">
        <w:t>Кемер</w:t>
      </w:r>
      <w:proofErr w:type="spellEnd"/>
      <w:r w:rsidRPr="001025A9">
        <w:t xml:space="preserve">. </w:t>
      </w:r>
      <w:proofErr w:type="spellStart"/>
      <w:r w:rsidRPr="001025A9">
        <w:t>науч.-исслед</w:t>
      </w:r>
      <w:proofErr w:type="spellEnd"/>
      <w:r w:rsidRPr="001025A9">
        <w:t xml:space="preserve">. </w:t>
      </w:r>
      <w:proofErr w:type="spellStart"/>
      <w:r w:rsidRPr="001025A9">
        <w:t>ин</w:t>
      </w:r>
      <w:r w:rsidRPr="001025A9">
        <w:noBreakHyphen/>
        <w:t>т</w:t>
      </w:r>
      <w:proofErr w:type="spellEnd"/>
      <w:r w:rsidRPr="001025A9">
        <w:t xml:space="preserve"> сел. </w:t>
      </w:r>
      <w:proofErr w:type="spellStart"/>
      <w:r w:rsidRPr="001025A9">
        <w:t>хоз-ва</w:t>
      </w:r>
      <w:proofErr w:type="spellEnd"/>
      <w:r w:rsidRPr="001025A9">
        <w:t xml:space="preserve"> –фил. </w:t>
      </w:r>
      <w:proofErr w:type="spellStart"/>
      <w:r w:rsidRPr="001025A9">
        <w:t>Сиб</w:t>
      </w:r>
      <w:proofErr w:type="spellEnd"/>
      <w:r w:rsidRPr="001025A9">
        <w:t xml:space="preserve">. </w:t>
      </w:r>
      <w:proofErr w:type="spellStart"/>
      <w:r w:rsidRPr="001025A9">
        <w:t>федер</w:t>
      </w:r>
      <w:proofErr w:type="spellEnd"/>
      <w:r w:rsidRPr="001025A9">
        <w:t xml:space="preserve">. </w:t>
      </w:r>
      <w:proofErr w:type="spellStart"/>
      <w:r w:rsidRPr="001025A9">
        <w:t>науч</w:t>
      </w:r>
      <w:proofErr w:type="spellEnd"/>
      <w:r w:rsidRPr="001025A9">
        <w:t xml:space="preserve">. центра </w:t>
      </w:r>
      <w:proofErr w:type="spellStart"/>
      <w:r w:rsidRPr="001025A9">
        <w:t>агробиотехнологий</w:t>
      </w:r>
      <w:proofErr w:type="spellEnd"/>
      <w:r w:rsidRPr="001025A9">
        <w:t xml:space="preserve"> Рос. акад. наук // Сибирский вестник сельскохозяйственной науки. –</w:t>
      </w:r>
      <w:proofErr w:type="spellStart"/>
      <w:r w:rsidRPr="001025A9">
        <w:t>Краснообск</w:t>
      </w:r>
      <w:proofErr w:type="spellEnd"/>
      <w:r w:rsidRPr="001025A9">
        <w:t xml:space="preserve">,  </w:t>
      </w:r>
      <w:proofErr w:type="spellStart"/>
      <w:r w:rsidRPr="001025A9">
        <w:t>Новосиб</w:t>
      </w:r>
      <w:proofErr w:type="spellEnd"/>
      <w:r w:rsidRPr="001025A9">
        <w:t>. обл.,  2018. –Т. 48 № 3. –C. 21–27: ил. –Рез. на англ. яз. –</w:t>
      </w:r>
      <w:proofErr w:type="spellStart"/>
      <w:r w:rsidRPr="001025A9">
        <w:t>Библиогр</w:t>
      </w:r>
      <w:proofErr w:type="spellEnd"/>
      <w:r w:rsidRPr="001025A9">
        <w:t>.: с. 26–27 (20 назв.)</w:t>
      </w:r>
    </w:p>
    <w:p w:rsidR="001025A9" w:rsidRPr="001025A9" w:rsidRDefault="001025A9" w:rsidP="001025A9">
      <w:pPr>
        <w:pStyle w:val="20"/>
      </w:pPr>
      <w:r w:rsidRPr="001025A9">
        <w:rPr>
          <w:b/>
        </w:rPr>
        <w:t>16. Коллекция</w:t>
      </w:r>
      <w:r w:rsidRPr="001025A9">
        <w:t xml:space="preserve"> яблони Главного ботанического сада им. Н. В. </w:t>
      </w:r>
      <w:proofErr w:type="spellStart"/>
      <w:r w:rsidRPr="001025A9">
        <w:t>Цицина</w:t>
      </w:r>
      <w:proofErr w:type="spellEnd"/>
      <w:r w:rsidRPr="001025A9">
        <w:t xml:space="preserve"> РАН/ В. П. Криворучко,  Ю. Н. Горбунов,  А. В. </w:t>
      </w:r>
      <w:proofErr w:type="spellStart"/>
      <w:r w:rsidRPr="001025A9">
        <w:t>Исачкин</w:t>
      </w:r>
      <w:proofErr w:type="spellEnd"/>
      <w:r w:rsidRPr="001025A9">
        <w:t xml:space="preserve"> [и др.]; [отв. ред. А. С. Демидов]; [Гл. </w:t>
      </w:r>
      <w:proofErr w:type="spellStart"/>
      <w:r w:rsidRPr="001025A9">
        <w:t>ботан</w:t>
      </w:r>
      <w:proofErr w:type="spellEnd"/>
      <w:r w:rsidRPr="001025A9">
        <w:t xml:space="preserve">. сад им. Н. В. </w:t>
      </w:r>
      <w:proofErr w:type="spellStart"/>
      <w:r w:rsidRPr="001025A9">
        <w:t>Цицина</w:t>
      </w:r>
      <w:proofErr w:type="spellEnd"/>
      <w:r w:rsidRPr="001025A9">
        <w:t xml:space="preserve">]. –Москва: Товарищество научных изданий КМК,  2018. –117 с.: </w:t>
      </w:r>
      <w:proofErr w:type="spellStart"/>
      <w:r w:rsidRPr="001025A9">
        <w:t>цв</w:t>
      </w:r>
      <w:proofErr w:type="spellEnd"/>
      <w:r w:rsidRPr="001025A9">
        <w:t>. ил.; 25 см. (Шифр Д2018–80)</w:t>
      </w:r>
    </w:p>
    <w:p w:rsidR="001025A9" w:rsidRPr="001025A9" w:rsidRDefault="001025A9" w:rsidP="001025A9">
      <w:pPr>
        <w:pStyle w:val="a7"/>
      </w:pPr>
      <w:r w:rsidRPr="001025A9">
        <w:t>Экземпляры: всего: 1 -102КХ(1)</w:t>
      </w:r>
    </w:p>
    <w:p w:rsidR="001025A9" w:rsidRPr="001025A9" w:rsidRDefault="001025A9" w:rsidP="001025A9">
      <w:pPr>
        <w:pStyle w:val="20"/>
      </w:pPr>
      <w:r w:rsidRPr="001025A9">
        <w:rPr>
          <w:b/>
        </w:rPr>
        <w:t>17. </w:t>
      </w:r>
      <w:proofErr w:type="spellStart"/>
      <w:r w:rsidRPr="001025A9">
        <w:rPr>
          <w:b/>
        </w:rPr>
        <w:t>Куркова</w:t>
      </w:r>
      <w:proofErr w:type="spellEnd"/>
      <w:r w:rsidRPr="001025A9">
        <w:rPr>
          <w:b/>
        </w:rPr>
        <w:t xml:space="preserve">  С. В. </w:t>
      </w:r>
      <w:r w:rsidRPr="001025A9">
        <w:t xml:space="preserve">Изменчивость продуктивности сортов зерновых культур в условиях степной зоны Западной Сибири/ С. В. </w:t>
      </w:r>
      <w:proofErr w:type="spellStart"/>
      <w:r w:rsidRPr="001025A9">
        <w:t>Куркова</w:t>
      </w:r>
      <w:proofErr w:type="spellEnd"/>
      <w:r w:rsidRPr="001025A9">
        <w:t xml:space="preserve">,  Н. А. </w:t>
      </w:r>
      <w:proofErr w:type="spellStart"/>
      <w:r w:rsidRPr="001025A9">
        <w:t>Беребердин</w:t>
      </w:r>
      <w:proofErr w:type="spellEnd"/>
      <w:r w:rsidRPr="001025A9">
        <w:t xml:space="preserve">; </w:t>
      </w:r>
      <w:proofErr w:type="spellStart"/>
      <w:r w:rsidRPr="001025A9">
        <w:t>Сиб</w:t>
      </w:r>
      <w:proofErr w:type="spellEnd"/>
      <w:r w:rsidRPr="001025A9">
        <w:t xml:space="preserve">. </w:t>
      </w:r>
      <w:proofErr w:type="spellStart"/>
      <w:r w:rsidRPr="001025A9">
        <w:t>федер</w:t>
      </w:r>
      <w:proofErr w:type="spellEnd"/>
      <w:r w:rsidRPr="001025A9">
        <w:t xml:space="preserve">. </w:t>
      </w:r>
      <w:proofErr w:type="spellStart"/>
      <w:r w:rsidRPr="001025A9">
        <w:t>науч</w:t>
      </w:r>
      <w:proofErr w:type="spellEnd"/>
      <w:r w:rsidRPr="001025A9">
        <w:t xml:space="preserve">. центр </w:t>
      </w:r>
      <w:proofErr w:type="spellStart"/>
      <w:r w:rsidRPr="001025A9">
        <w:t>агробиотехнол</w:t>
      </w:r>
      <w:r w:rsidRPr="001025A9">
        <w:t>о</w:t>
      </w:r>
      <w:r w:rsidRPr="001025A9">
        <w:t>гий</w:t>
      </w:r>
      <w:proofErr w:type="spellEnd"/>
      <w:r w:rsidRPr="001025A9">
        <w:t xml:space="preserve"> Рос. акад. наук // Сибирский вестник сельскохозяйственной науки. –</w:t>
      </w:r>
      <w:proofErr w:type="spellStart"/>
      <w:r w:rsidRPr="001025A9">
        <w:t>Краснообск</w:t>
      </w:r>
      <w:proofErr w:type="spellEnd"/>
      <w:r w:rsidRPr="001025A9">
        <w:t xml:space="preserve">,  </w:t>
      </w:r>
      <w:proofErr w:type="spellStart"/>
      <w:r w:rsidRPr="001025A9">
        <w:t>Новосиб</w:t>
      </w:r>
      <w:proofErr w:type="spellEnd"/>
      <w:r w:rsidRPr="001025A9">
        <w:t>. обл.,  2018. –Т. 48 № 3. –C. 14–20: ил. –Рез. на англ. яз. –</w:t>
      </w:r>
      <w:proofErr w:type="spellStart"/>
      <w:r w:rsidRPr="001025A9">
        <w:t>Библиогр</w:t>
      </w:r>
      <w:proofErr w:type="spellEnd"/>
      <w:r w:rsidRPr="001025A9">
        <w:t>.: с. 18–20 (23 назв.)</w:t>
      </w:r>
    </w:p>
    <w:p w:rsidR="001025A9" w:rsidRPr="001025A9" w:rsidRDefault="001025A9" w:rsidP="001025A9">
      <w:pPr>
        <w:pStyle w:val="20"/>
      </w:pPr>
      <w:r w:rsidRPr="001025A9">
        <w:rPr>
          <w:b/>
        </w:rPr>
        <w:t>18. Научные</w:t>
      </w:r>
      <w:r w:rsidRPr="001025A9">
        <w:t xml:space="preserve"> основы производства высококачественного зерна пшеницы/ </w:t>
      </w:r>
      <w:proofErr w:type="spellStart"/>
      <w:r w:rsidRPr="001025A9">
        <w:t>М-во</w:t>
      </w:r>
      <w:proofErr w:type="spellEnd"/>
      <w:r w:rsidRPr="001025A9">
        <w:t xml:space="preserve"> сел. </w:t>
      </w:r>
      <w:proofErr w:type="spellStart"/>
      <w:r w:rsidRPr="001025A9">
        <w:t>хоз-ва</w:t>
      </w:r>
      <w:proofErr w:type="spellEnd"/>
      <w:r w:rsidRPr="001025A9">
        <w:t xml:space="preserve"> Рос. Федерации,  Рос. </w:t>
      </w:r>
      <w:proofErr w:type="spellStart"/>
      <w:r w:rsidRPr="001025A9">
        <w:t>науч.-исслед</w:t>
      </w:r>
      <w:proofErr w:type="spellEnd"/>
      <w:r w:rsidRPr="001025A9">
        <w:t xml:space="preserve">. </w:t>
      </w:r>
      <w:proofErr w:type="spellStart"/>
      <w:r w:rsidRPr="001025A9">
        <w:t>ин</w:t>
      </w:r>
      <w:r w:rsidRPr="001025A9">
        <w:noBreakHyphen/>
        <w:t>т</w:t>
      </w:r>
      <w:proofErr w:type="spellEnd"/>
      <w:r w:rsidRPr="001025A9">
        <w:t xml:space="preserve"> </w:t>
      </w:r>
      <w:proofErr w:type="spellStart"/>
      <w:r w:rsidRPr="001025A9">
        <w:t>информ</w:t>
      </w:r>
      <w:proofErr w:type="spellEnd"/>
      <w:r w:rsidRPr="001025A9">
        <w:t xml:space="preserve">. и </w:t>
      </w:r>
      <w:proofErr w:type="spellStart"/>
      <w:r w:rsidRPr="001025A9">
        <w:t>техн.-экон</w:t>
      </w:r>
      <w:proofErr w:type="spellEnd"/>
      <w:r w:rsidRPr="001025A9">
        <w:t xml:space="preserve">. </w:t>
      </w:r>
      <w:proofErr w:type="spellStart"/>
      <w:r w:rsidRPr="001025A9">
        <w:t>исслед</w:t>
      </w:r>
      <w:proofErr w:type="spellEnd"/>
      <w:r w:rsidRPr="001025A9">
        <w:t xml:space="preserve">. по </w:t>
      </w:r>
      <w:proofErr w:type="spellStart"/>
      <w:r w:rsidRPr="001025A9">
        <w:t>инженер.-техн</w:t>
      </w:r>
      <w:proofErr w:type="spellEnd"/>
      <w:r w:rsidRPr="001025A9">
        <w:t xml:space="preserve">. обеспечению </w:t>
      </w:r>
      <w:proofErr w:type="spellStart"/>
      <w:r w:rsidRPr="001025A9">
        <w:t>агропром</w:t>
      </w:r>
      <w:proofErr w:type="spellEnd"/>
      <w:r w:rsidRPr="001025A9">
        <w:t xml:space="preserve">. комплекса; [сост. : В. Ф. Федоренко и др.; под общ. </w:t>
      </w:r>
      <w:proofErr w:type="spellStart"/>
      <w:r w:rsidRPr="001025A9">
        <w:t>науч</w:t>
      </w:r>
      <w:proofErr w:type="spellEnd"/>
      <w:r w:rsidRPr="001025A9">
        <w:t xml:space="preserve">. ред. акад. РАН : В. Ф. Федоренко,  А. А. Завалина,  Н. З. </w:t>
      </w:r>
      <w:proofErr w:type="spellStart"/>
      <w:r w:rsidRPr="001025A9">
        <w:t>Милащенко</w:t>
      </w:r>
      <w:proofErr w:type="spellEnd"/>
      <w:r w:rsidRPr="001025A9">
        <w:t>]. –</w:t>
      </w:r>
      <w:proofErr w:type="spellStart"/>
      <w:r w:rsidRPr="001025A9">
        <w:t>Науч</w:t>
      </w:r>
      <w:proofErr w:type="spellEnd"/>
      <w:r w:rsidRPr="001025A9">
        <w:t>. изд. –Москва: [</w:t>
      </w:r>
      <w:proofErr w:type="spellStart"/>
      <w:r w:rsidRPr="001025A9">
        <w:t>Росинформагротех</w:t>
      </w:r>
      <w:proofErr w:type="spellEnd"/>
      <w:r w:rsidRPr="001025A9">
        <w:t xml:space="preserve">],  2018. –395 с.: </w:t>
      </w:r>
      <w:proofErr w:type="spellStart"/>
      <w:r w:rsidRPr="001025A9">
        <w:t>цв</w:t>
      </w:r>
      <w:proofErr w:type="spellEnd"/>
      <w:r w:rsidRPr="001025A9">
        <w:t>. ил.; 23 см. –</w:t>
      </w:r>
      <w:proofErr w:type="spellStart"/>
      <w:r w:rsidRPr="001025A9">
        <w:t>Библиогр</w:t>
      </w:r>
      <w:proofErr w:type="spellEnd"/>
      <w:r w:rsidRPr="001025A9">
        <w:t>. в конце глав. (Шифр Д2018–74)</w:t>
      </w:r>
    </w:p>
    <w:p w:rsidR="001025A9" w:rsidRPr="001025A9" w:rsidRDefault="001025A9" w:rsidP="001025A9">
      <w:pPr>
        <w:pStyle w:val="a7"/>
      </w:pPr>
      <w:r w:rsidRPr="001025A9">
        <w:t>Экземпляры: всего: 1 -102КХ(1)</w:t>
      </w:r>
    </w:p>
    <w:p w:rsidR="001025A9" w:rsidRPr="001025A9" w:rsidRDefault="001025A9" w:rsidP="001025A9">
      <w:pPr>
        <w:pStyle w:val="20"/>
      </w:pPr>
      <w:r w:rsidRPr="001025A9">
        <w:rPr>
          <w:b/>
        </w:rPr>
        <w:t>19. Новые</w:t>
      </w:r>
      <w:r w:rsidRPr="001025A9">
        <w:t xml:space="preserve"> и нетрадиционные растения и перспективы их использования : материалы XIII Ме</w:t>
      </w:r>
      <w:r w:rsidRPr="001025A9">
        <w:t>ж</w:t>
      </w:r>
      <w:r w:rsidRPr="001025A9">
        <w:t xml:space="preserve">дународной конференции,  Сочи,  4–8 июня 2018 г./ Рос. акад. наук,  </w:t>
      </w:r>
      <w:proofErr w:type="spellStart"/>
      <w:r w:rsidRPr="001025A9">
        <w:t>Федер</w:t>
      </w:r>
      <w:proofErr w:type="spellEnd"/>
      <w:r w:rsidRPr="001025A9">
        <w:t xml:space="preserve">. агентство </w:t>
      </w:r>
      <w:proofErr w:type="spellStart"/>
      <w:r w:rsidRPr="001025A9">
        <w:t>науч</w:t>
      </w:r>
      <w:proofErr w:type="spellEnd"/>
      <w:r w:rsidRPr="001025A9">
        <w:t xml:space="preserve">. орг.,  </w:t>
      </w:r>
      <w:proofErr w:type="spellStart"/>
      <w:r w:rsidRPr="001025A9">
        <w:t>М-во</w:t>
      </w:r>
      <w:proofErr w:type="spellEnd"/>
      <w:r w:rsidRPr="001025A9">
        <w:t xml:space="preserve"> сел. </w:t>
      </w:r>
      <w:proofErr w:type="spellStart"/>
      <w:r w:rsidRPr="001025A9">
        <w:t>хоз-ва</w:t>
      </w:r>
      <w:proofErr w:type="spellEnd"/>
      <w:r w:rsidRPr="001025A9">
        <w:t xml:space="preserve"> Рос. Федерации,  </w:t>
      </w:r>
      <w:proofErr w:type="spellStart"/>
      <w:r w:rsidRPr="001025A9">
        <w:t>Федер</w:t>
      </w:r>
      <w:proofErr w:type="spellEnd"/>
      <w:r w:rsidRPr="001025A9">
        <w:t xml:space="preserve">. </w:t>
      </w:r>
      <w:proofErr w:type="spellStart"/>
      <w:r w:rsidRPr="001025A9">
        <w:t>науч</w:t>
      </w:r>
      <w:proofErr w:type="spellEnd"/>
      <w:r w:rsidRPr="001025A9">
        <w:t xml:space="preserve">. центр овощеводства,  </w:t>
      </w:r>
      <w:proofErr w:type="spellStart"/>
      <w:r w:rsidRPr="001025A9">
        <w:t>Ин</w:t>
      </w:r>
      <w:r w:rsidRPr="001025A9">
        <w:noBreakHyphen/>
        <w:t>т</w:t>
      </w:r>
      <w:proofErr w:type="spellEnd"/>
      <w:r w:rsidRPr="001025A9">
        <w:t xml:space="preserve"> </w:t>
      </w:r>
      <w:proofErr w:type="spellStart"/>
      <w:r w:rsidRPr="001025A9">
        <w:t>фундам</w:t>
      </w:r>
      <w:proofErr w:type="spellEnd"/>
      <w:r w:rsidRPr="001025A9">
        <w:t xml:space="preserve">. проблем биологии,  </w:t>
      </w:r>
      <w:proofErr w:type="spellStart"/>
      <w:r w:rsidRPr="001025A9">
        <w:t>Всерос</w:t>
      </w:r>
      <w:proofErr w:type="spellEnd"/>
      <w:r w:rsidRPr="001025A9">
        <w:t xml:space="preserve">. </w:t>
      </w:r>
      <w:proofErr w:type="spellStart"/>
      <w:r w:rsidRPr="001025A9">
        <w:t>селекц.-технол</w:t>
      </w:r>
      <w:proofErr w:type="spellEnd"/>
      <w:r w:rsidRPr="001025A9">
        <w:t xml:space="preserve">. </w:t>
      </w:r>
      <w:proofErr w:type="spellStart"/>
      <w:r w:rsidRPr="001025A9">
        <w:t>ин</w:t>
      </w:r>
      <w:r w:rsidRPr="001025A9">
        <w:noBreakHyphen/>
        <w:t>т</w:t>
      </w:r>
      <w:proofErr w:type="spellEnd"/>
      <w:r w:rsidRPr="001025A9">
        <w:t xml:space="preserve"> садоводства и </w:t>
      </w:r>
      <w:proofErr w:type="spellStart"/>
      <w:r w:rsidRPr="001025A9">
        <w:t>питомниководства</w:t>
      </w:r>
      <w:proofErr w:type="spellEnd"/>
      <w:r w:rsidRPr="001025A9">
        <w:t xml:space="preserve"> [и др.]; [ком. </w:t>
      </w:r>
      <w:proofErr w:type="spellStart"/>
      <w:r w:rsidRPr="001025A9">
        <w:t>конф</w:t>
      </w:r>
      <w:proofErr w:type="spellEnd"/>
      <w:r w:rsidRPr="001025A9">
        <w:t xml:space="preserve">.: П. Ф. </w:t>
      </w:r>
      <w:proofErr w:type="spellStart"/>
      <w:r w:rsidRPr="001025A9">
        <w:t>Кононков</w:t>
      </w:r>
      <w:proofErr w:type="spellEnd"/>
      <w:r w:rsidRPr="001025A9">
        <w:t xml:space="preserve"> </w:t>
      </w:r>
      <w:r w:rsidRPr="001025A9">
        <w:lastRenderedPageBreak/>
        <w:t xml:space="preserve">(пред.) и др.]. –Москва: РУДН,  2018. –676 с.: ил.; 21 см. –Рез. </w:t>
      </w:r>
      <w:proofErr w:type="spellStart"/>
      <w:r w:rsidRPr="001025A9">
        <w:t>докл</w:t>
      </w:r>
      <w:proofErr w:type="spellEnd"/>
      <w:r w:rsidRPr="001025A9">
        <w:t>. на англ. яз. –</w:t>
      </w:r>
      <w:proofErr w:type="spellStart"/>
      <w:r w:rsidRPr="001025A9">
        <w:t>Библиогр</w:t>
      </w:r>
      <w:proofErr w:type="spellEnd"/>
      <w:r w:rsidRPr="001025A9">
        <w:t xml:space="preserve">. в конце </w:t>
      </w:r>
      <w:proofErr w:type="spellStart"/>
      <w:r w:rsidRPr="001025A9">
        <w:t>докл</w:t>
      </w:r>
      <w:proofErr w:type="spellEnd"/>
      <w:r w:rsidRPr="001025A9">
        <w:t>. (Шифр Г2018–836)</w:t>
      </w:r>
    </w:p>
    <w:p w:rsidR="001025A9" w:rsidRPr="001025A9" w:rsidRDefault="001025A9" w:rsidP="001025A9">
      <w:pPr>
        <w:pStyle w:val="a7"/>
      </w:pPr>
      <w:r w:rsidRPr="001025A9">
        <w:t>Экземпляры: всего: 1 -102КХ(1)</w:t>
      </w:r>
    </w:p>
    <w:p w:rsidR="001025A9" w:rsidRPr="001025A9" w:rsidRDefault="001025A9" w:rsidP="001025A9">
      <w:pPr>
        <w:pStyle w:val="20"/>
      </w:pPr>
      <w:r w:rsidRPr="001025A9">
        <w:rPr>
          <w:b/>
        </w:rPr>
        <w:t xml:space="preserve">20. Сотник  А. Я. </w:t>
      </w:r>
      <w:r w:rsidRPr="001025A9">
        <w:t xml:space="preserve">Жизнеспособность семян овса и ячменя при хранении/ А. Я. Сотник; </w:t>
      </w:r>
      <w:proofErr w:type="spellStart"/>
      <w:r w:rsidRPr="001025A9">
        <w:t>Сиб</w:t>
      </w:r>
      <w:proofErr w:type="spellEnd"/>
      <w:r w:rsidRPr="001025A9">
        <w:t xml:space="preserve">. </w:t>
      </w:r>
      <w:proofErr w:type="spellStart"/>
      <w:r w:rsidRPr="001025A9">
        <w:t>н</w:t>
      </w:r>
      <w:r w:rsidRPr="001025A9">
        <w:t>а</w:t>
      </w:r>
      <w:r w:rsidRPr="001025A9">
        <w:t>уч.-исслед</w:t>
      </w:r>
      <w:proofErr w:type="spellEnd"/>
      <w:r w:rsidRPr="001025A9">
        <w:t xml:space="preserve">. </w:t>
      </w:r>
      <w:proofErr w:type="spellStart"/>
      <w:r w:rsidRPr="001025A9">
        <w:t>ин</w:t>
      </w:r>
      <w:r w:rsidRPr="001025A9">
        <w:noBreakHyphen/>
        <w:t>т</w:t>
      </w:r>
      <w:proofErr w:type="spellEnd"/>
      <w:r w:rsidRPr="001025A9">
        <w:t xml:space="preserve"> растениеводства и селекции –фил. </w:t>
      </w:r>
      <w:proofErr w:type="spellStart"/>
      <w:r w:rsidRPr="001025A9">
        <w:t>Федер</w:t>
      </w:r>
      <w:proofErr w:type="spellEnd"/>
      <w:r w:rsidRPr="001025A9">
        <w:t xml:space="preserve">. </w:t>
      </w:r>
      <w:proofErr w:type="spellStart"/>
      <w:r w:rsidRPr="001025A9">
        <w:t>исслед</w:t>
      </w:r>
      <w:proofErr w:type="spellEnd"/>
      <w:r w:rsidRPr="001025A9">
        <w:t xml:space="preserve">. центра </w:t>
      </w:r>
      <w:proofErr w:type="spellStart"/>
      <w:r w:rsidRPr="001025A9">
        <w:t>Ин</w:t>
      </w:r>
      <w:r w:rsidRPr="001025A9">
        <w:noBreakHyphen/>
        <w:t>т</w:t>
      </w:r>
      <w:proofErr w:type="spellEnd"/>
      <w:r w:rsidRPr="001025A9">
        <w:t xml:space="preserve"> цитологии и генетики СО РАН // Сибирский вестник сельскохозяйственной науки. –</w:t>
      </w:r>
      <w:proofErr w:type="spellStart"/>
      <w:r w:rsidRPr="001025A9">
        <w:t>Краснообск</w:t>
      </w:r>
      <w:proofErr w:type="spellEnd"/>
      <w:r w:rsidRPr="001025A9">
        <w:t xml:space="preserve">,  </w:t>
      </w:r>
      <w:proofErr w:type="spellStart"/>
      <w:r w:rsidRPr="001025A9">
        <w:t>Новосиб</w:t>
      </w:r>
      <w:proofErr w:type="spellEnd"/>
      <w:r w:rsidRPr="001025A9">
        <w:t>. обл.,  2018. –Т. 48 № 3. –C. 28–33: ил. –Рез. на англ. яз. –</w:t>
      </w:r>
      <w:proofErr w:type="spellStart"/>
      <w:r w:rsidRPr="001025A9">
        <w:t>Библиогр</w:t>
      </w:r>
      <w:proofErr w:type="spellEnd"/>
      <w:r w:rsidRPr="001025A9">
        <w:t>.: с. 31–33 (20 назв.)</w:t>
      </w:r>
    </w:p>
    <w:p w:rsidR="002074B9" w:rsidRPr="002074B9" w:rsidRDefault="002074B9" w:rsidP="002074B9">
      <w:pPr>
        <w:pStyle w:val="20"/>
      </w:pPr>
      <w:r w:rsidRPr="002074B9">
        <w:rPr>
          <w:b/>
        </w:rPr>
        <w:t>21. Технологии</w:t>
      </w:r>
      <w:r w:rsidRPr="002074B9">
        <w:t xml:space="preserve"> возделывания сельскохозяйственных культур в </w:t>
      </w:r>
      <w:proofErr w:type="spellStart"/>
      <w:r w:rsidRPr="002074B9">
        <w:t>агродивизионе</w:t>
      </w:r>
      <w:proofErr w:type="spellEnd"/>
      <w:r w:rsidRPr="002074B9">
        <w:t xml:space="preserve"> холдинга "Со</w:t>
      </w:r>
      <w:r w:rsidRPr="002074B9">
        <w:t>л</w:t>
      </w:r>
      <w:r w:rsidRPr="002074B9">
        <w:t xml:space="preserve">нечные продукты" : учебное пособие для специалистов агрономической службы предприятий АПК/ М. С. Усов,  Д. Е. </w:t>
      </w:r>
      <w:proofErr w:type="spellStart"/>
      <w:r w:rsidRPr="002074B9">
        <w:t>Лабурцев</w:t>
      </w:r>
      <w:proofErr w:type="spellEnd"/>
      <w:r w:rsidRPr="002074B9">
        <w:t>,  Т. И. Павлова [и др.]; Торговый дом "Рус. гектар". –Саратов: [</w:t>
      </w:r>
      <w:proofErr w:type="spellStart"/>
      <w:r w:rsidRPr="002074B9">
        <w:t>Амирит</w:t>
      </w:r>
      <w:proofErr w:type="spellEnd"/>
      <w:r w:rsidRPr="002074B9">
        <w:t>],  2018. –157 с.: табл.; 21 см +Прил.: с. 144–154. –</w:t>
      </w:r>
      <w:proofErr w:type="spellStart"/>
      <w:r w:rsidRPr="002074B9">
        <w:t>Библиогр</w:t>
      </w:r>
      <w:proofErr w:type="spellEnd"/>
      <w:r w:rsidRPr="002074B9">
        <w:t>.: с. 155 (12 назв.). (Шифр Г2018–838)</w:t>
      </w:r>
    </w:p>
    <w:p w:rsidR="002074B9" w:rsidRPr="002074B9" w:rsidRDefault="002074B9" w:rsidP="002074B9">
      <w:pPr>
        <w:pStyle w:val="a7"/>
      </w:pPr>
      <w:r w:rsidRPr="002074B9">
        <w:t>Экземпляры: всего: 1 -102КХ(1)</w:t>
      </w:r>
    </w:p>
    <w:p w:rsidR="002074B9" w:rsidRPr="002074B9" w:rsidRDefault="002074B9" w:rsidP="002074B9">
      <w:pPr>
        <w:pStyle w:val="20"/>
      </w:pPr>
      <w:r w:rsidRPr="002074B9">
        <w:rPr>
          <w:b/>
        </w:rPr>
        <w:t>22. Технологические</w:t>
      </w:r>
      <w:r w:rsidRPr="002074B9">
        <w:t xml:space="preserve"> и организационно-экономические условия возделывания сои в лесостепи Среднего Поволжья/ М. М. Нафиков,  Н. М. Якушкин,  С. Г. Смирнов [и др.]; </w:t>
      </w:r>
      <w:proofErr w:type="spellStart"/>
      <w:r w:rsidRPr="002074B9">
        <w:t>М-во</w:t>
      </w:r>
      <w:proofErr w:type="spellEnd"/>
      <w:r w:rsidRPr="002074B9">
        <w:t xml:space="preserve"> сел. </w:t>
      </w:r>
      <w:proofErr w:type="spellStart"/>
      <w:r w:rsidRPr="002074B9">
        <w:t>хоз-ва</w:t>
      </w:r>
      <w:proofErr w:type="spellEnd"/>
      <w:r w:rsidRPr="002074B9">
        <w:t xml:space="preserve"> Рос. Федерации,  </w:t>
      </w:r>
      <w:proofErr w:type="spellStart"/>
      <w:r w:rsidRPr="002074B9">
        <w:t>М-во</w:t>
      </w:r>
      <w:proofErr w:type="spellEnd"/>
      <w:r w:rsidRPr="002074B9">
        <w:t xml:space="preserve"> сел. </w:t>
      </w:r>
      <w:proofErr w:type="spellStart"/>
      <w:r w:rsidRPr="002074B9">
        <w:t>хоз-ва</w:t>
      </w:r>
      <w:proofErr w:type="spellEnd"/>
      <w:r w:rsidRPr="002074B9">
        <w:t xml:space="preserve"> и продовольствия </w:t>
      </w:r>
      <w:proofErr w:type="spellStart"/>
      <w:r w:rsidRPr="002074B9">
        <w:t>Респ</w:t>
      </w:r>
      <w:proofErr w:type="spellEnd"/>
      <w:r w:rsidRPr="002074B9">
        <w:t xml:space="preserve">. Татарстан,  </w:t>
      </w:r>
      <w:proofErr w:type="spellStart"/>
      <w:r w:rsidRPr="002074B9">
        <w:t>М-во</w:t>
      </w:r>
      <w:proofErr w:type="spellEnd"/>
      <w:r w:rsidRPr="002074B9">
        <w:t xml:space="preserve"> образования и науки Рос. Ф</w:t>
      </w:r>
      <w:r w:rsidRPr="002074B9">
        <w:t>е</w:t>
      </w:r>
      <w:r w:rsidRPr="002074B9">
        <w:t xml:space="preserve">дерации,  Тат. </w:t>
      </w:r>
      <w:proofErr w:type="spellStart"/>
      <w:r w:rsidRPr="002074B9">
        <w:t>ин</w:t>
      </w:r>
      <w:r w:rsidRPr="002074B9">
        <w:noBreakHyphen/>
        <w:t>т</w:t>
      </w:r>
      <w:proofErr w:type="spellEnd"/>
      <w:r w:rsidRPr="002074B9">
        <w:t xml:space="preserve"> </w:t>
      </w:r>
      <w:proofErr w:type="spellStart"/>
      <w:r w:rsidRPr="002074B9">
        <w:t>переподгот</w:t>
      </w:r>
      <w:proofErr w:type="spellEnd"/>
      <w:r w:rsidRPr="002074B9">
        <w:t xml:space="preserve">. кадров </w:t>
      </w:r>
      <w:proofErr w:type="spellStart"/>
      <w:r w:rsidRPr="002074B9">
        <w:t>агробизнеса</w:t>
      </w:r>
      <w:proofErr w:type="spellEnd"/>
      <w:r w:rsidRPr="002074B9">
        <w:t xml:space="preserve">,  </w:t>
      </w:r>
      <w:proofErr w:type="spellStart"/>
      <w:r w:rsidRPr="002074B9">
        <w:t>Каз</w:t>
      </w:r>
      <w:proofErr w:type="spellEnd"/>
      <w:r w:rsidRPr="002074B9">
        <w:t>. (</w:t>
      </w:r>
      <w:proofErr w:type="spellStart"/>
      <w:r w:rsidRPr="002074B9">
        <w:t>Приволж</w:t>
      </w:r>
      <w:proofErr w:type="spellEnd"/>
      <w:r w:rsidRPr="002074B9">
        <w:t xml:space="preserve">.) </w:t>
      </w:r>
      <w:proofErr w:type="spellStart"/>
      <w:r w:rsidRPr="002074B9">
        <w:t>федер</w:t>
      </w:r>
      <w:proofErr w:type="spellEnd"/>
      <w:r w:rsidRPr="002074B9">
        <w:t xml:space="preserve">. </w:t>
      </w:r>
      <w:proofErr w:type="spellStart"/>
      <w:r w:rsidRPr="002074B9">
        <w:t>ун</w:t>
      </w:r>
      <w:r w:rsidRPr="002074B9">
        <w:noBreakHyphen/>
        <w:t>т</w:t>
      </w:r>
      <w:proofErr w:type="spellEnd"/>
      <w:r w:rsidRPr="002074B9">
        <w:t xml:space="preserve">. –Казань: [Бриг],  2017. –215 с.: ил.,  </w:t>
      </w:r>
      <w:proofErr w:type="spellStart"/>
      <w:r w:rsidRPr="002074B9">
        <w:t>цв</w:t>
      </w:r>
      <w:proofErr w:type="spellEnd"/>
      <w:r w:rsidRPr="002074B9">
        <w:t>. ил.; 21 см +Прил.: с. 202–213. –</w:t>
      </w:r>
      <w:proofErr w:type="spellStart"/>
      <w:r w:rsidRPr="002074B9">
        <w:t>Библиогр</w:t>
      </w:r>
      <w:proofErr w:type="spellEnd"/>
      <w:r w:rsidRPr="002074B9">
        <w:t>.: с. 184–201 (239 назв.). (Шифр Г2018–830)</w:t>
      </w:r>
    </w:p>
    <w:p w:rsidR="002074B9" w:rsidRPr="002074B9" w:rsidRDefault="002074B9" w:rsidP="002074B9">
      <w:pPr>
        <w:pStyle w:val="a7"/>
      </w:pPr>
      <w:r w:rsidRPr="002074B9">
        <w:t>Экземпляры: всего: 1 -102КХ(1)</w:t>
      </w:r>
    </w:p>
    <w:p w:rsidR="002074B9" w:rsidRPr="002074B9" w:rsidRDefault="002074B9" w:rsidP="002074B9">
      <w:pPr>
        <w:pStyle w:val="20"/>
      </w:pPr>
      <w:r w:rsidRPr="002074B9">
        <w:rPr>
          <w:b/>
        </w:rPr>
        <w:t xml:space="preserve">23. Турбин  В. А. </w:t>
      </w:r>
      <w:r w:rsidRPr="002074B9">
        <w:t xml:space="preserve">Капуста брюссельская в природно-климатических условиях южного региона России : монография/ В. А. Турбин,  Г. А. </w:t>
      </w:r>
      <w:proofErr w:type="spellStart"/>
      <w:r w:rsidRPr="002074B9">
        <w:t>Синковец</w:t>
      </w:r>
      <w:proofErr w:type="spellEnd"/>
      <w:r w:rsidRPr="002074B9">
        <w:t xml:space="preserve">,  А. С. Соколов. –Симферополь: ДИАЙПИ,  2017. –110 с.: табл.,  </w:t>
      </w:r>
      <w:proofErr w:type="spellStart"/>
      <w:r w:rsidRPr="002074B9">
        <w:t>цв</w:t>
      </w:r>
      <w:proofErr w:type="spellEnd"/>
      <w:r w:rsidRPr="002074B9">
        <w:t>. ил.; 21 см. –</w:t>
      </w:r>
      <w:proofErr w:type="spellStart"/>
      <w:r w:rsidRPr="002074B9">
        <w:t>Библиогр</w:t>
      </w:r>
      <w:proofErr w:type="spellEnd"/>
      <w:r w:rsidRPr="002074B9">
        <w:t>.: с. 99–107 (130 назв.). (Шифр Г2018–817)</w:t>
      </w:r>
    </w:p>
    <w:p w:rsidR="002074B9" w:rsidRPr="002074B9" w:rsidRDefault="002074B9" w:rsidP="002074B9">
      <w:pPr>
        <w:pStyle w:val="a7"/>
      </w:pPr>
      <w:r w:rsidRPr="002074B9">
        <w:t>Экземпляры: всего: 1 -102КХ(1)</w:t>
      </w:r>
    </w:p>
    <w:p w:rsidR="002074B9" w:rsidRPr="002074B9" w:rsidRDefault="002074B9" w:rsidP="002074B9">
      <w:pPr>
        <w:pStyle w:val="2"/>
      </w:pPr>
      <w:bookmarkStart w:id="49" w:name="_Toc529982516"/>
      <w:r w:rsidRPr="002074B9">
        <w:t>Защита растений</w:t>
      </w:r>
      <w:bookmarkEnd w:id="49"/>
    </w:p>
    <w:p w:rsidR="002074B9" w:rsidRPr="002074B9" w:rsidRDefault="002074B9" w:rsidP="002074B9">
      <w:pPr>
        <w:pStyle w:val="20"/>
      </w:pPr>
      <w:r w:rsidRPr="002074B9">
        <w:rPr>
          <w:b/>
        </w:rPr>
        <w:t xml:space="preserve">24. Алейников  А. Ф. </w:t>
      </w:r>
      <w:r w:rsidRPr="002074B9">
        <w:t xml:space="preserve">Метод </w:t>
      </w:r>
      <w:proofErr w:type="spellStart"/>
      <w:r w:rsidRPr="002074B9">
        <w:t>неинвазивного</w:t>
      </w:r>
      <w:proofErr w:type="spellEnd"/>
      <w:r w:rsidRPr="002074B9">
        <w:t xml:space="preserve"> определения грибных болезней земляники сад</w:t>
      </w:r>
      <w:r w:rsidRPr="002074B9">
        <w:t>о</w:t>
      </w:r>
      <w:r w:rsidRPr="002074B9">
        <w:t xml:space="preserve">вой/ А. Ф. Алейников; </w:t>
      </w:r>
      <w:proofErr w:type="spellStart"/>
      <w:r w:rsidRPr="002074B9">
        <w:t>Сиб</w:t>
      </w:r>
      <w:proofErr w:type="spellEnd"/>
      <w:r w:rsidRPr="002074B9">
        <w:t xml:space="preserve">. </w:t>
      </w:r>
      <w:proofErr w:type="spellStart"/>
      <w:r w:rsidRPr="002074B9">
        <w:t>федер</w:t>
      </w:r>
      <w:proofErr w:type="spellEnd"/>
      <w:r w:rsidRPr="002074B9">
        <w:t xml:space="preserve">. </w:t>
      </w:r>
      <w:proofErr w:type="spellStart"/>
      <w:r w:rsidRPr="002074B9">
        <w:t>науч</w:t>
      </w:r>
      <w:proofErr w:type="spellEnd"/>
      <w:r w:rsidRPr="002074B9">
        <w:t xml:space="preserve">. центр </w:t>
      </w:r>
      <w:proofErr w:type="spellStart"/>
      <w:r w:rsidRPr="002074B9">
        <w:t>агробиотехнологий</w:t>
      </w:r>
      <w:proofErr w:type="spellEnd"/>
      <w:r w:rsidRPr="002074B9">
        <w:t xml:space="preserve"> Рос. акад. наук,  </w:t>
      </w:r>
      <w:proofErr w:type="spellStart"/>
      <w:r w:rsidRPr="002074B9">
        <w:t>Новосиб</w:t>
      </w:r>
      <w:proofErr w:type="spellEnd"/>
      <w:r w:rsidRPr="002074B9">
        <w:t xml:space="preserve">. </w:t>
      </w:r>
      <w:proofErr w:type="spellStart"/>
      <w:r w:rsidRPr="002074B9">
        <w:t>гос</w:t>
      </w:r>
      <w:proofErr w:type="spellEnd"/>
      <w:r w:rsidRPr="002074B9">
        <w:t xml:space="preserve">. </w:t>
      </w:r>
      <w:proofErr w:type="spellStart"/>
      <w:r w:rsidRPr="002074B9">
        <w:t>техн</w:t>
      </w:r>
      <w:proofErr w:type="spellEnd"/>
      <w:r w:rsidRPr="002074B9">
        <w:t xml:space="preserve">. </w:t>
      </w:r>
      <w:proofErr w:type="spellStart"/>
      <w:r w:rsidRPr="002074B9">
        <w:t>ун</w:t>
      </w:r>
      <w:r w:rsidRPr="002074B9">
        <w:noBreakHyphen/>
        <w:t>т</w:t>
      </w:r>
      <w:proofErr w:type="spellEnd"/>
      <w:r w:rsidRPr="002074B9">
        <w:t xml:space="preserve"> // Сибирский вестник сельскохозяйственной науки. –</w:t>
      </w:r>
      <w:proofErr w:type="spellStart"/>
      <w:r w:rsidRPr="002074B9">
        <w:t>Краснообск</w:t>
      </w:r>
      <w:proofErr w:type="spellEnd"/>
      <w:r w:rsidRPr="002074B9">
        <w:t xml:space="preserve">,  </w:t>
      </w:r>
      <w:proofErr w:type="spellStart"/>
      <w:r w:rsidRPr="002074B9">
        <w:t>Новосиб</w:t>
      </w:r>
      <w:proofErr w:type="spellEnd"/>
      <w:r w:rsidRPr="002074B9">
        <w:t>. обл.,  2018. –Т. 48 № 3. –C. 71–83: ил. –Рез. на англ. яз. –</w:t>
      </w:r>
      <w:proofErr w:type="spellStart"/>
      <w:r w:rsidRPr="002074B9">
        <w:t>Библиогр</w:t>
      </w:r>
      <w:proofErr w:type="spellEnd"/>
      <w:r w:rsidRPr="002074B9">
        <w:t>.: с. 78–82 (43 назв.)</w:t>
      </w:r>
    </w:p>
    <w:p w:rsidR="002074B9" w:rsidRPr="002074B9" w:rsidRDefault="002074B9" w:rsidP="002074B9">
      <w:pPr>
        <w:pStyle w:val="20"/>
      </w:pPr>
      <w:r w:rsidRPr="002074B9">
        <w:rPr>
          <w:b/>
        </w:rPr>
        <w:t xml:space="preserve">25. Власенко  Н. Г. </w:t>
      </w:r>
      <w:r w:rsidRPr="002074B9">
        <w:t>Влияние технологии возделывания яровой пшеницы на почвенный банк с</w:t>
      </w:r>
      <w:r w:rsidRPr="002074B9">
        <w:t>е</w:t>
      </w:r>
      <w:r w:rsidRPr="002074B9">
        <w:t xml:space="preserve">мян сорняков/ Н. Г. Власенко,  А. Н. Власенко,  О. В. Кулагин; </w:t>
      </w:r>
      <w:proofErr w:type="spellStart"/>
      <w:r w:rsidRPr="002074B9">
        <w:t>Сиб</w:t>
      </w:r>
      <w:proofErr w:type="spellEnd"/>
      <w:r w:rsidRPr="002074B9">
        <w:t xml:space="preserve">. </w:t>
      </w:r>
      <w:proofErr w:type="spellStart"/>
      <w:r w:rsidRPr="002074B9">
        <w:t>федер</w:t>
      </w:r>
      <w:proofErr w:type="spellEnd"/>
      <w:r w:rsidRPr="002074B9">
        <w:t xml:space="preserve">. </w:t>
      </w:r>
      <w:proofErr w:type="spellStart"/>
      <w:r w:rsidRPr="002074B9">
        <w:t>науч</w:t>
      </w:r>
      <w:proofErr w:type="spellEnd"/>
      <w:r w:rsidRPr="002074B9">
        <w:t xml:space="preserve">. центр </w:t>
      </w:r>
      <w:proofErr w:type="spellStart"/>
      <w:r w:rsidRPr="002074B9">
        <w:t>агробиоте</w:t>
      </w:r>
      <w:r w:rsidRPr="002074B9">
        <w:t>х</w:t>
      </w:r>
      <w:r w:rsidRPr="002074B9">
        <w:t>нологий</w:t>
      </w:r>
      <w:proofErr w:type="spellEnd"/>
      <w:r w:rsidRPr="002074B9">
        <w:t xml:space="preserve"> Рос. акад. наук // Сибирский вестник сельскохозяйственной науки. –</w:t>
      </w:r>
      <w:proofErr w:type="spellStart"/>
      <w:r w:rsidRPr="002074B9">
        <w:t>Краснообск</w:t>
      </w:r>
      <w:proofErr w:type="spellEnd"/>
      <w:r w:rsidRPr="002074B9">
        <w:t xml:space="preserve">,  </w:t>
      </w:r>
      <w:proofErr w:type="spellStart"/>
      <w:r w:rsidRPr="002074B9">
        <w:t>Новосиб</w:t>
      </w:r>
      <w:proofErr w:type="spellEnd"/>
      <w:r w:rsidRPr="002074B9">
        <w:t>. обл.,  2018. –Т. 48 № 3. –C. 5–13: ил. –Рез. на англ. яз. –</w:t>
      </w:r>
      <w:proofErr w:type="spellStart"/>
      <w:r w:rsidRPr="002074B9">
        <w:t>Библиогр</w:t>
      </w:r>
      <w:proofErr w:type="spellEnd"/>
      <w:r w:rsidRPr="002074B9">
        <w:t>.: с. 11–12 (22 назв.)</w:t>
      </w:r>
    </w:p>
    <w:p w:rsidR="002074B9" w:rsidRPr="002074B9" w:rsidRDefault="002074B9" w:rsidP="002074B9">
      <w:pPr>
        <w:pStyle w:val="20"/>
      </w:pPr>
      <w:r w:rsidRPr="002074B9">
        <w:rPr>
          <w:b/>
        </w:rPr>
        <w:t xml:space="preserve">26. Горшков  В. Ю. </w:t>
      </w:r>
      <w:r w:rsidRPr="002074B9">
        <w:t xml:space="preserve">Бактериозы растений: молекулярные основы формирования растительно-микробных </w:t>
      </w:r>
      <w:proofErr w:type="spellStart"/>
      <w:r w:rsidRPr="002074B9">
        <w:t>патосистем</w:t>
      </w:r>
      <w:proofErr w:type="spellEnd"/>
      <w:r w:rsidRPr="002074B9">
        <w:t xml:space="preserve">/ В. Ю. Горшков; Казан. </w:t>
      </w:r>
      <w:proofErr w:type="spellStart"/>
      <w:r w:rsidRPr="002074B9">
        <w:t>ин</w:t>
      </w:r>
      <w:r w:rsidRPr="002074B9">
        <w:noBreakHyphen/>
        <w:t>т</w:t>
      </w:r>
      <w:proofErr w:type="spellEnd"/>
      <w:r w:rsidRPr="002074B9">
        <w:t xml:space="preserve"> биохимии и биофизики,  Рос. акад. наук. Казан. </w:t>
      </w:r>
      <w:proofErr w:type="spellStart"/>
      <w:r w:rsidRPr="002074B9">
        <w:t>науч</w:t>
      </w:r>
      <w:proofErr w:type="spellEnd"/>
      <w:r w:rsidRPr="002074B9">
        <w:t xml:space="preserve">. центр. –Казань: Изд-во Сергея </w:t>
      </w:r>
      <w:proofErr w:type="spellStart"/>
      <w:r w:rsidRPr="002074B9">
        <w:t>Бузукина</w:t>
      </w:r>
      <w:proofErr w:type="spellEnd"/>
      <w:r w:rsidRPr="002074B9">
        <w:t xml:space="preserve">,  2017. –301 с.: ил.,  </w:t>
      </w:r>
      <w:proofErr w:type="spellStart"/>
      <w:r w:rsidRPr="002074B9">
        <w:t>цв</w:t>
      </w:r>
      <w:proofErr w:type="spellEnd"/>
      <w:r w:rsidRPr="002074B9">
        <w:t>. ил.; 25 см. –</w:t>
      </w:r>
      <w:proofErr w:type="spellStart"/>
      <w:r w:rsidRPr="002074B9">
        <w:t>Библиогр</w:t>
      </w:r>
      <w:proofErr w:type="spellEnd"/>
      <w:r w:rsidRPr="002074B9">
        <w:t>. в конце разд. (Шифр Д2018–77)</w:t>
      </w:r>
    </w:p>
    <w:p w:rsidR="002074B9" w:rsidRPr="002074B9" w:rsidRDefault="002074B9" w:rsidP="002074B9">
      <w:pPr>
        <w:pStyle w:val="a7"/>
      </w:pPr>
      <w:r w:rsidRPr="002074B9">
        <w:t>Экземпляры: всего: 1 -102КХ(1)</w:t>
      </w:r>
    </w:p>
    <w:p w:rsidR="002074B9" w:rsidRPr="002074B9" w:rsidRDefault="002074B9" w:rsidP="002074B9">
      <w:pPr>
        <w:pStyle w:val="20"/>
      </w:pPr>
      <w:r w:rsidRPr="002074B9">
        <w:rPr>
          <w:b/>
        </w:rPr>
        <w:t xml:space="preserve">27. Макаренко  А. А. </w:t>
      </w:r>
      <w:r w:rsidRPr="002074B9">
        <w:t xml:space="preserve">Карантинные сорные растения: распространение,  вредоносность и меры борьбы : учебное пособие/ А. А. Макаренко,  Н. И. Бардак,  Н. Н. </w:t>
      </w:r>
      <w:proofErr w:type="spellStart"/>
      <w:r w:rsidRPr="002074B9">
        <w:t>Филипенко</w:t>
      </w:r>
      <w:proofErr w:type="spellEnd"/>
      <w:r w:rsidRPr="002074B9">
        <w:t xml:space="preserve">; </w:t>
      </w:r>
      <w:proofErr w:type="spellStart"/>
      <w:r w:rsidRPr="002074B9">
        <w:t>М-во</w:t>
      </w:r>
      <w:proofErr w:type="spellEnd"/>
      <w:r w:rsidRPr="002074B9">
        <w:t xml:space="preserve"> сел. </w:t>
      </w:r>
      <w:proofErr w:type="spellStart"/>
      <w:r w:rsidRPr="002074B9">
        <w:t>хоз-ва</w:t>
      </w:r>
      <w:proofErr w:type="spellEnd"/>
      <w:r w:rsidRPr="002074B9">
        <w:t xml:space="preserve"> Рос. Федерации,  Куб. </w:t>
      </w:r>
      <w:proofErr w:type="spellStart"/>
      <w:r w:rsidRPr="002074B9">
        <w:t>гос</w:t>
      </w:r>
      <w:proofErr w:type="spellEnd"/>
      <w:r w:rsidRPr="002074B9">
        <w:t xml:space="preserve">. </w:t>
      </w:r>
      <w:proofErr w:type="spellStart"/>
      <w:r w:rsidRPr="002074B9">
        <w:t>аграр</w:t>
      </w:r>
      <w:proofErr w:type="spellEnd"/>
      <w:r w:rsidRPr="002074B9">
        <w:t xml:space="preserve">. </w:t>
      </w:r>
      <w:proofErr w:type="spellStart"/>
      <w:r w:rsidRPr="002074B9">
        <w:t>ун</w:t>
      </w:r>
      <w:r w:rsidRPr="002074B9">
        <w:noBreakHyphen/>
        <w:t>т</w:t>
      </w:r>
      <w:proofErr w:type="spellEnd"/>
      <w:r w:rsidRPr="002074B9">
        <w:t xml:space="preserve"> им. И. Т. Трубилина. –Краснодар: </w:t>
      </w:r>
      <w:proofErr w:type="spellStart"/>
      <w:r w:rsidRPr="002074B9">
        <w:t>КубГАУ</w:t>
      </w:r>
      <w:proofErr w:type="spellEnd"/>
      <w:r w:rsidRPr="002074B9">
        <w:t xml:space="preserve">,  2018. –83 с.: ил.,  </w:t>
      </w:r>
      <w:proofErr w:type="spellStart"/>
      <w:r w:rsidRPr="002074B9">
        <w:t>цв</w:t>
      </w:r>
      <w:proofErr w:type="spellEnd"/>
      <w:r w:rsidRPr="002074B9">
        <w:t>. ил.; 21 см. –</w:t>
      </w:r>
      <w:proofErr w:type="spellStart"/>
      <w:r w:rsidRPr="002074B9">
        <w:t>Библиогр</w:t>
      </w:r>
      <w:proofErr w:type="spellEnd"/>
      <w:r w:rsidRPr="002074B9">
        <w:t>.: с. 61–63 (24 назв.). (Шифр Г2018–841)</w:t>
      </w:r>
    </w:p>
    <w:p w:rsidR="002074B9" w:rsidRPr="002074B9" w:rsidRDefault="002074B9" w:rsidP="002074B9">
      <w:pPr>
        <w:pStyle w:val="a7"/>
      </w:pPr>
      <w:r w:rsidRPr="002074B9">
        <w:t>Экземпляры: всего: 1 -102КХ(1)</w:t>
      </w:r>
    </w:p>
    <w:p w:rsidR="002074B9" w:rsidRDefault="002074B9" w:rsidP="002074B9">
      <w:pPr>
        <w:pStyle w:val="2"/>
      </w:pPr>
      <w:bookmarkStart w:id="50" w:name="_Toc529982517"/>
      <w:r w:rsidRPr="002074B9">
        <w:t>Животноводство</w:t>
      </w:r>
      <w:bookmarkEnd w:id="50"/>
    </w:p>
    <w:p w:rsidR="00C831D5" w:rsidRPr="002074B9" w:rsidRDefault="00C831D5" w:rsidP="00C831D5">
      <w:pPr>
        <w:pStyle w:val="20"/>
      </w:pPr>
      <w:r>
        <w:rPr>
          <w:b/>
        </w:rPr>
        <w:t>2</w:t>
      </w:r>
      <w:r w:rsidRPr="002074B9">
        <w:rPr>
          <w:b/>
        </w:rPr>
        <w:t>8. </w:t>
      </w:r>
      <w:proofErr w:type="spellStart"/>
      <w:r w:rsidRPr="002074B9">
        <w:rPr>
          <w:b/>
        </w:rPr>
        <w:t>Дегтерев</w:t>
      </w:r>
      <w:proofErr w:type="spellEnd"/>
      <w:r w:rsidRPr="002074B9">
        <w:rPr>
          <w:b/>
        </w:rPr>
        <w:t xml:space="preserve">  Г. П. </w:t>
      </w:r>
      <w:r w:rsidRPr="002074B9">
        <w:t xml:space="preserve">Техника и технологии мясного скотоводства : учебник для студентов вузов,  обучающихся по направлению подготовки 36.04.02 "Зоотехния"/ Г. П. </w:t>
      </w:r>
      <w:proofErr w:type="spellStart"/>
      <w:r w:rsidRPr="002074B9">
        <w:t>Дегтерев</w:t>
      </w:r>
      <w:proofErr w:type="spellEnd"/>
      <w:r w:rsidRPr="002074B9">
        <w:t xml:space="preserve">,  В. Г. </w:t>
      </w:r>
      <w:proofErr w:type="spellStart"/>
      <w:r w:rsidRPr="002074B9">
        <w:t>Дегтерев</w:t>
      </w:r>
      <w:proofErr w:type="spellEnd"/>
      <w:r w:rsidRPr="002074B9">
        <w:t>. –Москва: Столичная ярмарка,  2017. –464 с.: ил.; 25 см. –</w:t>
      </w:r>
      <w:proofErr w:type="spellStart"/>
      <w:r w:rsidRPr="002074B9">
        <w:t>Библиогр</w:t>
      </w:r>
      <w:proofErr w:type="spellEnd"/>
      <w:r w:rsidRPr="002074B9">
        <w:t>.: с. 450 (10 назв.). (Шифр Д2018–78)</w:t>
      </w:r>
    </w:p>
    <w:p w:rsidR="00C831D5" w:rsidRPr="002074B9" w:rsidRDefault="00C831D5" w:rsidP="00C831D5">
      <w:pPr>
        <w:pStyle w:val="a7"/>
      </w:pPr>
      <w:r w:rsidRPr="002074B9">
        <w:t>Экземпляры: всего: 1 -102КХ(1)</w:t>
      </w:r>
    </w:p>
    <w:p w:rsidR="002074B9" w:rsidRPr="002074B9" w:rsidRDefault="002074B9" w:rsidP="002074B9">
      <w:pPr>
        <w:pStyle w:val="20"/>
      </w:pPr>
      <w:r w:rsidRPr="002074B9">
        <w:rPr>
          <w:b/>
        </w:rPr>
        <w:t>2</w:t>
      </w:r>
      <w:r w:rsidR="00C831D5">
        <w:rPr>
          <w:b/>
        </w:rPr>
        <w:t>9</w:t>
      </w:r>
      <w:r w:rsidRPr="002074B9">
        <w:rPr>
          <w:b/>
        </w:rPr>
        <w:t xml:space="preserve">. Климов  В. В. </w:t>
      </w:r>
      <w:r w:rsidRPr="002074B9">
        <w:t xml:space="preserve">Лошадь Пржевальского. Последняя дикая лошадь на планете/ В. В. Климов. –2-е изд.,  доп. –Москва: URSS; Москва: [ЛЕНАНД],  2018. –317 с.: ил.,  </w:t>
      </w:r>
      <w:proofErr w:type="spellStart"/>
      <w:r w:rsidRPr="002074B9">
        <w:t>цв</w:t>
      </w:r>
      <w:proofErr w:type="spellEnd"/>
      <w:r w:rsidRPr="002074B9">
        <w:t>. ил.; 23 см. –(Энциклопедия конника; № 68). –(Этология и зоопсихология; № 26). –</w:t>
      </w:r>
      <w:proofErr w:type="spellStart"/>
      <w:r w:rsidRPr="002074B9">
        <w:t>Библиогр</w:t>
      </w:r>
      <w:proofErr w:type="spellEnd"/>
      <w:r w:rsidRPr="002074B9">
        <w:t>.: с. 312–315. (Шифр Д2018–76)</w:t>
      </w:r>
    </w:p>
    <w:p w:rsidR="002074B9" w:rsidRPr="002074B9" w:rsidRDefault="002074B9" w:rsidP="002074B9">
      <w:pPr>
        <w:pStyle w:val="a7"/>
      </w:pPr>
      <w:r w:rsidRPr="002074B9">
        <w:t>Экземпляры: всего: 1 -102КХ(1)</w:t>
      </w:r>
    </w:p>
    <w:p w:rsidR="002074B9" w:rsidRPr="002074B9" w:rsidRDefault="00C831D5" w:rsidP="002074B9">
      <w:pPr>
        <w:pStyle w:val="20"/>
      </w:pPr>
      <w:r>
        <w:rPr>
          <w:b/>
        </w:rPr>
        <w:t>30</w:t>
      </w:r>
      <w:r w:rsidR="002074B9" w:rsidRPr="002074B9">
        <w:rPr>
          <w:b/>
        </w:rPr>
        <w:t>. Полноценное</w:t>
      </w:r>
      <w:r w:rsidR="002074B9" w:rsidRPr="002074B9">
        <w:t xml:space="preserve"> кормление молочного скота –основа реализации генетического потенциала продуктивности/ В. И. Волгин,  Л. В. Романенко,  П. Н. </w:t>
      </w:r>
      <w:proofErr w:type="spellStart"/>
      <w:r w:rsidR="002074B9" w:rsidRPr="002074B9">
        <w:t>Прохоренко</w:t>
      </w:r>
      <w:proofErr w:type="spellEnd"/>
      <w:r w:rsidR="002074B9" w:rsidRPr="002074B9">
        <w:t xml:space="preserve"> [и др.]; </w:t>
      </w:r>
      <w:proofErr w:type="spellStart"/>
      <w:r w:rsidR="002074B9" w:rsidRPr="002074B9">
        <w:t>Всерос</w:t>
      </w:r>
      <w:proofErr w:type="spellEnd"/>
      <w:r w:rsidR="002074B9" w:rsidRPr="002074B9">
        <w:t xml:space="preserve">. </w:t>
      </w:r>
      <w:proofErr w:type="spellStart"/>
      <w:r w:rsidR="002074B9" w:rsidRPr="002074B9">
        <w:t>науч.-исслед</w:t>
      </w:r>
      <w:proofErr w:type="spellEnd"/>
      <w:r w:rsidR="002074B9" w:rsidRPr="002074B9">
        <w:t xml:space="preserve">. </w:t>
      </w:r>
      <w:proofErr w:type="spellStart"/>
      <w:r w:rsidR="002074B9" w:rsidRPr="002074B9">
        <w:lastRenderedPageBreak/>
        <w:t>ин</w:t>
      </w:r>
      <w:r w:rsidR="002074B9" w:rsidRPr="002074B9">
        <w:noBreakHyphen/>
        <w:t>т</w:t>
      </w:r>
      <w:proofErr w:type="spellEnd"/>
      <w:r w:rsidR="002074B9" w:rsidRPr="002074B9">
        <w:t xml:space="preserve"> генетики и разведения  с.-х. животных. –Москва: [РАН],  2018. –258 с.: табл.,  </w:t>
      </w:r>
      <w:proofErr w:type="spellStart"/>
      <w:r w:rsidR="002074B9" w:rsidRPr="002074B9">
        <w:t>цв</w:t>
      </w:r>
      <w:proofErr w:type="spellEnd"/>
      <w:r w:rsidR="002074B9" w:rsidRPr="002074B9">
        <w:t>. ил.; 25 см +Прил.: с. 200–258. –</w:t>
      </w:r>
      <w:proofErr w:type="spellStart"/>
      <w:r w:rsidR="002074B9" w:rsidRPr="002074B9">
        <w:t>Библиогр</w:t>
      </w:r>
      <w:proofErr w:type="spellEnd"/>
      <w:r w:rsidR="002074B9" w:rsidRPr="002074B9">
        <w:t>.: с. 189–199 (154 назв.). (Шифр Д2018–75)</w:t>
      </w:r>
    </w:p>
    <w:p w:rsidR="002074B9" w:rsidRPr="002074B9" w:rsidRDefault="002074B9" w:rsidP="002074B9">
      <w:pPr>
        <w:pStyle w:val="a7"/>
      </w:pPr>
      <w:r w:rsidRPr="002074B9">
        <w:t>Экземпляры: всего: 1 -102КХ(1)</w:t>
      </w:r>
    </w:p>
    <w:p w:rsidR="002074B9" w:rsidRPr="002074B9" w:rsidRDefault="00C831D5" w:rsidP="002074B9">
      <w:pPr>
        <w:pStyle w:val="20"/>
      </w:pPr>
      <w:r>
        <w:rPr>
          <w:b/>
        </w:rPr>
        <w:t>31</w:t>
      </w:r>
      <w:r w:rsidR="002074B9" w:rsidRPr="002074B9">
        <w:rPr>
          <w:b/>
        </w:rPr>
        <w:t>. Состояние</w:t>
      </w:r>
      <w:r w:rsidR="002074B9" w:rsidRPr="002074B9">
        <w:t xml:space="preserve"> и перспективы развития среднерусской породы пчел : всероссийская научно-практическая конференция [1–2 марта 2018 г.] : материалы конференции/ </w:t>
      </w:r>
      <w:proofErr w:type="spellStart"/>
      <w:r w:rsidR="002074B9" w:rsidRPr="002074B9">
        <w:t>М-во</w:t>
      </w:r>
      <w:proofErr w:type="spellEnd"/>
      <w:r w:rsidR="002074B9" w:rsidRPr="002074B9">
        <w:t xml:space="preserve"> сел. </w:t>
      </w:r>
      <w:proofErr w:type="spellStart"/>
      <w:r w:rsidR="002074B9" w:rsidRPr="002074B9">
        <w:t>хоз-ва</w:t>
      </w:r>
      <w:proofErr w:type="spellEnd"/>
      <w:r w:rsidR="002074B9" w:rsidRPr="002074B9">
        <w:t xml:space="preserve"> Рос. Фед</w:t>
      </w:r>
      <w:r w:rsidR="002074B9" w:rsidRPr="002074B9">
        <w:t>е</w:t>
      </w:r>
      <w:r w:rsidR="002074B9" w:rsidRPr="002074B9">
        <w:t xml:space="preserve">рации,  </w:t>
      </w:r>
      <w:proofErr w:type="spellStart"/>
      <w:r w:rsidR="002074B9" w:rsidRPr="002074B9">
        <w:t>М-во</w:t>
      </w:r>
      <w:proofErr w:type="spellEnd"/>
      <w:r w:rsidR="002074B9" w:rsidRPr="002074B9">
        <w:t xml:space="preserve"> сел. </w:t>
      </w:r>
      <w:proofErr w:type="spellStart"/>
      <w:r w:rsidR="002074B9" w:rsidRPr="002074B9">
        <w:t>хоз-ва</w:t>
      </w:r>
      <w:proofErr w:type="spellEnd"/>
      <w:r w:rsidR="002074B9" w:rsidRPr="002074B9">
        <w:t xml:space="preserve"> и продовольствия </w:t>
      </w:r>
      <w:proofErr w:type="spellStart"/>
      <w:r w:rsidR="002074B9" w:rsidRPr="002074B9">
        <w:t>Респ</w:t>
      </w:r>
      <w:proofErr w:type="spellEnd"/>
      <w:r w:rsidR="002074B9" w:rsidRPr="002074B9">
        <w:t>. Татарстан,  Упр. по пчеловодству,  Торговый дом "</w:t>
      </w:r>
      <w:proofErr w:type="spellStart"/>
      <w:r w:rsidR="002074B9" w:rsidRPr="002074B9">
        <w:t>Пчелопром</w:t>
      </w:r>
      <w:proofErr w:type="spellEnd"/>
      <w:r w:rsidR="002074B9" w:rsidRPr="002074B9">
        <w:t xml:space="preserve">",  Тат. </w:t>
      </w:r>
      <w:proofErr w:type="spellStart"/>
      <w:r w:rsidR="002074B9" w:rsidRPr="002074B9">
        <w:t>ин</w:t>
      </w:r>
      <w:r w:rsidR="002074B9" w:rsidRPr="002074B9">
        <w:noBreakHyphen/>
        <w:t>т</w:t>
      </w:r>
      <w:proofErr w:type="spellEnd"/>
      <w:r w:rsidR="002074B9" w:rsidRPr="002074B9">
        <w:t xml:space="preserve"> </w:t>
      </w:r>
      <w:proofErr w:type="spellStart"/>
      <w:r w:rsidR="002074B9" w:rsidRPr="002074B9">
        <w:t>переподгот</w:t>
      </w:r>
      <w:proofErr w:type="spellEnd"/>
      <w:r w:rsidR="002074B9" w:rsidRPr="002074B9">
        <w:t xml:space="preserve">. кадров </w:t>
      </w:r>
      <w:proofErr w:type="spellStart"/>
      <w:r w:rsidR="002074B9" w:rsidRPr="002074B9">
        <w:t>агробизнеса</w:t>
      </w:r>
      <w:proofErr w:type="spellEnd"/>
      <w:r w:rsidR="002074B9" w:rsidRPr="002074B9">
        <w:t>; [</w:t>
      </w:r>
      <w:proofErr w:type="spellStart"/>
      <w:r w:rsidR="002074B9" w:rsidRPr="002074B9">
        <w:t>редкол</w:t>
      </w:r>
      <w:proofErr w:type="spellEnd"/>
      <w:r w:rsidR="002074B9" w:rsidRPr="002074B9">
        <w:t xml:space="preserve">.: Н. М. Якушкин (гл. ред.) и др.]. –Казань: [Бриг],  2018. –110 с.: ил.,  </w:t>
      </w:r>
      <w:proofErr w:type="spellStart"/>
      <w:r w:rsidR="002074B9" w:rsidRPr="002074B9">
        <w:t>цв</w:t>
      </w:r>
      <w:proofErr w:type="spellEnd"/>
      <w:r w:rsidR="002074B9" w:rsidRPr="002074B9">
        <w:t xml:space="preserve">. ил.; 21 см. –Рез. </w:t>
      </w:r>
      <w:proofErr w:type="spellStart"/>
      <w:r w:rsidR="002074B9" w:rsidRPr="002074B9">
        <w:t>докл</w:t>
      </w:r>
      <w:proofErr w:type="spellEnd"/>
      <w:r w:rsidR="002074B9" w:rsidRPr="002074B9">
        <w:t>. на англ. яз. –</w:t>
      </w:r>
      <w:proofErr w:type="spellStart"/>
      <w:r w:rsidR="002074B9" w:rsidRPr="002074B9">
        <w:t>Библиогр</w:t>
      </w:r>
      <w:proofErr w:type="spellEnd"/>
      <w:r w:rsidR="002074B9" w:rsidRPr="002074B9">
        <w:t xml:space="preserve">. в конце </w:t>
      </w:r>
      <w:proofErr w:type="spellStart"/>
      <w:r w:rsidR="002074B9" w:rsidRPr="002074B9">
        <w:t>докл</w:t>
      </w:r>
      <w:proofErr w:type="spellEnd"/>
      <w:r w:rsidR="002074B9" w:rsidRPr="002074B9">
        <w:t>. (Шифр Г2018–829)</w:t>
      </w:r>
    </w:p>
    <w:p w:rsidR="002074B9" w:rsidRPr="002074B9" w:rsidRDefault="002074B9" w:rsidP="002074B9">
      <w:pPr>
        <w:pStyle w:val="a7"/>
      </w:pPr>
      <w:r w:rsidRPr="002074B9">
        <w:t>Экземпляры: всего: 1 -102КХ(1)</w:t>
      </w:r>
    </w:p>
    <w:p w:rsidR="002074B9" w:rsidRPr="002074B9" w:rsidRDefault="002074B9" w:rsidP="002074B9">
      <w:pPr>
        <w:pStyle w:val="20"/>
      </w:pPr>
      <w:r w:rsidRPr="002074B9">
        <w:rPr>
          <w:b/>
        </w:rPr>
        <w:t>3</w:t>
      </w:r>
      <w:r w:rsidR="00C831D5">
        <w:rPr>
          <w:b/>
        </w:rPr>
        <w:t>2</w:t>
      </w:r>
      <w:r w:rsidRPr="002074B9">
        <w:rPr>
          <w:b/>
        </w:rPr>
        <w:t xml:space="preserve">. Тамарова  Р. В. </w:t>
      </w:r>
      <w:r w:rsidRPr="002074B9">
        <w:t>Повышение эффективности использования молочного скота на крупном ко</w:t>
      </w:r>
      <w:r w:rsidRPr="002074B9">
        <w:t>м</w:t>
      </w:r>
      <w:r w:rsidRPr="002074B9">
        <w:t xml:space="preserve">плексе с беспривязным содержанием коров : монография/ Р. В. Тамарова,  Н. Н. </w:t>
      </w:r>
      <w:proofErr w:type="spellStart"/>
      <w:r w:rsidRPr="002074B9">
        <w:t>Канарейкина</w:t>
      </w:r>
      <w:proofErr w:type="spellEnd"/>
      <w:r w:rsidRPr="002074B9">
        <w:t xml:space="preserve">; </w:t>
      </w:r>
      <w:proofErr w:type="spellStart"/>
      <w:r w:rsidRPr="002074B9">
        <w:t>М-во</w:t>
      </w:r>
      <w:proofErr w:type="spellEnd"/>
      <w:r w:rsidRPr="002074B9">
        <w:t xml:space="preserve"> сел. </w:t>
      </w:r>
      <w:proofErr w:type="spellStart"/>
      <w:r w:rsidRPr="002074B9">
        <w:t>хоз-ва</w:t>
      </w:r>
      <w:proofErr w:type="spellEnd"/>
      <w:r w:rsidRPr="002074B9">
        <w:t xml:space="preserve"> Рос. Федерации,  </w:t>
      </w:r>
      <w:proofErr w:type="spellStart"/>
      <w:r w:rsidRPr="002074B9">
        <w:t>Яросл</w:t>
      </w:r>
      <w:proofErr w:type="spellEnd"/>
      <w:r w:rsidRPr="002074B9">
        <w:t xml:space="preserve">. </w:t>
      </w:r>
      <w:proofErr w:type="spellStart"/>
      <w:r w:rsidRPr="002074B9">
        <w:t>гос</w:t>
      </w:r>
      <w:proofErr w:type="spellEnd"/>
      <w:r w:rsidRPr="002074B9">
        <w:t>. с.-х. акад. –Ярославль: [Изд-во ЯГСХА],  2017. –147 с.: ил.; 21 см +Прил.: с. 118–131. –</w:t>
      </w:r>
      <w:proofErr w:type="spellStart"/>
      <w:r w:rsidRPr="002074B9">
        <w:t>Библиогр</w:t>
      </w:r>
      <w:proofErr w:type="spellEnd"/>
      <w:r w:rsidRPr="002074B9">
        <w:t>.: с. 132–147 (166 назв.). (Шифр Г2018–894)</w:t>
      </w:r>
    </w:p>
    <w:p w:rsidR="002074B9" w:rsidRPr="002074B9" w:rsidRDefault="002074B9" w:rsidP="002074B9">
      <w:pPr>
        <w:pStyle w:val="a7"/>
      </w:pPr>
      <w:r w:rsidRPr="002074B9">
        <w:t>Экземпляры: всего: 1 -102КХ(1)</w:t>
      </w:r>
    </w:p>
    <w:p w:rsidR="002074B9" w:rsidRPr="002074B9" w:rsidRDefault="002074B9" w:rsidP="002074B9">
      <w:pPr>
        <w:pStyle w:val="2"/>
      </w:pPr>
      <w:bookmarkStart w:id="51" w:name="_Toc529982518"/>
      <w:r w:rsidRPr="002074B9">
        <w:t>Ветеринария</w:t>
      </w:r>
      <w:bookmarkEnd w:id="51"/>
    </w:p>
    <w:p w:rsidR="002074B9" w:rsidRPr="002074B9" w:rsidRDefault="002074B9" w:rsidP="002074B9">
      <w:pPr>
        <w:pStyle w:val="20"/>
      </w:pPr>
      <w:r w:rsidRPr="002074B9">
        <w:rPr>
          <w:b/>
        </w:rPr>
        <w:t>3</w:t>
      </w:r>
      <w:r w:rsidR="00C831D5">
        <w:rPr>
          <w:b/>
        </w:rPr>
        <w:t>3</w:t>
      </w:r>
      <w:r w:rsidRPr="002074B9">
        <w:rPr>
          <w:b/>
        </w:rPr>
        <w:t>. Бруцеллёз</w:t>
      </w:r>
      <w:r w:rsidRPr="002074B9">
        <w:t xml:space="preserve"> : учебное пособие для студентов высших аграрных учебных заведений,  обуча</w:t>
      </w:r>
      <w:r w:rsidRPr="002074B9">
        <w:t>ю</w:t>
      </w:r>
      <w:r w:rsidRPr="002074B9">
        <w:t xml:space="preserve">щихся по специальности и направлениям подготовки "Ветеринария" и "Зоотехния"/ В. А. </w:t>
      </w:r>
      <w:proofErr w:type="spellStart"/>
      <w:r w:rsidRPr="002074B9">
        <w:t>Агольцов</w:t>
      </w:r>
      <w:proofErr w:type="spellEnd"/>
      <w:r w:rsidRPr="002074B9">
        <w:t xml:space="preserve">,  О. М. Попова,  С. Ю. Веселовский,  А. А. </w:t>
      </w:r>
      <w:proofErr w:type="spellStart"/>
      <w:r w:rsidRPr="002074B9">
        <w:t>Частов</w:t>
      </w:r>
      <w:proofErr w:type="spellEnd"/>
      <w:r w:rsidRPr="002074B9">
        <w:t xml:space="preserve">; </w:t>
      </w:r>
      <w:proofErr w:type="spellStart"/>
      <w:r w:rsidRPr="002074B9">
        <w:t>М-во</w:t>
      </w:r>
      <w:proofErr w:type="spellEnd"/>
      <w:r w:rsidRPr="002074B9">
        <w:t xml:space="preserve"> сел. </w:t>
      </w:r>
      <w:proofErr w:type="spellStart"/>
      <w:r w:rsidRPr="002074B9">
        <w:t>хоз-ва</w:t>
      </w:r>
      <w:proofErr w:type="spellEnd"/>
      <w:r w:rsidRPr="002074B9">
        <w:t xml:space="preserve"> Рос. Федерации,  </w:t>
      </w:r>
      <w:proofErr w:type="spellStart"/>
      <w:r w:rsidRPr="002074B9">
        <w:t>Сарат</w:t>
      </w:r>
      <w:proofErr w:type="spellEnd"/>
      <w:r w:rsidRPr="002074B9">
        <w:t xml:space="preserve">. </w:t>
      </w:r>
      <w:proofErr w:type="spellStart"/>
      <w:r w:rsidRPr="002074B9">
        <w:t>гос</w:t>
      </w:r>
      <w:proofErr w:type="spellEnd"/>
      <w:r w:rsidRPr="002074B9">
        <w:t xml:space="preserve">. </w:t>
      </w:r>
      <w:proofErr w:type="spellStart"/>
      <w:r w:rsidRPr="002074B9">
        <w:t>аграр</w:t>
      </w:r>
      <w:proofErr w:type="spellEnd"/>
      <w:r w:rsidRPr="002074B9">
        <w:t xml:space="preserve">. </w:t>
      </w:r>
      <w:proofErr w:type="spellStart"/>
      <w:r w:rsidRPr="002074B9">
        <w:t>ун</w:t>
      </w:r>
      <w:r w:rsidRPr="002074B9">
        <w:noBreakHyphen/>
        <w:t>т</w:t>
      </w:r>
      <w:proofErr w:type="spellEnd"/>
      <w:r w:rsidRPr="002074B9">
        <w:t xml:space="preserve"> им. Н. И. Вавилова. –Саратов: [СГАУ],  2018. –180 с.: табл.; 22 см +Прил.: с. 81–161. –</w:t>
      </w:r>
      <w:proofErr w:type="spellStart"/>
      <w:r w:rsidRPr="002074B9">
        <w:t>Библиогр</w:t>
      </w:r>
      <w:proofErr w:type="spellEnd"/>
      <w:r w:rsidRPr="002074B9">
        <w:t>.: с. 162–180 (253 назв.). (Шифр Г2018–827)</w:t>
      </w:r>
    </w:p>
    <w:p w:rsidR="002074B9" w:rsidRPr="002074B9" w:rsidRDefault="002074B9" w:rsidP="002074B9">
      <w:pPr>
        <w:pStyle w:val="a7"/>
      </w:pPr>
      <w:r w:rsidRPr="002074B9">
        <w:t>Экземпляры: всего: 1 -102КХ(1)</w:t>
      </w:r>
    </w:p>
    <w:p w:rsidR="002074B9" w:rsidRPr="002074B9" w:rsidRDefault="002074B9" w:rsidP="002074B9">
      <w:pPr>
        <w:pStyle w:val="20"/>
      </w:pPr>
      <w:r w:rsidRPr="002074B9">
        <w:rPr>
          <w:b/>
        </w:rPr>
        <w:t>3</w:t>
      </w:r>
      <w:r w:rsidR="00C831D5">
        <w:rPr>
          <w:b/>
        </w:rPr>
        <w:t>4</w:t>
      </w:r>
      <w:r w:rsidRPr="002074B9">
        <w:rPr>
          <w:b/>
        </w:rPr>
        <w:t>. </w:t>
      </w:r>
      <w:proofErr w:type="spellStart"/>
      <w:r w:rsidRPr="002074B9">
        <w:rPr>
          <w:b/>
        </w:rPr>
        <w:t>Друковский</w:t>
      </w:r>
      <w:proofErr w:type="spellEnd"/>
      <w:r w:rsidRPr="002074B9">
        <w:rPr>
          <w:b/>
        </w:rPr>
        <w:t xml:space="preserve">  С. Г. </w:t>
      </w:r>
      <w:r w:rsidRPr="002074B9">
        <w:t>Отбор проб сырья и биологического материала для ветеринарных лабор</w:t>
      </w:r>
      <w:r w:rsidRPr="002074B9">
        <w:t>а</w:t>
      </w:r>
      <w:r w:rsidRPr="002074B9">
        <w:t>торий : учебно-методическое пособие по дисциплинам "Ветеринарно-санитарная экспертиза",  "О</w:t>
      </w:r>
      <w:r w:rsidRPr="002074B9">
        <w:t>р</w:t>
      </w:r>
      <w:r w:rsidRPr="002074B9">
        <w:t>ганизация ветеринарно-санитарных лабораторий",  "Государственный ветеринарный надзор на по</w:t>
      </w:r>
      <w:r w:rsidRPr="002074B9">
        <w:t>д</w:t>
      </w:r>
      <w:r w:rsidRPr="002074B9">
        <w:t xml:space="preserve">ведомственных объектах",  "Таможенный ветеринарно-санитарный надзор"/ С. Г. </w:t>
      </w:r>
      <w:proofErr w:type="spellStart"/>
      <w:r w:rsidRPr="002074B9">
        <w:t>Друковский</w:t>
      </w:r>
      <w:proofErr w:type="spellEnd"/>
      <w:r w:rsidRPr="002074B9">
        <w:t xml:space="preserve">; Рос. </w:t>
      </w:r>
      <w:proofErr w:type="spellStart"/>
      <w:r w:rsidRPr="002074B9">
        <w:t>ун</w:t>
      </w:r>
      <w:r w:rsidRPr="002074B9">
        <w:noBreakHyphen/>
        <w:t>т</w:t>
      </w:r>
      <w:proofErr w:type="spellEnd"/>
      <w:r w:rsidRPr="002074B9">
        <w:t xml:space="preserve"> дружбы народов. –Москва: РУДН,  2018. –52 с.; 20 см. –</w:t>
      </w:r>
      <w:proofErr w:type="spellStart"/>
      <w:r w:rsidRPr="002074B9">
        <w:t>Библиогр</w:t>
      </w:r>
      <w:proofErr w:type="spellEnd"/>
      <w:r w:rsidRPr="002074B9">
        <w:t>.: с. 49–52 (51 назв.). (Шифр Г2018–840)</w:t>
      </w:r>
    </w:p>
    <w:p w:rsidR="002074B9" w:rsidRPr="002074B9" w:rsidRDefault="002074B9" w:rsidP="002074B9">
      <w:pPr>
        <w:pStyle w:val="a7"/>
      </w:pPr>
      <w:r w:rsidRPr="002074B9">
        <w:t>Экземпляры: всего: 1 -102КХ(1)</w:t>
      </w:r>
    </w:p>
    <w:p w:rsidR="002074B9" w:rsidRPr="002074B9" w:rsidRDefault="002074B9" w:rsidP="002074B9">
      <w:pPr>
        <w:pStyle w:val="20"/>
      </w:pPr>
      <w:r w:rsidRPr="002074B9">
        <w:rPr>
          <w:b/>
        </w:rPr>
        <w:t>3</w:t>
      </w:r>
      <w:r w:rsidR="00C831D5">
        <w:rPr>
          <w:b/>
        </w:rPr>
        <w:t>5</w:t>
      </w:r>
      <w:r w:rsidRPr="002074B9">
        <w:rPr>
          <w:b/>
        </w:rPr>
        <w:t>. Оценка</w:t>
      </w:r>
      <w:r w:rsidRPr="002074B9">
        <w:t xml:space="preserve"> факторов риска распространения лейкоза крупного рогатого скота в хозяйствах Н</w:t>
      </w:r>
      <w:r w:rsidRPr="002074B9">
        <w:t>о</w:t>
      </w:r>
      <w:r w:rsidRPr="002074B9">
        <w:t xml:space="preserve">восибирской области/ Н. Г. </w:t>
      </w:r>
      <w:proofErr w:type="spellStart"/>
      <w:r w:rsidRPr="002074B9">
        <w:t>Двоеглазов</w:t>
      </w:r>
      <w:proofErr w:type="spellEnd"/>
      <w:r w:rsidRPr="002074B9">
        <w:t xml:space="preserve">,  В. В. Храмцов,  Т. А. </w:t>
      </w:r>
      <w:proofErr w:type="spellStart"/>
      <w:r w:rsidRPr="002074B9">
        <w:t>Агаркова</w:t>
      </w:r>
      <w:proofErr w:type="spellEnd"/>
      <w:r w:rsidRPr="002074B9">
        <w:t xml:space="preserve">,  Н. А. Осипова; </w:t>
      </w:r>
      <w:proofErr w:type="spellStart"/>
      <w:r w:rsidRPr="002074B9">
        <w:t>Сиб</w:t>
      </w:r>
      <w:proofErr w:type="spellEnd"/>
      <w:r w:rsidRPr="002074B9">
        <w:t xml:space="preserve">. </w:t>
      </w:r>
      <w:proofErr w:type="spellStart"/>
      <w:r w:rsidRPr="002074B9">
        <w:t>федер</w:t>
      </w:r>
      <w:proofErr w:type="spellEnd"/>
      <w:r w:rsidRPr="002074B9">
        <w:t xml:space="preserve">. </w:t>
      </w:r>
      <w:proofErr w:type="spellStart"/>
      <w:r w:rsidRPr="002074B9">
        <w:t>науч</w:t>
      </w:r>
      <w:proofErr w:type="spellEnd"/>
      <w:r w:rsidRPr="002074B9">
        <w:t xml:space="preserve">. центр </w:t>
      </w:r>
      <w:proofErr w:type="spellStart"/>
      <w:r w:rsidRPr="002074B9">
        <w:t>агробиотехнологий</w:t>
      </w:r>
      <w:proofErr w:type="spellEnd"/>
      <w:r w:rsidRPr="002074B9">
        <w:t xml:space="preserve"> Рос. акад. наук // Сибирский вестник сельскохозяйственной науки. –</w:t>
      </w:r>
      <w:proofErr w:type="spellStart"/>
      <w:r w:rsidRPr="002074B9">
        <w:t>Краснообск</w:t>
      </w:r>
      <w:proofErr w:type="spellEnd"/>
      <w:r w:rsidRPr="002074B9">
        <w:t xml:space="preserve">,  </w:t>
      </w:r>
      <w:proofErr w:type="spellStart"/>
      <w:r w:rsidRPr="002074B9">
        <w:t>Новосиб</w:t>
      </w:r>
      <w:proofErr w:type="spellEnd"/>
      <w:r w:rsidRPr="002074B9">
        <w:t>. обл.,  2018. –Т. 48 № 3. –C. 43–49: ил. –Рез. на англ. яз. –</w:t>
      </w:r>
      <w:proofErr w:type="spellStart"/>
      <w:r w:rsidRPr="002074B9">
        <w:t>Библиогр</w:t>
      </w:r>
      <w:proofErr w:type="spellEnd"/>
      <w:r w:rsidRPr="002074B9">
        <w:t>.: с. 48–49 (18 назв.)</w:t>
      </w:r>
    </w:p>
    <w:p w:rsidR="002074B9" w:rsidRPr="002074B9" w:rsidRDefault="002074B9" w:rsidP="002074B9">
      <w:pPr>
        <w:pStyle w:val="20"/>
      </w:pPr>
      <w:r w:rsidRPr="002074B9">
        <w:rPr>
          <w:b/>
        </w:rPr>
        <w:t>3</w:t>
      </w:r>
      <w:r w:rsidR="00C831D5">
        <w:rPr>
          <w:b/>
        </w:rPr>
        <w:t>6</w:t>
      </w:r>
      <w:r w:rsidRPr="002074B9">
        <w:rPr>
          <w:b/>
        </w:rPr>
        <w:t>. Перечень</w:t>
      </w:r>
      <w:r w:rsidRPr="002074B9">
        <w:t xml:space="preserve"> скотомогильников (в том числе сибиреязвенных),  расположенных на территории Российской Федерации. Уральский федеральный округ/ </w:t>
      </w:r>
      <w:proofErr w:type="spellStart"/>
      <w:r w:rsidRPr="002074B9">
        <w:t>М-во</w:t>
      </w:r>
      <w:proofErr w:type="spellEnd"/>
      <w:r w:rsidRPr="002074B9">
        <w:t xml:space="preserve"> сел. </w:t>
      </w:r>
      <w:proofErr w:type="spellStart"/>
      <w:r w:rsidRPr="002074B9">
        <w:t>хоз-ва</w:t>
      </w:r>
      <w:proofErr w:type="spellEnd"/>
      <w:r w:rsidRPr="002074B9">
        <w:t xml:space="preserve"> Рос. Федерации; [отв. за </w:t>
      </w:r>
      <w:proofErr w:type="spellStart"/>
      <w:r w:rsidRPr="002074B9">
        <w:t>вып</w:t>
      </w:r>
      <w:proofErr w:type="spellEnd"/>
      <w:r w:rsidRPr="002074B9">
        <w:t xml:space="preserve">. Е. В. </w:t>
      </w:r>
      <w:proofErr w:type="spellStart"/>
      <w:r w:rsidRPr="002074B9">
        <w:t>Белошапка</w:t>
      </w:r>
      <w:proofErr w:type="spellEnd"/>
      <w:r w:rsidRPr="002074B9">
        <w:t>]. –Москва: [</w:t>
      </w:r>
      <w:proofErr w:type="spellStart"/>
      <w:r w:rsidRPr="002074B9">
        <w:t>Росинформагротех</w:t>
      </w:r>
      <w:proofErr w:type="spellEnd"/>
      <w:r w:rsidRPr="002074B9">
        <w:t>],  2018. –68 с.: табл.; 29 см. (Шифр Е2018–205)</w:t>
      </w:r>
    </w:p>
    <w:p w:rsidR="002074B9" w:rsidRPr="002074B9" w:rsidRDefault="002074B9" w:rsidP="002074B9">
      <w:pPr>
        <w:pStyle w:val="a7"/>
      </w:pPr>
      <w:r w:rsidRPr="002074B9">
        <w:t>Экземпляры: всего: 1 -102КХ(1)</w:t>
      </w:r>
    </w:p>
    <w:p w:rsidR="002074B9" w:rsidRPr="002074B9" w:rsidRDefault="002074B9" w:rsidP="002074B9">
      <w:pPr>
        <w:pStyle w:val="20"/>
      </w:pPr>
      <w:r w:rsidRPr="002074B9">
        <w:rPr>
          <w:b/>
        </w:rPr>
        <w:t>3</w:t>
      </w:r>
      <w:r w:rsidR="00C831D5">
        <w:rPr>
          <w:b/>
        </w:rPr>
        <w:t>7</w:t>
      </w:r>
      <w:r w:rsidRPr="002074B9">
        <w:rPr>
          <w:b/>
        </w:rPr>
        <w:t xml:space="preserve">. Смирнов  А. М. </w:t>
      </w:r>
      <w:r w:rsidRPr="002074B9">
        <w:t>Ветеринарная наука на службе защиты здоровья животных и человека/ А. М. Смирнов; [</w:t>
      </w:r>
      <w:proofErr w:type="spellStart"/>
      <w:r w:rsidRPr="002074B9">
        <w:t>науч</w:t>
      </w:r>
      <w:proofErr w:type="spellEnd"/>
      <w:r w:rsidRPr="002074B9">
        <w:t xml:space="preserve">. ред. С. В. </w:t>
      </w:r>
      <w:proofErr w:type="spellStart"/>
      <w:r w:rsidRPr="002074B9">
        <w:t>Шабунин</w:t>
      </w:r>
      <w:proofErr w:type="spellEnd"/>
      <w:r w:rsidRPr="002074B9">
        <w:t xml:space="preserve">]. –Москва: Научная библиотека,  2018. –472 с.: ил.,  </w:t>
      </w:r>
      <w:proofErr w:type="spellStart"/>
      <w:r w:rsidRPr="002074B9">
        <w:t>цв</w:t>
      </w:r>
      <w:proofErr w:type="spellEnd"/>
      <w:r w:rsidRPr="002074B9">
        <w:t>. ил.; 31 см. –</w:t>
      </w:r>
      <w:proofErr w:type="spellStart"/>
      <w:r w:rsidRPr="002074B9">
        <w:t>Библиогр</w:t>
      </w:r>
      <w:proofErr w:type="spellEnd"/>
      <w:r w:rsidRPr="002074B9">
        <w:t>.: с. 424–425 (16 назв.). (Шифр Е2018–204)</w:t>
      </w:r>
    </w:p>
    <w:p w:rsidR="002074B9" w:rsidRPr="002074B9" w:rsidRDefault="002074B9" w:rsidP="002074B9">
      <w:pPr>
        <w:pStyle w:val="a7"/>
      </w:pPr>
      <w:r w:rsidRPr="002074B9">
        <w:t>Экземпляры: всего: 1 -102КХ(1)</w:t>
      </w:r>
    </w:p>
    <w:p w:rsidR="002074B9" w:rsidRPr="002074B9" w:rsidRDefault="002074B9" w:rsidP="002074B9">
      <w:pPr>
        <w:pStyle w:val="2"/>
      </w:pPr>
      <w:bookmarkStart w:id="52" w:name="_Toc529982519"/>
      <w:r w:rsidRPr="002074B9">
        <w:t>Охота и охотничье хозяйство</w:t>
      </w:r>
      <w:bookmarkEnd w:id="52"/>
    </w:p>
    <w:p w:rsidR="002074B9" w:rsidRPr="002074B9" w:rsidRDefault="002074B9" w:rsidP="002074B9">
      <w:pPr>
        <w:pStyle w:val="20"/>
      </w:pPr>
      <w:r w:rsidRPr="002074B9">
        <w:rPr>
          <w:b/>
        </w:rPr>
        <w:t>3</w:t>
      </w:r>
      <w:r w:rsidR="00C831D5">
        <w:rPr>
          <w:b/>
        </w:rPr>
        <w:t>8</w:t>
      </w:r>
      <w:r w:rsidRPr="002074B9">
        <w:rPr>
          <w:b/>
        </w:rPr>
        <w:t>. </w:t>
      </w:r>
      <w:proofErr w:type="spellStart"/>
      <w:r w:rsidRPr="002074B9">
        <w:rPr>
          <w:b/>
        </w:rPr>
        <w:t>Каледин</w:t>
      </w:r>
      <w:proofErr w:type="spellEnd"/>
      <w:r w:rsidRPr="002074B9">
        <w:rPr>
          <w:b/>
        </w:rPr>
        <w:t xml:space="preserve">  А. П. </w:t>
      </w:r>
      <w:r w:rsidRPr="002074B9">
        <w:t xml:space="preserve">Основы охотничьего </w:t>
      </w:r>
      <w:proofErr w:type="spellStart"/>
      <w:r w:rsidRPr="002074B9">
        <w:t>ресурсоведения</w:t>
      </w:r>
      <w:proofErr w:type="spellEnd"/>
      <w:r w:rsidRPr="002074B9">
        <w:t xml:space="preserve"> : учебник для вузов,  обучающихся по направлению подготовки "Зоотехния"/ А. П. </w:t>
      </w:r>
      <w:proofErr w:type="spellStart"/>
      <w:r w:rsidRPr="002074B9">
        <w:t>Каледин</w:t>
      </w:r>
      <w:proofErr w:type="spellEnd"/>
      <w:r w:rsidRPr="002074B9">
        <w:t xml:space="preserve">,  А. И. Филатов,  А. М. </w:t>
      </w:r>
      <w:proofErr w:type="spellStart"/>
      <w:r w:rsidRPr="002074B9">
        <w:t>Остапчук</w:t>
      </w:r>
      <w:proofErr w:type="spellEnd"/>
      <w:r w:rsidRPr="002074B9">
        <w:t xml:space="preserve">; Рос. акад. </w:t>
      </w:r>
      <w:proofErr w:type="spellStart"/>
      <w:r w:rsidRPr="002074B9">
        <w:t>естеств</w:t>
      </w:r>
      <w:proofErr w:type="spellEnd"/>
      <w:r w:rsidRPr="002074B9">
        <w:t xml:space="preserve">. наук,  Рос. </w:t>
      </w:r>
      <w:proofErr w:type="spellStart"/>
      <w:r w:rsidRPr="002074B9">
        <w:t>гос</w:t>
      </w:r>
      <w:proofErr w:type="spellEnd"/>
      <w:r w:rsidRPr="002074B9">
        <w:t xml:space="preserve">. </w:t>
      </w:r>
      <w:proofErr w:type="spellStart"/>
      <w:r w:rsidRPr="002074B9">
        <w:t>аграр</w:t>
      </w:r>
      <w:proofErr w:type="spellEnd"/>
      <w:r w:rsidRPr="002074B9">
        <w:t xml:space="preserve">. </w:t>
      </w:r>
      <w:proofErr w:type="spellStart"/>
      <w:r w:rsidRPr="002074B9">
        <w:t>ун</w:t>
      </w:r>
      <w:r w:rsidRPr="002074B9">
        <w:noBreakHyphen/>
        <w:t>т</w:t>
      </w:r>
      <w:proofErr w:type="spellEnd"/>
      <w:r w:rsidRPr="002074B9">
        <w:t> –МСХА им. К. А. Тимирязева. –Москва; [Реутов (</w:t>
      </w:r>
      <w:proofErr w:type="spellStart"/>
      <w:r w:rsidRPr="002074B9">
        <w:t>Моск</w:t>
      </w:r>
      <w:proofErr w:type="spellEnd"/>
      <w:r w:rsidRPr="002074B9">
        <w:t>. обл.)]: [Эра],  2018. –342 с.: ил.; 23 см +Прил.: с. 311–342. –</w:t>
      </w:r>
      <w:proofErr w:type="spellStart"/>
      <w:r w:rsidRPr="002074B9">
        <w:t>Библиогр</w:t>
      </w:r>
      <w:proofErr w:type="spellEnd"/>
      <w:r w:rsidRPr="002074B9">
        <w:t>.: с. 297–310 (180 назв.). (Шифр Д2018–79)</w:t>
      </w:r>
    </w:p>
    <w:p w:rsidR="002074B9" w:rsidRPr="002074B9" w:rsidRDefault="002074B9" w:rsidP="002074B9">
      <w:pPr>
        <w:pStyle w:val="a7"/>
      </w:pPr>
      <w:r w:rsidRPr="002074B9">
        <w:t>Экземпляры: всего: 1 -102КХ(1)</w:t>
      </w:r>
    </w:p>
    <w:p w:rsidR="002074B9" w:rsidRPr="002074B9" w:rsidRDefault="002074B9" w:rsidP="002074B9">
      <w:pPr>
        <w:pStyle w:val="2"/>
      </w:pPr>
      <w:bookmarkStart w:id="53" w:name="_Toc529982520"/>
      <w:r w:rsidRPr="002074B9">
        <w:t>Механизация и электрификация сельского хозяйства</w:t>
      </w:r>
      <w:bookmarkEnd w:id="53"/>
    </w:p>
    <w:p w:rsidR="002074B9" w:rsidRPr="002074B9" w:rsidRDefault="002074B9" w:rsidP="002074B9">
      <w:pPr>
        <w:pStyle w:val="20"/>
      </w:pPr>
      <w:r w:rsidRPr="002074B9">
        <w:rPr>
          <w:b/>
        </w:rPr>
        <w:t>39. К вопросу</w:t>
      </w:r>
      <w:r w:rsidRPr="002074B9">
        <w:t xml:space="preserve"> механизации уборки топинамбура/ В. В. Михеев,  В. И. </w:t>
      </w:r>
      <w:proofErr w:type="spellStart"/>
      <w:r w:rsidRPr="002074B9">
        <w:t>Еремченко</w:t>
      </w:r>
      <w:proofErr w:type="spellEnd"/>
      <w:r w:rsidRPr="002074B9">
        <w:t xml:space="preserve">,  П. А. Еремин,  В. К. </w:t>
      </w:r>
      <w:proofErr w:type="spellStart"/>
      <w:r w:rsidRPr="002074B9">
        <w:t>Пышкин</w:t>
      </w:r>
      <w:proofErr w:type="spellEnd"/>
      <w:r w:rsidRPr="002074B9">
        <w:t xml:space="preserve">; </w:t>
      </w:r>
      <w:proofErr w:type="spellStart"/>
      <w:r w:rsidRPr="002074B9">
        <w:t>Федер</w:t>
      </w:r>
      <w:proofErr w:type="spellEnd"/>
      <w:r w:rsidRPr="002074B9">
        <w:t xml:space="preserve">. </w:t>
      </w:r>
      <w:proofErr w:type="spellStart"/>
      <w:r w:rsidRPr="002074B9">
        <w:t>науч</w:t>
      </w:r>
      <w:proofErr w:type="spellEnd"/>
      <w:r w:rsidRPr="002074B9">
        <w:t xml:space="preserve">. </w:t>
      </w:r>
      <w:proofErr w:type="spellStart"/>
      <w:r w:rsidRPr="002074B9">
        <w:t>агроинженер</w:t>
      </w:r>
      <w:proofErr w:type="spellEnd"/>
      <w:r w:rsidRPr="002074B9">
        <w:t>. центр ВИМ // Сибирский вестник сельскохозяйственной науки. –</w:t>
      </w:r>
      <w:proofErr w:type="spellStart"/>
      <w:r w:rsidRPr="002074B9">
        <w:t>Краснообск</w:t>
      </w:r>
      <w:proofErr w:type="spellEnd"/>
      <w:r w:rsidRPr="002074B9">
        <w:t xml:space="preserve">,  </w:t>
      </w:r>
      <w:proofErr w:type="spellStart"/>
      <w:r w:rsidRPr="002074B9">
        <w:t>Новосиб</w:t>
      </w:r>
      <w:proofErr w:type="spellEnd"/>
      <w:r w:rsidRPr="002074B9">
        <w:t>. обл.,  2018. –Т. 48 № 3. –C. 65–70: ил. –Рез. на англ. яз. –</w:t>
      </w:r>
      <w:proofErr w:type="spellStart"/>
      <w:r w:rsidRPr="002074B9">
        <w:t>Библиогр</w:t>
      </w:r>
      <w:proofErr w:type="spellEnd"/>
      <w:r w:rsidRPr="002074B9">
        <w:t>.: с. 69–70 (14 назв.)</w:t>
      </w:r>
    </w:p>
    <w:p w:rsidR="002074B9" w:rsidRPr="002074B9" w:rsidRDefault="002074B9" w:rsidP="002074B9">
      <w:pPr>
        <w:pStyle w:val="20"/>
      </w:pPr>
      <w:r w:rsidRPr="002074B9">
        <w:rPr>
          <w:b/>
        </w:rPr>
        <w:lastRenderedPageBreak/>
        <w:t>40. К вопросу</w:t>
      </w:r>
      <w:r w:rsidRPr="002074B9">
        <w:t xml:space="preserve"> применения web-приложений для выбора технологий в растениеводстве/ Е. А. Лапченко,  С. П. Исакова,  Т. Н. Боброва,  Л. А. </w:t>
      </w:r>
      <w:proofErr w:type="spellStart"/>
      <w:r w:rsidRPr="002074B9">
        <w:t>Колпакова</w:t>
      </w:r>
      <w:proofErr w:type="spellEnd"/>
      <w:r w:rsidRPr="002074B9">
        <w:t xml:space="preserve">; </w:t>
      </w:r>
      <w:proofErr w:type="spellStart"/>
      <w:r w:rsidRPr="002074B9">
        <w:t>Сиб</w:t>
      </w:r>
      <w:proofErr w:type="spellEnd"/>
      <w:r w:rsidRPr="002074B9">
        <w:t xml:space="preserve">. </w:t>
      </w:r>
      <w:proofErr w:type="spellStart"/>
      <w:r w:rsidRPr="002074B9">
        <w:t>федер</w:t>
      </w:r>
      <w:proofErr w:type="spellEnd"/>
      <w:r w:rsidRPr="002074B9">
        <w:t xml:space="preserve">. </w:t>
      </w:r>
      <w:proofErr w:type="spellStart"/>
      <w:r w:rsidRPr="002074B9">
        <w:t>науч</w:t>
      </w:r>
      <w:proofErr w:type="spellEnd"/>
      <w:r w:rsidRPr="002074B9">
        <w:t xml:space="preserve">. центр </w:t>
      </w:r>
      <w:proofErr w:type="spellStart"/>
      <w:r w:rsidRPr="002074B9">
        <w:t>агробиотехнол</w:t>
      </w:r>
      <w:r w:rsidRPr="002074B9">
        <w:t>о</w:t>
      </w:r>
      <w:r w:rsidRPr="002074B9">
        <w:t>гий</w:t>
      </w:r>
      <w:proofErr w:type="spellEnd"/>
      <w:r w:rsidRPr="002074B9">
        <w:t xml:space="preserve"> Рос. акад. наук // Сибирский вестник сельскохозяйственной науки. –</w:t>
      </w:r>
      <w:proofErr w:type="spellStart"/>
      <w:r w:rsidRPr="002074B9">
        <w:t>Краснообск</w:t>
      </w:r>
      <w:proofErr w:type="spellEnd"/>
      <w:r w:rsidRPr="002074B9">
        <w:t xml:space="preserve">,  </w:t>
      </w:r>
      <w:proofErr w:type="spellStart"/>
      <w:r w:rsidRPr="002074B9">
        <w:t>Новосиб</w:t>
      </w:r>
      <w:proofErr w:type="spellEnd"/>
      <w:r w:rsidRPr="002074B9">
        <w:t>. обл.,  2018. –Т. 48 № 3. –C. 84–90: ил. –Рез. на англ. яз. –</w:t>
      </w:r>
      <w:proofErr w:type="spellStart"/>
      <w:r w:rsidRPr="002074B9">
        <w:t>Библиогр</w:t>
      </w:r>
      <w:proofErr w:type="spellEnd"/>
      <w:r w:rsidRPr="002074B9">
        <w:t>.: с. 87–89 (25 назв.)</w:t>
      </w:r>
    </w:p>
    <w:p w:rsidR="002312C3" w:rsidRPr="002312C3" w:rsidRDefault="002312C3" w:rsidP="002312C3">
      <w:pPr>
        <w:pStyle w:val="20"/>
      </w:pPr>
      <w:r w:rsidRPr="002312C3">
        <w:rPr>
          <w:b/>
        </w:rPr>
        <w:t xml:space="preserve">41. Онучин  Е. М. </w:t>
      </w:r>
      <w:r w:rsidRPr="002312C3">
        <w:t>Применение двигателей Стирлинга на древесном топливе в лесной промы</w:t>
      </w:r>
      <w:r w:rsidRPr="002312C3">
        <w:t>ш</w:t>
      </w:r>
      <w:r w:rsidRPr="002312C3">
        <w:t xml:space="preserve">ленности : монография/ Е. М. Онучин,  П. Н. Анисимов; </w:t>
      </w:r>
      <w:proofErr w:type="spellStart"/>
      <w:r w:rsidRPr="002312C3">
        <w:t>М-во</w:t>
      </w:r>
      <w:proofErr w:type="spellEnd"/>
      <w:r w:rsidRPr="002312C3">
        <w:t xml:space="preserve"> образования и науки Рос. Федерации,  </w:t>
      </w:r>
      <w:proofErr w:type="spellStart"/>
      <w:r w:rsidRPr="002312C3">
        <w:t>Поволж</w:t>
      </w:r>
      <w:proofErr w:type="spellEnd"/>
      <w:r w:rsidRPr="002312C3">
        <w:t xml:space="preserve">. </w:t>
      </w:r>
      <w:proofErr w:type="spellStart"/>
      <w:r w:rsidRPr="002312C3">
        <w:t>гос</w:t>
      </w:r>
      <w:proofErr w:type="spellEnd"/>
      <w:r w:rsidRPr="002312C3">
        <w:t xml:space="preserve">. </w:t>
      </w:r>
      <w:proofErr w:type="spellStart"/>
      <w:r w:rsidRPr="002312C3">
        <w:t>технол</w:t>
      </w:r>
      <w:proofErr w:type="spellEnd"/>
      <w:r w:rsidRPr="002312C3">
        <w:t xml:space="preserve">. </w:t>
      </w:r>
      <w:proofErr w:type="spellStart"/>
      <w:r w:rsidRPr="002312C3">
        <w:t>ун</w:t>
      </w:r>
      <w:r w:rsidRPr="002312C3">
        <w:noBreakHyphen/>
        <w:t>т</w:t>
      </w:r>
      <w:proofErr w:type="spellEnd"/>
      <w:r w:rsidRPr="002312C3">
        <w:t>. –Йошкар-Ола: ПГТУ,  2018. –194 с.: ил.; 21 см +Прил.: с. 178–191. –</w:t>
      </w:r>
      <w:proofErr w:type="spellStart"/>
      <w:r w:rsidRPr="002312C3">
        <w:t>Библиогр</w:t>
      </w:r>
      <w:proofErr w:type="spellEnd"/>
      <w:r w:rsidRPr="002312C3">
        <w:t>.: с. 153–177 (260 назв.). (Шифр Г2018–845)</w:t>
      </w:r>
    </w:p>
    <w:p w:rsidR="002312C3" w:rsidRPr="002312C3" w:rsidRDefault="002312C3" w:rsidP="002312C3">
      <w:pPr>
        <w:pStyle w:val="a7"/>
      </w:pPr>
      <w:r w:rsidRPr="002312C3">
        <w:t>Экземпляры: всего: 1 -102КХ(1)</w:t>
      </w:r>
    </w:p>
    <w:p w:rsidR="002312C3" w:rsidRPr="002312C3" w:rsidRDefault="002312C3" w:rsidP="002312C3">
      <w:pPr>
        <w:pStyle w:val="20"/>
      </w:pPr>
      <w:r w:rsidRPr="002312C3">
        <w:rPr>
          <w:b/>
        </w:rPr>
        <w:t>42. </w:t>
      </w:r>
      <w:proofErr w:type="spellStart"/>
      <w:r w:rsidRPr="002312C3">
        <w:rPr>
          <w:b/>
        </w:rPr>
        <w:t>Сабашкин</w:t>
      </w:r>
      <w:proofErr w:type="spellEnd"/>
      <w:r w:rsidRPr="002312C3">
        <w:rPr>
          <w:b/>
        </w:rPr>
        <w:t xml:space="preserve">  В. А. </w:t>
      </w:r>
      <w:r w:rsidRPr="002312C3">
        <w:t>Выбор зерноочистительно-сушильных комплексов в зонах с высокой вла</w:t>
      </w:r>
      <w:r w:rsidRPr="002312C3">
        <w:t>ж</w:t>
      </w:r>
      <w:r w:rsidRPr="002312C3">
        <w:t xml:space="preserve">ностью зерна/ В. А. </w:t>
      </w:r>
      <w:proofErr w:type="spellStart"/>
      <w:r w:rsidRPr="002312C3">
        <w:t>Сабашкин</w:t>
      </w:r>
      <w:proofErr w:type="spellEnd"/>
      <w:r w:rsidRPr="002312C3">
        <w:t xml:space="preserve">,  В. Р. Торопов; </w:t>
      </w:r>
      <w:proofErr w:type="spellStart"/>
      <w:r w:rsidRPr="002312C3">
        <w:t>Сиб</w:t>
      </w:r>
      <w:proofErr w:type="spellEnd"/>
      <w:r w:rsidRPr="002312C3">
        <w:t xml:space="preserve">. </w:t>
      </w:r>
      <w:proofErr w:type="spellStart"/>
      <w:r w:rsidRPr="002312C3">
        <w:t>федер</w:t>
      </w:r>
      <w:proofErr w:type="spellEnd"/>
      <w:r w:rsidRPr="002312C3">
        <w:t xml:space="preserve">. </w:t>
      </w:r>
      <w:proofErr w:type="spellStart"/>
      <w:r w:rsidRPr="002312C3">
        <w:t>науч</w:t>
      </w:r>
      <w:proofErr w:type="spellEnd"/>
      <w:r w:rsidRPr="002312C3">
        <w:t xml:space="preserve">. центр </w:t>
      </w:r>
      <w:proofErr w:type="spellStart"/>
      <w:r w:rsidRPr="002312C3">
        <w:t>агробиотехнологий</w:t>
      </w:r>
      <w:proofErr w:type="spellEnd"/>
      <w:r w:rsidRPr="002312C3">
        <w:t xml:space="preserve"> Рос. акад. наук // Сибирский вестник сельскохозяйственной науки. –</w:t>
      </w:r>
      <w:proofErr w:type="spellStart"/>
      <w:r w:rsidRPr="002312C3">
        <w:t>Краснообск</w:t>
      </w:r>
      <w:proofErr w:type="spellEnd"/>
      <w:r w:rsidRPr="002312C3">
        <w:t xml:space="preserve">,  </w:t>
      </w:r>
      <w:proofErr w:type="spellStart"/>
      <w:r w:rsidRPr="002312C3">
        <w:t>Новосиб</w:t>
      </w:r>
      <w:proofErr w:type="spellEnd"/>
      <w:r w:rsidRPr="002312C3">
        <w:t>. обл.,  2018. –Т. 48 № 3. –C. 58–64: ил. –Рез. на англ. яз. –</w:t>
      </w:r>
      <w:proofErr w:type="spellStart"/>
      <w:r w:rsidRPr="002312C3">
        <w:t>Библиогр</w:t>
      </w:r>
      <w:proofErr w:type="spellEnd"/>
      <w:r w:rsidRPr="002312C3">
        <w:t>.: с. 63–64 (15 назв.)</w:t>
      </w:r>
    </w:p>
    <w:p w:rsidR="002312C3" w:rsidRPr="002312C3" w:rsidRDefault="002312C3" w:rsidP="002312C3">
      <w:pPr>
        <w:pStyle w:val="20"/>
      </w:pPr>
      <w:r w:rsidRPr="002312C3">
        <w:rPr>
          <w:b/>
        </w:rPr>
        <w:t xml:space="preserve">43. Трубилин  Е. И. </w:t>
      </w:r>
      <w:r w:rsidRPr="002312C3">
        <w:t xml:space="preserve">Перевозка грузов сельскохозяйственного назначения : учебное пособие/ Е. И. Трубилин,  Е. И. </w:t>
      </w:r>
      <w:proofErr w:type="spellStart"/>
      <w:r w:rsidRPr="002312C3">
        <w:t>Виневский</w:t>
      </w:r>
      <w:proofErr w:type="spellEnd"/>
      <w:r w:rsidRPr="002312C3">
        <w:t xml:space="preserve">; </w:t>
      </w:r>
      <w:proofErr w:type="spellStart"/>
      <w:r w:rsidRPr="002312C3">
        <w:t>М-во</w:t>
      </w:r>
      <w:proofErr w:type="spellEnd"/>
      <w:r w:rsidRPr="002312C3">
        <w:t xml:space="preserve"> сел. </w:t>
      </w:r>
      <w:proofErr w:type="spellStart"/>
      <w:r w:rsidRPr="002312C3">
        <w:t>хоз-ва</w:t>
      </w:r>
      <w:proofErr w:type="spellEnd"/>
      <w:r w:rsidRPr="002312C3">
        <w:t xml:space="preserve"> Рос. Федерации,  Куб. </w:t>
      </w:r>
      <w:proofErr w:type="spellStart"/>
      <w:r w:rsidRPr="002312C3">
        <w:t>гос</w:t>
      </w:r>
      <w:proofErr w:type="spellEnd"/>
      <w:r w:rsidRPr="002312C3">
        <w:t xml:space="preserve">. </w:t>
      </w:r>
      <w:proofErr w:type="spellStart"/>
      <w:r w:rsidRPr="002312C3">
        <w:t>аграр</w:t>
      </w:r>
      <w:proofErr w:type="spellEnd"/>
      <w:r w:rsidRPr="002312C3">
        <w:t xml:space="preserve">. </w:t>
      </w:r>
      <w:proofErr w:type="spellStart"/>
      <w:r w:rsidRPr="002312C3">
        <w:t>ун</w:t>
      </w:r>
      <w:r w:rsidRPr="002312C3">
        <w:noBreakHyphen/>
        <w:t>т</w:t>
      </w:r>
      <w:proofErr w:type="spellEnd"/>
      <w:r w:rsidRPr="002312C3">
        <w:t xml:space="preserve"> им. И. Т. Тр</w:t>
      </w:r>
      <w:r w:rsidRPr="002312C3">
        <w:t>у</w:t>
      </w:r>
      <w:r w:rsidRPr="002312C3">
        <w:t xml:space="preserve">билина. –Краснодар: </w:t>
      </w:r>
      <w:proofErr w:type="spellStart"/>
      <w:r w:rsidRPr="002312C3">
        <w:t>КубГАУ</w:t>
      </w:r>
      <w:proofErr w:type="spellEnd"/>
      <w:r w:rsidRPr="002312C3">
        <w:t>,  2018. –234 с.: ил.; 21 см. –</w:t>
      </w:r>
      <w:proofErr w:type="spellStart"/>
      <w:r w:rsidRPr="002312C3">
        <w:t>Библиогр</w:t>
      </w:r>
      <w:proofErr w:type="spellEnd"/>
      <w:r w:rsidRPr="002312C3">
        <w:t>.: с. 231 (10 назв.). (Шифр Г2018–822)</w:t>
      </w:r>
    </w:p>
    <w:p w:rsidR="002312C3" w:rsidRPr="002312C3" w:rsidRDefault="002312C3" w:rsidP="002312C3">
      <w:pPr>
        <w:pStyle w:val="a7"/>
      </w:pPr>
      <w:r w:rsidRPr="002312C3">
        <w:t>Экземпляры: всего: 1 -102КХ(1)</w:t>
      </w:r>
    </w:p>
    <w:p w:rsidR="002312C3" w:rsidRPr="002312C3" w:rsidRDefault="002312C3" w:rsidP="002312C3">
      <w:pPr>
        <w:pStyle w:val="20"/>
      </w:pPr>
      <w:r w:rsidRPr="002312C3">
        <w:rPr>
          <w:b/>
        </w:rPr>
        <w:t>44. Указатель</w:t>
      </w:r>
      <w:r w:rsidRPr="002312C3">
        <w:t xml:space="preserve"> статей из иностранных журналов по механизации сельского хозяйства/ </w:t>
      </w:r>
      <w:proofErr w:type="spellStart"/>
      <w:r w:rsidRPr="002312C3">
        <w:t>М-во</w:t>
      </w:r>
      <w:proofErr w:type="spellEnd"/>
      <w:r w:rsidRPr="002312C3">
        <w:t xml:space="preserve"> сел. </w:t>
      </w:r>
      <w:proofErr w:type="spellStart"/>
      <w:r w:rsidRPr="002312C3">
        <w:t>хоз-ва</w:t>
      </w:r>
      <w:proofErr w:type="spellEnd"/>
      <w:r w:rsidRPr="002312C3">
        <w:t xml:space="preserve"> Рос. Федерации,  Рос. </w:t>
      </w:r>
      <w:proofErr w:type="spellStart"/>
      <w:r w:rsidRPr="002312C3">
        <w:t>науч.-исслед</w:t>
      </w:r>
      <w:proofErr w:type="spellEnd"/>
      <w:r w:rsidRPr="002312C3">
        <w:t xml:space="preserve">. </w:t>
      </w:r>
      <w:proofErr w:type="spellStart"/>
      <w:r w:rsidRPr="002312C3">
        <w:t>ин</w:t>
      </w:r>
      <w:r w:rsidRPr="002312C3">
        <w:noBreakHyphen/>
        <w:t>т</w:t>
      </w:r>
      <w:proofErr w:type="spellEnd"/>
      <w:r w:rsidRPr="002312C3">
        <w:t xml:space="preserve"> </w:t>
      </w:r>
      <w:proofErr w:type="spellStart"/>
      <w:r w:rsidRPr="002312C3">
        <w:t>информ</w:t>
      </w:r>
      <w:proofErr w:type="spellEnd"/>
      <w:r w:rsidRPr="002312C3">
        <w:t xml:space="preserve">. и </w:t>
      </w:r>
      <w:proofErr w:type="spellStart"/>
      <w:r w:rsidRPr="002312C3">
        <w:t>техн.-экон</w:t>
      </w:r>
      <w:proofErr w:type="spellEnd"/>
      <w:r w:rsidRPr="002312C3">
        <w:t xml:space="preserve">. </w:t>
      </w:r>
      <w:proofErr w:type="spellStart"/>
      <w:r w:rsidRPr="002312C3">
        <w:t>исслед</w:t>
      </w:r>
      <w:proofErr w:type="spellEnd"/>
      <w:r w:rsidRPr="002312C3">
        <w:t xml:space="preserve">. по </w:t>
      </w:r>
      <w:proofErr w:type="spellStart"/>
      <w:r w:rsidRPr="002312C3">
        <w:t>инженер.-техн</w:t>
      </w:r>
      <w:proofErr w:type="spellEnd"/>
      <w:r w:rsidRPr="002312C3">
        <w:t xml:space="preserve">. обеспечению </w:t>
      </w:r>
      <w:proofErr w:type="spellStart"/>
      <w:r w:rsidRPr="002312C3">
        <w:t>агропром</w:t>
      </w:r>
      <w:proofErr w:type="spellEnd"/>
      <w:r w:rsidRPr="002312C3">
        <w:t>. комплекса. –Москва : [</w:t>
      </w:r>
      <w:proofErr w:type="spellStart"/>
      <w:r w:rsidRPr="002312C3">
        <w:t>Росинформагротех</w:t>
      </w:r>
      <w:proofErr w:type="spellEnd"/>
      <w:r w:rsidRPr="002312C3">
        <w:t>],  2009 –</w:t>
      </w:r>
    </w:p>
    <w:p w:rsidR="002312C3" w:rsidRPr="002312C3" w:rsidRDefault="002312C3" w:rsidP="002312C3">
      <w:pPr>
        <w:pStyle w:val="a7"/>
      </w:pPr>
      <w:proofErr w:type="spellStart"/>
      <w:r w:rsidRPr="002312C3">
        <w:t>Вып</w:t>
      </w:r>
      <w:proofErr w:type="spellEnd"/>
      <w:r w:rsidRPr="002312C3">
        <w:t>. 2. -2018. -15 с.; 20 см. (Шифр ВР2018-109/2)</w:t>
      </w:r>
    </w:p>
    <w:p w:rsidR="002312C3" w:rsidRPr="002312C3" w:rsidRDefault="002312C3" w:rsidP="002312C3">
      <w:pPr>
        <w:pStyle w:val="a7"/>
      </w:pPr>
      <w:r w:rsidRPr="002312C3">
        <w:t>Экземпляры: всего: 1 -102СЗ(1)</w:t>
      </w:r>
    </w:p>
    <w:p w:rsidR="002312C3" w:rsidRPr="002312C3" w:rsidRDefault="002312C3" w:rsidP="002312C3">
      <w:pPr>
        <w:pStyle w:val="20"/>
      </w:pPr>
      <w:r w:rsidRPr="002312C3">
        <w:rPr>
          <w:b/>
        </w:rPr>
        <w:t>45. </w:t>
      </w:r>
      <w:proofErr w:type="spellStart"/>
      <w:r w:rsidRPr="002312C3">
        <w:rPr>
          <w:b/>
        </w:rPr>
        <w:t>Чепурин</w:t>
      </w:r>
      <w:proofErr w:type="spellEnd"/>
      <w:r w:rsidRPr="002312C3">
        <w:rPr>
          <w:b/>
        </w:rPr>
        <w:t xml:space="preserve">  Г. Е. </w:t>
      </w:r>
      <w:r w:rsidRPr="002312C3">
        <w:t xml:space="preserve">Структура и содержание технологического паспорта и операционных карт зерноуборочных комбайнов/ Г. Е. </w:t>
      </w:r>
      <w:proofErr w:type="spellStart"/>
      <w:r w:rsidRPr="002312C3">
        <w:t>Чепурин</w:t>
      </w:r>
      <w:proofErr w:type="spellEnd"/>
      <w:r w:rsidRPr="002312C3">
        <w:t xml:space="preserve">,  А. П. Цегельник; </w:t>
      </w:r>
      <w:proofErr w:type="spellStart"/>
      <w:r w:rsidRPr="002312C3">
        <w:t>Сиб</w:t>
      </w:r>
      <w:proofErr w:type="spellEnd"/>
      <w:r w:rsidRPr="002312C3">
        <w:t xml:space="preserve">. </w:t>
      </w:r>
      <w:proofErr w:type="spellStart"/>
      <w:r w:rsidRPr="002312C3">
        <w:t>федер</w:t>
      </w:r>
      <w:proofErr w:type="spellEnd"/>
      <w:r w:rsidRPr="002312C3">
        <w:t xml:space="preserve">. </w:t>
      </w:r>
      <w:proofErr w:type="spellStart"/>
      <w:r w:rsidRPr="002312C3">
        <w:t>науч</w:t>
      </w:r>
      <w:proofErr w:type="spellEnd"/>
      <w:r w:rsidRPr="002312C3">
        <w:t xml:space="preserve">. центр </w:t>
      </w:r>
      <w:proofErr w:type="spellStart"/>
      <w:r w:rsidRPr="002312C3">
        <w:t>агробиотехн</w:t>
      </w:r>
      <w:r w:rsidRPr="002312C3">
        <w:t>о</w:t>
      </w:r>
      <w:r w:rsidRPr="002312C3">
        <w:t>логий</w:t>
      </w:r>
      <w:proofErr w:type="spellEnd"/>
      <w:r w:rsidRPr="002312C3">
        <w:t xml:space="preserve"> Рос. акад. наук // Сибирский вестник сельскохозяйственной науки. –</w:t>
      </w:r>
      <w:proofErr w:type="spellStart"/>
      <w:r w:rsidRPr="002312C3">
        <w:t>Краснообск</w:t>
      </w:r>
      <w:proofErr w:type="spellEnd"/>
      <w:r w:rsidRPr="002312C3">
        <w:t xml:space="preserve">,  </w:t>
      </w:r>
      <w:proofErr w:type="spellStart"/>
      <w:r w:rsidRPr="002312C3">
        <w:t>Новосиб</w:t>
      </w:r>
      <w:proofErr w:type="spellEnd"/>
      <w:r w:rsidRPr="002312C3">
        <w:t>. обл.,  2018. –Т. 48 № 3. –C. 50–57: ил. –Рез. на англ. яз. –</w:t>
      </w:r>
      <w:proofErr w:type="spellStart"/>
      <w:r w:rsidRPr="002312C3">
        <w:t>Библиогр</w:t>
      </w:r>
      <w:proofErr w:type="spellEnd"/>
      <w:r w:rsidRPr="002312C3">
        <w:t>.: с. 56–57 (13 назв.)</w:t>
      </w:r>
    </w:p>
    <w:p w:rsidR="002312C3" w:rsidRPr="002312C3" w:rsidRDefault="002312C3" w:rsidP="002312C3">
      <w:pPr>
        <w:pStyle w:val="2"/>
      </w:pPr>
      <w:bookmarkStart w:id="54" w:name="_Toc529982521"/>
      <w:r w:rsidRPr="002312C3">
        <w:t>Экономика сельского хозяйства</w:t>
      </w:r>
      <w:bookmarkEnd w:id="54"/>
    </w:p>
    <w:p w:rsidR="002312C3" w:rsidRPr="002312C3" w:rsidRDefault="002312C3" w:rsidP="002312C3">
      <w:pPr>
        <w:pStyle w:val="20"/>
      </w:pPr>
      <w:r w:rsidRPr="002312C3">
        <w:rPr>
          <w:b/>
        </w:rPr>
        <w:t>46. </w:t>
      </w:r>
      <w:proofErr w:type="spellStart"/>
      <w:r w:rsidRPr="002312C3">
        <w:rPr>
          <w:b/>
        </w:rPr>
        <w:t>Задворнева</w:t>
      </w:r>
      <w:proofErr w:type="spellEnd"/>
      <w:r w:rsidRPr="002312C3">
        <w:rPr>
          <w:b/>
        </w:rPr>
        <w:t xml:space="preserve">  Е. П. </w:t>
      </w:r>
      <w:r w:rsidRPr="002312C3">
        <w:t>Развитие инфраструктуры агропродовольственного комплекса пригоро</w:t>
      </w:r>
      <w:r w:rsidRPr="002312C3">
        <w:t>д</w:t>
      </w:r>
      <w:r w:rsidRPr="002312C3">
        <w:t xml:space="preserve">ной зоны мегаполиса (на материалах  г. Астаны Республики Казахстан) : </w:t>
      </w:r>
      <w:proofErr w:type="spellStart"/>
      <w:r w:rsidRPr="002312C3">
        <w:t>дис</w:t>
      </w:r>
      <w:proofErr w:type="spellEnd"/>
      <w:r w:rsidRPr="002312C3">
        <w:t xml:space="preserve">… канд. </w:t>
      </w:r>
      <w:proofErr w:type="spellStart"/>
      <w:r w:rsidRPr="002312C3">
        <w:t>экон</w:t>
      </w:r>
      <w:proofErr w:type="spellEnd"/>
      <w:r w:rsidRPr="002312C3">
        <w:t xml:space="preserve">. наук : специальность 08.00.05/ Е. П. </w:t>
      </w:r>
      <w:proofErr w:type="spellStart"/>
      <w:r w:rsidRPr="002312C3">
        <w:t>Задворнева</w:t>
      </w:r>
      <w:proofErr w:type="spellEnd"/>
      <w:r w:rsidRPr="002312C3">
        <w:t xml:space="preserve">; Омский </w:t>
      </w:r>
      <w:proofErr w:type="spellStart"/>
      <w:r w:rsidRPr="002312C3">
        <w:t>гос</w:t>
      </w:r>
      <w:proofErr w:type="spellEnd"/>
      <w:r w:rsidRPr="002312C3">
        <w:t xml:space="preserve">. </w:t>
      </w:r>
      <w:proofErr w:type="spellStart"/>
      <w:r w:rsidRPr="002312C3">
        <w:t>аграр</w:t>
      </w:r>
      <w:proofErr w:type="spellEnd"/>
      <w:r w:rsidRPr="002312C3">
        <w:t xml:space="preserve">. </w:t>
      </w:r>
      <w:proofErr w:type="spellStart"/>
      <w:r w:rsidRPr="002312C3">
        <w:t>ун</w:t>
      </w:r>
      <w:r w:rsidRPr="002312C3">
        <w:noBreakHyphen/>
        <w:t>т</w:t>
      </w:r>
      <w:proofErr w:type="spellEnd"/>
      <w:r w:rsidRPr="002312C3">
        <w:t xml:space="preserve"> им. П. А. Столыпина,  [</w:t>
      </w:r>
      <w:proofErr w:type="spellStart"/>
      <w:r w:rsidRPr="002312C3">
        <w:t>Сиб</w:t>
      </w:r>
      <w:proofErr w:type="spellEnd"/>
      <w:r w:rsidRPr="002312C3">
        <w:t xml:space="preserve">. </w:t>
      </w:r>
      <w:proofErr w:type="spellStart"/>
      <w:r w:rsidRPr="002312C3">
        <w:t>ф</w:t>
      </w:r>
      <w:r w:rsidRPr="002312C3">
        <w:t>е</w:t>
      </w:r>
      <w:r w:rsidRPr="002312C3">
        <w:t>дер</w:t>
      </w:r>
      <w:proofErr w:type="spellEnd"/>
      <w:r w:rsidRPr="002312C3">
        <w:t xml:space="preserve">. </w:t>
      </w:r>
      <w:proofErr w:type="spellStart"/>
      <w:r w:rsidRPr="002312C3">
        <w:t>науч</w:t>
      </w:r>
      <w:proofErr w:type="spellEnd"/>
      <w:r w:rsidRPr="002312C3">
        <w:t xml:space="preserve">. центр </w:t>
      </w:r>
      <w:proofErr w:type="spellStart"/>
      <w:r w:rsidRPr="002312C3">
        <w:t>агробиотехнологий</w:t>
      </w:r>
      <w:proofErr w:type="spellEnd"/>
      <w:r w:rsidRPr="002312C3">
        <w:t xml:space="preserve"> Рос. акад. наук]. –Новосибирск,  2018. –25 с.: ил.,  </w:t>
      </w:r>
      <w:proofErr w:type="spellStart"/>
      <w:r w:rsidRPr="002312C3">
        <w:t>цв</w:t>
      </w:r>
      <w:proofErr w:type="spellEnd"/>
      <w:r w:rsidRPr="002312C3">
        <w:t>. ил. +Прил.: с. 189–210. –</w:t>
      </w:r>
      <w:proofErr w:type="spellStart"/>
      <w:r w:rsidRPr="002312C3">
        <w:t>Библиогр</w:t>
      </w:r>
      <w:proofErr w:type="spellEnd"/>
      <w:r w:rsidRPr="002312C3">
        <w:t>.: с. 177–188 (177 назв.). (Шифр И1816)</w:t>
      </w:r>
    </w:p>
    <w:p w:rsidR="002312C3" w:rsidRPr="002312C3" w:rsidRDefault="002312C3" w:rsidP="002312C3">
      <w:pPr>
        <w:pStyle w:val="a7"/>
      </w:pPr>
      <w:r w:rsidRPr="002312C3">
        <w:t>Экземпляры: всего: 1 -102ЧЗ(1)</w:t>
      </w:r>
    </w:p>
    <w:p w:rsidR="002312C3" w:rsidRPr="002312C3" w:rsidRDefault="002312C3" w:rsidP="002312C3">
      <w:pPr>
        <w:pStyle w:val="20"/>
      </w:pPr>
      <w:r w:rsidRPr="002312C3">
        <w:rPr>
          <w:b/>
        </w:rPr>
        <w:t xml:space="preserve">47. Ковтун  Б. А. </w:t>
      </w:r>
      <w:r w:rsidRPr="002312C3">
        <w:t xml:space="preserve">Организационно-экономические основы опережающего социально-экономического развития сельских территорий : </w:t>
      </w:r>
      <w:proofErr w:type="spellStart"/>
      <w:r w:rsidRPr="002312C3">
        <w:t>дис</w:t>
      </w:r>
      <w:proofErr w:type="spellEnd"/>
      <w:r w:rsidRPr="002312C3">
        <w:t xml:space="preserve">… д-ра </w:t>
      </w:r>
      <w:proofErr w:type="spellStart"/>
      <w:r w:rsidRPr="002312C3">
        <w:t>экон</w:t>
      </w:r>
      <w:proofErr w:type="spellEnd"/>
      <w:r w:rsidRPr="002312C3">
        <w:t xml:space="preserve">. наук : специальность 08.00.05/ Б. А. Ковтун; </w:t>
      </w:r>
      <w:proofErr w:type="spellStart"/>
      <w:r w:rsidRPr="002312C3">
        <w:t>М-во</w:t>
      </w:r>
      <w:proofErr w:type="spellEnd"/>
      <w:r w:rsidRPr="002312C3">
        <w:t xml:space="preserve"> сел. </w:t>
      </w:r>
      <w:proofErr w:type="spellStart"/>
      <w:r w:rsidRPr="002312C3">
        <w:t>хоз-ва</w:t>
      </w:r>
      <w:proofErr w:type="spellEnd"/>
      <w:r w:rsidRPr="002312C3">
        <w:t xml:space="preserve"> Рос. Федерации,  </w:t>
      </w:r>
      <w:proofErr w:type="spellStart"/>
      <w:r w:rsidRPr="002312C3">
        <w:t>Новосиб</w:t>
      </w:r>
      <w:proofErr w:type="spellEnd"/>
      <w:r w:rsidRPr="002312C3">
        <w:t xml:space="preserve">. </w:t>
      </w:r>
      <w:proofErr w:type="spellStart"/>
      <w:r w:rsidRPr="002312C3">
        <w:t>гос</w:t>
      </w:r>
      <w:proofErr w:type="spellEnd"/>
      <w:r w:rsidRPr="002312C3">
        <w:t xml:space="preserve">. </w:t>
      </w:r>
      <w:proofErr w:type="spellStart"/>
      <w:r w:rsidRPr="002312C3">
        <w:t>аграр</w:t>
      </w:r>
      <w:proofErr w:type="spellEnd"/>
      <w:r w:rsidRPr="002312C3">
        <w:t xml:space="preserve">. </w:t>
      </w:r>
      <w:proofErr w:type="spellStart"/>
      <w:r w:rsidRPr="002312C3">
        <w:t>ун</w:t>
      </w:r>
      <w:r w:rsidRPr="002312C3">
        <w:noBreakHyphen/>
        <w:t>т</w:t>
      </w:r>
      <w:proofErr w:type="spellEnd"/>
      <w:r w:rsidRPr="002312C3">
        <w:t>. –Новосибирск,  2018. –403 с.: ил.; 30 см. –</w:t>
      </w:r>
      <w:proofErr w:type="spellStart"/>
      <w:r w:rsidRPr="002312C3">
        <w:t>Библиогр</w:t>
      </w:r>
      <w:proofErr w:type="spellEnd"/>
      <w:r w:rsidRPr="002312C3">
        <w:t>.: с. 341–380 (361 назв.). (Шифр И1815)</w:t>
      </w:r>
    </w:p>
    <w:p w:rsidR="002312C3" w:rsidRPr="002312C3" w:rsidRDefault="002312C3" w:rsidP="002312C3">
      <w:pPr>
        <w:pStyle w:val="a7"/>
      </w:pPr>
      <w:r w:rsidRPr="002312C3">
        <w:t>Экземпляры: всего: 1 -102ЧЗ(1)</w:t>
      </w:r>
    </w:p>
    <w:p w:rsidR="002312C3" w:rsidRPr="002312C3" w:rsidRDefault="002312C3" w:rsidP="002312C3">
      <w:pPr>
        <w:pStyle w:val="20"/>
      </w:pPr>
      <w:r w:rsidRPr="002312C3">
        <w:rPr>
          <w:b/>
        </w:rPr>
        <w:t>48. </w:t>
      </w:r>
      <w:proofErr w:type="spellStart"/>
      <w:r w:rsidRPr="002312C3">
        <w:rPr>
          <w:b/>
        </w:rPr>
        <w:t>Нарынбаева</w:t>
      </w:r>
      <w:proofErr w:type="spellEnd"/>
      <w:r w:rsidRPr="002312C3">
        <w:rPr>
          <w:b/>
        </w:rPr>
        <w:t xml:space="preserve">  А. С. </w:t>
      </w:r>
      <w:r w:rsidRPr="002312C3">
        <w:t xml:space="preserve">Управление сельскохозяйственным производством региона в условиях усиления агропромышленной интеграции (на примере Северного Казахстана) : автореферат </w:t>
      </w:r>
      <w:proofErr w:type="spellStart"/>
      <w:r w:rsidRPr="002312C3">
        <w:t>дис</w:t>
      </w:r>
      <w:proofErr w:type="spellEnd"/>
      <w:r w:rsidRPr="002312C3">
        <w:t xml:space="preserve">… д-ра </w:t>
      </w:r>
      <w:proofErr w:type="spellStart"/>
      <w:r w:rsidRPr="002312C3">
        <w:t>экон</w:t>
      </w:r>
      <w:proofErr w:type="spellEnd"/>
      <w:r w:rsidRPr="002312C3">
        <w:t xml:space="preserve">. наук : специальность 08.00.05/ А. С. </w:t>
      </w:r>
      <w:proofErr w:type="spellStart"/>
      <w:r w:rsidRPr="002312C3">
        <w:t>Нарынбаева</w:t>
      </w:r>
      <w:proofErr w:type="spellEnd"/>
      <w:r w:rsidRPr="002312C3">
        <w:t>; [</w:t>
      </w:r>
      <w:proofErr w:type="spellStart"/>
      <w:r w:rsidRPr="002312C3">
        <w:t>Сиб</w:t>
      </w:r>
      <w:proofErr w:type="spellEnd"/>
      <w:r w:rsidRPr="002312C3">
        <w:t xml:space="preserve">. </w:t>
      </w:r>
      <w:proofErr w:type="spellStart"/>
      <w:r w:rsidRPr="002312C3">
        <w:t>федер</w:t>
      </w:r>
      <w:proofErr w:type="spellEnd"/>
      <w:r w:rsidRPr="002312C3">
        <w:t xml:space="preserve">. </w:t>
      </w:r>
      <w:proofErr w:type="spellStart"/>
      <w:r w:rsidRPr="002312C3">
        <w:t>науч</w:t>
      </w:r>
      <w:proofErr w:type="spellEnd"/>
      <w:r w:rsidRPr="002312C3">
        <w:t xml:space="preserve">. центр </w:t>
      </w:r>
      <w:proofErr w:type="spellStart"/>
      <w:r w:rsidRPr="002312C3">
        <w:t>агробиотехнол</w:t>
      </w:r>
      <w:r w:rsidRPr="002312C3">
        <w:t>о</w:t>
      </w:r>
      <w:r w:rsidRPr="002312C3">
        <w:t>гий</w:t>
      </w:r>
      <w:proofErr w:type="spellEnd"/>
      <w:r w:rsidRPr="002312C3">
        <w:t xml:space="preserve"> Рос. акад. наук]. –Новосибирск,  2018. –50 с.: табл.,  </w:t>
      </w:r>
      <w:proofErr w:type="spellStart"/>
      <w:r w:rsidRPr="002312C3">
        <w:t>цв</w:t>
      </w:r>
      <w:proofErr w:type="spellEnd"/>
      <w:r w:rsidRPr="002312C3">
        <w:t>. ил.; 21 см. –</w:t>
      </w:r>
      <w:proofErr w:type="spellStart"/>
      <w:r w:rsidRPr="002312C3">
        <w:t>Библиогр</w:t>
      </w:r>
      <w:proofErr w:type="spellEnd"/>
      <w:r w:rsidRPr="002312C3">
        <w:t>.: с. 46–50 (55 назв.). (Шифр А2018–65)</w:t>
      </w:r>
    </w:p>
    <w:p w:rsidR="002312C3" w:rsidRPr="002312C3" w:rsidRDefault="002312C3" w:rsidP="002312C3">
      <w:pPr>
        <w:pStyle w:val="a7"/>
      </w:pPr>
      <w:r w:rsidRPr="002312C3">
        <w:t>Экземпляры: всего: 2 -102КХ(2)</w:t>
      </w:r>
    </w:p>
    <w:p w:rsidR="002312C3" w:rsidRPr="002312C3" w:rsidRDefault="002312C3" w:rsidP="002312C3">
      <w:pPr>
        <w:pStyle w:val="20"/>
      </w:pPr>
      <w:r w:rsidRPr="002312C3">
        <w:rPr>
          <w:b/>
        </w:rPr>
        <w:t>49. </w:t>
      </w:r>
      <w:proofErr w:type="spellStart"/>
      <w:r w:rsidRPr="002312C3">
        <w:rPr>
          <w:b/>
        </w:rPr>
        <w:t>Нарынбаева</w:t>
      </w:r>
      <w:proofErr w:type="spellEnd"/>
      <w:r w:rsidRPr="002312C3">
        <w:rPr>
          <w:b/>
        </w:rPr>
        <w:t xml:space="preserve">  А. С. </w:t>
      </w:r>
      <w:r w:rsidRPr="002312C3">
        <w:t xml:space="preserve">Управление сельскохозяйственным производством региона в условиях усиления агропромышленной интеграции (на примере Северного Казахстана) : </w:t>
      </w:r>
      <w:proofErr w:type="spellStart"/>
      <w:r w:rsidRPr="002312C3">
        <w:t>дис</w:t>
      </w:r>
      <w:proofErr w:type="spellEnd"/>
      <w:r w:rsidRPr="002312C3">
        <w:t xml:space="preserve">… д-ра </w:t>
      </w:r>
      <w:proofErr w:type="spellStart"/>
      <w:r w:rsidRPr="002312C3">
        <w:t>экон</w:t>
      </w:r>
      <w:proofErr w:type="spellEnd"/>
      <w:r w:rsidRPr="002312C3">
        <w:t xml:space="preserve">. наук : специальность 08.00.05/ А. С. </w:t>
      </w:r>
      <w:proofErr w:type="spellStart"/>
      <w:r w:rsidRPr="002312C3">
        <w:t>Нарынбаева</w:t>
      </w:r>
      <w:proofErr w:type="spellEnd"/>
      <w:r w:rsidRPr="002312C3">
        <w:t xml:space="preserve">; </w:t>
      </w:r>
      <w:proofErr w:type="spellStart"/>
      <w:r w:rsidRPr="002312C3">
        <w:t>Федер</w:t>
      </w:r>
      <w:proofErr w:type="spellEnd"/>
      <w:r w:rsidRPr="002312C3">
        <w:t xml:space="preserve">. агентство </w:t>
      </w:r>
      <w:proofErr w:type="spellStart"/>
      <w:r w:rsidRPr="002312C3">
        <w:t>науч</w:t>
      </w:r>
      <w:proofErr w:type="spellEnd"/>
      <w:r w:rsidRPr="002312C3">
        <w:t xml:space="preserve">. орг.,  </w:t>
      </w:r>
      <w:proofErr w:type="spellStart"/>
      <w:r w:rsidRPr="002312C3">
        <w:t>Сиб</w:t>
      </w:r>
      <w:proofErr w:type="spellEnd"/>
      <w:r w:rsidRPr="002312C3">
        <w:t xml:space="preserve">. </w:t>
      </w:r>
      <w:proofErr w:type="spellStart"/>
      <w:r w:rsidRPr="002312C3">
        <w:t>федер</w:t>
      </w:r>
      <w:proofErr w:type="spellEnd"/>
      <w:r w:rsidRPr="002312C3">
        <w:t xml:space="preserve">. </w:t>
      </w:r>
      <w:proofErr w:type="spellStart"/>
      <w:r w:rsidRPr="002312C3">
        <w:t>науч</w:t>
      </w:r>
      <w:proofErr w:type="spellEnd"/>
      <w:r w:rsidRPr="002312C3">
        <w:t xml:space="preserve">. центр </w:t>
      </w:r>
      <w:proofErr w:type="spellStart"/>
      <w:r w:rsidRPr="002312C3">
        <w:t>а</w:t>
      </w:r>
      <w:r w:rsidRPr="002312C3">
        <w:t>г</w:t>
      </w:r>
      <w:r w:rsidRPr="002312C3">
        <w:t>робиотехнологий</w:t>
      </w:r>
      <w:proofErr w:type="spellEnd"/>
      <w:r w:rsidRPr="002312C3">
        <w:t xml:space="preserve"> Рос. акад. наук,  </w:t>
      </w:r>
      <w:proofErr w:type="spellStart"/>
      <w:r w:rsidRPr="002312C3">
        <w:t>Сиб</w:t>
      </w:r>
      <w:proofErr w:type="spellEnd"/>
      <w:r w:rsidRPr="002312C3">
        <w:t xml:space="preserve">. </w:t>
      </w:r>
      <w:proofErr w:type="spellStart"/>
      <w:r w:rsidRPr="002312C3">
        <w:t>науч.-исслед</w:t>
      </w:r>
      <w:proofErr w:type="spellEnd"/>
      <w:r w:rsidRPr="002312C3">
        <w:t xml:space="preserve">. </w:t>
      </w:r>
      <w:proofErr w:type="spellStart"/>
      <w:r w:rsidRPr="002312C3">
        <w:t>ин</w:t>
      </w:r>
      <w:r w:rsidRPr="002312C3">
        <w:noBreakHyphen/>
        <w:t>т</w:t>
      </w:r>
      <w:proofErr w:type="spellEnd"/>
      <w:r w:rsidRPr="002312C3">
        <w:t xml:space="preserve"> экономики сел. </w:t>
      </w:r>
      <w:proofErr w:type="spellStart"/>
      <w:r w:rsidRPr="002312C3">
        <w:t>хоз-ва</w:t>
      </w:r>
      <w:proofErr w:type="spellEnd"/>
      <w:r w:rsidRPr="002312C3">
        <w:t xml:space="preserve">. –Новосибирск,  2018. –465 с.: ил.,  </w:t>
      </w:r>
      <w:proofErr w:type="spellStart"/>
      <w:r w:rsidRPr="002312C3">
        <w:t>цв</w:t>
      </w:r>
      <w:proofErr w:type="spellEnd"/>
      <w:r w:rsidRPr="002312C3">
        <w:t>. ил.; 30 см +Прил.: с. 438–465. –</w:t>
      </w:r>
      <w:proofErr w:type="spellStart"/>
      <w:r w:rsidRPr="002312C3">
        <w:t>Библиогр</w:t>
      </w:r>
      <w:proofErr w:type="spellEnd"/>
      <w:r w:rsidRPr="002312C3">
        <w:t>.: с. 401–437 (385 назв.). (Шифр И1814)</w:t>
      </w:r>
    </w:p>
    <w:p w:rsidR="002312C3" w:rsidRPr="002312C3" w:rsidRDefault="002312C3" w:rsidP="002312C3">
      <w:pPr>
        <w:pStyle w:val="a7"/>
      </w:pPr>
      <w:r w:rsidRPr="002312C3">
        <w:t>Экземпляры: всего: 1 -102ЧЗ(1)</w:t>
      </w:r>
    </w:p>
    <w:p w:rsidR="002312C3" w:rsidRPr="002312C3" w:rsidRDefault="002312C3" w:rsidP="002312C3">
      <w:pPr>
        <w:pStyle w:val="20"/>
      </w:pPr>
      <w:r w:rsidRPr="002312C3">
        <w:rPr>
          <w:b/>
        </w:rPr>
        <w:t>50. Петр</w:t>
      </w:r>
      <w:r w:rsidRPr="002312C3">
        <w:t xml:space="preserve"> Михайлович </w:t>
      </w:r>
      <w:proofErr w:type="spellStart"/>
      <w:r w:rsidRPr="002312C3">
        <w:t>Першукевич</w:t>
      </w:r>
      <w:proofErr w:type="spellEnd"/>
      <w:r w:rsidRPr="002312C3">
        <w:t xml:space="preserve"> / [В. В. Альт,  А. Н. Власенко,  Н. Г. Власенко и др.] // Сибирский вестник сельскохозяйственной науки. –</w:t>
      </w:r>
      <w:proofErr w:type="spellStart"/>
      <w:r w:rsidRPr="002312C3">
        <w:t>Краснообск</w:t>
      </w:r>
      <w:proofErr w:type="spellEnd"/>
      <w:r w:rsidRPr="002312C3">
        <w:t xml:space="preserve">,  </w:t>
      </w:r>
      <w:proofErr w:type="spellStart"/>
      <w:r w:rsidRPr="002312C3">
        <w:t>Новосиб</w:t>
      </w:r>
      <w:proofErr w:type="spellEnd"/>
      <w:r w:rsidRPr="002312C3">
        <w:t>. обл.,  2018. –Т. 48 № 3. –C. 91–92: ил.</w:t>
      </w:r>
    </w:p>
    <w:p w:rsidR="002312C3" w:rsidRPr="002312C3" w:rsidRDefault="002312C3" w:rsidP="002312C3">
      <w:pPr>
        <w:pStyle w:val="1"/>
      </w:pPr>
      <w:bookmarkStart w:id="55" w:name="_Toc529982522"/>
      <w:r w:rsidRPr="002312C3">
        <w:lastRenderedPageBreak/>
        <w:t>Лесное хозяйство</w:t>
      </w:r>
      <w:bookmarkEnd w:id="55"/>
    </w:p>
    <w:p w:rsidR="002312C3" w:rsidRPr="002312C3" w:rsidRDefault="002312C3" w:rsidP="002312C3">
      <w:pPr>
        <w:pStyle w:val="20"/>
      </w:pPr>
      <w:r w:rsidRPr="002312C3">
        <w:rPr>
          <w:b/>
        </w:rPr>
        <w:t xml:space="preserve">51. Абрамов  В. В. </w:t>
      </w:r>
      <w:r w:rsidRPr="002312C3">
        <w:t xml:space="preserve">Технология и машины лесосечных работ : учебное пособие/ В. В. Абрамов,  А. С. Черных,  Л. Д. </w:t>
      </w:r>
      <w:proofErr w:type="spellStart"/>
      <w:r w:rsidRPr="002312C3">
        <w:t>Бухтояров</w:t>
      </w:r>
      <w:proofErr w:type="spellEnd"/>
      <w:r w:rsidRPr="002312C3">
        <w:t xml:space="preserve">; </w:t>
      </w:r>
      <w:proofErr w:type="spellStart"/>
      <w:r w:rsidRPr="002312C3">
        <w:t>М-во</w:t>
      </w:r>
      <w:proofErr w:type="spellEnd"/>
      <w:r w:rsidRPr="002312C3">
        <w:t xml:space="preserve"> образования и науки Рос. Федерации,  Воронеж. </w:t>
      </w:r>
      <w:proofErr w:type="spellStart"/>
      <w:r w:rsidRPr="002312C3">
        <w:t>гос</w:t>
      </w:r>
      <w:proofErr w:type="spellEnd"/>
      <w:r w:rsidRPr="002312C3">
        <w:t xml:space="preserve">. </w:t>
      </w:r>
      <w:proofErr w:type="spellStart"/>
      <w:r w:rsidRPr="002312C3">
        <w:t>лесотехн</w:t>
      </w:r>
      <w:proofErr w:type="spellEnd"/>
      <w:r w:rsidRPr="002312C3">
        <w:t xml:space="preserve">. </w:t>
      </w:r>
      <w:proofErr w:type="spellStart"/>
      <w:r w:rsidRPr="002312C3">
        <w:t>ун</w:t>
      </w:r>
      <w:r w:rsidRPr="002312C3">
        <w:noBreakHyphen/>
        <w:t>т</w:t>
      </w:r>
      <w:proofErr w:type="spellEnd"/>
      <w:r w:rsidRPr="002312C3">
        <w:t xml:space="preserve"> им. Г. Ф. Морозова. –Воронеж: [ВГЛТУ],  2018. –131 с.: ил.; 21 см +Прил.: с. 105–131. –</w:t>
      </w:r>
      <w:proofErr w:type="spellStart"/>
      <w:r w:rsidRPr="002312C3">
        <w:t>Библиогр</w:t>
      </w:r>
      <w:proofErr w:type="spellEnd"/>
      <w:r w:rsidRPr="002312C3">
        <w:t>.: с. 102–104 (22 назв.). (Шифр Г2018–843)</w:t>
      </w:r>
    </w:p>
    <w:p w:rsidR="002312C3" w:rsidRPr="002312C3" w:rsidRDefault="002312C3" w:rsidP="002312C3">
      <w:pPr>
        <w:pStyle w:val="a7"/>
      </w:pPr>
      <w:r w:rsidRPr="002312C3">
        <w:t>Экземпляры: всего: 1 -102КХ(1)</w:t>
      </w:r>
    </w:p>
    <w:p w:rsidR="002312C3" w:rsidRPr="002312C3" w:rsidRDefault="002312C3" w:rsidP="002312C3">
      <w:pPr>
        <w:pStyle w:val="20"/>
      </w:pPr>
      <w:r w:rsidRPr="002312C3">
        <w:rPr>
          <w:b/>
        </w:rPr>
        <w:t>52. </w:t>
      </w:r>
      <w:proofErr w:type="spellStart"/>
      <w:r w:rsidRPr="002312C3">
        <w:rPr>
          <w:b/>
        </w:rPr>
        <w:t>Волдаев</w:t>
      </w:r>
      <w:proofErr w:type="spellEnd"/>
      <w:r w:rsidRPr="002312C3">
        <w:rPr>
          <w:b/>
        </w:rPr>
        <w:t xml:space="preserve">  М. Н. </w:t>
      </w:r>
      <w:r w:rsidRPr="002312C3">
        <w:t>Проектирование лесозаготовительных и деревоперерабатывающих прои</w:t>
      </w:r>
      <w:r w:rsidRPr="002312C3">
        <w:t>з</w:t>
      </w:r>
      <w:r w:rsidRPr="002312C3">
        <w:t xml:space="preserve">водств лесного комплекса : учебное пособие/ М. Н. </w:t>
      </w:r>
      <w:proofErr w:type="spellStart"/>
      <w:r w:rsidRPr="002312C3">
        <w:t>Волдаев</w:t>
      </w:r>
      <w:proofErr w:type="spellEnd"/>
      <w:r w:rsidRPr="002312C3">
        <w:t xml:space="preserve">; </w:t>
      </w:r>
      <w:proofErr w:type="spellStart"/>
      <w:r w:rsidRPr="002312C3">
        <w:t>М-во</w:t>
      </w:r>
      <w:proofErr w:type="spellEnd"/>
      <w:r w:rsidRPr="002312C3">
        <w:t xml:space="preserve"> образования и науки Рос. Федер</w:t>
      </w:r>
      <w:r w:rsidRPr="002312C3">
        <w:t>а</w:t>
      </w:r>
      <w:r w:rsidRPr="002312C3">
        <w:t xml:space="preserve">ции,  </w:t>
      </w:r>
      <w:proofErr w:type="spellStart"/>
      <w:r w:rsidRPr="002312C3">
        <w:t>Поволж</w:t>
      </w:r>
      <w:proofErr w:type="spellEnd"/>
      <w:r w:rsidRPr="002312C3">
        <w:t xml:space="preserve">. </w:t>
      </w:r>
      <w:proofErr w:type="spellStart"/>
      <w:r w:rsidRPr="002312C3">
        <w:t>гос</w:t>
      </w:r>
      <w:proofErr w:type="spellEnd"/>
      <w:r w:rsidRPr="002312C3">
        <w:t xml:space="preserve">. </w:t>
      </w:r>
      <w:proofErr w:type="spellStart"/>
      <w:r w:rsidRPr="002312C3">
        <w:t>технол</w:t>
      </w:r>
      <w:proofErr w:type="spellEnd"/>
      <w:r w:rsidRPr="002312C3">
        <w:t xml:space="preserve">. </w:t>
      </w:r>
      <w:proofErr w:type="spellStart"/>
      <w:r w:rsidRPr="002312C3">
        <w:t>ун</w:t>
      </w:r>
      <w:r w:rsidRPr="002312C3">
        <w:noBreakHyphen/>
        <w:t>т</w:t>
      </w:r>
      <w:proofErr w:type="spellEnd"/>
      <w:r w:rsidRPr="002312C3">
        <w:t>. –Йошкар-Ола: [ПГТУ],  2017. –91 с.: ил.; 21 см. –</w:t>
      </w:r>
      <w:proofErr w:type="spellStart"/>
      <w:r w:rsidRPr="002312C3">
        <w:t>Библиогр</w:t>
      </w:r>
      <w:proofErr w:type="spellEnd"/>
      <w:r w:rsidRPr="002312C3">
        <w:t>.: с. 74–77 (48 назв.). (Шифр Г2018–821)</w:t>
      </w:r>
    </w:p>
    <w:p w:rsidR="002312C3" w:rsidRPr="002312C3" w:rsidRDefault="002312C3" w:rsidP="002312C3">
      <w:pPr>
        <w:pStyle w:val="a7"/>
      </w:pPr>
      <w:r w:rsidRPr="002312C3">
        <w:t>Экземпляры: всего: 1 -102КХ(1)</w:t>
      </w:r>
    </w:p>
    <w:p w:rsidR="002312C3" w:rsidRPr="002312C3" w:rsidRDefault="002312C3" w:rsidP="002312C3">
      <w:pPr>
        <w:pStyle w:val="20"/>
      </w:pPr>
      <w:r w:rsidRPr="002312C3">
        <w:rPr>
          <w:b/>
        </w:rPr>
        <w:t xml:space="preserve">53. Дегтярева  С. И. </w:t>
      </w:r>
      <w:r w:rsidRPr="002312C3">
        <w:t xml:space="preserve">Дендрология. Лесная геоботаника : учебное пособие/ С. И. Дегтярева,  В. Д. Дорофеева; </w:t>
      </w:r>
      <w:proofErr w:type="spellStart"/>
      <w:r w:rsidRPr="002312C3">
        <w:t>М-во</w:t>
      </w:r>
      <w:proofErr w:type="spellEnd"/>
      <w:r w:rsidRPr="002312C3">
        <w:t xml:space="preserve"> образования и науки Рос. Федерации,  Воронеж. </w:t>
      </w:r>
      <w:proofErr w:type="spellStart"/>
      <w:r w:rsidRPr="002312C3">
        <w:t>гос</w:t>
      </w:r>
      <w:proofErr w:type="spellEnd"/>
      <w:r w:rsidRPr="002312C3">
        <w:t xml:space="preserve">. </w:t>
      </w:r>
      <w:proofErr w:type="spellStart"/>
      <w:r w:rsidRPr="002312C3">
        <w:t>лесотехн</w:t>
      </w:r>
      <w:proofErr w:type="spellEnd"/>
      <w:r w:rsidRPr="002312C3">
        <w:t xml:space="preserve">. </w:t>
      </w:r>
      <w:proofErr w:type="spellStart"/>
      <w:r w:rsidRPr="002312C3">
        <w:t>ун</w:t>
      </w:r>
      <w:r w:rsidRPr="002312C3">
        <w:noBreakHyphen/>
        <w:t>т</w:t>
      </w:r>
      <w:proofErr w:type="spellEnd"/>
      <w:r w:rsidRPr="002312C3">
        <w:t xml:space="preserve"> им. Г. Ф. Морозова. –Воронеж: [ВГЛТУ],  2018. –135 с.: ил.,  </w:t>
      </w:r>
      <w:proofErr w:type="spellStart"/>
      <w:r w:rsidRPr="002312C3">
        <w:t>цв</w:t>
      </w:r>
      <w:proofErr w:type="spellEnd"/>
      <w:r w:rsidRPr="002312C3">
        <w:t>. ил.; 21 см +Прил.: с. 86–135. –</w:t>
      </w:r>
      <w:proofErr w:type="spellStart"/>
      <w:r w:rsidRPr="002312C3">
        <w:t>Библиогр</w:t>
      </w:r>
      <w:proofErr w:type="spellEnd"/>
      <w:r w:rsidRPr="002312C3">
        <w:t>.: с. 85 (11 назв.). (Шифр Г2018–844)</w:t>
      </w:r>
    </w:p>
    <w:p w:rsidR="002312C3" w:rsidRPr="002312C3" w:rsidRDefault="002312C3" w:rsidP="002312C3">
      <w:pPr>
        <w:pStyle w:val="a7"/>
      </w:pPr>
      <w:r w:rsidRPr="002312C3">
        <w:t>Экземпляры: всего: 1 -102КХ(1)</w:t>
      </w:r>
    </w:p>
    <w:p w:rsidR="002312C3" w:rsidRPr="002312C3" w:rsidRDefault="002312C3" w:rsidP="002312C3">
      <w:pPr>
        <w:pStyle w:val="20"/>
      </w:pPr>
      <w:r w:rsidRPr="002312C3">
        <w:rPr>
          <w:b/>
        </w:rPr>
        <w:t xml:space="preserve">54. Кочергина  М. В. </w:t>
      </w:r>
      <w:r w:rsidRPr="002312C3">
        <w:t xml:space="preserve">Основы лесопаркового хозяйства : практикум/ М. В. Кочергина; </w:t>
      </w:r>
      <w:proofErr w:type="spellStart"/>
      <w:r w:rsidRPr="002312C3">
        <w:t>М-во</w:t>
      </w:r>
      <w:proofErr w:type="spellEnd"/>
      <w:r w:rsidRPr="002312C3">
        <w:t xml:space="preserve"> о</w:t>
      </w:r>
      <w:r w:rsidRPr="002312C3">
        <w:t>б</w:t>
      </w:r>
      <w:r w:rsidRPr="002312C3">
        <w:t xml:space="preserve">разования и науки Рос. Федерации,  Воронеж. </w:t>
      </w:r>
      <w:proofErr w:type="spellStart"/>
      <w:r w:rsidRPr="002312C3">
        <w:t>гос</w:t>
      </w:r>
      <w:proofErr w:type="spellEnd"/>
      <w:r w:rsidRPr="002312C3">
        <w:t xml:space="preserve">. </w:t>
      </w:r>
      <w:proofErr w:type="spellStart"/>
      <w:r w:rsidRPr="002312C3">
        <w:t>лесотехн</w:t>
      </w:r>
      <w:proofErr w:type="spellEnd"/>
      <w:r w:rsidRPr="002312C3">
        <w:t xml:space="preserve">. </w:t>
      </w:r>
      <w:proofErr w:type="spellStart"/>
      <w:r w:rsidRPr="002312C3">
        <w:t>ун</w:t>
      </w:r>
      <w:r w:rsidRPr="002312C3">
        <w:noBreakHyphen/>
        <w:t>т</w:t>
      </w:r>
      <w:proofErr w:type="spellEnd"/>
      <w:r w:rsidRPr="002312C3">
        <w:t xml:space="preserve"> им. Г. Ф. Морозова. –Воронеж: [ВГЛТУ],  2018. –58 с.: ил.; 21 см +Прил.: с. 53–58. –</w:t>
      </w:r>
      <w:proofErr w:type="spellStart"/>
      <w:r w:rsidRPr="002312C3">
        <w:t>Библиогр</w:t>
      </w:r>
      <w:proofErr w:type="spellEnd"/>
      <w:r w:rsidRPr="002312C3">
        <w:t>.: с. 52 (8 назв.). (Шифр Г2018–842)</w:t>
      </w:r>
    </w:p>
    <w:p w:rsidR="002312C3" w:rsidRPr="002312C3" w:rsidRDefault="002312C3" w:rsidP="002312C3">
      <w:pPr>
        <w:pStyle w:val="a7"/>
      </w:pPr>
      <w:r w:rsidRPr="002312C3">
        <w:t>Экземпляры: всего: 1 -102КХ(1)</w:t>
      </w:r>
    </w:p>
    <w:p w:rsidR="002312C3" w:rsidRPr="002312C3" w:rsidRDefault="002312C3" w:rsidP="002312C3">
      <w:pPr>
        <w:pStyle w:val="20"/>
      </w:pPr>
      <w:r w:rsidRPr="002312C3">
        <w:rPr>
          <w:b/>
        </w:rPr>
        <w:t>55. Леса</w:t>
      </w:r>
      <w:r w:rsidRPr="002312C3">
        <w:t xml:space="preserve"> Евразии –леса Поволжья </w:t>
      </w:r>
      <w:proofErr w:type="spellStart"/>
      <w:r w:rsidRPr="002312C3">
        <w:t>=Forests</w:t>
      </w:r>
      <w:proofErr w:type="spellEnd"/>
      <w:r w:rsidRPr="002312C3">
        <w:t xml:space="preserve"> </w:t>
      </w:r>
      <w:proofErr w:type="spellStart"/>
      <w:r w:rsidRPr="002312C3">
        <w:t>of</w:t>
      </w:r>
      <w:proofErr w:type="spellEnd"/>
      <w:r w:rsidRPr="002312C3">
        <w:t xml:space="preserve"> </w:t>
      </w:r>
      <w:proofErr w:type="spellStart"/>
      <w:r w:rsidRPr="002312C3">
        <w:t>Eurasia</w:t>
      </w:r>
      <w:proofErr w:type="spellEnd"/>
      <w:r w:rsidRPr="002312C3">
        <w:t> –</w:t>
      </w:r>
      <w:proofErr w:type="spellStart"/>
      <w:r w:rsidRPr="002312C3">
        <w:t>forests</w:t>
      </w:r>
      <w:proofErr w:type="spellEnd"/>
      <w:r w:rsidRPr="002312C3">
        <w:t xml:space="preserve"> </w:t>
      </w:r>
      <w:proofErr w:type="spellStart"/>
      <w:r w:rsidRPr="002312C3">
        <w:t>of</w:t>
      </w:r>
      <w:proofErr w:type="spellEnd"/>
      <w:r w:rsidRPr="002312C3">
        <w:t xml:space="preserve"> </w:t>
      </w:r>
      <w:proofErr w:type="spellStart"/>
      <w:r w:rsidRPr="002312C3">
        <w:t>the</w:t>
      </w:r>
      <w:proofErr w:type="spellEnd"/>
      <w:r w:rsidRPr="002312C3">
        <w:t xml:space="preserve"> </w:t>
      </w:r>
      <w:proofErr w:type="spellStart"/>
      <w:r w:rsidRPr="002312C3">
        <w:t>Volga</w:t>
      </w:r>
      <w:proofErr w:type="spellEnd"/>
      <w:r w:rsidRPr="002312C3">
        <w:t xml:space="preserve"> </w:t>
      </w:r>
      <w:proofErr w:type="spellStart"/>
      <w:r w:rsidRPr="002312C3">
        <w:t>region</w:t>
      </w:r>
      <w:proofErr w:type="spellEnd"/>
      <w:r w:rsidRPr="002312C3">
        <w:t xml:space="preserve"> : материалы XVII Международной конференции молодых ученых,  посвященной 150-летию со дня рождения профе</w:t>
      </w:r>
      <w:r w:rsidRPr="002312C3">
        <w:t>с</w:t>
      </w:r>
      <w:r w:rsidRPr="002312C3">
        <w:t>сора  Г. Ф. Морозова,  95-летию Казанского государственного аграрного университета и Году экол</w:t>
      </w:r>
      <w:r w:rsidRPr="002312C3">
        <w:t>о</w:t>
      </w:r>
      <w:r w:rsidRPr="002312C3">
        <w:t>гии в России/ [</w:t>
      </w:r>
      <w:proofErr w:type="spellStart"/>
      <w:r w:rsidRPr="002312C3">
        <w:t>М-во</w:t>
      </w:r>
      <w:proofErr w:type="spellEnd"/>
      <w:r w:rsidRPr="002312C3">
        <w:t xml:space="preserve"> образования и науки Рос. Федерации,  Рос. акад. наук,  Рос. фонд </w:t>
      </w:r>
      <w:proofErr w:type="spellStart"/>
      <w:r w:rsidRPr="002312C3">
        <w:t>фундам</w:t>
      </w:r>
      <w:proofErr w:type="spellEnd"/>
      <w:r w:rsidRPr="002312C3">
        <w:t xml:space="preserve">. </w:t>
      </w:r>
      <w:proofErr w:type="spellStart"/>
      <w:r w:rsidRPr="002312C3">
        <w:t>и</w:t>
      </w:r>
      <w:r w:rsidRPr="002312C3">
        <w:t>с</w:t>
      </w:r>
      <w:r w:rsidRPr="002312C3">
        <w:t>след</w:t>
      </w:r>
      <w:proofErr w:type="spellEnd"/>
      <w:r w:rsidRPr="002312C3">
        <w:t xml:space="preserve">.,  Казан. </w:t>
      </w:r>
      <w:proofErr w:type="spellStart"/>
      <w:r w:rsidRPr="002312C3">
        <w:t>гос</w:t>
      </w:r>
      <w:proofErr w:type="spellEnd"/>
      <w:r w:rsidRPr="002312C3">
        <w:t xml:space="preserve">. </w:t>
      </w:r>
      <w:proofErr w:type="spellStart"/>
      <w:r w:rsidRPr="002312C3">
        <w:t>аграр</w:t>
      </w:r>
      <w:proofErr w:type="spellEnd"/>
      <w:r w:rsidRPr="002312C3">
        <w:t xml:space="preserve">. </w:t>
      </w:r>
      <w:proofErr w:type="spellStart"/>
      <w:r w:rsidRPr="002312C3">
        <w:t>ун</w:t>
      </w:r>
      <w:r w:rsidRPr="002312C3">
        <w:noBreakHyphen/>
        <w:t>т</w:t>
      </w:r>
      <w:proofErr w:type="spellEnd"/>
      <w:r w:rsidRPr="002312C3">
        <w:t xml:space="preserve">,  </w:t>
      </w:r>
      <w:proofErr w:type="spellStart"/>
      <w:r w:rsidRPr="002312C3">
        <w:t>Моск</w:t>
      </w:r>
      <w:proofErr w:type="spellEnd"/>
      <w:r w:rsidRPr="002312C3">
        <w:t xml:space="preserve">. </w:t>
      </w:r>
      <w:proofErr w:type="spellStart"/>
      <w:r w:rsidRPr="002312C3">
        <w:t>гос</w:t>
      </w:r>
      <w:proofErr w:type="spellEnd"/>
      <w:r w:rsidRPr="002312C3">
        <w:t xml:space="preserve">. </w:t>
      </w:r>
      <w:proofErr w:type="spellStart"/>
      <w:r w:rsidRPr="002312C3">
        <w:t>техн</w:t>
      </w:r>
      <w:proofErr w:type="spellEnd"/>
      <w:r w:rsidRPr="002312C3">
        <w:t xml:space="preserve">. </w:t>
      </w:r>
      <w:proofErr w:type="spellStart"/>
      <w:r w:rsidRPr="002312C3">
        <w:t>ун</w:t>
      </w:r>
      <w:r w:rsidRPr="002312C3">
        <w:noBreakHyphen/>
        <w:t>т</w:t>
      </w:r>
      <w:proofErr w:type="spellEnd"/>
      <w:r w:rsidRPr="002312C3">
        <w:t xml:space="preserve"> им. Н. Э. Баумана,  Мытищ. фил.,  </w:t>
      </w:r>
      <w:proofErr w:type="spellStart"/>
      <w:r w:rsidRPr="002312C3">
        <w:t>Ин</w:t>
      </w:r>
      <w:r w:rsidRPr="002312C3">
        <w:noBreakHyphen/>
        <w:t>т</w:t>
      </w:r>
      <w:proofErr w:type="spellEnd"/>
      <w:r w:rsidRPr="002312C3">
        <w:t xml:space="preserve"> лесов</w:t>
      </w:r>
      <w:r w:rsidRPr="002312C3">
        <w:t>е</w:t>
      </w:r>
      <w:r w:rsidRPr="002312C3">
        <w:t xml:space="preserve">дения,  </w:t>
      </w:r>
      <w:proofErr w:type="spellStart"/>
      <w:r w:rsidRPr="002312C3">
        <w:t>Алт</w:t>
      </w:r>
      <w:proofErr w:type="spellEnd"/>
      <w:r w:rsidRPr="002312C3">
        <w:t xml:space="preserve">. </w:t>
      </w:r>
      <w:proofErr w:type="spellStart"/>
      <w:r w:rsidRPr="002312C3">
        <w:t>гос</w:t>
      </w:r>
      <w:proofErr w:type="spellEnd"/>
      <w:r w:rsidRPr="002312C3">
        <w:t xml:space="preserve">. </w:t>
      </w:r>
      <w:proofErr w:type="spellStart"/>
      <w:r w:rsidRPr="002312C3">
        <w:t>аграр</w:t>
      </w:r>
      <w:proofErr w:type="spellEnd"/>
      <w:r w:rsidRPr="002312C3">
        <w:t xml:space="preserve">. </w:t>
      </w:r>
      <w:proofErr w:type="spellStart"/>
      <w:r w:rsidRPr="002312C3">
        <w:t>ун</w:t>
      </w:r>
      <w:r w:rsidRPr="002312C3">
        <w:noBreakHyphen/>
        <w:t>т</w:t>
      </w:r>
      <w:proofErr w:type="spellEnd"/>
      <w:r w:rsidRPr="002312C3">
        <w:t xml:space="preserve">]; [под ред. В. И. Тишкова и  П. Г. Мельника]. –Москва; Казань: [Маска],  2017. –280 с.: ил.; 22 см. –Часть текста на англ. яз. –Рез. </w:t>
      </w:r>
      <w:proofErr w:type="spellStart"/>
      <w:r w:rsidRPr="002312C3">
        <w:t>докл</w:t>
      </w:r>
      <w:proofErr w:type="spellEnd"/>
      <w:r w:rsidRPr="002312C3">
        <w:t>. на англ. яз. –</w:t>
      </w:r>
      <w:proofErr w:type="spellStart"/>
      <w:r w:rsidRPr="002312C3">
        <w:t>Библиогр</w:t>
      </w:r>
      <w:proofErr w:type="spellEnd"/>
      <w:r w:rsidRPr="002312C3">
        <w:t xml:space="preserve">. в конце </w:t>
      </w:r>
      <w:proofErr w:type="spellStart"/>
      <w:r w:rsidRPr="002312C3">
        <w:t>докл</w:t>
      </w:r>
      <w:proofErr w:type="spellEnd"/>
      <w:r w:rsidRPr="002312C3">
        <w:t>. (Шифр Г2018–835)</w:t>
      </w:r>
    </w:p>
    <w:p w:rsidR="002312C3" w:rsidRPr="002312C3" w:rsidRDefault="002312C3" w:rsidP="002312C3">
      <w:pPr>
        <w:pStyle w:val="a7"/>
      </w:pPr>
      <w:r w:rsidRPr="002312C3">
        <w:t>Экземпляры: всего: 1 -102КХ(1)</w:t>
      </w:r>
    </w:p>
    <w:p w:rsidR="002312C3" w:rsidRPr="002312C3" w:rsidRDefault="002312C3" w:rsidP="002312C3">
      <w:pPr>
        <w:pStyle w:val="20"/>
      </w:pPr>
      <w:r w:rsidRPr="002312C3">
        <w:rPr>
          <w:b/>
        </w:rPr>
        <w:t xml:space="preserve">56. Мухортов  Д. И. </w:t>
      </w:r>
      <w:r w:rsidRPr="002312C3">
        <w:t>Система машин в лесном хозяйстве : учебное пособие по курсовому прое</w:t>
      </w:r>
      <w:r w:rsidRPr="002312C3">
        <w:t>к</w:t>
      </w:r>
      <w:r w:rsidRPr="002312C3">
        <w:t xml:space="preserve">тированию/ Д. И. Мухортов,  К. Т. </w:t>
      </w:r>
      <w:proofErr w:type="spellStart"/>
      <w:r w:rsidRPr="002312C3">
        <w:t>Лежнин</w:t>
      </w:r>
      <w:proofErr w:type="spellEnd"/>
      <w:r w:rsidRPr="002312C3">
        <w:t xml:space="preserve">; </w:t>
      </w:r>
      <w:proofErr w:type="spellStart"/>
      <w:r w:rsidRPr="002312C3">
        <w:t>М-во</w:t>
      </w:r>
      <w:proofErr w:type="spellEnd"/>
      <w:r w:rsidRPr="002312C3">
        <w:t xml:space="preserve"> образования и науки Рос. Федерации,  </w:t>
      </w:r>
      <w:proofErr w:type="spellStart"/>
      <w:r w:rsidRPr="002312C3">
        <w:t>Поволж</w:t>
      </w:r>
      <w:proofErr w:type="spellEnd"/>
      <w:r w:rsidRPr="002312C3">
        <w:t xml:space="preserve">. </w:t>
      </w:r>
      <w:proofErr w:type="spellStart"/>
      <w:r w:rsidRPr="002312C3">
        <w:t>гос</w:t>
      </w:r>
      <w:proofErr w:type="spellEnd"/>
      <w:r w:rsidRPr="002312C3">
        <w:t xml:space="preserve">. </w:t>
      </w:r>
      <w:proofErr w:type="spellStart"/>
      <w:r w:rsidRPr="002312C3">
        <w:t>технол</w:t>
      </w:r>
      <w:proofErr w:type="spellEnd"/>
      <w:r w:rsidRPr="002312C3">
        <w:t xml:space="preserve">. </w:t>
      </w:r>
      <w:proofErr w:type="spellStart"/>
      <w:r w:rsidRPr="002312C3">
        <w:t>ун</w:t>
      </w:r>
      <w:r w:rsidRPr="002312C3">
        <w:noBreakHyphen/>
        <w:t>т</w:t>
      </w:r>
      <w:proofErr w:type="spellEnd"/>
      <w:r w:rsidRPr="002312C3">
        <w:t>. –Йошкар-Ола: ПГТУ,  2018. –110 с.: ил.; 21 см +Прил.: с. 75–108. –</w:t>
      </w:r>
      <w:proofErr w:type="spellStart"/>
      <w:r w:rsidRPr="002312C3">
        <w:t>Библиогр</w:t>
      </w:r>
      <w:proofErr w:type="spellEnd"/>
      <w:r w:rsidRPr="002312C3">
        <w:t>.: с. 73–74 (12 назв.). (Шифр Г2018–820)</w:t>
      </w:r>
    </w:p>
    <w:p w:rsidR="002312C3" w:rsidRPr="002312C3" w:rsidRDefault="002312C3" w:rsidP="002312C3">
      <w:pPr>
        <w:pStyle w:val="a7"/>
      </w:pPr>
      <w:r w:rsidRPr="002312C3">
        <w:t>Экземпляры: всего: 1 -102КХ(1)</w:t>
      </w:r>
    </w:p>
    <w:p w:rsidR="002312C3" w:rsidRPr="002312C3" w:rsidRDefault="002312C3" w:rsidP="002312C3">
      <w:pPr>
        <w:pStyle w:val="20"/>
      </w:pPr>
      <w:r w:rsidRPr="002312C3">
        <w:rPr>
          <w:b/>
        </w:rPr>
        <w:t>57. Практическое</w:t>
      </w:r>
      <w:r w:rsidRPr="002312C3">
        <w:t xml:space="preserve"> руководство по организации,  технологии и оценке качества лесосечных работ при заготовке древесины/ [Ф. Н. Дружинин,  Н. А. Дружинин,  Ю. И. Макаров и др.]; </w:t>
      </w:r>
      <w:proofErr w:type="spellStart"/>
      <w:r w:rsidRPr="002312C3">
        <w:t>Федер</w:t>
      </w:r>
      <w:proofErr w:type="spellEnd"/>
      <w:r w:rsidRPr="002312C3">
        <w:t>. агентс</w:t>
      </w:r>
      <w:r w:rsidRPr="002312C3">
        <w:t>т</w:t>
      </w:r>
      <w:r w:rsidRPr="002312C3">
        <w:t xml:space="preserve">во лесного </w:t>
      </w:r>
      <w:proofErr w:type="spellStart"/>
      <w:r w:rsidRPr="002312C3">
        <w:t>хоз-ва</w:t>
      </w:r>
      <w:proofErr w:type="spellEnd"/>
      <w:r w:rsidRPr="002312C3">
        <w:t xml:space="preserve"> России,  </w:t>
      </w:r>
      <w:proofErr w:type="spellStart"/>
      <w:r w:rsidRPr="002312C3">
        <w:t>Волог</w:t>
      </w:r>
      <w:proofErr w:type="spellEnd"/>
      <w:r w:rsidRPr="002312C3">
        <w:t xml:space="preserve">. регион. лаб. Сев. </w:t>
      </w:r>
      <w:proofErr w:type="spellStart"/>
      <w:r w:rsidRPr="002312C3">
        <w:t>науч.-исслед</w:t>
      </w:r>
      <w:proofErr w:type="spellEnd"/>
      <w:r w:rsidRPr="002312C3">
        <w:t xml:space="preserve">. </w:t>
      </w:r>
      <w:proofErr w:type="spellStart"/>
      <w:r w:rsidRPr="002312C3">
        <w:t>ин</w:t>
      </w:r>
      <w:r w:rsidRPr="002312C3">
        <w:noBreakHyphen/>
        <w:t>та</w:t>
      </w:r>
      <w:proofErr w:type="spellEnd"/>
      <w:r w:rsidRPr="002312C3">
        <w:t xml:space="preserve"> </w:t>
      </w:r>
      <w:proofErr w:type="spellStart"/>
      <w:r w:rsidRPr="002312C3">
        <w:t>лесн</w:t>
      </w:r>
      <w:proofErr w:type="spellEnd"/>
      <w:r w:rsidRPr="002312C3">
        <w:t xml:space="preserve">. </w:t>
      </w:r>
      <w:proofErr w:type="spellStart"/>
      <w:r w:rsidRPr="002312C3">
        <w:t>хоз-ва</w:t>
      </w:r>
      <w:proofErr w:type="spellEnd"/>
      <w:r w:rsidRPr="002312C3">
        <w:t xml:space="preserve">,  Департамент лес. комплекса </w:t>
      </w:r>
      <w:proofErr w:type="spellStart"/>
      <w:r w:rsidRPr="002312C3">
        <w:t>Волог</w:t>
      </w:r>
      <w:proofErr w:type="spellEnd"/>
      <w:r w:rsidRPr="002312C3">
        <w:t>. обл. –Вологда: Полиграф-Периодика,  2018. –112 с.: ил.; 22 см. (Шифр Г2018–823)</w:t>
      </w:r>
    </w:p>
    <w:p w:rsidR="002312C3" w:rsidRPr="002312C3" w:rsidRDefault="002312C3" w:rsidP="002312C3">
      <w:pPr>
        <w:pStyle w:val="a7"/>
      </w:pPr>
      <w:r w:rsidRPr="002312C3">
        <w:t>Экземпляры: всего: 1 -102КХ(1)</w:t>
      </w:r>
    </w:p>
    <w:p w:rsidR="002312C3" w:rsidRPr="002312C3" w:rsidRDefault="002312C3" w:rsidP="002312C3">
      <w:pPr>
        <w:pStyle w:val="20"/>
      </w:pPr>
      <w:r w:rsidRPr="002312C3">
        <w:rPr>
          <w:b/>
        </w:rPr>
        <w:t xml:space="preserve">58. Царев  Е. М. </w:t>
      </w:r>
      <w:r w:rsidRPr="002312C3">
        <w:t>Актуальные проблемы технологических процессов лесозаготовительных и д</w:t>
      </w:r>
      <w:r w:rsidRPr="002312C3">
        <w:t>е</w:t>
      </w:r>
      <w:r w:rsidRPr="002312C3">
        <w:t xml:space="preserve">ревоперерабатывающих производств : учебное пособие/ Е. М. Царев,  П. Ф. </w:t>
      </w:r>
      <w:proofErr w:type="spellStart"/>
      <w:r w:rsidRPr="002312C3">
        <w:t>Войтко</w:t>
      </w:r>
      <w:proofErr w:type="spellEnd"/>
      <w:r w:rsidRPr="002312C3">
        <w:t xml:space="preserve">; </w:t>
      </w:r>
      <w:proofErr w:type="spellStart"/>
      <w:r w:rsidRPr="002312C3">
        <w:t>М-во</w:t>
      </w:r>
      <w:proofErr w:type="spellEnd"/>
      <w:r w:rsidRPr="002312C3">
        <w:t xml:space="preserve"> образов</w:t>
      </w:r>
      <w:r w:rsidRPr="002312C3">
        <w:t>а</w:t>
      </w:r>
      <w:r w:rsidRPr="002312C3">
        <w:t xml:space="preserve">ния и науки Рос. Федерации,  </w:t>
      </w:r>
      <w:proofErr w:type="spellStart"/>
      <w:r w:rsidRPr="002312C3">
        <w:t>Поволж</w:t>
      </w:r>
      <w:proofErr w:type="spellEnd"/>
      <w:r w:rsidRPr="002312C3">
        <w:t xml:space="preserve">. </w:t>
      </w:r>
      <w:proofErr w:type="spellStart"/>
      <w:r w:rsidRPr="002312C3">
        <w:t>гос</w:t>
      </w:r>
      <w:proofErr w:type="spellEnd"/>
      <w:r w:rsidRPr="002312C3">
        <w:t xml:space="preserve">. </w:t>
      </w:r>
      <w:proofErr w:type="spellStart"/>
      <w:r w:rsidRPr="002312C3">
        <w:t>технол</w:t>
      </w:r>
      <w:proofErr w:type="spellEnd"/>
      <w:r w:rsidRPr="002312C3">
        <w:t xml:space="preserve">. </w:t>
      </w:r>
      <w:proofErr w:type="spellStart"/>
      <w:r w:rsidRPr="002312C3">
        <w:t>ун</w:t>
      </w:r>
      <w:r w:rsidRPr="002312C3">
        <w:noBreakHyphen/>
        <w:t>т</w:t>
      </w:r>
      <w:proofErr w:type="spellEnd"/>
      <w:r w:rsidRPr="002312C3">
        <w:t>. –Йошкар-Ола: ПГТУ,  2018. –159 с.: ил.; 21 см. –</w:t>
      </w:r>
      <w:proofErr w:type="spellStart"/>
      <w:r w:rsidRPr="002312C3">
        <w:t>Библиогр</w:t>
      </w:r>
      <w:proofErr w:type="spellEnd"/>
      <w:r w:rsidRPr="002312C3">
        <w:t>.: с. 155–157 (39 назв.). (Шифр Г2018–818)</w:t>
      </w:r>
    </w:p>
    <w:p w:rsidR="002312C3" w:rsidRPr="002312C3" w:rsidRDefault="002312C3" w:rsidP="002312C3">
      <w:pPr>
        <w:pStyle w:val="a7"/>
      </w:pPr>
      <w:r w:rsidRPr="002312C3">
        <w:t>Экземпляры: всего: 1 -102КХ(1)</w:t>
      </w:r>
    </w:p>
    <w:p w:rsidR="002312C3" w:rsidRPr="002312C3" w:rsidRDefault="002312C3" w:rsidP="002312C3">
      <w:pPr>
        <w:pStyle w:val="20"/>
      </w:pPr>
      <w:r w:rsidRPr="002312C3">
        <w:rPr>
          <w:b/>
        </w:rPr>
        <w:t xml:space="preserve">59. Черных  А. С. </w:t>
      </w:r>
      <w:r w:rsidRPr="002312C3">
        <w:t xml:space="preserve">Технология и оборудование лесных складов и лесообрабатывающих цехов : лабораторный практикум/ А. С. Черных,  В. В. Абрамов; </w:t>
      </w:r>
      <w:proofErr w:type="spellStart"/>
      <w:r w:rsidRPr="002312C3">
        <w:t>М-во</w:t>
      </w:r>
      <w:proofErr w:type="spellEnd"/>
      <w:r w:rsidRPr="002312C3">
        <w:t xml:space="preserve"> образования и науки Рос. Федерации,  Воронеж. </w:t>
      </w:r>
      <w:proofErr w:type="spellStart"/>
      <w:r w:rsidRPr="002312C3">
        <w:t>гос</w:t>
      </w:r>
      <w:proofErr w:type="spellEnd"/>
      <w:r w:rsidRPr="002312C3">
        <w:t xml:space="preserve">. </w:t>
      </w:r>
      <w:proofErr w:type="spellStart"/>
      <w:r w:rsidRPr="002312C3">
        <w:t>лесотехн</w:t>
      </w:r>
      <w:proofErr w:type="spellEnd"/>
      <w:r w:rsidRPr="002312C3">
        <w:t xml:space="preserve">. </w:t>
      </w:r>
      <w:proofErr w:type="spellStart"/>
      <w:r w:rsidRPr="002312C3">
        <w:t>ун</w:t>
      </w:r>
      <w:r w:rsidRPr="002312C3">
        <w:noBreakHyphen/>
        <w:t>т</w:t>
      </w:r>
      <w:proofErr w:type="spellEnd"/>
      <w:r w:rsidRPr="002312C3">
        <w:t xml:space="preserve"> им. Г. Ф. Морозова. –Воронеж: [ВГЛТУ],  2018. –289 с.: ил.; 22 см +Прил.: с. 251–289. –</w:t>
      </w:r>
      <w:proofErr w:type="spellStart"/>
      <w:r w:rsidRPr="002312C3">
        <w:t>Библиогр</w:t>
      </w:r>
      <w:proofErr w:type="spellEnd"/>
      <w:r w:rsidRPr="002312C3">
        <w:t>.: с. 248–250 (23 назв.). (Шифр Г2018–819)</w:t>
      </w:r>
    </w:p>
    <w:p w:rsidR="002312C3" w:rsidRPr="002312C3" w:rsidRDefault="002312C3" w:rsidP="002312C3">
      <w:pPr>
        <w:pStyle w:val="a7"/>
      </w:pPr>
      <w:r w:rsidRPr="002312C3">
        <w:t>Экземпляры: всего: 1 -102КХ(1)</w:t>
      </w:r>
    </w:p>
    <w:p w:rsidR="002312C3" w:rsidRDefault="005563F9" w:rsidP="002312C3">
      <w:pPr>
        <w:pStyle w:val="1"/>
      </w:pPr>
      <w:r>
        <w:br w:type="page"/>
      </w:r>
      <w:bookmarkStart w:id="56" w:name="_Toc529982523"/>
      <w:r w:rsidR="002312C3" w:rsidRPr="002312C3">
        <w:lastRenderedPageBreak/>
        <w:t>ТЕКУЩЕЕ ЗАКОНОДАТЕЛЬСТВО: КРАТКИЙ ОБЗОР</w:t>
      </w:r>
      <w:bookmarkEnd w:id="56"/>
    </w:p>
    <w:p w:rsidR="00677582" w:rsidRPr="00677582" w:rsidRDefault="00677582" w:rsidP="00677582"/>
    <w:tbl>
      <w:tblPr>
        <w:tblW w:w="10206" w:type="dxa"/>
        <w:tblInd w:w="392" w:type="dxa"/>
        <w:tblLook w:val="04A0"/>
      </w:tblPr>
      <w:tblGrid>
        <w:gridCol w:w="1134"/>
        <w:gridCol w:w="9072"/>
      </w:tblGrid>
      <w:tr w:rsidR="00677582" w:rsidTr="00677582">
        <w:tc>
          <w:tcPr>
            <w:tcW w:w="1134" w:type="dxa"/>
          </w:tcPr>
          <w:p w:rsidR="00677582" w:rsidRDefault="00677582" w:rsidP="00677582">
            <w:pPr>
              <w:numPr>
                <w:ilvl w:val="0"/>
                <w:numId w:val="3"/>
              </w:numPr>
            </w:pPr>
          </w:p>
        </w:tc>
        <w:tc>
          <w:tcPr>
            <w:tcW w:w="9072" w:type="dxa"/>
          </w:tcPr>
          <w:p w:rsidR="00677582" w:rsidRDefault="00677582">
            <w:pPr>
              <w:pStyle w:val="ConsPlusNormal"/>
              <w:ind w:left="540"/>
              <w:jc w:val="both"/>
            </w:pPr>
            <w:r>
              <w:t>Приказ Минсельхоза России от 27.08.2018 N 386</w:t>
            </w:r>
          </w:p>
          <w:p w:rsidR="00677582" w:rsidRDefault="00677582">
            <w:pPr>
              <w:pStyle w:val="ConsPlusNormal"/>
              <w:ind w:left="540"/>
              <w:jc w:val="both"/>
            </w:pPr>
            <w:r>
              <w:t>"Об утверждении форм отчетности за 9 месяцев 2018 года"</w:t>
            </w:r>
          </w:p>
          <w:p w:rsidR="00677582" w:rsidRDefault="00677582">
            <w:pPr>
              <w:pStyle w:val="ConsPlusNormal"/>
              <w:ind w:left="540"/>
              <w:jc w:val="both"/>
            </w:pPr>
            <w:r>
              <w:t>(Зарегистрировано в Минюсте России 23.10.2018 N 52508)</w:t>
            </w:r>
          </w:p>
          <w:p w:rsidR="00677582" w:rsidRDefault="0067758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677582" w:rsidRDefault="00677582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25.10.2018</w:t>
            </w:r>
          </w:p>
          <w:p w:rsidR="00677582" w:rsidRDefault="00677582">
            <w:pPr>
              <w:pStyle w:val="ConsPlusNormal"/>
              <w:widowControl/>
              <w:ind w:firstLine="0"/>
              <w:jc w:val="both"/>
            </w:pPr>
          </w:p>
        </w:tc>
      </w:tr>
      <w:tr w:rsidR="00677582" w:rsidTr="00677582">
        <w:tc>
          <w:tcPr>
            <w:tcW w:w="1134" w:type="dxa"/>
          </w:tcPr>
          <w:p w:rsidR="00677582" w:rsidRDefault="00677582" w:rsidP="00677582">
            <w:pPr>
              <w:numPr>
                <w:ilvl w:val="0"/>
                <w:numId w:val="3"/>
              </w:numPr>
            </w:pPr>
          </w:p>
        </w:tc>
        <w:tc>
          <w:tcPr>
            <w:tcW w:w="9072" w:type="dxa"/>
          </w:tcPr>
          <w:p w:rsidR="00677582" w:rsidRDefault="00677582">
            <w:pPr>
              <w:pStyle w:val="ConsPlusNormal"/>
              <w:ind w:left="540"/>
              <w:jc w:val="both"/>
            </w:pPr>
            <w:r>
              <w:t>Постановление Правительства РФ от 24.10.2018 N 1270</w:t>
            </w:r>
          </w:p>
          <w:p w:rsidR="00677582" w:rsidRDefault="00677582">
            <w:pPr>
              <w:pStyle w:val="ConsPlusNormal"/>
              <w:ind w:left="540"/>
              <w:jc w:val="both"/>
            </w:pPr>
            <w:r>
              <w:t>"О внесении изменений в устав федерального государственного бюджетного учрежд</w:t>
            </w:r>
            <w:r>
              <w:t>е</w:t>
            </w:r>
            <w:r>
              <w:t>ния "Российская академия наук"</w:t>
            </w:r>
          </w:p>
          <w:p w:rsidR="00677582" w:rsidRDefault="0067758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677582" w:rsidRDefault="00677582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26.10.2018</w:t>
            </w:r>
          </w:p>
          <w:p w:rsidR="00677582" w:rsidRDefault="00677582">
            <w:pPr>
              <w:pStyle w:val="ConsPlusNormal"/>
              <w:widowControl/>
              <w:ind w:firstLine="0"/>
              <w:jc w:val="both"/>
            </w:pPr>
          </w:p>
        </w:tc>
      </w:tr>
      <w:tr w:rsidR="00677582" w:rsidTr="00677582">
        <w:trPr>
          <w:trHeight w:val="386"/>
        </w:trPr>
        <w:tc>
          <w:tcPr>
            <w:tcW w:w="1134" w:type="dxa"/>
          </w:tcPr>
          <w:p w:rsidR="00677582" w:rsidRDefault="00677582" w:rsidP="00677582">
            <w:pPr>
              <w:numPr>
                <w:ilvl w:val="0"/>
                <w:numId w:val="3"/>
              </w:numPr>
            </w:pPr>
          </w:p>
        </w:tc>
        <w:tc>
          <w:tcPr>
            <w:tcW w:w="9072" w:type="dxa"/>
          </w:tcPr>
          <w:p w:rsidR="00677582" w:rsidRDefault="00677582">
            <w:pPr>
              <w:pStyle w:val="ConsPlusNormal"/>
              <w:ind w:left="540"/>
              <w:jc w:val="both"/>
            </w:pPr>
            <w:r>
              <w:t xml:space="preserve">Приказ </w:t>
            </w:r>
            <w:proofErr w:type="spellStart"/>
            <w:r>
              <w:t>Россельхознадзора</w:t>
            </w:r>
            <w:proofErr w:type="spellEnd"/>
            <w:r>
              <w:t xml:space="preserve"> от 19.10.2018 N 1179</w:t>
            </w:r>
          </w:p>
          <w:p w:rsidR="00677582" w:rsidRDefault="00677582">
            <w:pPr>
              <w:pStyle w:val="ConsPlusNormal"/>
              <w:ind w:left="540"/>
              <w:jc w:val="both"/>
            </w:pPr>
            <w:r>
              <w:t>"Об Общественном совете при Федеральной службе по ветеринарному и фитосанита</w:t>
            </w:r>
            <w:r>
              <w:t>р</w:t>
            </w:r>
            <w:r>
              <w:t>ному надзору"</w:t>
            </w:r>
          </w:p>
          <w:p w:rsidR="00677582" w:rsidRDefault="00677582">
            <w:pPr>
              <w:pStyle w:val="ConsPlusNormal"/>
              <w:ind w:left="540"/>
              <w:jc w:val="both"/>
            </w:pPr>
            <w:r>
              <w:t>(вместе с "Положением об Общественном совете при Федеральной службе по ветер</w:t>
            </w:r>
            <w:r>
              <w:t>и</w:t>
            </w:r>
            <w:r>
              <w:t>нарному и фитосанитарному надзору", "Дополнительными (специфическими) требованиями к общественным объединениям и иным негосударственным некоммерческим организациям, обл</w:t>
            </w:r>
            <w:r>
              <w:t>а</w:t>
            </w:r>
            <w:r>
              <w:t xml:space="preserve">дающим правом выдвижения кандидатур в члены Общественного совета при </w:t>
            </w:r>
            <w:proofErr w:type="spellStart"/>
            <w:r>
              <w:t>Россельхознадзоре</w:t>
            </w:r>
            <w:proofErr w:type="spellEnd"/>
            <w:r>
              <w:t xml:space="preserve"> и кандидатам в члены Общественного совета при </w:t>
            </w:r>
            <w:proofErr w:type="spellStart"/>
            <w:r>
              <w:t>Россельхознадзоре</w:t>
            </w:r>
            <w:proofErr w:type="spellEnd"/>
            <w:r>
              <w:t>")</w:t>
            </w:r>
          </w:p>
          <w:p w:rsidR="00677582" w:rsidRDefault="0067758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677582" w:rsidRDefault="00677582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677582" w:rsidRDefault="00677582">
            <w:pPr>
              <w:pStyle w:val="ConsPlusNormal"/>
              <w:widowControl/>
              <w:ind w:firstLine="0"/>
              <w:jc w:val="both"/>
            </w:pPr>
          </w:p>
        </w:tc>
      </w:tr>
      <w:tr w:rsidR="00677582" w:rsidTr="00677582">
        <w:tc>
          <w:tcPr>
            <w:tcW w:w="1134" w:type="dxa"/>
          </w:tcPr>
          <w:p w:rsidR="00677582" w:rsidRDefault="00677582" w:rsidP="00677582">
            <w:pPr>
              <w:numPr>
                <w:ilvl w:val="0"/>
                <w:numId w:val="3"/>
              </w:numPr>
            </w:pPr>
          </w:p>
        </w:tc>
        <w:tc>
          <w:tcPr>
            <w:tcW w:w="9072" w:type="dxa"/>
          </w:tcPr>
          <w:p w:rsidR="00677582" w:rsidRDefault="00677582">
            <w:pPr>
              <w:pStyle w:val="ConsPlusNormal"/>
              <w:ind w:left="540"/>
              <w:jc w:val="both"/>
            </w:pPr>
            <w:r>
              <w:t>Постановление Правительства РФ от 22.10.2018 N 1256</w:t>
            </w:r>
          </w:p>
          <w:p w:rsidR="00677582" w:rsidRDefault="00677582">
            <w:pPr>
              <w:pStyle w:val="ConsPlusNormal"/>
              <w:ind w:left="540"/>
              <w:jc w:val="both"/>
            </w:pPr>
            <w:r>
              <w:t>"О внесении изменений в некоторые акты Правительства Российской Федерации"</w:t>
            </w:r>
          </w:p>
          <w:p w:rsidR="00677582" w:rsidRDefault="0067758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677582" w:rsidRDefault="00677582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24.10.2018</w:t>
            </w:r>
          </w:p>
          <w:p w:rsidR="00677582" w:rsidRDefault="00677582">
            <w:pPr>
              <w:pStyle w:val="ConsPlusNormal"/>
              <w:widowControl/>
              <w:ind w:firstLine="0"/>
              <w:jc w:val="both"/>
            </w:pPr>
          </w:p>
        </w:tc>
      </w:tr>
      <w:tr w:rsidR="00677582" w:rsidTr="00677582">
        <w:tc>
          <w:tcPr>
            <w:tcW w:w="1134" w:type="dxa"/>
          </w:tcPr>
          <w:p w:rsidR="00677582" w:rsidRDefault="00677582" w:rsidP="00677582">
            <w:pPr>
              <w:numPr>
                <w:ilvl w:val="0"/>
                <w:numId w:val="3"/>
              </w:numPr>
            </w:pPr>
          </w:p>
        </w:tc>
        <w:tc>
          <w:tcPr>
            <w:tcW w:w="9072" w:type="dxa"/>
          </w:tcPr>
          <w:p w:rsidR="00677582" w:rsidRDefault="00677582">
            <w:pPr>
              <w:pStyle w:val="ConsPlusNormal"/>
              <w:ind w:left="540"/>
              <w:jc w:val="both"/>
            </w:pPr>
            <w:r>
              <w:t>Постановление Президиума РАН от 27.06.2018 N 112</w:t>
            </w:r>
          </w:p>
          <w:p w:rsidR="00677582" w:rsidRDefault="00677582">
            <w:pPr>
              <w:pStyle w:val="ConsPlusNormal"/>
              <w:ind w:left="540"/>
              <w:jc w:val="both"/>
            </w:pPr>
            <w:r>
              <w:t>"О мерах по развитию суперкомпьютерных цифровых технологий в Российской Фед</w:t>
            </w:r>
            <w:r>
              <w:t>е</w:t>
            </w:r>
            <w:r>
              <w:t>рации"</w:t>
            </w:r>
          </w:p>
          <w:p w:rsidR="00677582" w:rsidRDefault="0067758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677582" w:rsidRDefault="00677582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677582" w:rsidRDefault="00677582">
            <w:pPr>
              <w:pStyle w:val="ConsPlusNormal"/>
              <w:jc w:val="both"/>
            </w:pPr>
          </w:p>
        </w:tc>
      </w:tr>
      <w:tr w:rsidR="00677582" w:rsidTr="00677582">
        <w:tc>
          <w:tcPr>
            <w:tcW w:w="1134" w:type="dxa"/>
          </w:tcPr>
          <w:p w:rsidR="00677582" w:rsidRDefault="00677582" w:rsidP="00677582">
            <w:pPr>
              <w:numPr>
                <w:ilvl w:val="0"/>
                <w:numId w:val="3"/>
              </w:numPr>
            </w:pPr>
          </w:p>
        </w:tc>
        <w:tc>
          <w:tcPr>
            <w:tcW w:w="9072" w:type="dxa"/>
          </w:tcPr>
          <w:p w:rsidR="00677582" w:rsidRDefault="00677582">
            <w:pPr>
              <w:pStyle w:val="ConsPlusNormal"/>
              <w:ind w:left="540"/>
              <w:jc w:val="both"/>
            </w:pPr>
            <w:r>
              <w:t>Распоряжение РАН от 26.04.2018 N 10115-470</w:t>
            </w:r>
          </w:p>
          <w:p w:rsidR="00677582" w:rsidRDefault="00677582">
            <w:pPr>
              <w:pStyle w:val="ConsPlusNormal"/>
              <w:ind w:left="540"/>
              <w:jc w:val="both"/>
            </w:pPr>
            <w:r>
              <w:t>"Об определении перечней особо ценного движимого имущества региональных отдел</w:t>
            </w:r>
            <w:r>
              <w:t>е</w:t>
            </w:r>
            <w:r>
              <w:t>ний, входящих в структуру федерального государственного бюджетного учреждения "Росси</w:t>
            </w:r>
            <w:r>
              <w:t>й</w:t>
            </w:r>
            <w:r>
              <w:t>ская академия наук"</w:t>
            </w:r>
          </w:p>
          <w:p w:rsidR="00677582" w:rsidRDefault="0067758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677582" w:rsidRDefault="00677582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677582" w:rsidRDefault="00677582">
            <w:pPr>
              <w:pStyle w:val="ConsPlusNormal"/>
              <w:widowControl/>
              <w:ind w:firstLine="0"/>
              <w:jc w:val="both"/>
            </w:pPr>
          </w:p>
        </w:tc>
      </w:tr>
      <w:tr w:rsidR="00677582" w:rsidTr="00677582">
        <w:tc>
          <w:tcPr>
            <w:tcW w:w="1134" w:type="dxa"/>
          </w:tcPr>
          <w:p w:rsidR="00677582" w:rsidRDefault="00677582" w:rsidP="00677582">
            <w:pPr>
              <w:numPr>
                <w:ilvl w:val="0"/>
                <w:numId w:val="3"/>
              </w:numPr>
            </w:pPr>
          </w:p>
        </w:tc>
        <w:tc>
          <w:tcPr>
            <w:tcW w:w="9072" w:type="dxa"/>
          </w:tcPr>
          <w:p w:rsidR="00677582" w:rsidRDefault="00677582">
            <w:pPr>
              <w:pStyle w:val="ConsPlusNormal"/>
              <w:ind w:left="540"/>
              <w:jc w:val="both"/>
            </w:pPr>
            <w:r>
              <w:t>Указ Президента РФ от 24.10.2018 N 600</w:t>
            </w:r>
          </w:p>
          <w:p w:rsidR="00677582" w:rsidRDefault="00677582">
            <w:pPr>
              <w:pStyle w:val="ConsPlusNormal"/>
              <w:ind w:left="540"/>
              <w:jc w:val="both"/>
            </w:pPr>
            <w:r>
              <w:t>"О внесении изменений в состав Совета при Президенте Российской Федерации по на</w:t>
            </w:r>
            <w:r>
              <w:t>у</w:t>
            </w:r>
            <w:r>
              <w:t>ке и образованию и в состав президиума этого Совета, утвержденные Указом Президента Ро</w:t>
            </w:r>
            <w:r>
              <w:t>с</w:t>
            </w:r>
            <w:r>
              <w:t>сийской Федерации от 16 ноября 2017 г. N 550"</w:t>
            </w:r>
          </w:p>
          <w:p w:rsidR="00677582" w:rsidRDefault="0067758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677582" w:rsidRDefault="00677582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24.10.2018</w:t>
            </w:r>
          </w:p>
          <w:p w:rsidR="00677582" w:rsidRDefault="00677582">
            <w:pPr>
              <w:pStyle w:val="ConsPlusNormal"/>
              <w:widowControl/>
              <w:ind w:firstLine="0"/>
              <w:jc w:val="both"/>
            </w:pPr>
          </w:p>
        </w:tc>
      </w:tr>
      <w:tr w:rsidR="00677582" w:rsidTr="00677582">
        <w:tc>
          <w:tcPr>
            <w:tcW w:w="1134" w:type="dxa"/>
          </w:tcPr>
          <w:p w:rsidR="00677582" w:rsidRDefault="00677582" w:rsidP="00677582">
            <w:pPr>
              <w:numPr>
                <w:ilvl w:val="0"/>
                <w:numId w:val="3"/>
              </w:numPr>
            </w:pPr>
          </w:p>
        </w:tc>
        <w:tc>
          <w:tcPr>
            <w:tcW w:w="9072" w:type="dxa"/>
          </w:tcPr>
          <w:p w:rsidR="00677582" w:rsidRDefault="00677582">
            <w:pPr>
              <w:pStyle w:val="ConsPlusNormal"/>
              <w:ind w:left="540"/>
              <w:jc w:val="both"/>
            </w:pPr>
            <w:r>
              <w:t>Распоряжение Правительства РФ от 20.10.2018 N 2269-р</w:t>
            </w:r>
          </w:p>
          <w:p w:rsidR="00677582" w:rsidRDefault="00677582">
            <w:pPr>
              <w:pStyle w:val="ConsPlusNormal"/>
              <w:ind w:left="540"/>
              <w:jc w:val="both"/>
            </w:pPr>
            <w:r>
              <w:t>&lt;О внесении изменений в распоряжение Правительства РФ от 06.04.2013 N 529-р&gt;</w:t>
            </w:r>
          </w:p>
          <w:p w:rsidR="00677582" w:rsidRDefault="0067758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677582" w:rsidRDefault="00677582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23.10.2018</w:t>
            </w:r>
          </w:p>
          <w:p w:rsidR="00677582" w:rsidRDefault="00677582">
            <w:pPr>
              <w:pStyle w:val="ConsPlusNormal"/>
              <w:jc w:val="both"/>
            </w:pPr>
          </w:p>
        </w:tc>
      </w:tr>
      <w:tr w:rsidR="00677582" w:rsidTr="00677582">
        <w:tc>
          <w:tcPr>
            <w:tcW w:w="1134" w:type="dxa"/>
          </w:tcPr>
          <w:p w:rsidR="00677582" w:rsidRDefault="00677582" w:rsidP="00677582">
            <w:pPr>
              <w:numPr>
                <w:ilvl w:val="0"/>
                <w:numId w:val="3"/>
              </w:numPr>
            </w:pPr>
          </w:p>
        </w:tc>
        <w:tc>
          <w:tcPr>
            <w:tcW w:w="9072" w:type="dxa"/>
          </w:tcPr>
          <w:p w:rsidR="00677582" w:rsidRDefault="00677582">
            <w:pPr>
              <w:pStyle w:val="ConsPlusNormal"/>
              <w:ind w:left="540"/>
              <w:jc w:val="both"/>
            </w:pPr>
            <w:r>
              <w:t>Распоряжение РАН от 02.07.2018 N 10105-714</w:t>
            </w:r>
          </w:p>
          <w:p w:rsidR="00677582" w:rsidRDefault="00677582">
            <w:pPr>
              <w:pStyle w:val="ConsPlusNormal"/>
              <w:ind w:left="540"/>
              <w:jc w:val="both"/>
            </w:pPr>
            <w:r>
              <w:lastRenderedPageBreak/>
              <w:t>"О Правилах внутреннего трудового распорядка работников федерального государс</w:t>
            </w:r>
            <w:r>
              <w:t>т</w:t>
            </w:r>
            <w:r>
              <w:t>венного бюджетного учреждения "Российская академия наук"</w:t>
            </w:r>
          </w:p>
          <w:p w:rsidR="00677582" w:rsidRDefault="0067758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677582" w:rsidRDefault="00677582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677582" w:rsidRDefault="00677582">
            <w:pPr>
              <w:pStyle w:val="ConsPlusNormal"/>
              <w:ind w:left="540"/>
              <w:jc w:val="both"/>
            </w:pPr>
          </w:p>
        </w:tc>
      </w:tr>
      <w:tr w:rsidR="00677582" w:rsidTr="00677582">
        <w:tc>
          <w:tcPr>
            <w:tcW w:w="1134" w:type="dxa"/>
          </w:tcPr>
          <w:p w:rsidR="00677582" w:rsidRDefault="00677582" w:rsidP="00677582">
            <w:pPr>
              <w:numPr>
                <w:ilvl w:val="0"/>
                <w:numId w:val="3"/>
              </w:numPr>
            </w:pPr>
          </w:p>
        </w:tc>
        <w:tc>
          <w:tcPr>
            <w:tcW w:w="9072" w:type="dxa"/>
          </w:tcPr>
          <w:p w:rsidR="00677582" w:rsidRDefault="00677582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05.06.2018 N 93</w:t>
            </w:r>
          </w:p>
          <w:p w:rsidR="00677582" w:rsidRDefault="00677582">
            <w:pPr>
              <w:pStyle w:val="ConsPlusNormal"/>
              <w:ind w:left="540"/>
              <w:jc w:val="both"/>
            </w:pPr>
            <w:r>
              <w:t>"Об утверждении перечня объектов и работ для предоставления субсидий за счет средств областного бюджета Новосибирской области, в том числе источником финансового обеспечения которых являются субсидии из федерального бюджета, на компенсацию части п</w:t>
            </w:r>
            <w:r>
              <w:t>о</w:t>
            </w:r>
            <w:r>
              <w:t>несенных затрат на мероприятия по развитию мелиорации земель сельскохозяйственного назн</w:t>
            </w:r>
            <w:r>
              <w:t>а</w:t>
            </w:r>
            <w:r>
              <w:t>чения на 2018 год"</w:t>
            </w:r>
          </w:p>
          <w:p w:rsidR="00677582" w:rsidRDefault="0067758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677582" w:rsidRDefault="00677582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677582" w:rsidRDefault="00677582">
            <w:pPr>
              <w:pStyle w:val="ConsPlusNormal"/>
              <w:ind w:left="540"/>
              <w:jc w:val="both"/>
            </w:pPr>
          </w:p>
        </w:tc>
      </w:tr>
      <w:tr w:rsidR="00677582" w:rsidTr="00677582">
        <w:tc>
          <w:tcPr>
            <w:tcW w:w="1134" w:type="dxa"/>
          </w:tcPr>
          <w:p w:rsidR="00677582" w:rsidRDefault="00677582" w:rsidP="00677582">
            <w:pPr>
              <w:numPr>
                <w:ilvl w:val="0"/>
                <w:numId w:val="3"/>
              </w:numPr>
            </w:pPr>
          </w:p>
        </w:tc>
        <w:tc>
          <w:tcPr>
            <w:tcW w:w="9072" w:type="dxa"/>
          </w:tcPr>
          <w:p w:rsidR="00677582" w:rsidRDefault="00677582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26.04.2018 N 74</w:t>
            </w:r>
          </w:p>
          <w:p w:rsidR="00677582" w:rsidRDefault="00677582">
            <w:pPr>
              <w:pStyle w:val="ConsPlusNormal"/>
              <w:ind w:left="540"/>
              <w:jc w:val="both"/>
            </w:pPr>
            <w:r>
              <w:t>"Об утверждении перечня объектов и работ для предоставления субсидий на компенс</w:t>
            </w:r>
            <w:r>
              <w:t>а</w:t>
            </w:r>
            <w:r>
              <w:t>цию части понесенных затрат на строительство и ремонт объектов социально-инженерного об</w:t>
            </w:r>
            <w:r>
              <w:t>у</w:t>
            </w:r>
            <w:r>
              <w:t>стройства сельскохозяйственного производства на 2018 год"</w:t>
            </w:r>
          </w:p>
          <w:p w:rsidR="00677582" w:rsidRDefault="0067758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677582" w:rsidRDefault="00677582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677582" w:rsidRDefault="00677582">
            <w:pPr>
              <w:pStyle w:val="ConsPlusNormal"/>
              <w:ind w:left="540"/>
              <w:jc w:val="both"/>
            </w:pPr>
          </w:p>
        </w:tc>
      </w:tr>
      <w:tr w:rsidR="00677582" w:rsidTr="00677582">
        <w:tc>
          <w:tcPr>
            <w:tcW w:w="1134" w:type="dxa"/>
          </w:tcPr>
          <w:p w:rsidR="00677582" w:rsidRDefault="00677582" w:rsidP="00677582">
            <w:pPr>
              <w:numPr>
                <w:ilvl w:val="0"/>
                <w:numId w:val="3"/>
              </w:numPr>
            </w:pPr>
          </w:p>
        </w:tc>
        <w:tc>
          <w:tcPr>
            <w:tcW w:w="9072" w:type="dxa"/>
          </w:tcPr>
          <w:p w:rsidR="00677582" w:rsidRDefault="00677582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24.10.2018 N 172-нпа</w:t>
            </w:r>
          </w:p>
          <w:p w:rsidR="00677582" w:rsidRDefault="00677582">
            <w:pPr>
              <w:pStyle w:val="ConsPlusNormal"/>
              <w:ind w:left="540"/>
              <w:jc w:val="both"/>
            </w:pPr>
            <w:r>
              <w:t>"О внесении изменений в приказ министерства сельского хозяйства Новосибирской о</w:t>
            </w:r>
            <w:r>
              <w:t>б</w:t>
            </w:r>
            <w:r>
              <w:t>ласти от 17.03.2017 N 38-нпа"</w:t>
            </w:r>
          </w:p>
          <w:p w:rsidR="00677582" w:rsidRDefault="0067758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677582" w:rsidRDefault="00677582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25.10.2018</w:t>
            </w:r>
          </w:p>
          <w:p w:rsidR="00677582" w:rsidRDefault="00677582">
            <w:pPr>
              <w:pStyle w:val="ConsPlusNormal"/>
              <w:ind w:left="540"/>
              <w:jc w:val="both"/>
            </w:pPr>
          </w:p>
        </w:tc>
      </w:tr>
    </w:tbl>
    <w:p w:rsidR="005D7925" w:rsidRPr="002312C3" w:rsidRDefault="005D7925" w:rsidP="00677582">
      <w:pPr>
        <w:pStyle w:val="1"/>
        <w:jc w:val="left"/>
      </w:pPr>
    </w:p>
    <w:sectPr w:rsidR="005D7925" w:rsidRPr="002312C3" w:rsidSect="000D7066">
      <w:type w:val="continuous"/>
      <w:pgSz w:w="11907" w:h="16840" w:code="9"/>
      <w:pgMar w:top="981" w:right="748" w:bottom="1287" w:left="748" w:header="556" w:footer="981" w:gutter="0"/>
      <w:pgNumType w:start="2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85F" w:rsidRDefault="0085085F">
      <w:r>
        <w:separator/>
      </w:r>
    </w:p>
  </w:endnote>
  <w:endnote w:type="continuationSeparator" w:id="0">
    <w:p w:rsidR="0085085F" w:rsidRDefault="008508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batDi">
    <w:altName w:val="Courier New"/>
    <w:charset w:val="00"/>
    <w:family w:val="script"/>
    <w:pitch w:val="variable"/>
    <w:sig w:usb0="00000001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0D7066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5D7925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C831D5">
      <w:rPr>
        <w:rStyle w:val="a3"/>
        <w:noProof/>
        <w:sz w:val="24"/>
      </w:rPr>
      <w:t>6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85F" w:rsidRDefault="0085085F">
      <w:r>
        <w:separator/>
      </w:r>
    </w:p>
  </w:footnote>
  <w:footnote w:type="continuationSeparator" w:id="0">
    <w:p w:rsidR="0085085F" w:rsidRDefault="008508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9502DD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proofState w:spelling="clean" w:grammar="clean"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25A9"/>
    <w:rsid w:val="000671C0"/>
    <w:rsid w:val="000D7066"/>
    <w:rsid w:val="001025A9"/>
    <w:rsid w:val="00183880"/>
    <w:rsid w:val="002074B9"/>
    <w:rsid w:val="002312C3"/>
    <w:rsid w:val="002F4433"/>
    <w:rsid w:val="004A4CD0"/>
    <w:rsid w:val="00514EAC"/>
    <w:rsid w:val="005563F9"/>
    <w:rsid w:val="005D7925"/>
    <w:rsid w:val="00677582"/>
    <w:rsid w:val="007B421A"/>
    <w:rsid w:val="0085085F"/>
    <w:rsid w:val="00856816"/>
    <w:rsid w:val="008E4B56"/>
    <w:rsid w:val="009944EE"/>
    <w:rsid w:val="009E6798"/>
    <w:rsid w:val="00A121D3"/>
    <w:rsid w:val="00AC68FD"/>
    <w:rsid w:val="00C831D5"/>
    <w:rsid w:val="00CA406A"/>
    <w:rsid w:val="00CF6701"/>
    <w:rsid w:val="00F411B0"/>
    <w:rsid w:val="00F8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7066"/>
    <w:rPr>
      <w:sz w:val="24"/>
      <w:szCs w:val="24"/>
    </w:rPr>
  </w:style>
  <w:style w:type="paragraph" w:styleId="1">
    <w:name w:val="heading 1"/>
    <w:basedOn w:val="a"/>
    <w:next w:val="a"/>
    <w:qFormat/>
    <w:rsid w:val="000D7066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0D7066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0D7066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0D7066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0D7066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0D7066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0D7066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0D7066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0D7066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0D7066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0D7066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0D7066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0D7066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0D7066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0D7066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0D7066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0D7066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0D7066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0D7066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0D7066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0D7066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0D7066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0D7066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0D7066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0D7066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0D7066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0D7066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0D7066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0D7066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0D7066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0D7066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0D7066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0D7066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0D7066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0D7066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0D7066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AC68FD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AC68FD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AC68FD"/>
    <w:rPr>
      <w:sz w:val="24"/>
      <w:szCs w:val="24"/>
    </w:rPr>
  </w:style>
  <w:style w:type="character" w:customStyle="1" w:styleId="af">
    <w:name w:val="Основной текст с отступом Знак"/>
    <w:basedOn w:val="a0"/>
    <w:link w:val="ae"/>
    <w:rsid w:val="00AC68FD"/>
    <w:rPr>
      <w:sz w:val="24"/>
    </w:rPr>
  </w:style>
  <w:style w:type="character" w:customStyle="1" w:styleId="af1">
    <w:name w:val="Основной текст Знак"/>
    <w:basedOn w:val="a0"/>
    <w:link w:val="af0"/>
    <w:rsid w:val="00AC68FD"/>
    <w:rPr>
      <w:rFonts w:ascii="Courier" w:hAnsi="Courier"/>
      <w:i/>
      <w:sz w:val="24"/>
    </w:rPr>
  </w:style>
  <w:style w:type="paragraph" w:customStyle="1" w:styleId="ConsPlusNormal">
    <w:name w:val="ConsPlusNormal"/>
    <w:rsid w:val="00677582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3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51B7AC-4F8B-4F4F-A6AA-B2B80E2DB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16</TotalTime>
  <Pages>11</Pages>
  <Words>4236</Words>
  <Characters>26606</Characters>
  <Application>Microsoft Office Word</Application>
  <DocSecurity>0</DocSecurity>
  <Lines>221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30781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3</cp:lastModifiedBy>
  <cp:revision>3</cp:revision>
  <cp:lastPrinted>2002-07-18T05:42:00Z</cp:lastPrinted>
  <dcterms:created xsi:type="dcterms:W3CDTF">2018-11-14T12:14:00Z</dcterms:created>
  <dcterms:modified xsi:type="dcterms:W3CDTF">2018-11-15T06:00:00Z</dcterms:modified>
</cp:coreProperties>
</file>