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94E" w:rsidRDefault="0052694E" w:rsidP="0052694E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52694E" w:rsidRDefault="0052694E" w:rsidP="0052694E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52694E" w:rsidRDefault="0052694E" w:rsidP="0052694E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52694E" w:rsidRDefault="0052694E" w:rsidP="0052694E">
      <w:pPr>
        <w:rPr>
          <w:b/>
          <w:sz w:val="36"/>
        </w:rPr>
      </w:pPr>
    </w:p>
    <w:p w:rsidR="0052694E" w:rsidRDefault="00AD25D3" w:rsidP="0052694E">
      <w:pPr>
        <w:rPr>
          <w:b/>
          <w:sz w:val="36"/>
        </w:rPr>
      </w:pPr>
      <w:r w:rsidRPr="00AD25D3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5A5A60" w:rsidRDefault="005A5A60" w:rsidP="0052694E"/>
                <w:p w:rsidR="005A5A60" w:rsidRDefault="005A5A60" w:rsidP="0052694E"/>
                <w:p w:rsidR="005A5A60" w:rsidRDefault="005A5A60" w:rsidP="0052694E"/>
                <w:p w:rsidR="005A5A60" w:rsidRDefault="005A5A60" w:rsidP="0052694E"/>
                <w:p w:rsidR="005A5A60" w:rsidRDefault="005A5A60" w:rsidP="0052694E"/>
                <w:p w:rsidR="005A5A60" w:rsidRDefault="005A5A60" w:rsidP="0052694E"/>
                <w:p w:rsidR="005A5A60" w:rsidRDefault="005A5A60" w:rsidP="0052694E"/>
                <w:p w:rsidR="005A5A60" w:rsidRDefault="005A5A60" w:rsidP="0052694E"/>
                <w:p w:rsidR="005A5A60" w:rsidRDefault="005A5A60" w:rsidP="0052694E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20900639"/>
                  <w:bookmarkStart w:id="1" w:name="_Toc520900325"/>
                  <w:bookmarkStart w:id="2" w:name="_Toc516739909"/>
                  <w:bookmarkStart w:id="3" w:name="_Toc515615614"/>
                  <w:bookmarkStart w:id="4" w:name="_Toc514254501"/>
                  <w:bookmarkStart w:id="5" w:name="_Toc512599673"/>
                  <w:bookmarkStart w:id="6" w:name="_Toc511229045"/>
                  <w:bookmarkStart w:id="7" w:name="_Toc510188699"/>
                  <w:bookmarkStart w:id="8" w:name="_Toc508718704"/>
                  <w:bookmarkStart w:id="9" w:name="_Toc506973499"/>
                  <w:bookmarkStart w:id="10" w:name="_Toc501458190"/>
                  <w:bookmarkStart w:id="11" w:name="_Toc500417332"/>
                  <w:bookmarkStart w:id="12" w:name="_Toc499199059"/>
                  <w:bookmarkStart w:id="13" w:name="_Toc498076412"/>
                  <w:bookmarkStart w:id="14" w:name="_Toc496881831"/>
                  <w:bookmarkStart w:id="15" w:name="_Toc496197097"/>
                  <w:bookmarkStart w:id="16" w:name="_Toc497142356"/>
                  <w:bookmarkStart w:id="17" w:name="_Toc498076204"/>
                  <w:bookmarkStart w:id="18" w:name="_Toc501458658"/>
                  <w:bookmarkStart w:id="19" w:name="_Toc503876441"/>
                  <w:bookmarkStart w:id="20" w:name="_Toc504047404"/>
                  <w:bookmarkStart w:id="21" w:name="_Toc504741690"/>
                  <w:bookmarkStart w:id="22" w:name="_Toc505872151"/>
                  <w:bookmarkStart w:id="23" w:name="_Toc508718955"/>
                  <w:bookmarkStart w:id="24" w:name="_Toc511229202"/>
                  <w:bookmarkStart w:id="25" w:name="_Toc514254627"/>
                  <w:bookmarkStart w:id="26" w:name="_Toc516740035"/>
                  <w:bookmarkStart w:id="27" w:name="_Toc517431506"/>
                  <w:bookmarkStart w:id="28" w:name="_Toc518055145"/>
                  <w:bookmarkStart w:id="29" w:name="_Toc520900490"/>
                  <w:bookmarkStart w:id="30" w:name="_Toc520900800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  <w:bookmarkEnd w:id="23"/>
                  <w:bookmarkEnd w:id="24"/>
                  <w:bookmarkEnd w:id="25"/>
                  <w:bookmarkEnd w:id="26"/>
                  <w:bookmarkEnd w:id="27"/>
                  <w:bookmarkEnd w:id="28"/>
                  <w:bookmarkEnd w:id="29"/>
                  <w:bookmarkEnd w:id="30"/>
                </w:p>
                <w:p w:rsidR="005A5A60" w:rsidRDefault="005A5A60" w:rsidP="0052694E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5A5A60" w:rsidRDefault="005A5A60" w:rsidP="0052694E"/>
                <w:p w:rsidR="005A5A60" w:rsidRDefault="005A5A60" w:rsidP="0052694E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30</w:t>
                  </w:r>
                </w:p>
                <w:p w:rsidR="005A5A60" w:rsidRDefault="005A5A60" w:rsidP="0052694E">
                  <w:pPr>
                    <w:pStyle w:val="a4"/>
                    <w:tabs>
                      <w:tab w:val="left" w:pos="708"/>
                    </w:tabs>
                  </w:pPr>
                </w:p>
                <w:p w:rsidR="005A5A60" w:rsidRDefault="005A5A60" w:rsidP="0052694E"/>
                <w:p w:rsidR="005A5A60" w:rsidRDefault="005A5A60" w:rsidP="0052694E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5A5A60" w:rsidRDefault="005A5A60" w:rsidP="0052694E"/>
                <w:p w:rsidR="005A5A60" w:rsidRDefault="005A5A60" w:rsidP="0052694E"/>
                <w:p w:rsidR="005A5A60" w:rsidRDefault="005A5A60" w:rsidP="0052694E"/>
                <w:p w:rsidR="005A5A60" w:rsidRDefault="005A5A60" w:rsidP="0052694E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23 - 29 июля 2018 г.</w:t>
                  </w:r>
                </w:p>
                <w:p w:rsidR="005A5A60" w:rsidRDefault="005A5A60" w:rsidP="0052694E"/>
                <w:p w:rsidR="005A5A60" w:rsidRDefault="005A5A60" w:rsidP="0052694E"/>
              </w:txbxContent>
            </v:textbox>
          </v:shape>
        </w:pict>
      </w:r>
    </w:p>
    <w:p w:rsidR="0052694E" w:rsidRDefault="0052694E" w:rsidP="0052694E">
      <w:pPr>
        <w:pStyle w:val="a4"/>
        <w:tabs>
          <w:tab w:val="left" w:pos="708"/>
        </w:tabs>
      </w:pPr>
    </w:p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/>
    <w:p w:rsidR="0052694E" w:rsidRDefault="0052694E" w:rsidP="0052694E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   </w:t>
      </w:r>
      <w:r w:rsidR="00AD25D3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52694E" w:rsidRDefault="0052694E" w:rsidP="0052694E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52694E" w:rsidRDefault="0052694E" w:rsidP="0052694E">
      <w:pPr>
        <w:jc w:val="center"/>
        <w:rPr>
          <w:b/>
        </w:rPr>
      </w:pPr>
    </w:p>
    <w:p w:rsidR="0052694E" w:rsidRDefault="0052694E" w:rsidP="0052694E">
      <w:pPr>
        <w:jc w:val="center"/>
        <w:rPr>
          <w:b/>
        </w:rPr>
      </w:pPr>
    </w:p>
    <w:p w:rsidR="0052694E" w:rsidRDefault="0052694E" w:rsidP="0052694E">
      <w:pPr>
        <w:jc w:val="center"/>
        <w:rPr>
          <w:b/>
        </w:rPr>
      </w:pPr>
      <w:r>
        <w:rPr>
          <w:b/>
        </w:rPr>
        <w:t>Уважаемый читатель!</w:t>
      </w:r>
    </w:p>
    <w:p w:rsidR="0052694E" w:rsidRDefault="0052694E" w:rsidP="0052694E">
      <w:pPr>
        <w:jc w:val="center"/>
        <w:rPr>
          <w:b/>
        </w:rPr>
      </w:pPr>
    </w:p>
    <w:p w:rsidR="0052694E" w:rsidRDefault="0052694E" w:rsidP="0052694E">
      <w:pPr>
        <w:pStyle w:val="ae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52694E" w:rsidRDefault="0052694E" w:rsidP="0052694E">
      <w:pPr>
        <w:numPr>
          <w:ilvl w:val="0"/>
          <w:numId w:val="3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52694E" w:rsidRDefault="0052694E" w:rsidP="0052694E">
      <w:pPr>
        <w:numPr>
          <w:ilvl w:val="0"/>
          <w:numId w:val="3"/>
        </w:numPr>
        <w:jc w:val="both"/>
      </w:pPr>
      <w:r>
        <w:t>краткий обзор законодательных документов;</w:t>
      </w:r>
    </w:p>
    <w:p w:rsidR="0052694E" w:rsidRDefault="0052694E" w:rsidP="0052694E">
      <w:pPr>
        <w:numPr>
          <w:ilvl w:val="0"/>
          <w:numId w:val="3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52694E" w:rsidRDefault="0052694E" w:rsidP="0052694E">
      <w:pPr>
        <w:numPr>
          <w:ilvl w:val="0"/>
          <w:numId w:val="3"/>
        </w:numPr>
        <w:jc w:val="both"/>
      </w:pPr>
      <w:r>
        <w:t xml:space="preserve">режим работы Библиотеки и телефоны её подразделений. </w:t>
      </w:r>
    </w:p>
    <w:p w:rsidR="0052694E" w:rsidRDefault="0052694E" w:rsidP="0052694E">
      <w:pPr>
        <w:jc w:val="both"/>
      </w:pPr>
    </w:p>
    <w:p w:rsidR="0052694E" w:rsidRDefault="0052694E" w:rsidP="0052694E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52694E" w:rsidRDefault="0052694E" w:rsidP="0052694E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52694E" w:rsidRDefault="0052694E" w:rsidP="0052694E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52694E" w:rsidRDefault="0052694E" w:rsidP="0052694E">
      <w:pPr>
        <w:ind w:firstLine="567"/>
        <w:jc w:val="center"/>
        <w:rPr>
          <w:b/>
        </w:rPr>
      </w:pPr>
    </w:p>
    <w:p w:rsidR="0052694E" w:rsidRDefault="0052694E" w:rsidP="0052694E">
      <w:pPr>
        <w:ind w:firstLine="567"/>
        <w:jc w:val="center"/>
        <w:rPr>
          <w:b/>
        </w:rPr>
      </w:pPr>
    </w:p>
    <w:p w:rsidR="0052694E" w:rsidRDefault="0052694E" w:rsidP="0052694E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52694E" w:rsidRDefault="0052694E" w:rsidP="0052694E">
      <w:pPr>
        <w:pStyle w:val="ae"/>
      </w:pPr>
      <w:r>
        <w:t>К Вашим услугам:</w:t>
      </w:r>
    </w:p>
    <w:p w:rsidR="0052694E" w:rsidRDefault="0052694E" w:rsidP="0052694E">
      <w:pPr>
        <w:numPr>
          <w:ilvl w:val="0"/>
          <w:numId w:val="4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52694E" w:rsidRDefault="0052694E" w:rsidP="0052694E">
      <w:pPr>
        <w:numPr>
          <w:ilvl w:val="0"/>
          <w:numId w:val="4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52694E" w:rsidRDefault="0052694E" w:rsidP="0052694E">
      <w:pPr>
        <w:numPr>
          <w:ilvl w:val="0"/>
          <w:numId w:val="4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52694E" w:rsidRDefault="0052694E" w:rsidP="0052694E">
      <w:pPr>
        <w:numPr>
          <w:ilvl w:val="0"/>
          <w:numId w:val="4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52694E" w:rsidRDefault="0052694E" w:rsidP="0052694E">
      <w:pPr>
        <w:numPr>
          <w:ilvl w:val="0"/>
          <w:numId w:val="4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52694E" w:rsidRDefault="0052694E" w:rsidP="0052694E">
      <w:pPr>
        <w:numPr>
          <w:ilvl w:val="0"/>
          <w:numId w:val="4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52694E" w:rsidRDefault="0052694E" w:rsidP="0052694E">
      <w:pPr>
        <w:numPr>
          <w:ilvl w:val="0"/>
          <w:numId w:val="4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52694E" w:rsidRDefault="0052694E" w:rsidP="0052694E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52694E" w:rsidRDefault="0052694E" w:rsidP="0052694E">
      <w:pPr>
        <w:ind w:firstLine="567"/>
        <w:jc w:val="both"/>
      </w:pPr>
      <w:r>
        <w:t>Телефон для справок: 348-36-89.</w:t>
      </w:r>
    </w:p>
    <w:p w:rsidR="0052694E" w:rsidRDefault="0052694E" w:rsidP="0052694E">
      <w:pPr>
        <w:ind w:firstLine="567"/>
        <w:jc w:val="both"/>
      </w:pPr>
    </w:p>
    <w:p w:rsidR="0052694E" w:rsidRDefault="0052694E" w:rsidP="0052694E">
      <w:pPr>
        <w:ind w:firstLine="567"/>
        <w:jc w:val="both"/>
      </w:pPr>
    </w:p>
    <w:p w:rsidR="0052694E" w:rsidRDefault="0052694E" w:rsidP="0052694E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52694E" w:rsidRDefault="0052694E" w:rsidP="0052694E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52694E" w:rsidRDefault="0052694E" w:rsidP="0052694E">
      <w:pPr>
        <w:ind w:firstLine="567"/>
        <w:jc w:val="both"/>
      </w:pPr>
      <w:r>
        <w:t>Суббота, воскресенье – выходные дни.</w:t>
      </w:r>
    </w:p>
    <w:p w:rsidR="005D7925" w:rsidRDefault="0052694E" w:rsidP="0052694E">
      <w:pPr>
        <w:jc w:val="center"/>
        <w:rPr>
          <w:b/>
          <w:sz w:val="28"/>
        </w:rPr>
      </w:pPr>
      <w:r>
        <w:t>Последний четверг каждого месяца – технический день.</w:t>
      </w:r>
      <w:r w:rsidR="005D7925">
        <w:br w:type="page"/>
      </w:r>
      <w:r w:rsidR="005D7925"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52694E" w:rsidRDefault="00AD25D3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AD25D3">
        <w:fldChar w:fldCharType="begin"/>
      </w:r>
      <w:r w:rsidR="0052694E">
        <w:instrText xml:space="preserve"> TOC \o "1-3" \h \z \u </w:instrText>
      </w:r>
      <w:r w:rsidRPr="00AD25D3">
        <w:fldChar w:fldCharType="separate"/>
      </w:r>
    </w:p>
    <w:p w:rsidR="0052694E" w:rsidRDefault="00AD25D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801" w:history="1">
        <w:r w:rsidR="0052694E" w:rsidRPr="00A4574E">
          <w:rPr>
            <w:rStyle w:val="ac"/>
            <w:noProof/>
          </w:rPr>
          <w:t>НОВЫЕ ПОСТУПЛЕНИЯ</w:t>
        </w:r>
        <w:r w:rsidR="0052694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694E">
          <w:rPr>
            <w:noProof/>
            <w:webHidden/>
          </w:rPr>
          <w:instrText xml:space="preserve"> PAGEREF _Toc520900801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2694E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2694E" w:rsidRDefault="00AD25D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802" w:history="1">
        <w:r w:rsidR="0052694E" w:rsidRPr="00A4574E">
          <w:rPr>
            <w:rStyle w:val="ac"/>
            <w:noProof/>
          </w:rPr>
          <w:t>Сельское хозяйство</w:t>
        </w:r>
        <w:r w:rsidR="0052694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694E">
          <w:rPr>
            <w:noProof/>
            <w:webHidden/>
          </w:rPr>
          <w:instrText xml:space="preserve"> PAGEREF _Toc520900802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2694E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2694E" w:rsidRDefault="00AD25D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803" w:history="1">
        <w:r w:rsidR="0052694E" w:rsidRPr="00A4574E">
          <w:rPr>
            <w:rStyle w:val="ac"/>
            <w:noProof/>
          </w:rPr>
          <w:t>Почвоведение</w:t>
        </w:r>
        <w:r w:rsidR="0052694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694E">
          <w:rPr>
            <w:noProof/>
            <w:webHidden/>
          </w:rPr>
          <w:instrText xml:space="preserve"> PAGEREF _Toc520900803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2694E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2694E" w:rsidRDefault="00AD25D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804" w:history="1">
        <w:r w:rsidR="0052694E" w:rsidRPr="00A4574E">
          <w:rPr>
            <w:rStyle w:val="ac"/>
            <w:noProof/>
          </w:rPr>
          <w:t>Растениеводство</w:t>
        </w:r>
        <w:r w:rsidR="0052694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694E">
          <w:rPr>
            <w:noProof/>
            <w:webHidden/>
          </w:rPr>
          <w:instrText xml:space="preserve"> PAGEREF _Toc520900804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2694E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2694E" w:rsidRDefault="00AD25D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805" w:history="1">
        <w:r w:rsidR="0052694E" w:rsidRPr="00A4574E">
          <w:rPr>
            <w:rStyle w:val="ac"/>
            <w:noProof/>
          </w:rPr>
          <w:t>Охота и охотничье хозяйство</w:t>
        </w:r>
        <w:r w:rsidR="0052694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694E">
          <w:rPr>
            <w:noProof/>
            <w:webHidden/>
          </w:rPr>
          <w:instrText xml:space="preserve"> PAGEREF _Toc520900805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2694E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2694E" w:rsidRDefault="00AD25D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806" w:history="1">
        <w:r w:rsidR="0052694E" w:rsidRPr="00A4574E">
          <w:rPr>
            <w:rStyle w:val="ac"/>
            <w:noProof/>
          </w:rPr>
          <w:t>Механизация и электрификация сельского хозяйства</w:t>
        </w:r>
        <w:r w:rsidR="0052694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694E">
          <w:rPr>
            <w:noProof/>
            <w:webHidden/>
          </w:rPr>
          <w:instrText xml:space="preserve"> PAGEREF _Toc520900806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2694E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2694E" w:rsidRDefault="00AD25D3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807" w:history="1">
        <w:r w:rsidR="0052694E" w:rsidRPr="00A4574E">
          <w:rPr>
            <w:rStyle w:val="ac"/>
            <w:noProof/>
          </w:rPr>
          <w:t>Охрана окружающей среды в сельском хозяйстве</w:t>
        </w:r>
        <w:r w:rsidR="0052694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694E">
          <w:rPr>
            <w:noProof/>
            <w:webHidden/>
          </w:rPr>
          <w:instrText xml:space="preserve"> PAGEREF _Toc520900807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2694E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2694E" w:rsidRDefault="00AD25D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808" w:history="1">
        <w:r w:rsidR="0052694E" w:rsidRPr="00A4574E">
          <w:rPr>
            <w:rStyle w:val="ac"/>
            <w:noProof/>
          </w:rPr>
          <w:t>Рыбное хозяйство</w:t>
        </w:r>
        <w:r w:rsidR="0052694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694E">
          <w:rPr>
            <w:noProof/>
            <w:webHidden/>
          </w:rPr>
          <w:instrText xml:space="preserve"> PAGEREF _Toc520900808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2694E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2694E" w:rsidRDefault="00AD25D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809" w:history="1">
        <w:r w:rsidR="0052694E" w:rsidRPr="00A4574E">
          <w:rPr>
            <w:rStyle w:val="ac"/>
            <w:noProof/>
          </w:rPr>
          <w:t>Естественные и точные науки (Математика. Кибернетика. Физика. Химия. Науки о земле. География. Астрономия)</w:t>
        </w:r>
        <w:r w:rsidR="0052694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694E">
          <w:rPr>
            <w:noProof/>
            <w:webHidden/>
          </w:rPr>
          <w:instrText xml:space="preserve"> PAGEREF _Toc520900809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2694E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2694E" w:rsidRDefault="00AD25D3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810" w:history="1">
        <w:r w:rsidR="0052694E" w:rsidRPr="00A4574E">
          <w:rPr>
            <w:rStyle w:val="ac"/>
            <w:noProof/>
          </w:rPr>
          <w:t>ТЕКУЩЕЕ ЗАКОНОДАТЕЛЬСТВО: КРАТКИЙ ОБЗОР</w:t>
        </w:r>
        <w:r w:rsidR="0052694E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2694E">
          <w:rPr>
            <w:noProof/>
            <w:webHidden/>
          </w:rPr>
          <w:instrText xml:space="preserve"> PAGEREF _Toc520900810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2694E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D7925" w:rsidRDefault="00AD25D3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DE2DFF" w:rsidRPr="00DE2DFF" w:rsidRDefault="00DE2DFF" w:rsidP="00DE2DFF">
      <w:pPr>
        <w:pStyle w:val="1"/>
      </w:pPr>
      <w:bookmarkStart w:id="31" w:name="_Toc520900801"/>
      <w:r w:rsidRPr="00DE2DFF">
        <w:lastRenderedPageBreak/>
        <w:t>НОВЫЕ ПОСТУПЛЕНИЯ</w:t>
      </w:r>
      <w:bookmarkEnd w:id="31"/>
    </w:p>
    <w:p w:rsidR="00DE2DFF" w:rsidRPr="00DE2DFF" w:rsidRDefault="00DE2DFF" w:rsidP="00DE2DFF">
      <w:pPr>
        <w:pStyle w:val="1"/>
      </w:pPr>
      <w:bookmarkStart w:id="32" w:name="_Toc520900802"/>
      <w:r w:rsidRPr="00DE2DFF">
        <w:t>Сельское хозяйство</w:t>
      </w:r>
      <w:bookmarkEnd w:id="32"/>
    </w:p>
    <w:p w:rsidR="00DE2DFF" w:rsidRPr="00DE2DFF" w:rsidRDefault="00DE2DFF" w:rsidP="00DE2DFF">
      <w:pPr>
        <w:pStyle w:val="2"/>
      </w:pPr>
      <w:bookmarkStart w:id="33" w:name="_Toc520900803"/>
      <w:r w:rsidRPr="00DE2DFF">
        <w:t>Почвоведение</w:t>
      </w:r>
      <w:bookmarkEnd w:id="33"/>
    </w:p>
    <w:p w:rsidR="00DE2DFF" w:rsidRPr="00DE2DFF" w:rsidRDefault="00DE2DFF" w:rsidP="00DE2DFF">
      <w:pPr>
        <w:pStyle w:val="10"/>
      </w:pPr>
      <w:r w:rsidRPr="00DE2DFF">
        <w:rPr>
          <w:b/>
        </w:rPr>
        <w:t>1. Агрохимия</w:t>
      </w:r>
      <w:r w:rsidRPr="00DE2DFF">
        <w:t xml:space="preserve"> и комплекс микроорганизмов в почве </w:t>
      </w:r>
      <w:proofErr w:type="spellStart"/>
      <w:r w:rsidRPr="00DE2DFF">
        <w:t>агроценоза</w:t>
      </w:r>
      <w:proofErr w:type="spellEnd"/>
      <w:r w:rsidRPr="00DE2DFF">
        <w:t xml:space="preserve"> : учебное пособие для студе</w:t>
      </w:r>
      <w:r w:rsidRPr="00DE2DFF">
        <w:t>н</w:t>
      </w:r>
      <w:r w:rsidRPr="00DE2DFF">
        <w:t xml:space="preserve">тов факультета,  обучающихся по стандартам МГУ,  по направлениям подготовки "Почвоведение",  "Экология и природопользование"/ Н. В. Верховцева,  Е. Б. Пашкевич,  Е. Н. </w:t>
      </w:r>
      <w:proofErr w:type="spellStart"/>
      <w:r w:rsidRPr="00DE2DFF">
        <w:t>Кубарев</w:t>
      </w:r>
      <w:proofErr w:type="spellEnd"/>
      <w:r w:rsidRPr="00DE2DFF">
        <w:t>,  А. А. Роман</w:t>
      </w:r>
      <w:r w:rsidRPr="00DE2DFF">
        <w:t>ы</w:t>
      </w:r>
      <w:r w:rsidRPr="00DE2DFF">
        <w:t xml:space="preserve">чева; </w:t>
      </w:r>
      <w:proofErr w:type="spellStart"/>
      <w:r w:rsidRPr="00DE2DFF">
        <w:t>Моск</w:t>
      </w:r>
      <w:proofErr w:type="spellEnd"/>
      <w:r w:rsidRPr="00DE2DFF">
        <w:t xml:space="preserve">. </w:t>
      </w:r>
      <w:proofErr w:type="spellStart"/>
      <w:r w:rsidRPr="00DE2DFF">
        <w:t>гос</w:t>
      </w:r>
      <w:proofErr w:type="spellEnd"/>
      <w:r w:rsidRPr="00DE2DFF">
        <w:t xml:space="preserve">. </w:t>
      </w:r>
      <w:proofErr w:type="spellStart"/>
      <w:r w:rsidRPr="00DE2DFF">
        <w:t>ун</w:t>
      </w:r>
      <w:r w:rsidRPr="00DE2DFF">
        <w:noBreakHyphen/>
        <w:t>т</w:t>
      </w:r>
      <w:proofErr w:type="spellEnd"/>
      <w:r w:rsidRPr="00DE2DFF">
        <w:t xml:space="preserve"> им. М. В. Ломоносова. –Москва: МАКС Пресс,  2017. –54 с.: ил.; 21 см. –</w:t>
      </w:r>
      <w:proofErr w:type="spellStart"/>
      <w:r w:rsidRPr="00DE2DFF">
        <w:t>Библиогр</w:t>
      </w:r>
      <w:proofErr w:type="spellEnd"/>
      <w:r w:rsidRPr="00DE2DFF">
        <w:t>.: с. 47–54 (92 назв.). (Шифр Г2018–506)</w:t>
      </w:r>
    </w:p>
    <w:p w:rsidR="00DE2DFF" w:rsidRPr="00DE2DFF" w:rsidRDefault="00DE2DFF" w:rsidP="00DE2DFF">
      <w:pPr>
        <w:pStyle w:val="a7"/>
      </w:pPr>
      <w:r w:rsidRPr="00DE2DFF">
        <w:t>Экземпляры: всего: 1 -102КХ(1)</w:t>
      </w:r>
    </w:p>
    <w:p w:rsidR="00DE2DFF" w:rsidRPr="00DE2DFF" w:rsidRDefault="00DE2DFF" w:rsidP="00DE2DFF">
      <w:pPr>
        <w:pStyle w:val="10"/>
      </w:pPr>
      <w:r w:rsidRPr="00DE2DFF">
        <w:rPr>
          <w:b/>
        </w:rPr>
        <w:t>2. </w:t>
      </w:r>
      <w:proofErr w:type="spellStart"/>
      <w:r w:rsidRPr="00DE2DFF">
        <w:rPr>
          <w:b/>
        </w:rPr>
        <w:t>Жуланова</w:t>
      </w:r>
      <w:proofErr w:type="spellEnd"/>
      <w:r w:rsidRPr="00DE2DFF">
        <w:rPr>
          <w:b/>
        </w:rPr>
        <w:t xml:space="preserve">  В. Н. </w:t>
      </w:r>
      <w:proofErr w:type="spellStart"/>
      <w:r w:rsidRPr="00DE2DFF">
        <w:t>Агрогенная</w:t>
      </w:r>
      <w:proofErr w:type="spellEnd"/>
      <w:r w:rsidRPr="00DE2DFF">
        <w:t xml:space="preserve"> эволюция почв Тувы/ В. Н. </w:t>
      </w:r>
      <w:proofErr w:type="spellStart"/>
      <w:r w:rsidRPr="00DE2DFF">
        <w:t>Жуланова</w:t>
      </w:r>
      <w:proofErr w:type="spellEnd"/>
      <w:r w:rsidRPr="00DE2DFF">
        <w:t xml:space="preserve">; </w:t>
      </w:r>
      <w:proofErr w:type="spellStart"/>
      <w:r w:rsidRPr="00DE2DFF">
        <w:t>М-во</w:t>
      </w:r>
      <w:proofErr w:type="spellEnd"/>
      <w:r w:rsidRPr="00DE2DFF">
        <w:t xml:space="preserve"> образования и на</w:t>
      </w:r>
      <w:r w:rsidRPr="00DE2DFF">
        <w:t>у</w:t>
      </w:r>
      <w:r w:rsidRPr="00DE2DFF">
        <w:t xml:space="preserve">ки Рос. Федерации,  </w:t>
      </w:r>
      <w:proofErr w:type="spellStart"/>
      <w:r w:rsidRPr="00DE2DFF">
        <w:t>Тув</w:t>
      </w:r>
      <w:proofErr w:type="spellEnd"/>
      <w:r w:rsidRPr="00DE2DFF">
        <w:t xml:space="preserve">. </w:t>
      </w:r>
      <w:proofErr w:type="spellStart"/>
      <w:r w:rsidRPr="00DE2DFF">
        <w:t>гос</w:t>
      </w:r>
      <w:proofErr w:type="spellEnd"/>
      <w:r w:rsidRPr="00DE2DFF">
        <w:t xml:space="preserve">. </w:t>
      </w:r>
      <w:proofErr w:type="spellStart"/>
      <w:r w:rsidRPr="00DE2DFF">
        <w:t>ун</w:t>
      </w:r>
      <w:r w:rsidRPr="00DE2DFF">
        <w:noBreakHyphen/>
        <w:t>т</w:t>
      </w:r>
      <w:proofErr w:type="spellEnd"/>
      <w:r w:rsidRPr="00DE2DFF">
        <w:t xml:space="preserve">. –Кызыл: [Издательство </w:t>
      </w:r>
      <w:proofErr w:type="spellStart"/>
      <w:r w:rsidRPr="00DE2DFF">
        <w:t>ТувГУ</w:t>
      </w:r>
      <w:proofErr w:type="spellEnd"/>
      <w:r w:rsidRPr="00DE2DFF">
        <w:t>],  2016. –231 с.: ил.; 24 см +Прил.: с. 226–231. –</w:t>
      </w:r>
      <w:proofErr w:type="spellStart"/>
      <w:r w:rsidRPr="00DE2DFF">
        <w:t>Библиогр</w:t>
      </w:r>
      <w:proofErr w:type="spellEnd"/>
      <w:r w:rsidRPr="00DE2DFF">
        <w:t>.: с. 198–225 (351 назв.). (Шифр Д2018–47)</w:t>
      </w:r>
    </w:p>
    <w:p w:rsidR="00DE2DFF" w:rsidRPr="00DE2DFF" w:rsidRDefault="00DE2DFF" w:rsidP="00DE2DFF">
      <w:pPr>
        <w:pStyle w:val="a7"/>
      </w:pPr>
      <w:r w:rsidRPr="00DE2DFF">
        <w:t>Экземпляры: всего: 1 -102КХ(1)</w:t>
      </w:r>
    </w:p>
    <w:p w:rsidR="00DE2DFF" w:rsidRPr="00DE2DFF" w:rsidRDefault="00DE2DFF" w:rsidP="00DE2DFF">
      <w:pPr>
        <w:pStyle w:val="10"/>
      </w:pPr>
      <w:r w:rsidRPr="00DE2DFF">
        <w:rPr>
          <w:b/>
        </w:rPr>
        <w:t>3. Управление</w:t>
      </w:r>
      <w:r w:rsidRPr="00DE2DFF">
        <w:t xml:space="preserve"> плодородием почв Челябинской области : монография/ В. С. </w:t>
      </w:r>
      <w:proofErr w:type="spellStart"/>
      <w:r w:rsidRPr="00DE2DFF">
        <w:t>Зыбалов</w:t>
      </w:r>
      <w:proofErr w:type="spellEnd"/>
      <w:r w:rsidRPr="00DE2DFF">
        <w:t xml:space="preserve">,  И. П. Добровольский,  Н. Т. </w:t>
      </w:r>
      <w:proofErr w:type="spellStart"/>
      <w:r w:rsidRPr="00DE2DFF">
        <w:t>Хлызов</w:t>
      </w:r>
      <w:proofErr w:type="spellEnd"/>
      <w:r w:rsidRPr="00DE2DFF">
        <w:t xml:space="preserve"> [и др.]; </w:t>
      </w:r>
      <w:proofErr w:type="spellStart"/>
      <w:r w:rsidRPr="00DE2DFF">
        <w:t>М-во</w:t>
      </w:r>
      <w:proofErr w:type="spellEnd"/>
      <w:r w:rsidRPr="00DE2DFF">
        <w:t xml:space="preserve"> сел. </w:t>
      </w:r>
      <w:proofErr w:type="spellStart"/>
      <w:r w:rsidRPr="00DE2DFF">
        <w:t>хоз-ва</w:t>
      </w:r>
      <w:proofErr w:type="spellEnd"/>
      <w:r w:rsidRPr="00DE2DFF">
        <w:t xml:space="preserve"> Рос. Федерации,  Департамент </w:t>
      </w:r>
      <w:proofErr w:type="spellStart"/>
      <w:r w:rsidRPr="00DE2DFF">
        <w:t>науч.-технол</w:t>
      </w:r>
      <w:proofErr w:type="spellEnd"/>
      <w:r w:rsidRPr="00DE2DFF">
        <w:t xml:space="preserve">. политики и образования,  </w:t>
      </w:r>
      <w:proofErr w:type="spellStart"/>
      <w:r w:rsidRPr="00DE2DFF">
        <w:t>Южно-Урал</w:t>
      </w:r>
      <w:proofErr w:type="spellEnd"/>
      <w:r w:rsidRPr="00DE2DFF">
        <w:t xml:space="preserve">. </w:t>
      </w:r>
      <w:proofErr w:type="spellStart"/>
      <w:r w:rsidRPr="00DE2DFF">
        <w:t>гос</w:t>
      </w:r>
      <w:proofErr w:type="spellEnd"/>
      <w:r w:rsidRPr="00DE2DFF">
        <w:t xml:space="preserve">. </w:t>
      </w:r>
      <w:proofErr w:type="spellStart"/>
      <w:r w:rsidRPr="00DE2DFF">
        <w:t>аграр</w:t>
      </w:r>
      <w:proofErr w:type="spellEnd"/>
      <w:r w:rsidRPr="00DE2DFF">
        <w:t xml:space="preserve">. </w:t>
      </w:r>
      <w:proofErr w:type="spellStart"/>
      <w:r w:rsidRPr="00DE2DFF">
        <w:t>ун</w:t>
      </w:r>
      <w:r w:rsidRPr="00DE2DFF">
        <w:noBreakHyphen/>
        <w:t>т</w:t>
      </w:r>
      <w:proofErr w:type="spellEnd"/>
      <w:r w:rsidRPr="00DE2DFF">
        <w:t xml:space="preserve">,  </w:t>
      </w:r>
      <w:proofErr w:type="spellStart"/>
      <w:r w:rsidRPr="00DE2DFF">
        <w:t>Ин</w:t>
      </w:r>
      <w:r w:rsidRPr="00DE2DFF">
        <w:noBreakHyphen/>
        <w:t>т</w:t>
      </w:r>
      <w:proofErr w:type="spellEnd"/>
      <w:r w:rsidRPr="00DE2DFF">
        <w:t xml:space="preserve"> </w:t>
      </w:r>
      <w:proofErr w:type="spellStart"/>
      <w:r w:rsidRPr="00DE2DFF">
        <w:t>агроинженерии</w:t>
      </w:r>
      <w:proofErr w:type="spellEnd"/>
      <w:r w:rsidRPr="00DE2DFF">
        <w:t>. –Челябинск: [</w:t>
      </w:r>
      <w:proofErr w:type="spellStart"/>
      <w:r w:rsidRPr="00DE2DFF">
        <w:t>ЮУ</w:t>
      </w:r>
      <w:r w:rsidRPr="00DE2DFF">
        <w:t>р</w:t>
      </w:r>
      <w:r w:rsidRPr="00DE2DFF">
        <w:t>ГАУ</w:t>
      </w:r>
      <w:proofErr w:type="spellEnd"/>
      <w:r w:rsidRPr="00DE2DFF">
        <w:t>],  2018. –193 с.: ил.; 20 см. –</w:t>
      </w:r>
      <w:proofErr w:type="spellStart"/>
      <w:r w:rsidRPr="00DE2DFF">
        <w:t>Библиогр</w:t>
      </w:r>
      <w:proofErr w:type="spellEnd"/>
      <w:r w:rsidRPr="00DE2DFF">
        <w:t>.: с. 186–193 (106 назв.). (Шифр Г2018–508)</w:t>
      </w:r>
    </w:p>
    <w:p w:rsidR="00DE2DFF" w:rsidRPr="00DE2DFF" w:rsidRDefault="00DE2DFF" w:rsidP="00DE2DFF">
      <w:pPr>
        <w:pStyle w:val="a7"/>
      </w:pPr>
      <w:r w:rsidRPr="00DE2DFF">
        <w:t>Экземпляры: всего: 1 -102КХ(1)</w:t>
      </w:r>
    </w:p>
    <w:p w:rsidR="00DE2DFF" w:rsidRPr="00DE2DFF" w:rsidRDefault="00DE2DFF" w:rsidP="00DE2DFF">
      <w:pPr>
        <w:pStyle w:val="2"/>
      </w:pPr>
      <w:bookmarkStart w:id="34" w:name="_Toc520900804"/>
      <w:r w:rsidRPr="00DE2DFF">
        <w:t>Растениеводство</w:t>
      </w:r>
      <w:bookmarkEnd w:id="34"/>
    </w:p>
    <w:p w:rsidR="00DE2DFF" w:rsidRPr="00DE2DFF" w:rsidRDefault="00DE2DFF" w:rsidP="00DE2DFF">
      <w:pPr>
        <w:pStyle w:val="10"/>
      </w:pPr>
      <w:r w:rsidRPr="00DE2DFF">
        <w:rPr>
          <w:b/>
        </w:rPr>
        <w:t>4. Актуальные</w:t>
      </w:r>
      <w:r w:rsidRPr="00DE2DFF">
        <w:t xml:space="preserve"> проблемы селекции и технологии возделывания полевых культур : материалы II всероссийской научно-практической конференции с международным участием,  посвященной 85-летию со дня рождения доктора сельскохозяйственных наук,  профессора,  заслуженного деятеля науки Российской Федерации  С. Ф. Тихвинского : сборник научных трудов/ </w:t>
      </w:r>
      <w:proofErr w:type="spellStart"/>
      <w:r w:rsidRPr="00DE2DFF">
        <w:t>М-во</w:t>
      </w:r>
      <w:proofErr w:type="spellEnd"/>
      <w:r w:rsidRPr="00DE2DFF">
        <w:t xml:space="preserve"> сел. </w:t>
      </w:r>
      <w:proofErr w:type="spellStart"/>
      <w:r w:rsidRPr="00DE2DFF">
        <w:t>хоз-ва</w:t>
      </w:r>
      <w:proofErr w:type="spellEnd"/>
      <w:r w:rsidRPr="00DE2DFF">
        <w:t xml:space="preserve"> Рос. Федерации,  </w:t>
      </w:r>
      <w:proofErr w:type="spellStart"/>
      <w:r w:rsidRPr="00DE2DFF">
        <w:t>Вят</w:t>
      </w:r>
      <w:proofErr w:type="spellEnd"/>
      <w:r w:rsidRPr="00DE2DFF">
        <w:t xml:space="preserve">. </w:t>
      </w:r>
      <w:proofErr w:type="spellStart"/>
      <w:r w:rsidRPr="00DE2DFF">
        <w:t>гос</w:t>
      </w:r>
      <w:proofErr w:type="spellEnd"/>
      <w:r w:rsidRPr="00DE2DFF">
        <w:t>. с.-х. акад.; [</w:t>
      </w:r>
      <w:proofErr w:type="spellStart"/>
      <w:r w:rsidRPr="00DE2DFF">
        <w:t>редкол</w:t>
      </w:r>
      <w:proofErr w:type="spellEnd"/>
      <w:r w:rsidRPr="00DE2DFF">
        <w:t xml:space="preserve">.: В. Г. </w:t>
      </w:r>
      <w:proofErr w:type="spellStart"/>
      <w:r w:rsidRPr="00DE2DFF">
        <w:t>Мохнаткин</w:t>
      </w:r>
      <w:proofErr w:type="spellEnd"/>
      <w:r w:rsidRPr="00DE2DFF">
        <w:t xml:space="preserve"> (гл. ред.) и др.]. –Киров: ВГСХА,  2017. –146 с.: ил.; 29 см. –</w:t>
      </w:r>
      <w:proofErr w:type="spellStart"/>
      <w:r w:rsidRPr="00DE2DFF">
        <w:t>Библиогр</w:t>
      </w:r>
      <w:proofErr w:type="spellEnd"/>
      <w:r w:rsidRPr="00DE2DFF">
        <w:t xml:space="preserve">. в конце </w:t>
      </w:r>
      <w:proofErr w:type="spellStart"/>
      <w:r w:rsidRPr="00DE2DFF">
        <w:t>докл</w:t>
      </w:r>
      <w:proofErr w:type="spellEnd"/>
      <w:r w:rsidRPr="00DE2DFF">
        <w:t>. (Шифр Е2018–153)</w:t>
      </w:r>
    </w:p>
    <w:p w:rsidR="00DE2DFF" w:rsidRPr="00DE2DFF" w:rsidRDefault="00DE2DFF" w:rsidP="00DE2DFF">
      <w:pPr>
        <w:pStyle w:val="a7"/>
      </w:pPr>
      <w:r w:rsidRPr="00DE2DFF">
        <w:t>Экземпляры: всего: 1 -102КХ(1)</w:t>
      </w:r>
    </w:p>
    <w:p w:rsidR="00DE2DFF" w:rsidRPr="00DE2DFF" w:rsidRDefault="00DE2DFF" w:rsidP="00DE2DFF">
      <w:pPr>
        <w:pStyle w:val="10"/>
      </w:pPr>
      <w:r w:rsidRPr="00DE2DFF">
        <w:rPr>
          <w:b/>
        </w:rPr>
        <w:t>5. Новосибирская</w:t>
      </w:r>
      <w:r w:rsidRPr="00DE2DFF">
        <w:t xml:space="preserve"> зональная плодово-ягодная опытная станция им. И. В. Мичурина (Бердск,  </w:t>
      </w:r>
      <w:proofErr w:type="spellStart"/>
      <w:r w:rsidRPr="00DE2DFF">
        <w:t>Новосиб</w:t>
      </w:r>
      <w:proofErr w:type="spellEnd"/>
      <w:r w:rsidRPr="00DE2DFF">
        <w:t>. обл.). Отчет о научно-исследовательской работе по теме: "Подбор ассортимента и разр</w:t>
      </w:r>
      <w:r w:rsidRPr="00DE2DFF">
        <w:t>а</w:t>
      </w:r>
      <w:r w:rsidRPr="00DE2DFF">
        <w:t>ботка агротехники декоративных растений в Новосибирской области." : (сводный отчет 1976–1980 гг.),  Раздел : Изучение биологических особенностей роста и развития гладиолуса гибридного и разработка некоторых вопросов агротехники их выращивания в связи с широким применением пл</w:t>
      </w:r>
      <w:r w:rsidRPr="00DE2DFF">
        <w:t>е</w:t>
      </w:r>
      <w:r w:rsidRPr="00DE2DFF">
        <w:t>ночных укрытий/ </w:t>
      </w:r>
      <w:proofErr w:type="spellStart"/>
      <w:r w:rsidRPr="00DE2DFF">
        <w:t>Новосиб</w:t>
      </w:r>
      <w:proofErr w:type="spellEnd"/>
      <w:r w:rsidRPr="00DE2DFF">
        <w:t xml:space="preserve">. зон. </w:t>
      </w:r>
      <w:proofErr w:type="spellStart"/>
      <w:r w:rsidRPr="00DE2DFF">
        <w:t>плодово-ягод</w:t>
      </w:r>
      <w:proofErr w:type="spellEnd"/>
      <w:r w:rsidRPr="00DE2DFF">
        <w:t xml:space="preserve">. опыт. ст. им. И. В. Мичурина,  </w:t>
      </w:r>
      <w:proofErr w:type="spellStart"/>
      <w:r w:rsidRPr="00DE2DFF">
        <w:t>Всесоюз</w:t>
      </w:r>
      <w:proofErr w:type="spellEnd"/>
      <w:r w:rsidRPr="00DE2DFF">
        <w:t>. акад. с.-х. н</w:t>
      </w:r>
      <w:r w:rsidRPr="00DE2DFF">
        <w:t>а</w:t>
      </w:r>
      <w:r w:rsidRPr="00DE2DFF">
        <w:t xml:space="preserve">ук им. В. И. Ленина. </w:t>
      </w:r>
      <w:proofErr w:type="spellStart"/>
      <w:r w:rsidRPr="00DE2DFF">
        <w:t>Сиб</w:t>
      </w:r>
      <w:proofErr w:type="spellEnd"/>
      <w:r w:rsidRPr="00DE2DFF">
        <w:t xml:space="preserve">. </w:t>
      </w:r>
      <w:proofErr w:type="spellStart"/>
      <w:r w:rsidRPr="00DE2DFF">
        <w:t>отд-ние</w:t>
      </w:r>
      <w:proofErr w:type="spellEnd"/>
      <w:r w:rsidRPr="00DE2DFF">
        <w:t>. –. –Бердск [</w:t>
      </w:r>
      <w:proofErr w:type="spellStart"/>
      <w:r w:rsidRPr="00DE2DFF">
        <w:t>Новосиб</w:t>
      </w:r>
      <w:proofErr w:type="spellEnd"/>
      <w:r w:rsidRPr="00DE2DFF">
        <w:t>. обл.],  1980. –88 с.: ил.; 30 см +Прил.: с. 39–88. –</w:t>
      </w:r>
      <w:proofErr w:type="spellStart"/>
      <w:r w:rsidRPr="00DE2DFF">
        <w:t>Библиогр</w:t>
      </w:r>
      <w:proofErr w:type="spellEnd"/>
      <w:r w:rsidRPr="00DE2DFF">
        <w:t>.: с. 36–37 (20 назв.). (Шифр Е2018–163)</w:t>
      </w:r>
    </w:p>
    <w:p w:rsidR="00DE2DFF" w:rsidRPr="00DE2DFF" w:rsidRDefault="00DE2DFF" w:rsidP="00DE2DFF">
      <w:pPr>
        <w:pStyle w:val="a7"/>
      </w:pPr>
      <w:r w:rsidRPr="00DE2DFF">
        <w:t>Экземпляры: всего: 1 -102КХ(1)</w:t>
      </w:r>
    </w:p>
    <w:p w:rsidR="00DE2DFF" w:rsidRPr="00DE2DFF" w:rsidRDefault="00DE2DFF" w:rsidP="00DE2DFF">
      <w:pPr>
        <w:pStyle w:val="10"/>
      </w:pPr>
      <w:r w:rsidRPr="00DE2DFF">
        <w:rPr>
          <w:b/>
        </w:rPr>
        <w:t>6. Новосибирская</w:t>
      </w:r>
      <w:r w:rsidRPr="00DE2DFF">
        <w:t xml:space="preserve"> зональная плодово-ягодная опытная станция им. И. В. Мичурина (Бердск,  </w:t>
      </w:r>
      <w:proofErr w:type="spellStart"/>
      <w:r w:rsidRPr="00DE2DFF">
        <w:t>Новосиб</w:t>
      </w:r>
      <w:proofErr w:type="spellEnd"/>
      <w:r w:rsidRPr="00DE2DFF">
        <w:t>. обл.). Отчет о научно-исследовательской работе по теме: "Подбор ассортимента и разр</w:t>
      </w:r>
      <w:r w:rsidRPr="00DE2DFF">
        <w:t>а</w:t>
      </w:r>
      <w:r w:rsidRPr="00DE2DFF">
        <w:t>ботка агротехники декоративных растений в Новосибирской области." : заключительный отчет,  Ра</w:t>
      </w:r>
      <w:r w:rsidRPr="00DE2DFF">
        <w:t>з</w:t>
      </w:r>
      <w:r w:rsidRPr="00DE2DFF">
        <w:t>дел : Защита цветочных растений от болезней/ </w:t>
      </w:r>
      <w:proofErr w:type="spellStart"/>
      <w:r w:rsidRPr="00DE2DFF">
        <w:t>Новосиб</w:t>
      </w:r>
      <w:proofErr w:type="spellEnd"/>
      <w:r w:rsidRPr="00DE2DFF">
        <w:t xml:space="preserve">. зон. </w:t>
      </w:r>
      <w:proofErr w:type="spellStart"/>
      <w:r w:rsidRPr="00DE2DFF">
        <w:t>плодово-ягод</w:t>
      </w:r>
      <w:proofErr w:type="spellEnd"/>
      <w:r w:rsidRPr="00DE2DFF">
        <w:t>. опыт. ст. им. И. В. Мич</w:t>
      </w:r>
      <w:r w:rsidRPr="00DE2DFF">
        <w:t>у</w:t>
      </w:r>
      <w:r w:rsidRPr="00DE2DFF">
        <w:t xml:space="preserve">рина,  </w:t>
      </w:r>
      <w:proofErr w:type="spellStart"/>
      <w:r w:rsidRPr="00DE2DFF">
        <w:t>Всесоюз</w:t>
      </w:r>
      <w:proofErr w:type="spellEnd"/>
      <w:r w:rsidRPr="00DE2DFF">
        <w:t xml:space="preserve">. акад. с.-х. наук им. В. И. Ленина. </w:t>
      </w:r>
      <w:proofErr w:type="spellStart"/>
      <w:r w:rsidRPr="00DE2DFF">
        <w:t>Сиб</w:t>
      </w:r>
      <w:proofErr w:type="spellEnd"/>
      <w:r w:rsidRPr="00DE2DFF">
        <w:t xml:space="preserve">. </w:t>
      </w:r>
      <w:proofErr w:type="spellStart"/>
      <w:r w:rsidRPr="00DE2DFF">
        <w:t>отд-ние</w:t>
      </w:r>
      <w:proofErr w:type="spellEnd"/>
      <w:r w:rsidRPr="00DE2DFF">
        <w:t>. –. –Бердск [</w:t>
      </w:r>
      <w:proofErr w:type="spellStart"/>
      <w:r w:rsidRPr="00DE2DFF">
        <w:t>Новосиб</w:t>
      </w:r>
      <w:proofErr w:type="spellEnd"/>
      <w:r w:rsidRPr="00DE2DFF">
        <w:t>. обл.],  1980. –36 с.: ил.; 30 см +Прил.: с. 34–36. –</w:t>
      </w:r>
      <w:proofErr w:type="spellStart"/>
      <w:r w:rsidRPr="00DE2DFF">
        <w:t>Библиогр</w:t>
      </w:r>
      <w:proofErr w:type="spellEnd"/>
      <w:r w:rsidRPr="00DE2DFF">
        <w:t>.: с. 32–33 (22 назв.). (Шифр Е2018–160)</w:t>
      </w:r>
    </w:p>
    <w:p w:rsidR="00DE2DFF" w:rsidRPr="00DE2DFF" w:rsidRDefault="00DE2DFF" w:rsidP="00DE2DFF">
      <w:pPr>
        <w:pStyle w:val="a7"/>
      </w:pPr>
      <w:r w:rsidRPr="00DE2DFF">
        <w:t>Экземпляры: всего: 1 -102КХ(1)</w:t>
      </w:r>
    </w:p>
    <w:p w:rsidR="00DE2DFF" w:rsidRPr="00DE2DFF" w:rsidRDefault="00DE2DFF" w:rsidP="00DE2DFF">
      <w:pPr>
        <w:pStyle w:val="10"/>
      </w:pPr>
      <w:r w:rsidRPr="00DE2DFF">
        <w:rPr>
          <w:b/>
        </w:rPr>
        <w:t>7. Новосибирская</w:t>
      </w:r>
      <w:r w:rsidRPr="00DE2DFF">
        <w:t xml:space="preserve"> зональная плодово-ягодная опытная станция им. И. В. Мичурина (Бердск,  </w:t>
      </w:r>
      <w:proofErr w:type="spellStart"/>
      <w:r w:rsidRPr="00DE2DFF">
        <w:t>Новосиб</w:t>
      </w:r>
      <w:proofErr w:type="spellEnd"/>
      <w:r w:rsidRPr="00DE2DFF">
        <w:t>. обл.). Отчет о научно-исследовательской работе по теме: "Подбор ассортимента и разр</w:t>
      </w:r>
      <w:r w:rsidRPr="00DE2DFF">
        <w:t>а</w:t>
      </w:r>
      <w:r w:rsidRPr="00DE2DFF">
        <w:t>ботка агротехники декоративных растений в Новосибирской области." : промежуточный отчет,  Ра</w:t>
      </w:r>
      <w:r w:rsidRPr="00DE2DFF">
        <w:t>з</w:t>
      </w:r>
      <w:r w:rsidRPr="00DE2DFF">
        <w:t>дел : Защита цветочных растений от болезней/ </w:t>
      </w:r>
      <w:proofErr w:type="spellStart"/>
      <w:r w:rsidRPr="00DE2DFF">
        <w:t>Новосиб</w:t>
      </w:r>
      <w:proofErr w:type="spellEnd"/>
      <w:r w:rsidRPr="00DE2DFF">
        <w:t xml:space="preserve">. зон. </w:t>
      </w:r>
      <w:proofErr w:type="spellStart"/>
      <w:r w:rsidRPr="00DE2DFF">
        <w:t>плодово-ягод</w:t>
      </w:r>
      <w:proofErr w:type="spellEnd"/>
      <w:r w:rsidRPr="00DE2DFF">
        <w:t>. опыт. ст. им. И. В. Мич</w:t>
      </w:r>
      <w:r w:rsidRPr="00DE2DFF">
        <w:t>у</w:t>
      </w:r>
      <w:r w:rsidRPr="00DE2DFF">
        <w:t>рина. –. –Бердск [</w:t>
      </w:r>
      <w:proofErr w:type="spellStart"/>
      <w:r w:rsidRPr="00DE2DFF">
        <w:t>Новосиб</w:t>
      </w:r>
      <w:proofErr w:type="spellEnd"/>
      <w:r w:rsidRPr="00DE2DFF">
        <w:t>. обл.],  1979. –30 с.: ил.; 30 см +Прил.: с. 29–30. –</w:t>
      </w:r>
      <w:proofErr w:type="spellStart"/>
      <w:r w:rsidRPr="00DE2DFF">
        <w:t>Библиогр</w:t>
      </w:r>
      <w:proofErr w:type="spellEnd"/>
      <w:r w:rsidRPr="00DE2DFF">
        <w:t>.: с. 27–28 (22 назв.). (Шифр Е2018–159)</w:t>
      </w:r>
    </w:p>
    <w:p w:rsidR="00DE2DFF" w:rsidRPr="00DE2DFF" w:rsidRDefault="00DE2DFF" w:rsidP="00DE2DFF">
      <w:pPr>
        <w:pStyle w:val="a7"/>
      </w:pPr>
      <w:r w:rsidRPr="00DE2DFF">
        <w:t>Экземпляры: всего: 1 -102КХ(1)</w:t>
      </w:r>
    </w:p>
    <w:p w:rsidR="00DE2DFF" w:rsidRPr="00DE2DFF" w:rsidRDefault="00DE2DFF" w:rsidP="00DE2DFF">
      <w:pPr>
        <w:pStyle w:val="10"/>
      </w:pPr>
      <w:r w:rsidRPr="00DE2DFF">
        <w:rPr>
          <w:b/>
        </w:rPr>
        <w:t>8. Новосибирская</w:t>
      </w:r>
      <w:r w:rsidRPr="00DE2DFF">
        <w:t xml:space="preserve"> зональная плодово-ягодная опытная станция им. И. В. Мичурина (Бердск,  </w:t>
      </w:r>
      <w:proofErr w:type="spellStart"/>
      <w:r w:rsidRPr="00DE2DFF">
        <w:t>Новосиб</w:t>
      </w:r>
      <w:proofErr w:type="spellEnd"/>
      <w:r w:rsidRPr="00DE2DFF">
        <w:t>. обл.). Отчет о научно-исследовательской работе по теме: "Подбор ассортимента и разр</w:t>
      </w:r>
      <w:r w:rsidRPr="00DE2DFF">
        <w:t>а</w:t>
      </w:r>
      <w:r w:rsidRPr="00DE2DFF">
        <w:t>ботка агротехники декоративных растений в Новосибирской области." : промежуточный отчет,  Ра</w:t>
      </w:r>
      <w:r w:rsidRPr="00DE2DFF">
        <w:t>з</w:t>
      </w:r>
      <w:r w:rsidRPr="00DE2DFF">
        <w:lastRenderedPageBreak/>
        <w:t>дел : Защита цветочных растений от болезней/ </w:t>
      </w:r>
      <w:proofErr w:type="spellStart"/>
      <w:r w:rsidRPr="00DE2DFF">
        <w:t>Новосиб</w:t>
      </w:r>
      <w:proofErr w:type="spellEnd"/>
      <w:r w:rsidRPr="00DE2DFF">
        <w:t xml:space="preserve">. зон. </w:t>
      </w:r>
      <w:proofErr w:type="spellStart"/>
      <w:r w:rsidRPr="00DE2DFF">
        <w:t>плодово-ягод</w:t>
      </w:r>
      <w:proofErr w:type="spellEnd"/>
      <w:r w:rsidRPr="00DE2DFF">
        <w:t>. опыт. ст. им. И. В. Мич</w:t>
      </w:r>
      <w:r w:rsidRPr="00DE2DFF">
        <w:t>у</w:t>
      </w:r>
      <w:r w:rsidRPr="00DE2DFF">
        <w:t xml:space="preserve">рина,  </w:t>
      </w:r>
      <w:proofErr w:type="spellStart"/>
      <w:r w:rsidRPr="00DE2DFF">
        <w:t>М-во</w:t>
      </w:r>
      <w:proofErr w:type="spellEnd"/>
      <w:r w:rsidRPr="00DE2DFF">
        <w:t xml:space="preserve"> сел. </w:t>
      </w:r>
      <w:proofErr w:type="spellStart"/>
      <w:r w:rsidRPr="00DE2DFF">
        <w:t>хоз-ва</w:t>
      </w:r>
      <w:proofErr w:type="spellEnd"/>
      <w:r w:rsidRPr="00DE2DFF">
        <w:t xml:space="preserve"> РСФСР,  Гл. упр. </w:t>
      </w:r>
      <w:proofErr w:type="spellStart"/>
      <w:r w:rsidRPr="00DE2DFF">
        <w:t>с-х</w:t>
      </w:r>
      <w:proofErr w:type="spellEnd"/>
      <w:r w:rsidRPr="00DE2DFF">
        <w:t>. науки и пропаганды. –Бердск [</w:t>
      </w:r>
      <w:proofErr w:type="spellStart"/>
      <w:r w:rsidRPr="00DE2DFF">
        <w:t>Новосиб</w:t>
      </w:r>
      <w:proofErr w:type="spellEnd"/>
      <w:r w:rsidRPr="00DE2DFF">
        <w:t>. обл.],  1978. –35 с.: ил.; 30 см. –</w:t>
      </w:r>
      <w:proofErr w:type="spellStart"/>
      <w:r w:rsidRPr="00DE2DFF">
        <w:t>Библиогр</w:t>
      </w:r>
      <w:proofErr w:type="spellEnd"/>
      <w:r w:rsidRPr="00DE2DFF">
        <w:t>.: с. 34–35 (22 назв.). (Шифр Е2018–158)</w:t>
      </w:r>
    </w:p>
    <w:p w:rsidR="00DE2DFF" w:rsidRPr="00DE2DFF" w:rsidRDefault="00DE2DFF" w:rsidP="00DE2DFF">
      <w:pPr>
        <w:pStyle w:val="a7"/>
      </w:pPr>
      <w:r w:rsidRPr="00DE2DFF">
        <w:t>Экземпляры: всего: 1 -102КХ(1)</w:t>
      </w:r>
    </w:p>
    <w:p w:rsidR="00DE2DFF" w:rsidRPr="00DE2DFF" w:rsidRDefault="00DE2DFF" w:rsidP="00DE2DFF">
      <w:pPr>
        <w:pStyle w:val="10"/>
      </w:pPr>
      <w:r w:rsidRPr="00DE2DFF">
        <w:rPr>
          <w:b/>
        </w:rPr>
        <w:t>9. Новосибирская</w:t>
      </w:r>
      <w:r w:rsidRPr="00DE2DFF">
        <w:t xml:space="preserve"> зональная плодово-ягодная опытная станция им. И. В. Мичурина (Бердск,  </w:t>
      </w:r>
      <w:proofErr w:type="spellStart"/>
      <w:r w:rsidRPr="00DE2DFF">
        <w:t>Новосиб</w:t>
      </w:r>
      <w:proofErr w:type="spellEnd"/>
      <w:r w:rsidRPr="00DE2DFF">
        <w:t>. обл.). Отчет о научно-исследовательской работе по теме: "Подбор ассортимента и разр</w:t>
      </w:r>
      <w:r w:rsidRPr="00DE2DFF">
        <w:t>а</w:t>
      </w:r>
      <w:r w:rsidRPr="00DE2DFF">
        <w:t>ботка агротехники декоративных растений в Новосибирской области",  Раздел : Защита цветочных растений от болезней./ </w:t>
      </w:r>
      <w:proofErr w:type="spellStart"/>
      <w:r w:rsidRPr="00DE2DFF">
        <w:t>Новосиб</w:t>
      </w:r>
      <w:proofErr w:type="spellEnd"/>
      <w:r w:rsidRPr="00DE2DFF">
        <w:t xml:space="preserve">. зон. </w:t>
      </w:r>
      <w:proofErr w:type="spellStart"/>
      <w:r w:rsidRPr="00DE2DFF">
        <w:t>плодово-ягод</w:t>
      </w:r>
      <w:proofErr w:type="spellEnd"/>
      <w:r w:rsidRPr="00DE2DFF">
        <w:t xml:space="preserve">. опыт. ст. им. И. В. Мичурина,  </w:t>
      </w:r>
      <w:proofErr w:type="spellStart"/>
      <w:r w:rsidRPr="00DE2DFF">
        <w:t>М-во</w:t>
      </w:r>
      <w:proofErr w:type="spellEnd"/>
      <w:r w:rsidRPr="00DE2DFF">
        <w:t xml:space="preserve"> сел. </w:t>
      </w:r>
      <w:proofErr w:type="spellStart"/>
      <w:r w:rsidRPr="00DE2DFF">
        <w:t>хоз-ва</w:t>
      </w:r>
      <w:proofErr w:type="spellEnd"/>
      <w:r w:rsidRPr="00DE2DFF">
        <w:t xml:space="preserve"> РСФСР,  Гл. упр. </w:t>
      </w:r>
      <w:proofErr w:type="spellStart"/>
      <w:r w:rsidRPr="00DE2DFF">
        <w:t>с-х</w:t>
      </w:r>
      <w:proofErr w:type="spellEnd"/>
      <w:r w:rsidRPr="00DE2DFF">
        <w:t>. науки и пропаганды. –Бердск [</w:t>
      </w:r>
      <w:proofErr w:type="spellStart"/>
      <w:r w:rsidRPr="00DE2DFF">
        <w:t>Новосиб</w:t>
      </w:r>
      <w:proofErr w:type="spellEnd"/>
      <w:r w:rsidRPr="00DE2DFF">
        <w:t>. обл.],  1977. –50 с.: ил.; 30 см. –</w:t>
      </w:r>
      <w:proofErr w:type="spellStart"/>
      <w:r w:rsidRPr="00DE2DFF">
        <w:t>Библиогр</w:t>
      </w:r>
      <w:proofErr w:type="spellEnd"/>
      <w:r w:rsidRPr="00DE2DFF">
        <w:t>.: с. 49–50 (21 назв.). (Шифр Е2018–157)</w:t>
      </w:r>
    </w:p>
    <w:p w:rsidR="00DE2DFF" w:rsidRPr="00DE2DFF" w:rsidRDefault="00DE2DFF" w:rsidP="00DE2DFF">
      <w:pPr>
        <w:pStyle w:val="a7"/>
      </w:pPr>
      <w:r w:rsidRPr="00DE2DFF">
        <w:t>Экземпляры: всего: 1 -102КХ(1)</w:t>
      </w:r>
    </w:p>
    <w:p w:rsidR="00DE2DFF" w:rsidRPr="00DE2DFF" w:rsidRDefault="00DE2DFF" w:rsidP="00DE2DFF">
      <w:pPr>
        <w:pStyle w:val="20"/>
      </w:pPr>
      <w:r w:rsidRPr="00DE2DFF">
        <w:rPr>
          <w:b/>
        </w:rPr>
        <w:t>10. Новосибирская</w:t>
      </w:r>
      <w:r w:rsidRPr="00DE2DFF">
        <w:t xml:space="preserve"> зональная плодово-ягодная опытная станция им. И. В. Мичурина (Бердск,  </w:t>
      </w:r>
      <w:proofErr w:type="spellStart"/>
      <w:r w:rsidRPr="00DE2DFF">
        <w:t>Новосиб</w:t>
      </w:r>
      <w:proofErr w:type="spellEnd"/>
      <w:r w:rsidRPr="00DE2DFF">
        <w:t>. обл.). Отчет о научно-исследовательской работе по теме: "Подбор ассортимента и разр</w:t>
      </w:r>
      <w:r w:rsidRPr="00DE2DFF">
        <w:t>а</w:t>
      </w:r>
      <w:r w:rsidRPr="00DE2DFF">
        <w:t>ботка агротехники декоративных растений в Новосибирской области." : (промежуточный отчет),  Раздел : Разработать приемы защиты цветочных культур от вредителей/ </w:t>
      </w:r>
      <w:proofErr w:type="spellStart"/>
      <w:r w:rsidRPr="00DE2DFF">
        <w:t>Новосиб</w:t>
      </w:r>
      <w:proofErr w:type="spellEnd"/>
      <w:r w:rsidRPr="00DE2DFF">
        <w:t xml:space="preserve">. зон. </w:t>
      </w:r>
      <w:proofErr w:type="spellStart"/>
      <w:r w:rsidRPr="00DE2DFF">
        <w:t>плодово-ягод</w:t>
      </w:r>
      <w:proofErr w:type="spellEnd"/>
      <w:r w:rsidRPr="00DE2DFF">
        <w:t xml:space="preserve">. опыт. ст. им. И. В. Мичурина,  </w:t>
      </w:r>
      <w:proofErr w:type="spellStart"/>
      <w:r w:rsidRPr="00DE2DFF">
        <w:t>М-во</w:t>
      </w:r>
      <w:proofErr w:type="spellEnd"/>
      <w:r w:rsidRPr="00DE2DFF">
        <w:t xml:space="preserve"> сел. </w:t>
      </w:r>
      <w:proofErr w:type="spellStart"/>
      <w:r w:rsidRPr="00DE2DFF">
        <w:t>хоз-ва</w:t>
      </w:r>
      <w:proofErr w:type="spellEnd"/>
      <w:r w:rsidRPr="00DE2DFF">
        <w:t xml:space="preserve"> РСФСР,  Гл. упр. </w:t>
      </w:r>
      <w:proofErr w:type="spellStart"/>
      <w:r w:rsidRPr="00DE2DFF">
        <w:t>с-х</w:t>
      </w:r>
      <w:proofErr w:type="spellEnd"/>
      <w:r w:rsidRPr="00DE2DFF">
        <w:t>. науки и пропаганды. –Бердск [</w:t>
      </w:r>
      <w:proofErr w:type="spellStart"/>
      <w:r w:rsidRPr="00DE2DFF">
        <w:t>Новосиб</w:t>
      </w:r>
      <w:proofErr w:type="spellEnd"/>
      <w:r w:rsidRPr="00DE2DFF">
        <w:t>. обл.],  1977. –24 с.: ил.; 30 см. –</w:t>
      </w:r>
      <w:proofErr w:type="spellStart"/>
      <w:r w:rsidRPr="00DE2DFF">
        <w:t>Библиогр</w:t>
      </w:r>
      <w:proofErr w:type="spellEnd"/>
      <w:r w:rsidRPr="00DE2DFF">
        <w:t>.: с. 24 (15 назв.). (Шифр Е2018–174)</w:t>
      </w:r>
    </w:p>
    <w:p w:rsidR="00DE2DFF" w:rsidRPr="00DE2DFF" w:rsidRDefault="00DE2DFF" w:rsidP="00DE2DFF">
      <w:pPr>
        <w:pStyle w:val="a7"/>
      </w:pPr>
      <w:r w:rsidRPr="00DE2DFF">
        <w:t>Экземпляры: всего: 1 -102КХ(1)</w:t>
      </w:r>
    </w:p>
    <w:p w:rsidR="00DE2DFF" w:rsidRPr="00DE2DFF" w:rsidRDefault="00DE2DFF" w:rsidP="00DE2DFF">
      <w:pPr>
        <w:pStyle w:val="20"/>
      </w:pPr>
      <w:r w:rsidRPr="00DE2DFF">
        <w:rPr>
          <w:b/>
        </w:rPr>
        <w:t>11. Новосибирская</w:t>
      </w:r>
      <w:r w:rsidRPr="00DE2DFF">
        <w:t xml:space="preserve"> зональная плодово-ягодная опытная станция им. И. В. Мичурина (Бердск,  </w:t>
      </w:r>
      <w:proofErr w:type="spellStart"/>
      <w:r w:rsidRPr="00DE2DFF">
        <w:t>Новосиб</w:t>
      </w:r>
      <w:proofErr w:type="spellEnd"/>
      <w:r w:rsidRPr="00DE2DFF">
        <w:t>. обл.). Отчет о научно-исследовательской работе по теме: "Подбор ассортимента и разр</w:t>
      </w:r>
      <w:r w:rsidRPr="00DE2DFF">
        <w:t>а</w:t>
      </w:r>
      <w:r w:rsidRPr="00DE2DFF">
        <w:t>ботка агротехники декоративных растений в Новосибирской области." : (промежуточный отчет),  Раздел : Разработать приемы защиты цветочных культур от вредителей/ </w:t>
      </w:r>
      <w:proofErr w:type="spellStart"/>
      <w:r w:rsidRPr="00DE2DFF">
        <w:t>Новосиб</w:t>
      </w:r>
      <w:proofErr w:type="spellEnd"/>
      <w:r w:rsidRPr="00DE2DFF">
        <w:t xml:space="preserve">. зон. </w:t>
      </w:r>
      <w:proofErr w:type="spellStart"/>
      <w:r w:rsidRPr="00DE2DFF">
        <w:t>плодово-ягод</w:t>
      </w:r>
      <w:proofErr w:type="spellEnd"/>
      <w:r w:rsidRPr="00DE2DFF">
        <w:t xml:space="preserve">. опыт. ст. им. И. В. Мичурина,  </w:t>
      </w:r>
      <w:proofErr w:type="spellStart"/>
      <w:r w:rsidRPr="00DE2DFF">
        <w:t>М-во</w:t>
      </w:r>
      <w:proofErr w:type="spellEnd"/>
      <w:r w:rsidRPr="00DE2DFF">
        <w:t xml:space="preserve"> сел. </w:t>
      </w:r>
      <w:proofErr w:type="spellStart"/>
      <w:r w:rsidRPr="00DE2DFF">
        <w:t>хоз-ва</w:t>
      </w:r>
      <w:proofErr w:type="spellEnd"/>
      <w:r w:rsidRPr="00DE2DFF">
        <w:t xml:space="preserve"> РСФСР,  Гл. упр. </w:t>
      </w:r>
      <w:proofErr w:type="spellStart"/>
      <w:r w:rsidRPr="00DE2DFF">
        <w:t>с-х</w:t>
      </w:r>
      <w:proofErr w:type="spellEnd"/>
      <w:r w:rsidRPr="00DE2DFF">
        <w:t>. науки и пропаганды. –Бердск [</w:t>
      </w:r>
      <w:proofErr w:type="spellStart"/>
      <w:r w:rsidRPr="00DE2DFF">
        <w:t>Новосиб</w:t>
      </w:r>
      <w:proofErr w:type="spellEnd"/>
      <w:r w:rsidRPr="00DE2DFF">
        <w:t>. обл.],  1978. –23 с.: ил.; 30 см. –</w:t>
      </w:r>
      <w:proofErr w:type="spellStart"/>
      <w:r w:rsidR="00290F98">
        <w:t>Б</w:t>
      </w:r>
      <w:r w:rsidRPr="00DE2DFF">
        <w:t>иблиогр</w:t>
      </w:r>
      <w:proofErr w:type="spellEnd"/>
      <w:r w:rsidRPr="00DE2DFF">
        <w:t>.: с. 22 (15 назв.). (Шифр Е2018–173)</w:t>
      </w:r>
    </w:p>
    <w:p w:rsidR="00DE2DFF" w:rsidRPr="00DE2DFF" w:rsidRDefault="00DE2DFF" w:rsidP="00DE2DFF">
      <w:pPr>
        <w:pStyle w:val="a7"/>
      </w:pPr>
      <w:r w:rsidRPr="00DE2DFF">
        <w:t>Экземпляры: всего: 1 -102КХ(1)</w:t>
      </w:r>
    </w:p>
    <w:p w:rsidR="00DE2DFF" w:rsidRPr="00DE2DFF" w:rsidRDefault="00DE2DFF" w:rsidP="00DE2DFF">
      <w:pPr>
        <w:pStyle w:val="20"/>
      </w:pPr>
      <w:r w:rsidRPr="00DE2DFF">
        <w:rPr>
          <w:b/>
        </w:rPr>
        <w:t>12. Новосибирская</w:t>
      </w:r>
      <w:r w:rsidRPr="00DE2DFF">
        <w:t xml:space="preserve"> зональная плодово-ягодная опытная станция им. И. В. Мичурина (Бердск,  </w:t>
      </w:r>
      <w:proofErr w:type="spellStart"/>
      <w:r w:rsidRPr="00DE2DFF">
        <w:t>Новосиб</w:t>
      </w:r>
      <w:proofErr w:type="spellEnd"/>
      <w:r w:rsidRPr="00DE2DFF">
        <w:t>. обл.). Отчет о научно-исследовательской работе по теме: "Подбор ассортимента и разр</w:t>
      </w:r>
      <w:r w:rsidRPr="00DE2DFF">
        <w:t>а</w:t>
      </w:r>
      <w:r w:rsidRPr="00DE2DFF">
        <w:t>ботка агротехники декоративных растений в Новосибирской области." : (промежуточный отчет),  Раздел : Разработать приемы защиты цветочных культур от вредителей/ </w:t>
      </w:r>
      <w:proofErr w:type="spellStart"/>
      <w:r w:rsidRPr="00DE2DFF">
        <w:t>Новосиб</w:t>
      </w:r>
      <w:proofErr w:type="spellEnd"/>
      <w:r w:rsidRPr="00DE2DFF">
        <w:t xml:space="preserve">. зон. </w:t>
      </w:r>
      <w:proofErr w:type="spellStart"/>
      <w:r w:rsidRPr="00DE2DFF">
        <w:t>плодово-ягод</w:t>
      </w:r>
      <w:proofErr w:type="spellEnd"/>
      <w:r w:rsidRPr="00DE2DFF">
        <w:t xml:space="preserve">. опыт. ст. им. И. В. Мичурина,  </w:t>
      </w:r>
      <w:proofErr w:type="spellStart"/>
      <w:r w:rsidRPr="00DE2DFF">
        <w:t>Всесоюз</w:t>
      </w:r>
      <w:proofErr w:type="spellEnd"/>
      <w:r w:rsidRPr="00DE2DFF">
        <w:t xml:space="preserve">. акад. с.-х. наук им. В. И. Ленина. </w:t>
      </w:r>
      <w:proofErr w:type="spellStart"/>
      <w:r w:rsidRPr="00DE2DFF">
        <w:t>Сиб</w:t>
      </w:r>
      <w:proofErr w:type="spellEnd"/>
      <w:r w:rsidRPr="00DE2DFF">
        <w:t xml:space="preserve">. </w:t>
      </w:r>
      <w:proofErr w:type="spellStart"/>
      <w:r w:rsidRPr="00DE2DFF">
        <w:t>отд-ние</w:t>
      </w:r>
      <w:proofErr w:type="spellEnd"/>
      <w:r w:rsidRPr="00DE2DFF">
        <w:t>. –. –Бердск [</w:t>
      </w:r>
      <w:proofErr w:type="spellStart"/>
      <w:r w:rsidRPr="00DE2DFF">
        <w:t>Новосиб</w:t>
      </w:r>
      <w:proofErr w:type="spellEnd"/>
      <w:r w:rsidRPr="00DE2DFF">
        <w:t>. обл.],  1979. –31 с.: ил.; 30см. –</w:t>
      </w:r>
      <w:proofErr w:type="spellStart"/>
      <w:r w:rsidR="00290F98">
        <w:t>Б</w:t>
      </w:r>
      <w:r w:rsidRPr="00DE2DFF">
        <w:t>иблиогр</w:t>
      </w:r>
      <w:proofErr w:type="spellEnd"/>
      <w:r w:rsidRPr="00DE2DFF">
        <w:t>.: с. 30–31 (15 назв.). (Шифр Е2018–172)</w:t>
      </w:r>
    </w:p>
    <w:p w:rsidR="00DE2DFF" w:rsidRPr="00DE2DFF" w:rsidRDefault="00DE2DFF" w:rsidP="00DE2DFF">
      <w:pPr>
        <w:pStyle w:val="a7"/>
      </w:pPr>
      <w:r w:rsidRPr="00DE2DFF">
        <w:t>Экземпляры: всего: 1 -102КХ(1)</w:t>
      </w:r>
    </w:p>
    <w:p w:rsidR="00DE2DFF" w:rsidRPr="00DE2DFF" w:rsidRDefault="00DE2DFF" w:rsidP="00DE2DFF">
      <w:pPr>
        <w:pStyle w:val="20"/>
      </w:pPr>
      <w:r w:rsidRPr="00DE2DFF">
        <w:rPr>
          <w:b/>
        </w:rPr>
        <w:t>13. Новосибирская</w:t>
      </w:r>
      <w:r w:rsidRPr="00DE2DFF">
        <w:t xml:space="preserve"> зональная плодово-ягодная опытная станция им. И. В. Мичурина (Бердск,  </w:t>
      </w:r>
      <w:proofErr w:type="spellStart"/>
      <w:r w:rsidRPr="00DE2DFF">
        <w:t>Новосиб</w:t>
      </w:r>
      <w:proofErr w:type="spellEnd"/>
      <w:r w:rsidRPr="00DE2DFF">
        <w:t>. обл.). Отчет о научно-исследовательской работе по теме: "Подбор ассортимента и разр</w:t>
      </w:r>
      <w:r w:rsidRPr="00DE2DFF">
        <w:t>а</w:t>
      </w:r>
      <w:r w:rsidRPr="00DE2DFF">
        <w:t>ботка агротехники декоративных растений в Новосибирской области." : (заключительный отчет),  Раздел : Разработка приемов защиты цветочных культур от вредителей/ </w:t>
      </w:r>
      <w:proofErr w:type="spellStart"/>
      <w:r w:rsidRPr="00DE2DFF">
        <w:t>Новосиб</w:t>
      </w:r>
      <w:proofErr w:type="spellEnd"/>
      <w:r w:rsidRPr="00DE2DFF">
        <w:t xml:space="preserve">. зон. </w:t>
      </w:r>
      <w:proofErr w:type="spellStart"/>
      <w:r w:rsidRPr="00DE2DFF">
        <w:t>плодово-ягод</w:t>
      </w:r>
      <w:proofErr w:type="spellEnd"/>
      <w:r w:rsidRPr="00DE2DFF">
        <w:t xml:space="preserve">. опыт. ст. им. И. В. Мичурина,  </w:t>
      </w:r>
      <w:proofErr w:type="spellStart"/>
      <w:r w:rsidRPr="00DE2DFF">
        <w:t>Всесоюз</w:t>
      </w:r>
      <w:proofErr w:type="spellEnd"/>
      <w:r w:rsidRPr="00DE2DFF">
        <w:t xml:space="preserve">. акад. с.-х. наук им. В. И. Ленина. </w:t>
      </w:r>
      <w:proofErr w:type="spellStart"/>
      <w:r w:rsidRPr="00DE2DFF">
        <w:t>Сиб</w:t>
      </w:r>
      <w:proofErr w:type="spellEnd"/>
      <w:r w:rsidRPr="00DE2DFF">
        <w:t xml:space="preserve">. </w:t>
      </w:r>
      <w:proofErr w:type="spellStart"/>
      <w:r w:rsidRPr="00DE2DFF">
        <w:t>отд-ние</w:t>
      </w:r>
      <w:proofErr w:type="spellEnd"/>
      <w:r w:rsidRPr="00DE2DFF">
        <w:t>. –. –Бердск [</w:t>
      </w:r>
      <w:proofErr w:type="spellStart"/>
      <w:r w:rsidRPr="00DE2DFF">
        <w:t>Новосиб</w:t>
      </w:r>
      <w:proofErr w:type="spellEnd"/>
      <w:r w:rsidRPr="00DE2DFF">
        <w:t>. обл.],  1980. –29 с.: ил.; 30 см +Прил.: с. 19–27. –</w:t>
      </w:r>
      <w:proofErr w:type="spellStart"/>
      <w:r w:rsidRPr="00DE2DFF">
        <w:t>Библиогр</w:t>
      </w:r>
      <w:proofErr w:type="spellEnd"/>
      <w:r w:rsidRPr="00DE2DFF">
        <w:t>.: с. 29 (15 назв.). (Шифр Е2018–171)</w:t>
      </w:r>
    </w:p>
    <w:p w:rsidR="00DE2DFF" w:rsidRPr="00DE2DFF" w:rsidRDefault="00DE2DFF" w:rsidP="00DE2DFF">
      <w:pPr>
        <w:pStyle w:val="a7"/>
      </w:pPr>
      <w:r w:rsidRPr="00DE2DFF">
        <w:t>Экземпляры: всего: 1 -102КХ(1)</w:t>
      </w:r>
    </w:p>
    <w:p w:rsidR="00DE2DFF" w:rsidRPr="00DE2DFF" w:rsidRDefault="00DE2DFF" w:rsidP="00DE2DFF">
      <w:pPr>
        <w:pStyle w:val="20"/>
      </w:pPr>
      <w:r w:rsidRPr="00DE2DFF">
        <w:rPr>
          <w:b/>
        </w:rPr>
        <w:t>14. Новосибирская</w:t>
      </w:r>
      <w:r w:rsidRPr="00DE2DFF">
        <w:t xml:space="preserve"> зональная плодово-ягодная опытная станция им. И. В. Мичурина (Бердск,  </w:t>
      </w:r>
      <w:proofErr w:type="spellStart"/>
      <w:r w:rsidRPr="00DE2DFF">
        <w:t>Новосиб</w:t>
      </w:r>
      <w:proofErr w:type="spellEnd"/>
      <w:r w:rsidRPr="00DE2DFF">
        <w:t>. обл.). Отчет о научно-исследовательской работе по теме: "Подбор ассортимента и разр</w:t>
      </w:r>
      <w:r w:rsidRPr="00DE2DFF">
        <w:t>а</w:t>
      </w:r>
      <w:r w:rsidRPr="00DE2DFF">
        <w:t>ботка агротехники декоративных растений в Новосибирской области." : (промежуточный отчет),  Раздел : Изучение биологических особенностей роста и развития гладиолуса гибридного и разрабо</w:t>
      </w:r>
      <w:r w:rsidRPr="00DE2DFF">
        <w:t>т</w:t>
      </w:r>
      <w:r w:rsidRPr="00DE2DFF">
        <w:t>ка некоторых вопросов агротехники их выращивания в связи с широким применением пленочных укрытий./ </w:t>
      </w:r>
      <w:proofErr w:type="spellStart"/>
      <w:r w:rsidRPr="00DE2DFF">
        <w:t>Новосиб</w:t>
      </w:r>
      <w:proofErr w:type="spellEnd"/>
      <w:r w:rsidRPr="00DE2DFF">
        <w:t xml:space="preserve">. зон. </w:t>
      </w:r>
      <w:proofErr w:type="spellStart"/>
      <w:r w:rsidRPr="00DE2DFF">
        <w:t>плодово-ягод</w:t>
      </w:r>
      <w:proofErr w:type="spellEnd"/>
      <w:r w:rsidRPr="00DE2DFF">
        <w:t xml:space="preserve">. опыт. ст. им. И. В. Мичурина,  </w:t>
      </w:r>
      <w:proofErr w:type="spellStart"/>
      <w:r w:rsidRPr="00DE2DFF">
        <w:t>Всесоюз</w:t>
      </w:r>
      <w:proofErr w:type="spellEnd"/>
      <w:r w:rsidRPr="00DE2DFF">
        <w:t xml:space="preserve">. акад. с.-х. наук им. В. И. Ленина. </w:t>
      </w:r>
      <w:proofErr w:type="spellStart"/>
      <w:r w:rsidRPr="00DE2DFF">
        <w:t>Сиб</w:t>
      </w:r>
      <w:proofErr w:type="spellEnd"/>
      <w:r w:rsidRPr="00DE2DFF">
        <w:t xml:space="preserve">. </w:t>
      </w:r>
      <w:proofErr w:type="spellStart"/>
      <w:r w:rsidRPr="00DE2DFF">
        <w:t>отд-ние</w:t>
      </w:r>
      <w:proofErr w:type="spellEnd"/>
      <w:r w:rsidRPr="00DE2DFF">
        <w:t>. –Бердск [</w:t>
      </w:r>
      <w:proofErr w:type="spellStart"/>
      <w:r w:rsidRPr="00DE2DFF">
        <w:t>Новосиб</w:t>
      </w:r>
      <w:proofErr w:type="spellEnd"/>
      <w:r w:rsidRPr="00DE2DFF">
        <w:t>. обл.],  1979. –70 с.: ил.; 30 см +Прил.: с. 58–70. –</w:t>
      </w:r>
      <w:proofErr w:type="spellStart"/>
      <w:r w:rsidRPr="00DE2DFF">
        <w:t>Библиогр</w:t>
      </w:r>
      <w:proofErr w:type="spellEnd"/>
      <w:r w:rsidRPr="00DE2DFF">
        <w:t>.: с. 54–56 (23 назв.). (Шифр Е2018–164)</w:t>
      </w:r>
    </w:p>
    <w:p w:rsidR="00DE2DFF" w:rsidRPr="00DE2DFF" w:rsidRDefault="00DE2DFF" w:rsidP="00DE2DFF">
      <w:pPr>
        <w:pStyle w:val="a7"/>
      </w:pPr>
      <w:r w:rsidRPr="00DE2DFF">
        <w:t>Экземпляры: всего: 1 -102КХ(1)</w:t>
      </w:r>
    </w:p>
    <w:p w:rsidR="00DE2DFF" w:rsidRPr="00DE2DFF" w:rsidRDefault="00DE2DFF" w:rsidP="00DE2DFF">
      <w:pPr>
        <w:pStyle w:val="20"/>
      </w:pPr>
      <w:r w:rsidRPr="00DE2DFF">
        <w:rPr>
          <w:b/>
        </w:rPr>
        <w:t>15. Новосибирская</w:t>
      </w:r>
      <w:r w:rsidRPr="00DE2DFF">
        <w:t xml:space="preserve"> зональная плодово-ягодная опытная станция им. И. В. Мичурина (Бердск,  </w:t>
      </w:r>
      <w:proofErr w:type="spellStart"/>
      <w:r w:rsidRPr="00DE2DFF">
        <w:t>Новосиб</w:t>
      </w:r>
      <w:proofErr w:type="spellEnd"/>
      <w:r w:rsidRPr="00DE2DFF">
        <w:t>. обл.). Отчет о научно-исследовательской работе по теме: "Разработать технологию прои</w:t>
      </w:r>
      <w:r w:rsidRPr="00DE2DFF">
        <w:t>з</w:t>
      </w:r>
      <w:r w:rsidRPr="00DE2DFF">
        <w:t>водства посадочного материала земляники,  обеспечивающую выход высококачественной рассады 400 тысяч штук с 1 га" : (промежуточный)/ </w:t>
      </w:r>
      <w:proofErr w:type="spellStart"/>
      <w:r w:rsidRPr="00DE2DFF">
        <w:t>Новосиб</w:t>
      </w:r>
      <w:proofErr w:type="spellEnd"/>
      <w:r w:rsidRPr="00DE2DFF">
        <w:t xml:space="preserve">. зон. </w:t>
      </w:r>
      <w:proofErr w:type="spellStart"/>
      <w:r w:rsidRPr="00DE2DFF">
        <w:t>плодово-ягод</w:t>
      </w:r>
      <w:proofErr w:type="spellEnd"/>
      <w:r w:rsidRPr="00DE2DFF">
        <w:t>. опыт. ст. им. И. В. Мичур</w:t>
      </w:r>
      <w:r w:rsidRPr="00DE2DFF">
        <w:t>и</w:t>
      </w:r>
      <w:r w:rsidRPr="00DE2DFF">
        <w:t xml:space="preserve">на,  </w:t>
      </w:r>
      <w:proofErr w:type="spellStart"/>
      <w:r w:rsidRPr="00DE2DFF">
        <w:t>Всесоюз</w:t>
      </w:r>
      <w:proofErr w:type="spellEnd"/>
      <w:r w:rsidRPr="00DE2DFF">
        <w:t xml:space="preserve">. акад. с.-х. наук им. В. И. Ленина. </w:t>
      </w:r>
      <w:proofErr w:type="spellStart"/>
      <w:r w:rsidRPr="00DE2DFF">
        <w:t>Сиб</w:t>
      </w:r>
      <w:proofErr w:type="spellEnd"/>
      <w:r w:rsidRPr="00DE2DFF">
        <w:t xml:space="preserve">. </w:t>
      </w:r>
      <w:proofErr w:type="spellStart"/>
      <w:r w:rsidRPr="00DE2DFF">
        <w:t>отд-ние</w:t>
      </w:r>
      <w:proofErr w:type="spellEnd"/>
      <w:r w:rsidRPr="00DE2DFF">
        <w:t>. –Бердск [</w:t>
      </w:r>
      <w:proofErr w:type="spellStart"/>
      <w:r w:rsidRPr="00DE2DFF">
        <w:t>Новосиб</w:t>
      </w:r>
      <w:proofErr w:type="spellEnd"/>
      <w:r w:rsidRPr="00DE2DFF">
        <w:t>. обл.],  1982. –16 с.: ил.; 30 см.  –</w:t>
      </w:r>
      <w:proofErr w:type="spellStart"/>
      <w:r w:rsidRPr="00DE2DFF">
        <w:t>Библиогр</w:t>
      </w:r>
      <w:proofErr w:type="spellEnd"/>
      <w:r w:rsidRPr="00DE2DFF">
        <w:t>.: с. 14–16 (39 назв.). (Шифр Е2018–155)</w:t>
      </w:r>
    </w:p>
    <w:p w:rsidR="00DE2DFF" w:rsidRPr="00DE2DFF" w:rsidRDefault="00DE2DFF" w:rsidP="00DE2DFF">
      <w:pPr>
        <w:pStyle w:val="a7"/>
      </w:pPr>
      <w:r w:rsidRPr="00DE2DFF">
        <w:t>Экземпляры: всего: 1 -102КХ(1)</w:t>
      </w:r>
    </w:p>
    <w:p w:rsidR="00DE2DFF" w:rsidRPr="00DE2DFF" w:rsidRDefault="00DE2DFF" w:rsidP="00DE2DFF">
      <w:pPr>
        <w:pStyle w:val="20"/>
      </w:pPr>
      <w:r w:rsidRPr="00DE2DFF">
        <w:rPr>
          <w:b/>
        </w:rPr>
        <w:t>16. Новосибирская</w:t>
      </w:r>
      <w:r w:rsidRPr="00DE2DFF">
        <w:t xml:space="preserve"> зональная плодово-ягодная опытная станция им. И. В. Мичурина (Бердск,  </w:t>
      </w:r>
      <w:proofErr w:type="spellStart"/>
      <w:r w:rsidRPr="00DE2DFF">
        <w:t>Новосиб</w:t>
      </w:r>
      <w:proofErr w:type="spellEnd"/>
      <w:r w:rsidRPr="00DE2DFF">
        <w:t>. обл.). Отчет о научно-исследовательской работе по теме: "Разработать эффективные рек</w:t>
      </w:r>
      <w:r w:rsidRPr="00DE2DFF">
        <w:t>о</w:t>
      </w:r>
      <w:r w:rsidRPr="00DE2DFF">
        <w:lastRenderedPageBreak/>
        <w:t xml:space="preserve">мендации по борьбе с вредоносными </w:t>
      </w:r>
      <w:proofErr w:type="spellStart"/>
      <w:r w:rsidRPr="00DE2DFF">
        <w:t>трипсами</w:t>
      </w:r>
      <w:proofErr w:type="spellEnd"/>
      <w:r w:rsidRPr="00DE2DFF">
        <w:t xml:space="preserve"> на гладиолусах для районов Сибири на основе из</w:t>
      </w:r>
      <w:r w:rsidRPr="00DE2DFF">
        <w:t>у</w:t>
      </w:r>
      <w:r w:rsidRPr="00DE2DFF">
        <w:t>чения биологии вредителя,  провести производственную проверку и дать рекомендации производс</w:t>
      </w:r>
      <w:r w:rsidRPr="00DE2DFF">
        <w:t>т</w:t>
      </w:r>
      <w:r w:rsidRPr="00DE2DFF">
        <w:t>ву"/ </w:t>
      </w:r>
      <w:proofErr w:type="spellStart"/>
      <w:r w:rsidRPr="00DE2DFF">
        <w:t>Новосиб</w:t>
      </w:r>
      <w:proofErr w:type="spellEnd"/>
      <w:r w:rsidRPr="00DE2DFF">
        <w:t xml:space="preserve">. зон. </w:t>
      </w:r>
      <w:proofErr w:type="spellStart"/>
      <w:r w:rsidRPr="00DE2DFF">
        <w:t>плодово-ягод</w:t>
      </w:r>
      <w:proofErr w:type="spellEnd"/>
      <w:r w:rsidRPr="00DE2DFF">
        <w:t xml:space="preserve">. опыт. ст. им. И. В. Мичурина,  </w:t>
      </w:r>
      <w:proofErr w:type="spellStart"/>
      <w:r w:rsidRPr="00DE2DFF">
        <w:t>Всесоюз</w:t>
      </w:r>
      <w:proofErr w:type="spellEnd"/>
      <w:r w:rsidRPr="00DE2DFF">
        <w:t xml:space="preserve">. акад. с.-х. наук им. В. И. Ленина. </w:t>
      </w:r>
      <w:proofErr w:type="spellStart"/>
      <w:r w:rsidRPr="00DE2DFF">
        <w:t>Сиб</w:t>
      </w:r>
      <w:proofErr w:type="spellEnd"/>
      <w:r w:rsidRPr="00DE2DFF">
        <w:t xml:space="preserve">. </w:t>
      </w:r>
      <w:proofErr w:type="spellStart"/>
      <w:r w:rsidRPr="00DE2DFF">
        <w:t>отд-ние</w:t>
      </w:r>
      <w:proofErr w:type="spellEnd"/>
      <w:r w:rsidRPr="00DE2DFF">
        <w:t>. –Бердск [</w:t>
      </w:r>
      <w:proofErr w:type="spellStart"/>
      <w:r w:rsidRPr="00DE2DFF">
        <w:t>Новосиб</w:t>
      </w:r>
      <w:proofErr w:type="spellEnd"/>
      <w:r w:rsidRPr="00DE2DFF">
        <w:t>. обл.],  1981. –16 с.: ил.; 30 см. –</w:t>
      </w:r>
      <w:proofErr w:type="spellStart"/>
      <w:r w:rsidRPr="00DE2DFF">
        <w:t>Библиогр</w:t>
      </w:r>
      <w:proofErr w:type="spellEnd"/>
      <w:r w:rsidRPr="00DE2DFF">
        <w:t>.: с. 16 (10 назв.). (Шифр Е2018–170)</w:t>
      </w:r>
    </w:p>
    <w:p w:rsidR="00DE2DFF" w:rsidRPr="00DE2DFF" w:rsidRDefault="00DE2DFF" w:rsidP="00DE2DFF">
      <w:pPr>
        <w:pStyle w:val="a7"/>
      </w:pPr>
      <w:r w:rsidRPr="00DE2DFF">
        <w:t>Экземпляры: всего: 1 -102КХ(1)</w:t>
      </w:r>
    </w:p>
    <w:p w:rsidR="00DE2DFF" w:rsidRPr="00DE2DFF" w:rsidRDefault="00DE2DFF" w:rsidP="00DE2DFF">
      <w:pPr>
        <w:pStyle w:val="20"/>
      </w:pPr>
      <w:r w:rsidRPr="00DE2DFF">
        <w:rPr>
          <w:b/>
        </w:rPr>
        <w:t>17. Новосибирская</w:t>
      </w:r>
      <w:r w:rsidRPr="00DE2DFF">
        <w:t xml:space="preserve"> зональная плодово-ягодная опытная станция им. И. В. Мичурина (Бердск,  </w:t>
      </w:r>
      <w:proofErr w:type="spellStart"/>
      <w:r w:rsidRPr="00DE2DFF">
        <w:t>Новосиб</w:t>
      </w:r>
      <w:proofErr w:type="spellEnd"/>
      <w:r w:rsidRPr="00DE2DFF">
        <w:t>. обл.). Отчет о научно-исследовательской работе по теме: "Разработать эффективные рек</w:t>
      </w:r>
      <w:r w:rsidRPr="00DE2DFF">
        <w:t>о</w:t>
      </w:r>
      <w:r w:rsidRPr="00DE2DFF">
        <w:t xml:space="preserve">мендации по борьбе с вредоносными </w:t>
      </w:r>
      <w:proofErr w:type="spellStart"/>
      <w:r w:rsidRPr="00DE2DFF">
        <w:t>трипсами</w:t>
      </w:r>
      <w:proofErr w:type="spellEnd"/>
      <w:r w:rsidRPr="00DE2DFF">
        <w:t xml:space="preserve"> на гладиолусах для районов Сибири на основе из</w:t>
      </w:r>
      <w:r w:rsidRPr="00DE2DFF">
        <w:t>у</w:t>
      </w:r>
      <w:r w:rsidRPr="00DE2DFF">
        <w:t>чения биологии вредителя,  провести производственную проверку и дать рекомендации производс</w:t>
      </w:r>
      <w:r w:rsidRPr="00DE2DFF">
        <w:t>т</w:t>
      </w:r>
      <w:r w:rsidRPr="00DE2DFF">
        <w:t>ву" : (промежуточный)/ </w:t>
      </w:r>
      <w:proofErr w:type="spellStart"/>
      <w:r w:rsidRPr="00DE2DFF">
        <w:t>Новосиб</w:t>
      </w:r>
      <w:proofErr w:type="spellEnd"/>
      <w:r w:rsidRPr="00DE2DFF">
        <w:t xml:space="preserve">. зон. </w:t>
      </w:r>
      <w:proofErr w:type="spellStart"/>
      <w:r w:rsidRPr="00DE2DFF">
        <w:t>плодово-ягод</w:t>
      </w:r>
      <w:proofErr w:type="spellEnd"/>
      <w:r w:rsidRPr="00DE2DFF">
        <w:t xml:space="preserve">. опыт. ст. им. И. В. Мичурина,  </w:t>
      </w:r>
      <w:proofErr w:type="spellStart"/>
      <w:r w:rsidRPr="00DE2DFF">
        <w:t>Всесоюз</w:t>
      </w:r>
      <w:proofErr w:type="spellEnd"/>
      <w:r w:rsidRPr="00DE2DFF">
        <w:t xml:space="preserve">. акад. с.-х. наук им. В. И. Ленина. </w:t>
      </w:r>
      <w:proofErr w:type="spellStart"/>
      <w:r w:rsidRPr="00DE2DFF">
        <w:t>Сиб</w:t>
      </w:r>
      <w:proofErr w:type="spellEnd"/>
      <w:r w:rsidRPr="00DE2DFF">
        <w:t xml:space="preserve">. </w:t>
      </w:r>
      <w:proofErr w:type="spellStart"/>
      <w:r w:rsidRPr="00DE2DFF">
        <w:t>отд-ние</w:t>
      </w:r>
      <w:proofErr w:type="spellEnd"/>
      <w:r w:rsidRPr="00DE2DFF">
        <w:t>. –Бердск [</w:t>
      </w:r>
      <w:proofErr w:type="spellStart"/>
      <w:r w:rsidRPr="00DE2DFF">
        <w:t>Новосиб</w:t>
      </w:r>
      <w:proofErr w:type="spellEnd"/>
      <w:r w:rsidRPr="00DE2DFF">
        <w:t>. обл.],  1982. –21 с.: ил.; 30 см.  –</w:t>
      </w:r>
      <w:proofErr w:type="spellStart"/>
      <w:r w:rsidRPr="00DE2DFF">
        <w:t>Библиогр</w:t>
      </w:r>
      <w:proofErr w:type="spellEnd"/>
      <w:r w:rsidRPr="00DE2DFF">
        <w:t>.: с. 21 (10 назв.). (Шифр Е2018–169)</w:t>
      </w:r>
    </w:p>
    <w:p w:rsidR="00DE2DFF" w:rsidRPr="00DE2DFF" w:rsidRDefault="00DE2DFF" w:rsidP="00DE2DFF">
      <w:pPr>
        <w:pStyle w:val="a7"/>
      </w:pPr>
      <w:r w:rsidRPr="00DE2DFF">
        <w:t>Экземпляры: всего: 1 -102КХ(1)</w:t>
      </w:r>
    </w:p>
    <w:p w:rsidR="00DE2DFF" w:rsidRPr="00DE2DFF" w:rsidRDefault="00DE2DFF" w:rsidP="00DE2DFF">
      <w:pPr>
        <w:pStyle w:val="20"/>
      </w:pPr>
      <w:r w:rsidRPr="00DE2DFF">
        <w:rPr>
          <w:b/>
        </w:rPr>
        <w:t>18. Новосибирская</w:t>
      </w:r>
      <w:r w:rsidRPr="00DE2DFF">
        <w:t xml:space="preserve"> зональная плодово-ягодная опытная станция им. И. В. Мичурина (Бердск,  </w:t>
      </w:r>
      <w:proofErr w:type="spellStart"/>
      <w:r w:rsidRPr="00DE2DFF">
        <w:t>Новосиб</w:t>
      </w:r>
      <w:proofErr w:type="spellEnd"/>
      <w:r w:rsidRPr="00DE2DFF">
        <w:t>. обл.). Отчет о научно-исследовательской работе по теме: "Разработать эффективные рек</w:t>
      </w:r>
      <w:r w:rsidRPr="00DE2DFF">
        <w:t>о</w:t>
      </w:r>
      <w:r w:rsidRPr="00DE2DFF">
        <w:t xml:space="preserve">мендации по борьбе с вредоносными </w:t>
      </w:r>
      <w:proofErr w:type="spellStart"/>
      <w:r w:rsidRPr="00DE2DFF">
        <w:t>трипсами</w:t>
      </w:r>
      <w:proofErr w:type="spellEnd"/>
      <w:r w:rsidRPr="00DE2DFF">
        <w:t xml:space="preserve"> на гладиолусах для районов Сибири на основе из</w:t>
      </w:r>
      <w:r w:rsidRPr="00DE2DFF">
        <w:t>у</w:t>
      </w:r>
      <w:r w:rsidRPr="00DE2DFF">
        <w:t>чения биологии вредителя,  провести производственную проверку и дать рекомендации производс</w:t>
      </w:r>
      <w:r w:rsidRPr="00DE2DFF">
        <w:t>т</w:t>
      </w:r>
      <w:r w:rsidRPr="00DE2DFF">
        <w:t>ву" : (промежуточный)/ </w:t>
      </w:r>
      <w:proofErr w:type="spellStart"/>
      <w:r w:rsidRPr="00DE2DFF">
        <w:t>Новосиб</w:t>
      </w:r>
      <w:proofErr w:type="spellEnd"/>
      <w:r w:rsidRPr="00DE2DFF">
        <w:t xml:space="preserve">. зон. </w:t>
      </w:r>
      <w:proofErr w:type="spellStart"/>
      <w:r w:rsidRPr="00DE2DFF">
        <w:t>плодово-ягод</w:t>
      </w:r>
      <w:proofErr w:type="spellEnd"/>
      <w:r w:rsidRPr="00DE2DFF">
        <w:t xml:space="preserve">. опыт. ст. им. И. В. Мичурина,  </w:t>
      </w:r>
      <w:proofErr w:type="spellStart"/>
      <w:r w:rsidRPr="00DE2DFF">
        <w:t>Всесоюз</w:t>
      </w:r>
      <w:proofErr w:type="spellEnd"/>
      <w:r w:rsidRPr="00DE2DFF">
        <w:t xml:space="preserve">. акад. с.-х. наук им. В. И. Ленина. </w:t>
      </w:r>
      <w:proofErr w:type="spellStart"/>
      <w:r w:rsidRPr="00DE2DFF">
        <w:t>Сиб</w:t>
      </w:r>
      <w:proofErr w:type="spellEnd"/>
      <w:r w:rsidRPr="00DE2DFF">
        <w:t xml:space="preserve">. </w:t>
      </w:r>
      <w:proofErr w:type="spellStart"/>
      <w:r w:rsidRPr="00DE2DFF">
        <w:t>отд-ние</w:t>
      </w:r>
      <w:proofErr w:type="spellEnd"/>
      <w:r w:rsidRPr="00DE2DFF">
        <w:t>. –. –Бердск [</w:t>
      </w:r>
      <w:proofErr w:type="spellStart"/>
      <w:r w:rsidRPr="00DE2DFF">
        <w:t>Новосиб</w:t>
      </w:r>
      <w:proofErr w:type="spellEnd"/>
      <w:r w:rsidRPr="00DE2DFF">
        <w:t>. обл.],  1983. –15 с.: ил.; 30 см.  –</w:t>
      </w:r>
      <w:proofErr w:type="spellStart"/>
      <w:r w:rsidRPr="00DE2DFF">
        <w:t>Библиогр</w:t>
      </w:r>
      <w:proofErr w:type="spellEnd"/>
      <w:r w:rsidRPr="00DE2DFF">
        <w:t>.: с. 15 (10 назв.). (Шифр Е2018–168)</w:t>
      </w:r>
    </w:p>
    <w:p w:rsidR="00DE2DFF" w:rsidRPr="00DE2DFF" w:rsidRDefault="00DE2DFF" w:rsidP="00DE2DFF">
      <w:pPr>
        <w:pStyle w:val="a7"/>
      </w:pPr>
      <w:r w:rsidRPr="00DE2DFF">
        <w:t>Экземпляры: всего: 1 -102КХ(1)</w:t>
      </w:r>
    </w:p>
    <w:p w:rsidR="00DE2DFF" w:rsidRPr="00DE2DFF" w:rsidRDefault="00DE2DFF" w:rsidP="00DE2DFF">
      <w:pPr>
        <w:pStyle w:val="20"/>
      </w:pPr>
      <w:r w:rsidRPr="00DE2DFF">
        <w:rPr>
          <w:b/>
        </w:rPr>
        <w:t>19. Новосибирская</w:t>
      </w:r>
      <w:r w:rsidRPr="00DE2DFF">
        <w:t xml:space="preserve"> зональная плодово-ягодная опытная станция им. И. В. Мичурина (Бердск,  </w:t>
      </w:r>
      <w:proofErr w:type="spellStart"/>
      <w:r w:rsidRPr="00DE2DFF">
        <w:t>Новосиб</w:t>
      </w:r>
      <w:proofErr w:type="spellEnd"/>
      <w:r w:rsidRPr="00DE2DFF">
        <w:t>. обл.). Отчет о научно-исследовательской работе по теме: "Разработать эффективные рек</w:t>
      </w:r>
      <w:r w:rsidRPr="00DE2DFF">
        <w:t>о</w:t>
      </w:r>
      <w:r w:rsidRPr="00DE2DFF">
        <w:t xml:space="preserve">мендации по борьбе с вредоносными </w:t>
      </w:r>
      <w:proofErr w:type="spellStart"/>
      <w:r w:rsidRPr="00DE2DFF">
        <w:t>трипсами</w:t>
      </w:r>
      <w:proofErr w:type="spellEnd"/>
      <w:r w:rsidRPr="00DE2DFF">
        <w:t xml:space="preserve"> на гладиолусах для районов Сибири на основе из</w:t>
      </w:r>
      <w:r w:rsidRPr="00DE2DFF">
        <w:t>у</w:t>
      </w:r>
      <w:r w:rsidRPr="00DE2DFF">
        <w:t>чения биологии вредителя,  провести производственную проверку и дать рекомендации производс</w:t>
      </w:r>
      <w:r w:rsidRPr="00DE2DFF">
        <w:t>т</w:t>
      </w:r>
      <w:r w:rsidRPr="00DE2DFF">
        <w:t>ву" : (промежуточный)/ </w:t>
      </w:r>
      <w:proofErr w:type="spellStart"/>
      <w:r w:rsidRPr="00DE2DFF">
        <w:t>Новосиб</w:t>
      </w:r>
      <w:proofErr w:type="spellEnd"/>
      <w:r w:rsidRPr="00DE2DFF">
        <w:t xml:space="preserve">. зон. </w:t>
      </w:r>
      <w:proofErr w:type="spellStart"/>
      <w:r w:rsidRPr="00DE2DFF">
        <w:t>плодово-ягод</w:t>
      </w:r>
      <w:proofErr w:type="spellEnd"/>
      <w:r w:rsidRPr="00DE2DFF">
        <w:t xml:space="preserve">. опыт. ст. им. И. В. Мичурина,  </w:t>
      </w:r>
      <w:proofErr w:type="spellStart"/>
      <w:r w:rsidRPr="00DE2DFF">
        <w:t>Всесоюз</w:t>
      </w:r>
      <w:proofErr w:type="spellEnd"/>
      <w:r w:rsidRPr="00DE2DFF">
        <w:t xml:space="preserve">. акад. с.-х. наук им. В. И. Ленина. </w:t>
      </w:r>
      <w:proofErr w:type="spellStart"/>
      <w:r w:rsidRPr="00DE2DFF">
        <w:t>Сиб</w:t>
      </w:r>
      <w:proofErr w:type="spellEnd"/>
      <w:r w:rsidRPr="00DE2DFF">
        <w:t xml:space="preserve">. </w:t>
      </w:r>
      <w:proofErr w:type="spellStart"/>
      <w:r w:rsidRPr="00DE2DFF">
        <w:t>отд-ние</w:t>
      </w:r>
      <w:proofErr w:type="spellEnd"/>
      <w:r w:rsidRPr="00DE2DFF">
        <w:t>. –. –Бердск [</w:t>
      </w:r>
      <w:proofErr w:type="spellStart"/>
      <w:r w:rsidRPr="00DE2DFF">
        <w:t>Новосиб</w:t>
      </w:r>
      <w:proofErr w:type="spellEnd"/>
      <w:r w:rsidRPr="00DE2DFF">
        <w:t>. обл.],  1984. –14 с.: ил.; 30 см.  –</w:t>
      </w:r>
      <w:proofErr w:type="spellStart"/>
      <w:r w:rsidRPr="00DE2DFF">
        <w:t>Библиогр</w:t>
      </w:r>
      <w:proofErr w:type="spellEnd"/>
      <w:r w:rsidRPr="00DE2DFF">
        <w:t>.: с. 14 (10 назв.). (Шифр Е2018–167)</w:t>
      </w:r>
    </w:p>
    <w:p w:rsidR="00DE2DFF" w:rsidRPr="00DE2DFF" w:rsidRDefault="00DE2DFF" w:rsidP="00DE2DFF">
      <w:pPr>
        <w:pStyle w:val="a7"/>
      </w:pPr>
      <w:r w:rsidRPr="00DE2DFF">
        <w:t>Экземпляры: всего: 1 -102КХ(1)</w:t>
      </w:r>
    </w:p>
    <w:p w:rsidR="00DE2DFF" w:rsidRPr="00DE2DFF" w:rsidRDefault="00DE2DFF" w:rsidP="00DE2DFF">
      <w:pPr>
        <w:pStyle w:val="20"/>
      </w:pPr>
      <w:r w:rsidRPr="00DE2DFF">
        <w:rPr>
          <w:b/>
        </w:rPr>
        <w:t>20. Новосибирская</w:t>
      </w:r>
      <w:r w:rsidRPr="00DE2DFF">
        <w:t xml:space="preserve"> зональная плодово-ягодная опытная станция им. И. В. Мичурина (Бердск,  </w:t>
      </w:r>
      <w:proofErr w:type="spellStart"/>
      <w:r w:rsidRPr="00DE2DFF">
        <w:t>Новосиб</w:t>
      </w:r>
      <w:proofErr w:type="spellEnd"/>
      <w:r w:rsidRPr="00DE2DFF">
        <w:t>. обл.). Отчет о научно-исследовательской работе по теме: "Разработать эффективные рек</w:t>
      </w:r>
      <w:r w:rsidRPr="00DE2DFF">
        <w:t>о</w:t>
      </w:r>
      <w:r w:rsidRPr="00DE2DFF">
        <w:t xml:space="preserve">мендации по борьбе с вредоносными </w:t>
      </w:r>
      <w:proofErr w:type="spellStart"/>
      <w:r w:rsidRPr="00DE2DFF">
        <w:t>трипсами</w:t>
      </w:r>
      <w:proofErr w:type="spellEnd"/>
      <w:r w:rsidRPr="00DE2DFF">
        <w:t xml:space="preserve"> на гладиолусах для районов Сибири на основе из</w:t>
      </w:r>
      <w:r w:rsidRPr="00DE2DFF">
        <w:t>у</w:t>
      </w:r>
      <w:r w:rsidRPr="00DE2DFF">
        <w:t>чения биологии вредителя,  провести производственную проверку и дать рекомендации производс</w:t>
      </w:r>
      <w:r w:rsidRPr="00DE2DFF">
        <w:t>т</w:t>
      </w:r>
      <w:r w:rsidRPr="00DE2DFF">
        <w:t>ву" : (заключительный)/ </w:t>
      </w:r>
      <w:proofErr w:type="spellStart"/>
      <w:r w:rsidRPr="00DE2DFF">
        <w:t>Новосиб</w:t>
      </w:r>
      <w:proofErr w:type="spellEnd"/>
      <w:r w:rsidRPr="00DE2DFF">
        <w:t xml:space="preserve">. зон. </w:t>
      </w:r>
      <w:proofErr w:type="spellStart"/>
      <w:r w:rsidRPr="00DE2DFF">
        <w:t>плодово-ягод</w:t>
      </w:r>
      <w:proofErr w:type="spellEnd"/>
      <w:r w:rsidRPr="00DE2DFF">
        <w:t xml:space="preserve">. опыт. ст. им. И. В. Мичурина,  </w:t>
      </w:r>
      <w:proofErr w:type="spellStart"/>
      <w:r w:rsidRPr="00DE2DFF">
        <w:t>Всесоюз</w:t>
      </w:r>
      <w:proofErr w:type="spellEnd"/>
      <w:r w:rsidRPr="00DE2DFF">
        <w:t xml:space="preserve">. акад. с.-х. наук им. В. И. Ленина. </w:t>
      </w:r>
      <w:proofErr w:type="spellStart"/>
      <w:r w:rsidRPr="00DE2DFF">
        <w:t>Сиб</w:t>
      </w:r>
      <w:proofErr w:type="spellEnd"/>
      <w:r w:rsidRPr="00DE2DFF">
        <w:t xml:space="preserve">. </w:t>
      </w:r>
      <w:proofErr w:type="spellStart"/>
      <w:r w:rsidRPr="00DE2DFF">
        <w:t>отд-ние</w:t>
      </w:r>
      <w:proofErr w:type="spellEnd"/>
      <w:r w:rsidRPr="00DE2DFF">
        <w:t>. –. –Бердск [</w:t>
      </w:r>
      <w:proofErr w:type="spellStart"/>
      <w:r w:rsidRPr="00DE2DFF">
        <w:t>Новосиб</w:t>
      </w:r>
      <w:proofErr w:type="spellEnd"/>
      <w:r w:rsidRPr="00DE2DFF">
        <w:t>. обл.],  1985. –28 с.: ил.; 30 см. –</w:t>
      </w:r>
      <w:proofErr w:type="spellStart"/>
      <w:r w:rsidRPr="00DE2DFF">
        <w:t>Библиогр</w:t>
      </w:r>
      <w:proofErr w:type="spellEnd"/>
      <w:r w:rsidRPr="00DE2DFF">
        <w:t>.: с. 28 (12 назв.). (Шифр Е2018–166)</w:t>
      </w:r>
    </w:p>
    <w:p w:rsidR="00DE2DFF" w:rsidRPr="00DE2DFF" w:rsidRDefault="00DE2DFF" w:rsidP="00DE2DFF">
      <w:pPr>
        <w:pStyle w:val="a7"/>
      </w:pPr>
      <w:r w:rsidRPr="00DE2DFF">
        <w:t>Экземпляры: всего: 1 -102КХ(1)</w:t>
      </w:r>
    </w:p>
    <w:p w:rsidR="004106C8" w:rsidRPr="004106C8" w:rsidRDefault="004106C8" w:rsidP="004106C8">
      <w:pPr>
        <w:pStyle w:val="20"/>
      </w:pPr>
      <w:r w:rsidRPr="004106C8">
        <w:rPr>
          <w:b/>
        </w:rPr>
        <w:t>21. Новосибирская</w:t>
      </w:r>
      <w:r w:rsidRPr="004106C8">
        <w:t xml:space="preserve"> зональная плодово-ягодная опытная станция им. И. В. Мичурина (Бердск,  </w:t>
      </w:r>
      <w:proofErr w:type="spellStart"/>
      <w:r w:rsidRPr="004106C8">
        <w:t>Новосиб</w:t>
      </w:r>
      <w:proofErr w:type="spellEnd"/>
      <w:r w:rsidRPr="004106C8">
        <w:t>. обл.). Отчет о научно-исследовательской работе по теме: "Разработать эффективные рек</w:t>
      </w:r>
      <w:r w:rsidRPr="004106C8">
        <w:t>о</w:t>
      </w:r>
      <w:r w:rsidRPr="004106C8">
        <w:t>мендации по борьбе с грибными болезнями пионов на основе изучения биологии развития болезней,  провести производственную проверку и дать рекомендации производству" : (промежуто</w:t>
      </w:r>
      <w:r w:rsidRPr="004106C8">
        <w:t>ч</w:t>
      </w:r>
      <w:r w:rsidRPr="004106C8">
        <w:t>ный)/ </w:t>
      </w:r>
      <w:proofErr w:type="spellStart"/>
      <w:r w:rsidRPr="004106C8">
        <w:t>Новосиб</w:t>
      </w:r>
      <w:proofErr w:type="spellEnd"/>
      <w:r w:rsidRPr="004106C8">
        <w:t xml:space="preserve">. зон. </w:t>
      </w:r>
      <w:proofErr w:type="spellStart"/>
      <w:r w:rsidRPr="004106C8">
        <w:t>плодово-ягод</w:t>
      </w:r>
      <w:proofErr w:type="spellEnd"/>
      <w:r w:rsidRPr="004106C8">
        <w:t xml:space="preserve">. опыт. ст. им. И. В. Мичурина,  </w:t>
      </w:r>
      <w:proofErr w:type="spellStart"/>
      <w:r w:rsidRPr="004106C8">
        <w:t>Всесоюз</w:t>
      </w:r>
      <w:proofErr w:type="spellEnd"/>
      <w:r w:rsidRPr="004106C8">
        <w:t xml:space="preserve">. акад. с.-х. наук им. В. И. Ленина. </w:t>
      </w:r>
      <w:proofErr w:type="spellStart"/>
      <w:r w:rsidRPr="004106C8">
        <w:t>Сиб</w:t>
      </w:r>
      <w:proofErr w:type="spellEnd"/>
      <w:r w:rsidRPr="004106C8">
        <w:t xml:space="preserve">. </w:t>
      </w:r>
      <w:proofErr w:type="spellStart"/>
      <w:r w:rsidRPr="004106C8">
        <w:t>отд-ние</w:t>
      </w:r>
      <w:proofErr w:type="spellEnd"/>
      <w:r w:rsidRPr="004106C8">
        <w:t>. –Бердск [</w:t>
      </w:r>
      <w:proofErr w:type="spellStart"/>
      <w:r w:rsidRPr="004106C8">
        <w:t>Новосиб</w:t>
      </w:r>
      <w:proofErr w:type="spellEnd"/>
      <w:r w:rsidRPr="004106C8">
        <w:t>. обл.],  1982. –30 с.: ил.; 30 см +Прил.: с. 24–29. –</w:t>
      </w:r>
      <w:proofErr w:type="spellStart"/>
      <w:r w:rsidRPr="004106C8">
        <w:t>Библиогр</w:t>
      </w:r>
      <w:proofErr w:type="spellEnd"/>
      <w:r w:rsidRPr="004106C8">
        <w:t>.: с. 23 (9 назв.). (Шифр Е2018–162)</w:t>
      </w:r>
    </w:p>
    <w:p w:rsidR="004106C8" w:rsidRPr="004106C8" w:rsidRDefault="004106C8" w:rsidP="004106C8">
      <w:pPr>
        <w:pStyle w:val="a7"/>
      </w:pPr>
      <w:r w:rsidRPr="004106C8">
        <w:t>Экземпляры: всего: 1 -102КХ(1)</w:t>
      </w:r>
    </w:p>
    <w:p w:rsidR="004106C8" w:rsidRPr="004106C8" w:rsidRDefault="004106C8" w:rsidP="004106C8">
      <w:pPr>
        <w:pStyle w:val="20"/>
      </w:pPr>
      <w:r w:rsidRPr="004106C8">
        <w:rPr>
          <w:b/>
        </w:rPr>
        <w:t>22. Новосибирская</w:t>
      </w:r>
      <w:r w:rsidRPr="004106C8">
        <w:t xml:space="preserve"> зональная плодово-ягодная опытная станция им. И. В. Мичурина (Бердск,  </w:t>
      </w:r>
      <w:proofErr w:type="spellStart"/>
      <w:r w:rsidRPr="004106C8">
        <w:t>Новосиб</w:t>
      </w:r>
      <w:proofErr w:type="spellEnd"/>
      <w:r w:rsidRPr="004106C8">
        <w:t>. обл.). Отчет о научно-исследовательской работе по теме: "Разработать эффективные рек</w:t>
      </w:r>
      <w:r w:rsidRPr="004106C8">
        <w:t>о</w:t>
      </w:r>
      <w:r w:rsidRPr="004106C8">
        <w:t>мендации по борьбе с грибными болезнями пионов на основе изучения биологии развития болезней,  провести производственную проверку и дать рекомендации производству" : (промежуто</w:t>
      </w:r>
      <w:r w:rsidRPr="004106C8">
        <w:t>ч</w:t>
      </w:r>
      <w:r w:rsidRPr="004106C8">
        <w:t>ный)/ </w:t>
      </w:r>
      <w:proofErr w:type="spellStart"/>
      <w:r w:rsidRPr="004106C8">
        <w:t>Новосиб</w:t>
      </w:r>
      <w:proofErr w:type="spellEnd"/>
      <w:r w:rsidRPr="004106C8">
        <w:t xml:space="preserve">. зон. </w:t>
      </w:r>
      <w:proofErr w:type="spellStart"/>
      <w:r w:rsidRPr="004106C8">
        <w:t>плодово-ягод</w:t>
      </w:r>
      <w:proofErr w:type="spellEnd"/>
      <w:r w:rsidRPr="004106C8">
        <w:t xml:space="preserve">. опыт. ст. им. И. В. Мичурина,  </w:t>
      </w:r>
      <w:proofErr w:type="spellStart"/>
      <w:r w:rsidRPr="004106C8">
        <w:t>Всесоюз</w:t>
      </w:r>
      <w:proofErr w:type="spellEnd"/>
      <w:r w:rsidRPr="004106C8">
        <w:t xml:space="preserve">. акад. с.-х. наук им. В. И. Ленина. </w:t>
      </w:r>
      <w:proofErr w:type="spellStart"/>
      <w:r w:rsidRPr="004106C8">
        <w:t>Сиб</w:t>
      </w:r>
      <w:proofErr w:type="spellEnd"/>
      <w:r w:rsidRPr="004106C8">
        <w:t xml:space="preserve">. </w:t>
      </w:r>
      <w:proofErr w:type="spellStart"/>
      <w:r w:rsidRPr="004106C8">
        <w:t>отд-ние</w:t>
      </w:r>
      <w:proofErr w:type="spellEnd"/>
      <w:r w:rsidRPr="004106C8">
        <w:t>. –. –Бердск [</w:t>
      </w:r>
      <w:proofErr w:type="spellStart"/>
      <w:r w:rsidRPr="004106C8">
        <w:t>Новосиб</w:t>
      </w:r>
      <w:proofErr w:type="spellEnd"/>
      <w:r w:rsidRPr="004106C8">
        <w:t>. обл.],  1984. –28 с.: ил.; 30 см +Прил.: с. 28. –</w:t>
      </w:r>
      <w:proofErr w:type="spellStart"/>
      <w:r w:rsidR="00290F98">
        <w:t>Б</w:t>
      </w:r>
      <w:r w:rsidRPr="004106C8">
        <w:t>иблиогр</w:t>
      </w:r>
      <w:proofErr w:type="spellEnd"/>
      <w:r w:rsidRPr="004106C8">
        <w:t>.: с. 27 (6 назв.). (Шифр Е2018–161)</w:t>
      </w:r>
    </w:p>
    <w:p w:rsidR="004106C8" w:rsidRPr="004106C8" w:rsidRDefault="004106C8" w:rsidP="004106C8">
      <w:pPr>
        <w:pStyle w:val="a7"/>
      </w:pPr>
      <w:r w:rsidRPr="004106C8">
        <w:t>Экземпляры: всего: 1 -102КХ(1)</w:t>
      </w:r>
    </w:p>
    <w:p w:rsidR="004106C8" w:rsidRPr="004106C8" w:rsidRDefault="004106C8" w:rsidP="004106C8">
      <w:pPr>
        <w:pStyle w:val="20"/>
      </w:pPr>
      <w:r w:rsidRPr="004106C8">
        <w:rPr>
          <w:b/>
        </w:rPr>
        <w:t>23. Новосибирская</w:t>
      </w:r>
      <w:r w:rsidRPr="004106C8">
        <w:t xml:space="preserve"> зональная плодово-ягодная опытная станция им. И. В. Мичурина (Бердск,  </w:t>
      </w:r>
      <w:proofErr w:type="spellStart"/>
      <w:r w:rsidRPr="004106C8">
        <w:t>Новосиб</w:t>
      </w:r>
      <w:proofErr w:type="spellEnd"/>
      <w:r w:rsidRPr="004106C8">
        <w:t>. обл.). Отчет о научно-исследовательской работе по теме: "Разработать эффективные рек</w:t>
      </w:r>
      <w:r w:rsidRPr="004106C8">
        <w:t>о</w:t>
      </w:r>
      <w:r w:rsidRPr="004106C8">
        <w:t>мендации по борьбе с грибными болезнями пионов на основе изучения биологии развития болезней,  провести производственную проверку и дать рекомендации производству" : (заключител</w:t>
      </w:r>
      <w:r w:rsidRPr="004106C8">
        <w:t>ь</w:t>
      </w:r>
      <w:r w:rsidRPr="004106C8">
        <w:lastRenderedPageBreak/>
        <w:t>ный)/ </w:t>
      </w:r>
      <w:proofErr w:type="spellStart"/>
      <w:r w:rsidRPr="004106C8">
        <w:t>Новосиб</w:t>
      </w:r>
      <w:proofErr w:type="spellEnd"/>
      <w:r w:rsidRPr="004106C8">
        <w:t xml:space="preserve">. зон. </w:t>
      </w:r>
      <w:proofErr w:type="spellStart"/>
      <w:r w:rsidRPr="004106C8">
        <w:t>плодово-ягод</w:t>
      </w:r>
      <w:proofErr w:type="spellEnd"/>
      <w:r w:rsidRPr="004106C8">
        <w:t xml:space="preserve">. опыт. ст. им. И. В. Мичурина,  </w:t>
      </w:r>
      <w:proofErr w:type="spellStart"/>
      <w:r w:rsidRPr="004106C8">
        <w:t>Всесоюз</w:t>
      </w:r>
      <w:proofErr w:type="spellEnd"/>
      <w:r w:rsidRPr="004106C8">
        <w:t xml:space="preserve">. акад. с.-х. наук им. В. И. Ленина. </w:t>
      </w:r>
      <w:proofErr w:type="spellStart"/>
      <w:r w:rsidRPr="004106C8">
        <w:t>Сиб</w:t>
      </w:r>
      <w:proofErr w:type="spellEnd"/>
      <w:r w:rsidRPr="004106C8">
        <w:t xml:space="preserve">. </w:t>
      </w:r>
      <w:proofErr w:type="spellStart"/>
      <w:r w:rsidRPr="004106C8">
        <w:t>отд-ние</w:t>
      </w:r>
      <w:proofErr w:type="spellEnd"/>
      <w:r w:rsidRPr="004106C8">
        <w:t>. –. –Бердск [</w:t>
      </w:r>
      <w:proofErr w:type="spellStart"/>
      <w:r w:rsidRPr="004106C8">
        <w:t>Новосиб</w:t>
      </w:r>
      <w:proofErr w:type="spellEnd"/>
      <w:r w:rsidRPr="004106C8">
        <w:t>. обл.],  1985. –32 с.: ил.; 30 см. –</w:t>
      </w:r>
      <w:proofErr w:type="spellStart"/>
      <w:r w:rsidR="00290F98">
        <w:t>Биб</w:t>
      </w:r>
      <w:r w:rsidRPr="004106C8">
        <w:t>лиогр</w:t>
      </w:r>
      <w:proofErr w:type="spellEnd"/>
      <w:r w:rsidRPr="004106C8">
        <w:t>.: с. 32 (9 назв.). (Шифр Е2018–165)</w:t>
      </w:r>
    </w:p>
    <w:p w:rsidR="004106C8" w:rsidRPr="004106C8" w:rsidRDefault="004106C8" w:rsidP="004106C8">
      <w:pPr>
        <w:pStyle w:val="a7"/>
      </w:pPr>
      <w:r w:rsidRPr="004106C8">
        <w:t>Экземпляры: всего: 1 -102КХ(1)</w:t>
      </w:r>
    </w:p>
    <w:p w:rsidR="004106C8" w:rsidRPr="004106C8" w:rsidRDefault="004106C8" w:rsidP="004106C8">
      <w:pPr>
        <w:pStyle w:val="20"/>
      </w:pPr>
      <w:r w:rsidRPr="004106C8">
        <w:rPr>
          <w:b/>
        </w:rPr>
        <w:t>24. Новосибирская</w:t>
      </w:r>
      <w:r w:rsidRPr="004106C8">
        <w:t xml:space="preserve"> плодово-ягодная опытная станция им. И. В. Мичурина (Бердск,  </w:t>
      </w:r>
      <w:proofErr w:type="spellStart"/>
      <w:r w:rsidRPr="004106C8">
        <w:t>Новосиб</w:t>
      </w:r>
      <w:proofErr w:type="spellEnd"/>
      <w:r w:rsidRPr="004106C8">
        <w:t>. обл.). Отчет о научно-исследовательской работе по теме "Совершенствование агротехники получ</w:t>
      </w:r>
      <w:r w:rsidRPr="004106C8">
        <w:t>е</w:t>
      </w:r>
      <w:r w:rsidRPr="004106C8">
        <w:t>ния высоких ранних урожаев плодов и ягод в связи с интенсификацией садоводства." : отчет за 1975 г.,  Раздел  8. : Выращивание здорового чистосортного посадочного материала ягодных кул</w:t>
      </w:r>
      <w:r w:rsidRPr="004106C8">
        <w:t>ь</w:t>
      </w:r>
      <w:r w:rsidRPr="004106C8">
        <w:t>тур/ </w:t>
      </w:r>
      <w:proofErr w:type="spellStart"/>
      <w:r w:rsidRPr="004106C8">
        <w:t>Новосиб</w:t>
      </w:r>
      <w:proofErr w:type="spellEnd"/>
      <w:r w:rsidRPr="004106C8">
        <w:t xml:space="preserve">. </w:t>
      </w:r>
      <w:proofErr w:type="spellStart"/>
      <w:r w:rsidRPr="004106C8">
        <w:t>плодово-ягод</w:t>
      </w:r>
      <w:proofErr w:type="spellEnd"/>
      <w:r w:rsidRPr="004106C8">
        <w:t xml:space="preserve">. опыт. ст. им. И. В. Мичурина,  </w:t>
      </w:r>
      <w:proofErr w:type="spellStart"/>
      <w:r w:rsidRPr="004106C8">
        <w:t>М-во</w:t>
      </w:r>
      <w:proofErr w:type="spellEnd"/>
      <w:r w:rsidRPr="004106C8">
        <w:t xml:space="preserve"> сел. </w:t>
      </w:r>
      <w:proofErr w:type="spellStart"/>
      <w:r w:rsidRPr="004106C8">
        <w:t>хоз-ва</w:t>
      </w:r>
      <w:proofErr w:type="spellEnd"/>
      <w:r w:rsidRPr="004106C8">
        <w:t xml:space="preserve"> РСФСР,  Гл. упр. </w:t>
      </w:r>
      <w:proofErr w:type="spellStart"/>
      <w:r w:rsidRPr="004106C8">
        <w:t>с-х</w:t>
      </w:r>
      <w:proofErr w:type="spellEnd"/>
      <w:r w:rsidRPr="004106C8">
        <w:t>. науки и пропаганды. –Бердск [</w:t>
      </w:r>
      <w:proofErr w:type="spellStart"/>
      <w:r w:rsidRPr="004106C8">
        <w:t>Новосиб</w:t>
      </w:r>
      <w:proofErr w:type="spellEnd"/>
      <w:r w:rsidRPr="004106C8">
        <w:t>. обл.],  1975. –20 с.: ил.; 30 см. –</w:t>
      </w:r>
      <w:proofErr w:type="spellStart"/>
      <w:r w:rsidRPr="004106C8">
        <w:t>Библиогр</w:t>
      </w:r>
      <w:proofErr w:type="spellEnd"/>
      <w:r w:rsidRPr="004106C8">
        <w:t>.: с. 20 (8 назв.). (Шифр Е2018–175)</w:t>
      </w:r>
    </w:p>
    <w:p w:rsidR="004106C8" w:rsidRPr="004106C8" w:rsidRDefault="004106C8" w:rsidP="004106C8">
      <w:pPr>
        <w:pStyle w:val="a7"/>
      </w:pPr>
      <w:r w:rsidRPr="004106C8">
        <w:t>Экземпляры: всего: 1 -102КХ(1)</w:t>
      </w:r>
    </w:p>
    <w:p w:rsidR="004106C8" w:rsidRPr="004106C8" w:rsidRDefault="004106C8" w:rsidP="004106C8">
      <w:pPr>
        <w:pStyle w:val="20"/>
      </w:pPr>
      <w:r w:rsidRPr="004106C8">
        <w:rPr>
          <w:b/>
        </w:rPr>
        <w:t>25. Новосибирская</w:t>
      </w:r>
      <w:r w:rsidRPr="004106C8">
        <w:t xml:space="preserve"> плодово-ягодная опытная станция им. И. В. Мичурина (Бердск,  </w:t>
      </w:r>
      <w:proofErr w:type="spellStart"/>
      <w:r w:rsidRPr="004106C8">
        <w:t>Новосиб</w:t>
      </w:r>
      <w:proofErr w:type="spellEnd"/>
      <w:r w:rsidRPr="004106C8">
        <w:t>. обл.). Отчет о научно-исследовательской работе по теме: "Разработать приемы рационального и</w:t>
      </w:r>
      <w:r w:rsidRPr="004106C8">
        <w:t>с</w:t>
      </w:r>
      <w:r w:rsidRPr="004106C8">
        <w:t>пользования и улучшения медоносной базы и повышения эффективности сельскохозяйственных культур пчелами.",  Раздел  6. Изучение медоносных растений Новосибирской области и пути их р</w:t>
      </w:r>
      <w:r w:rsidRPr="004106C8">
        <w:t>а</w:t>
      </w:r>
      <w:r w:rsidRPr="004106C8">
        <w:t>ционального использования/ </w:t>
      </w:r>
      <w:proofErr w:type="spellStart"/>
      <w:r w:rsidRPr="004106C8">
        <w:t>Новосиб</w:t>
      </w:r>
      <w:proofErr w:type="spellEnd"/>
      <w:r w:rsidRPr="004106C8">
        <w:t xml:space="preserve">. </w:t>
      </w:r>
      <w:proofErr w:type="spellStart"/>
      <w:r w:rsidRPr="004106C8">
        <w:t>плодово-ягод</w:t>
      </w:r>
      <w:proofErr w:type="spellEnd"/>
      <w:r w:rsidRPr="004106C8">
        <w:t xml:space="preserve">. опыт. ст. им. И. В. Мичурина,  </w:t>
      </w:r>
      <w:proofErr w:type="spellStart"/>
      <w:r w:rsidRPr="004106C8">
        <w:t>М-во</w:t>
      </w:r>
      <w:proofErr w:type="spellEnd"/>
      <w:r w:rsidRPr="004106C8">
        <w:t xml:space="preserve"> сел. </w:t>
      </w:r>
      <w:proofErr w:type="spellStart"/>
      <w:r w:rsidRPr="004106C8">
        <w:t>хоз-ва</w:t>
      </w:r>
      <w:proofErr w:type="spellEnd"/>
      <w:r w:rsidRPr="004106C8">
        <w:t xml:space="preserve"> РСФСР,  Гл. упр. </w:t>
      </w:r>
      <w:proofErr w:type="spellStart"/>
      <w:r w:rsidRPr="004106C8">
        <w:t>с-х</w:t>
      </w:r>
      <w:proofErr w:type="spellEnd"/>
      <w:r w:rsidRPr="004106C8">
        <w:t>. науки и пропаганды. –Бердск [</w:t>
      </w:r>
      <w:proofErr w:type="spellStart"/>
      <w:r w:rsidRPr="004106C8">
        <w:t>Новосиб</w:t>
      </w:r>
      <w:proofErr w:type="spellEnd"/>
      <w:r w:rsidRPr="004106C8">
        <w:t>. обл.],  1976. –41 с.: ил.; 30 см.  –</w:t>
      </w:r>
      <w:proofErr w:type="spellStart"/>
      <w:r w:rsidRPr="004106C8">
        <w:t>Библиогр</w:t>
      </w:r>
      <w:proofErr w:type="spellEnd"/>
      <w:r w:rsidRPr="004106C8">
        <w:t>.: с. 40–41 (14 назв.). (Шифр Е2018–156)</w:t>
      </w:r>
    </w:p>
    <w:p w:rsidR="004106C8" w:rsidRPr="004106C8" w:rsidRDefault="004106C8" w:rsidP="004106C8">
      <w:pPr>
        <w:pStyle w:val="a7"/>
      </w:pPr>
      <w:r w:rsidRPr="004106C8">
        <w:t>Экземпляры: всего: 1 -102КХ(1)</w:t>
      </w:r>
    </w:p>
    <w:p w:rsidR="004106C8" w:rsidRPr="004106C8" w:rsidRDefault="004106C8" w:rsidP="004106C8">
      <w:pPr>
        <w:pStyle w:val="20"/>
      </w:pPr>
      <w:r w:rsidRPr="004106C8">
        <w:rPr>
          <w:b/>
        </w:rPr>
        <w:t>26. Огурцы:</w:t>
      </w:r>
      <w:r w:rsidRPr="004106C8">
        <w:t xml:space="preserve"> технология / ООО "</w:t>
      </w:r>
      <w:proofErr w:type="spellStart"/>
      <w:r w:rsidRPr="004106C8">
        <w:t>Теплич</w:t>
      </w:r>
      <w:proofErr w:type="spellEnd"/>
      <w:r w:rsidRPr="004106C8">
        <w:t>. сервис"; [сост. А. Д. Цыдендамбаев]. –Москва,  2017. –291 с.: ил.; 30 см +Прил.: с. 233–291. –(Тепличный практикум). (Шифр Е2018–154)</w:t>
      </w:r>
    </w:p>
    <w:p w:rsidR="004106C8" w:rsidRPr="004106C8" w:rsidRDefault="004106C8" w:rsidP="004106C8">
      <w:pPr>
        <w:pStyle w:val="a7"/>
      </w:pPr>
      <w:r w:rsidRPr="004106C8">
        <w:t>Экземпляры: всего: 1 -102КХ(1)</w:t>
      </w:r>
    </w:p>
    <w:p w:rsidR="004106C8" w:rsidRPr="004106C8" w:rsidRDefault="004106C8" w:rsidP="004106C8">
      <w:pPr>
        <w:pStyle w:val="20"/>
      </w:pPr>
      <w:r w:rsidRPr="004106C8">
        <w:rPr>
          <w:b/>
        </w:rPr>
        <w:t>27. Пойменные</w:t>
      </w:r>
      <w:r w:rsidRPr="004106C8">
        <w:t xml:space="preserve"> луга Северной Монголии/ Рос. акад. наук, </w:t>
      </w:r>
      <w:r w:rsidR="005A5A60">
        <w:t xml:space="preserve"> </w:t>
      </w:r>
      <w:r w:rsidRPr="004106C8">
        <w:t>Акад. наук Монголии. –</w:t>
      </w:r>
      <w:r w:rsidR="00490EBC" w:rsidRPr="004106C8">
        <w:t>(Биологические ресурсы и природные условия Монголии; т. 49). -</w:t>
      </w:r>
      <w:r w:rsidRPr="004106C8">
        <w:t>Москва : Т</w:t>
      </w:r>
      <w:r w:rsidRPr="004106C8">
        <w:t>о</w:t>
      </w:r>
      <w:r w:rsidRPr="004106C8">
        <w:t>варищество научных изданий КМК</w:t>
      </w:r>
      <w:r w:rsidR="00490EBC">
        <w:t>, 2017.-</w:t>
      </w:r>
      <w:r w:rsidR="00490EBC" w:rsidRPr="004106C8">
        <w:t xml:space="preserve"> </w:t>
      </w:r>
      <w:proofErr w:type="spellStart"/>
      <w:r w:rsidR="00490EBC" w:rsidRPr="004106C8">
        <w:t>Парал</w:t>
      </w:r>
      <w:proofErr w:type="spellEnd"/>
      <w:r w:rsidR="00490EBC" w:rsidRPr="004106C8">
        <w:t xml:space="preserve">. </w:t>
      </w:r>
      <w:proofErr w:type="spellStart"/>
      <w:r w:rsidR="00490EBC" w:rsidRPr="004106C8">
        <w:t>тит</w:t>
      </w:r>
      <w:proofErr w:type="spellEnd"/>
      <w:r w:rsidR="00490EBC" w:rsidRPr="004106C8">
        <w:t xml:space="preserve">. л. на </w:t>
      </w:r>
      <w:proofErr w:type="spellStart"/>
      <w:r w:rsidR="00490EBC" w:rsidRPr="004106C8">
        <w:t>монг</w:t>
      </w:r>
      <w:proofErr w:type="spellEnd"/>
      <w:r w:rsidR="00490EBC" w:rsidRPr="004106C8">
        <w:t>. яз.</w:t>
      </w:r>
    </w:p>
    <w:p w:rsidR="004106C8" w:rsidRPr="004106C8" w:rsidRDefault="004106C8" w:rsidP="004106C8">
      <w:pPr>
        <w:pStyle w:val="a7"/>
      </w:pPr>
      <w:r w:rsidRPr="004106C8">
        <w:t xml:space="preserve">Ч. 2/ [Д. </w:t>
      </w:r>
      <w:proofErr w:type="spellStart"/>
      <w:r w:rsidRPr="004106C8">
        <w:t>Баясгалан</w:t>
      </w:r>
      <w:proofErr w:type="spellEnd"/>
      <w:r w:rsidRPr="004106C8">
        <w:t xml:space="preserve">, В. </w:t>
      </w:r>
      <w:proofErr w:type="spellStart"/>
      <w:r w:rsidRPr="004106C8">
        <w:t>Дугэрмаа</w:t>
      </w:r>
      <w:proofErr w:type="spellEnd"/>
      <w:r w:rsidRPr="004106C8">
        <w:t xml:space="preserve">, Н. Н. </w:t>
      </w:r>
      <w:proofErr w:type="spellStart"/>
      <w:r w:rsidRPr="004106C8">
        <w:t>Слемнев</w:t>
      </w:r>
      <w:proofErr w:type="spellEnd"/>
      <w:r w:rsidRPr="004106C8">
        <w:t xml:space="preserve"> и др.; </w:t>
      </w:r>
      <w:proofErr w:type="spellStart"/>
      <w:r w:rsidRPr="004106C8">
        <w:t>редкол</w:t>
      </w:r>
      <w:proofErr w:type="spellEnd"/>
      <w:r w:rsidRPr="004106C8">
        <w:t xml:space="preserve">.: Ю. И. Дробышев (отв. ред.), Л. </w:t>
      </w:r>
      <w:proofErr w:type="spellStart"/>
      <w:r w:rsidRPr="004106C8">
        <w:t>Жаргалсайхан</w:t>
      </w:r>
      <w:proofErr w:type="spellEnd"/>
      <w:r w:rsidRPr="004106C8">
        <w:t>]. -2017. -251 с.: ил.; 24 см +Прил.: с. 242-251. -</w:t>
      </w:r>
      <w:proofErr w:type="spellStart"/>
      <w:r w:rsidRPr="004106C8">
        <w:t>Библиогр</w:t>
      </w:r>
      <w:proofErr w:type="spellEnd"/>
      <w:r w:rsidRPr="004106C8">
        <w:t>.: с. 230-241 (273 назв.). (Шифр Д2018-49/2)</w:t>
      </w:r>
    </w:p>
    <w:p w:rsidR="004106C8" w:rsidRPr="004106C8" w:rsidRDefault="004106C8" w:rsidP="004106C8">
      <w:pPr>
        <w:pStyle w:val="a7"/>
      </w:pPr>
      <w:r w:rsidRPr="004106C8">
        <w:t>Экземпляры: всего: 1 -102КХ(1)</w:t>
      </w:r>
    </w:p>
    <w:p w:rsidR="004106C8" w:rsidRPr="004106C8" w:rsidRDefault="004106C8" w:rsidP="004106C8">
      <w:pPr>
        <w:pStyle w:val="2"/>
      </w:pPr>
      <w:bookmarkStart w:id="35" w:name="_Toc520900805"/>
      <w:r w:rsidRPr="004106C8">
        <w:t>Охота и охотничье хозяйство</w:t>
      </w:r>
      <w:bookmarkEnd w:id="35"/>
    </w:p>
    <w:p w:rsidR="004106C8" w:rsidRPr="004106C8" w:rsidRDefault="004106C8" w:rsidP="004106C8">
      <w:pPr>
        <w:pStyle w:val="20"/>
      </w:pPr>
      <w:r w:rsidRPr="004106C8">
        <w:rPr>
          <w:b/>
        </w:rPr>
        <w:t xml:space="preserve">28. Юрьев  А. И. </w:t>
      </w:r>
      <w:r w:rsidRPr="004106C8">
        <w:t>История пушного промысла в Тарском уезде/ А. И. Юрьев. –Омск: Амфора,  2017. –250 с.: ил.; 21 см. –</w:t>
      </w:r>
      <w:proofErr w:type="spellStart"/>
      <w:r w:rsidRPr="004106C8">
        <w:t>Библиогр</w:t>
      </w:r>
      <w:proofErr w:type="spellEnd"/>
      <w:r w:rsidRPr="004106C8">
        <w:t>.: с. 245–248 (69 назв.). (Шифр Г2018–505)</w:t>
      </w:r>
    </w:p>
    <w:p w:rsidR="004106C8" w:rsidRPr="004106C8" w:rsidRDefault="004106C8" w:rsidP="004106C8">
      <w:pPr>
        <w:pStyle w:val="a7"/>
      </w:pPr>
      <w:r w:rsidRPr="004106C8">
        <w:t>Экземпляры: всего: 1 -102АБ(1)</w:t>
      </w:r>
    </w:p>
    <w:p w:rsidR="004106C8" w:rsidRPr="004106C8" w:rsidRDefault="004106C8" w:rsidP="004106C8">
      <w:pPr>
        <w:pStyle w:val="2"/>
      </w:pPr>
      <w:bookmarkStart w:id="36" w:name="_Toc520900806"/>
      <w:r w:rsidRPr="004106C8">
        <w:t>Механизация и электрификация сельского хозяйства</w:t>
      </w:r>
      <w:bookmarkEnd w:id="36"/>
    </w:p>
    <w:p w:rsidR="004106C8" w:rsidRPr="004106C8" w:rsidRDefault="004106C8" w:rsidP="004106C8">
      <w:pPr>
        <w:pStyle w:val="20"/>
      </w:pPr>
      <w:r w:rsidRPr="004106C8">
        <w:rPr>
          <w:b/>
        </w:rPr>
        <w:t xml:space="preserve">29. Никитенко  Г. В. </w:t>
      </w:r>
      <w:r w:rsidRPr="004106C8">
        <w:t xml:space="preserve">Дипломное проектирование : (выпускная квалификационная работа) : учебное пособие для </w:t>
      </w:r>
      <w:proofErr w:type="spellStart"/>
      <w:r w:rsidRPr="004106C8">
        <w:t>студентв</w:t>
      </w:r>
      <w:proofErr w:type="spellEnd"/>
      <w:r w:rsidRPr="004106C8">
        <w:t xml:space="preserve"> вузов по направлениям подготовки: 35.03.06 "</w:t>
      </w:r>
      <w:proofErr w:type="spellStart"/>
      <w:r w:rsidRPr="004106C8">
        <w:t>Агроинженерия</w:t>
      </w:r>
      <w:proofErr w:type="spellEnd"/>
      <w:r w:rsidRPr="004106C8">
        <w:t xml:space="preserve">",  13.03.02 "Электроэнергетика и электротехника"/ Г. В. Никитенко,  Е. В. Коноплев; </w:t>
      </w:r>
      <w:proofErr w:type="spellStart"/>
      <w:r w:rsidRPr="004106C8">
        <w:t>Ставроп</w:t>
      </w:r>
      <w:proofErr w:type="spellEnd"/>
      <w:r w:rsidRPr="004106C8">
        <w:t xml:space="preserve">. </w:t>
      </w:r>
      <w:proofErr w:type="spellStart"/>
      <w:r w:rsidRPr="004106C8">
        <w:t>гос</w:t>
      </w:r>
      <w:proofErr w:type="spellEnd"/>
      <w:r w:rsidRPr="004106C8">
        <w:t xml:space="preserve">. </w:t>
      </w:r>
      <w:proofErr w:type="spellStart"/>
      <w:r w:rsidRPr="004106C8">
        <w:t>а</w:t>
      </w:r>
      <w:r w:rsidRPr="004106C8">
        <w:t>г</w:t>
      </w:r>
      <w:r w:rsidRPr="004106C8">
        <w:t>рар</w:t>
      </w:r>
      <w:proofErr w:type="spellEnd"/>
      <w:r w:rsidRPr="004106C8">
        <w:t xml:space="preserve">. </w:t>
      </w:r>
      <w:proofErr w:type="spellStart"/>
      <w:r w:rsidRPr="004106C8">
        <w:t>ун</w:t>
      </w:r>
      <w:r w:rsidRPr="004106C8">
        <w:noBreakHyphen/>
        <w:t>т</w:t>
      </w:r>
      <w:proofErr w:type="spellEnd"/>
      <w:r w:rsidRPr="004106C8">
        <w:t>. –Ставрополь: АГРУС,  2018. –339 с.: ил.; 21 см +Прил.: с. 264–333. –</w:t>
      </w:r>
      <w:proofErr w:type="spellStart"/>
      <w:r w:rsidRPr="004106C8">
        <w:t>Библиогр</w:t>
      </w:r>
      <w:proofErr w:type="spellEnd"/>
      <w:r w:rsidRPr="004106C8">
        <w:t>.: с. 334–335 (19 назв.). (Шифр Г2018–507 П07)</w:t>
      </w:r>
    </w:p>
    <w:p w:rsidR="004106C8" w:rsidRPr="004106C8" w:rsidRDefault="004106C8" w:rsidP="004106C8">
      <w:pPr>
        <w:pStyle w:val="a7"/>
      </w:pPr>
      <w:r w:rsidRPr="004106C8">
        <w:t>Экземпляры: всего: 1 -102СЗ(1)</w:t>
      </w:r>
    </w:p>
    <w:p w:rsidR="004106C8" w:rsidRPr="004106C8" w:rsidRDefault="004106C8" w:rsidP="004106C8">
      <w:pPr>
        <w:pStyle w:val="20"/>
      </w:pPr>
      <w:r w:rsidRPr="004106C8">
        <w:rPr>
          <w:b/>
        </w:rPr>
        <w:t>30. </w:t>
      </w:r>
      <w:proofErr w:type="spellStart"/>
      <w:r w:rsidRPr="004106C8">
        <w:rPr>
          <w:b/>
        </w:rPr>
        <w:t>Шерьязов</w:t>
      </w:r>
      <w:proofErr w:type="spellEnd"/>
      <w:r w:rsidRPr="004106C8">
        <w:rPr>
          <w:b/>
        </w:rPr>
        <w:t xml:space="preserve">  С. К. </w:t>
      </w:r>
      <w:r w:rsidRPr="004106C8">
        <w:t>Ветроэлектрические установки в системе электроснабжения сельскохозя</w:t>
      </w:r>
      <w:r w:rsidRPr="004106C8">
        <w:t>й</w:t>
      </w:r>
      <w:r w:rsidRPr="004106C8">
        <w:t xml:space="preserve">ственных потребителей/ С. К. </w:t>
      </w:r>
      <w:proofErr w:type="spellStart"/>
      <w:r w:rsidRPr="004106C8">
        <w:t>Шерьязов</w:t>
      </w:r>
      <w:proofErr w:type="spellEnd"/>
      <w:r w:rsidRPr="004106C8">
        <w:t xml:space="preserve">,  М. В. </w:t>
      </w:r>
      <w:proofErr w:type="spellStart"/>
      <w:r w:rsidRPr="004106C8">
        <w:t>Шелубаев</w:t>
      </w:r>
      <w:proofErr w:type="spellEnd"/>
      <w:r w:rsidRPr="004106C8">
        <w:t xml:space="preserve">; </w:t>
      </w:r>
      <w:proofErr w:type="spellStart"/>
      <w:r w:rsidRPr="004106C8">
        <w:t>М-во</w:t>
      </w:r>
      <w:proofErr w:type="spellEnd"/>
      <w:r w:rsidRPr="004106C8">
        <w:t xml:space="preserve"> сел. </w:t>
      </w:r>
      <w:proofErr w:type="spellStart"/>
      <w:r w:rsidRPr="004106C8">
        <w:t>хоз-ва</w:t>
      </w:r>
      <w:proofErr w:type="spellEnd"/>
      <w:r w:rsidRPr="004106C8">
        <w:t xml:space="preserve"> Рос. Федерации,  Депа</w:t>
      </w:r>
      <w:r w:rsidRPr="004106C8">
        <w:t>р</w:t>
      </w:r>
      <w:r w:rsidRPr="004106C8">
        <w:t xml:space="preserve">тамент </w:t>
      </w:r>
      <w:proofErr w:type="spellStart"/>
      <w:r w:rsidRPr="004106C8">
        <w:t>науч.-технол</w:t>
      </w:r>
      <w:proofErr w:type="spellEnd"/>
      <w:r w:rsidRPr="004106C8">
        <w:t xml:space="preserve">. политики и образования,  </w:t>
      </w:r>
      <w:proofErr w:type="spellStart"/>
      <w:r w:rsidRPr="004106C8">
        <w:t>Южно-Урал</w:t>
      </w:r>
      <w:proofErr w:type="spellEnd"/>
      <w:r w:rsidRPr="004106C8">
        <w:t xml:space="preserve">. </w:t>
      </w:r>
      <w:proofErr w:type="spellStart"/>
      <w:r w:rsidRPr="004106C8">
        <w:t>гос</w:t>
      </w:r>
      <w:proofErr w:type="spellEnd"/>
      <w:r w:rsidRPr="004106C8">
        <w:t xml:space="preserve">. </w:t>
      </w:r>
      <w:proofErr w:type="spellStart"/>
      <w:r w:rsidRPr="004106C8">
        <w:t>аграр</w:t>
      </w:r>
      <w:proofErr w:type="spellEnd"/>
      <w:r w:rsidRPr="004106C8">
        <w:t xml:space="preserve">. </w:t>
      </w:r>
      <w:proofErr w:type="spellStart"/>
      <w:r w:rsidRPr="004106C8">
        <w:t>ун</w:t>
      </w:r>
      <w:r w:rsidRPr="004106C8">
        <w:noBreakHyphen/>
        <w:t>т</w:t>
      </w:r>
      <w:proofErr w:type="spellEnd"/>
      <w:r w:rsidRPr="004106C8">
        <w:t xml:space="preserve">,  </w:t>
      </w:r>
      <w:proofErr w:type="spellStart"/>
      <w:r w:rsidRPr="004106C8">
        <w:t>Ин</w:t>
      </w:r>
      <w:r w:rsidRPr="004106C8">
        <w:noBreakHyphen/>
        <w:t>т</w:t>
      </w:r>
      <w:proofErr w:type="spellEnd"/>
      <w:r w:rsidRPr="004106C8">
        <w:t xml:space="preserve"> </w:t>
      </w:r>
      <w:proofErr w:type="spellStart"/>
      <w:r w:rsidRPr="004106C8">
        <w:t>агроинженерии</w:t>
      </w:r>
      <w:proofErr w:type="spellEnd"/>
      <w:r w:rsidRPr="004106C8">
        <w:t>. –Челябинск: [</w:t>
      </w:r>
      <w:proofErr w:type="spellStart"/>
      <w:r w:rsidRPr="004106C8">
        <w:t>ЮУрГАУ</w:t>
      </w:r>
      <w:proofErr w:type="spellEnd"/>
      <w:r w:rsidRPr="004106C8">
        <w:t>],  2018. –183 с.: ил.; 20 см. –</w:t>
      </w:r>
      <w:proofErr w:type="spellStart"/>
      <w:r w:rsidRPr="004106C8">
        <w:t>Библиогр</w:t>
      </w:r>
      <w:proofErr w:type="spellEnd"/>
      <w:r w:rsidRPr="004106C8">
        <w:t>.: с. 172–183 (133 назв.). (Шифр Г2018–510)</w:t>
      </w:r>
    </w:p>
    <w:p w:rsidR="004106C8" w:rsidRPr="004106C8" w:rsidRDefault="004106C8" w:rsidP="004106C8">
      <w:pPr>
        <w:pStyle w:val="a7"/>
      </w:pPr>
      <w:r w:rsidRPr="004106C8">
        <w:t>Экземпляры: всего: 1 -102КХ(1)</w:t>
      </w:r>
    </w:p>
    <w:p w:rsidR="004106C8" w:rsidRPr="004106C8" w:rsidRDefault="004106C8" w:rsidP="004106C8">
      <w:pPr>
        <w:pStyle w:val="2"/>
      </w:pPr>
      <w:bookmarkStart w:id="37" w:name="_Toc520900807"/>
      <w:r w:rsidRPr="004106C8">
        <w:t>Охрана окружающей среды в сельском хозяйстве</w:t>
      </w:r>
      <w:bookmarkEnd w:id="37"/>
    </w:p>
    <w:p w:rsidR="004106C8" w:rsidRPr="004106C8" w:rsidRDefault="004106C8" w:rsidP="004106C8">
      <w:pPr>
        <w:pStyle w:val="20"/>
      </w:pPr>
      <w:r w:rsidRPr="004106C8">
        <w:rPr>
          <w:b/>
        </w:rPr>
        <w:t xml:space="preserve">31. Юдин  М. Ф. </w:t>
      </w:r>
      <w:r w:rsidRPr="004106C8">
        <w:t xml:space="preserve">Особенности накопления и распределения тяжелых металлов в системе "вода –донные отложения –гидробионты" : монография/ М. Ф. Юдин,  А. Р. Таирова,  Е. А. Красноперова; </w:t>
      </w:r>
      <w:proofErr w:type="spellStart"/>
      <w:r w:rsidRPr="004106C8">
        <w:t>М-во</w:t>
      </w:r>
      <w:proofErr w:type="spellEnd"/>
      <w:r w:rsidRPr="004106C8">
        <w:t xml:space="preserve"> сел. </w:t>
      </w:r>
      <w:proofErr w:type="spellStart"/>
      <w:r w:rsidRPr="004106C8">
        <w:t>хоз-ва</w:t>
      </w:r>
      <w:proofErr w:type="spellEnd"/>
      <w:r w:rsidRPr="004106C8">
        <w:t xml:space="preserve"> Рос. Федерации,  Департамент </w:t>
      </w:r>
      <w:proofErr w:type="spellStart"/>
      <w:r w:rsidRPr="004106C8">
        <w:t>науч.-технол</w:t>
      </w:r>
      <w:proofErr w:type="spellEnd"/>
      <w:r w:rsidRPr="004106C8">
        <w:t xml:space="preserve">. политики и образования,  </w:t>
      </w:r>
      <w:proofErr w:type="spellStart"/>
      <w:r w:rsidRPr="004106C8">
        <w:t>Южно-Урал</w:t>
      </w:r>
      <w:proofErr w:type="spellEnd"/>
      <w:r w:rsidRPr="004106C8">
        <w:t xml:space="preserve">. </w:t>
      </w:r>
      <w:proofErr w:type="spellStart"/>
      <w:r w:rsidRPr="004106C8">
        <w:t>гос</w:t>
      </w:r>
      <w:proofErr w:type="spellEnd"/>
      <w:r w:rsidRPr="004106C8">
        <w:t xml:space="preserve">. </w:t>
      </w:r>
      <w:proofErr w:type="spellStart"/>
      <w:r w:rsidRPr="004106C8">
        <w:t>аграр</w:t>
      </w:r>
      <w:proofErr w:type="spellEnd"/>
      <w:r w:rsidRPr="004106C8">
        <w:t xml:space="preserve">. </w:t>
      </w:r>
      <w:proofErr w:type="spellStart"/>
      <w:r w:rsidRPr="004106C8">
        <w:t>ун</w:t>
      </w:r>
      <w:r w:rsidRPr="004106C8">
        <w:noBreakHyphen/>
        <w:t>т</w:t>
      </w:r>
      <w:proofErr w:type="spellEnd"/>
      <w:r w:rsidRPr="004106C8">
        <w:t xml:space="preserve">,  </w:t>
      </w:r>
      <w:proofErr w:type="spellStart"/>
      <w:r w:rsidRPr="004106C8">
        <w:t>Ин</w:t>
      </w:r>
      <w:r w:rsidRPr="004106C8">
        <w:noBreakHyphen/>
        <w:t>т</w:t>
      </w:r>
      <w:proofErr w:type="spellEnd"/>
      <w:r w:rsidRPr="004106C8">
        <w:t xml:space="preserve"> ветеринар. медицины. –Челябинск: [</w:t>
      </w:r>
      <w:proofErr w:type="spellStart"/>
      <w:r w:rsidRPr="004106C8">
        <w:t>ЮУрГАУ</w:t>
      </w:r>
      <w:proofErr w:type="spellEnd"/>
      <w:r w:rsidRPr="004106C8">
        <w:t>],  2017. –213 с.: ил.; 21 см. –</w:t>
      </w:r>
      <w:proofErr w:type="spellStart"/>
      <w:r w:rsidRPr="004106C8">
        <w:t>Библиогр</w:t>
      </w:r>
      <w:proofErr w:type="spellEnd"/>
      <w:r w:rsidRPr="004106C8">
        <w:t>.: с. 185–213 (345 назв.). (Шифр Г2018–511)</w:t>
      </w:r>
    </w:p>
    <w:p w:rsidR="004106C8" w:rsidRPr="004106C8" w:rsidRDefault="004106C8" w:rsidP="004106C8">
      <w:pPr>
        <w:pStyle w:val="a7"/>
      </w:pPr>
      <w:r w:rsidRPr="004106C8">
        <w:t>Экземпляры: всего: 1 -102КХ(1)</w:t>
      </w:r>
    </w:p>
    <w:p w:rsidR="004106C8" w:rsidRPr="004106C8" w:rsidRDefault="004106C8" w:rsidP="004106C8">
      <w:pPr>
        <w:pStyle w:val="1"/>
      </w:pPr>
      <w:bookmarkStart w:id="38" w:name="_Toc520900808"/>
      <w:r w:rsidRPr="004106C8">
        <w:lastRenderedPageBreak/>
        <w:t>Рыбное хозяйство</w:t>
      </w:r>
      <w:bookmarkEnd w:id="38"/>
    </w:p>
    <w:p w:rsidR="004106C8" w:rsidRPr="004106C8" w:rsidRDefault="004106C8" w:rsidP="0052694E">
      <w:pPr>
        <w:pStyle w:val="20"/>
      </w:pPr>
      <w:r w:rsidRPr="004106C8">
        <w:rPr>
          <w:b/>
        </w:rPr>
        <w:t xml:space="preserve">32. Кузнецов  В. В. </w:t>
      </w:r>
      <w:r w:rsidRPr="004106C8">
        <w:t>Популяционная структура,  динамика численности и регулирование промы</w:t>
      </w:r>
      <w:r w:rsidRPr="004106C8">
        <w:t>с</w:t>
      </w:r>
      <w:r w:rsidRPr="004106C8">
        <w:t xml:space="preserve">ла минтая в северной части Охотского моря </w:t>
      </w:r>
      <w:proofErr w:type="spellStart"/>
      <w:r w:rsidRPr="004106C8">
        <w:t>=The</w:t>
      </w:r>
      <w:proofErr w:type="spellEnd"/>
      <w:r w:rsidRPr="004106C8">
        <w:t xml:space="preserve"> </w:t>
      </w:r>
      <w:proofErr w:type="spellStart"/>
      <w:r w:rsidRPr="004106C8">
        <w:t>population</w:t>
      </w:r>
      <w:proofErr w:type="spellEnd"/>
      <w:r w:rsidRPr="004106C8">
        <w:t xml:space="preserve"> </w:t>
      </w:r>
      <w:proofErr w:type="spellStart"/>
      <w:r w:rsidRPr="004106C8">
        <w:t>structure</w:t>
      </w:r>
      <w:proofErr w:type="spellEnd"/>
      <w:r w:rsidRPr="004106C8">
        <w:t xml:space="preserve"> </w:t>
      </w:r>
      <w:proofErr w:type="spellStart"/>
      <w:r w:rsidRPr="004106C8">
        <w:t>of</w:t>
      </w:r>
      <w:proofErr w:type="spellEnd"/>
      <w:r w:rsidRPr="004106C8">
        <w:t xml:space="preserve"> </w:t>
      </w:r>
      <w:proofErr w:type="spellStart"/>
      <w:r w:rsidRPr="004106C8">
        <w:t>walleye</w:t>
      </w:r>
      <w:proofErr w:type="spellEnd"/>
      <w:r w:rsidRPr="004106C8">
        <w:t xml:space="preserve"> </w:t>
      </w:r>
      <w:proofErr w:type="spellStart"/>
      <w:r w:rsidRPr="004106C8">
        <w:t>pollock</w:t>
      </w:r>
      <w:proofErr w:type="spellEnd"/>
      <w:r w:rsidRPr="004106C8">
        <w:t xml:space="preserve"> </w:t>
      </w:r>
      <w:proofErr w:type="spellStart"/>
      <w:r w:rsidRPr="004106C8">
        <w:t>in</w:t>
      </w:r>
      <w:proofErr w:type="spellEnd"/>
      <w:r w:rsidRPr="004106C8">
        <w:t xml:space="preserve"> </w:t>
      </w:r>
      <w:proofErr w:type="spellStart"/>
      <w:r w:rsidRPr="004106C8">
        <w:t>the</w:t>
      </w:r>
      <w:proofErr w:type="spellEnd"/>
      <w:r w:rsidRPr="004106C8">
        <w:t xml:space="preserve"> </w:t>
      </w:r>
      <w:proofErr w:type="spellStart"/>
      <w:r w:rsidRPr="004106C8">
        <w:t>northern</w:t>
      </w:r>
      <w:proofErr w:type="spellEnd"/>
      <w:r w:rsidRPr="004106C8">
        <w:t xml:space="preserve"> </w:t>
      </w:r>
      <w:proofErr w:type="spellStart"/>
      <w:r w:rsidRPr="004106C8">
        <w:t>sea</w:t>
      </w:r>
      <w:proofErr w:type="spellEnd"/>
      <w:r w:rsidRPr="004106C8">
        <w:t xml:space="preserve"> </w:t>
      </w:r>
      <w:proofErr w:type="spellStart"/>
      <w:r w:rsidRPr="004106C8">
        <w:t>of</w:t>
      </w:r>
      <w:proofErr w:type="spellEnd"/>
      <w:r w:rsidRPr="004106C8">
        <w:t xml:space="preserve"> </w:t>
      </w:r>
      <w:proofErr w:type="spellStart"/>
      <w:r w:rsidRPr="004106C8">
        <w:t>okhotsk</w:t>
      </w:r>
      <w:proofErr w:type="spellEnd"/>
      <w:r w:rsidRPr="004106C8">
        <w:t xml:space="preserve">,  </w:t>
      </w:r>
      <w:proofErr w:type="spellStart"/>
      <w:r w:rsidRPr="004106C8">
        <w:t>its</w:t>
      </w:r>
      <w:proofErr w:type="spellEnd"/>
      <w:r w:rsidRPr="004106C8">
        <w:t xml:space="preserve"> </w:t>
      </w:r>
      <w:proofErr w:type="spellStart"/>
      <w:r w:rsidRPr="004106C8">
        <w:t>dynamics</w:t>
      </w:r>
      <w:proofErr w:type="spellEnd"/>
      <w:r w:rsidRPr="004106C8">
        <w:t xml:space="preserve"> </w:t>
      </w:r>
      <w:proofErr w:type="spellStart"/>
      <w:r w:rsidRPr="004106C8">
        <w:t>of</w:t>
      </w:r>
      <w:proofErr w:type="spellEnd"/>
      <w:r w:rsidRPr="004106C8">
        <w:t xml:space="preserve"> </w:t>
      </w:r>
      <w:proofErr w:type="spellStart"/>
      <w:r w:rsidRPr="004106C8">
        <w:t>abundance</w:t>
      </w:r>
      <w:proofErr w:type="spellEnd"/>
      <w:r w:rsidRPr="004106C8">
        <w:t xml:space="preserve"> </w:t>
      </w:r>
      <w:proofErr w:type="spellStart"/>
      <w:r w:rsidRPr="004106C8">
        <w:t>and</w:t>
      </w:r>
      <w:proofErr w:type="spellEnd"/>
      <w:r w:rsidRPr="004106C8">
        <w:t xml:space="preserve"> </w:t>
      </w:r>
      <w:proofErr w:type="spellStart"/>
      <w:r w:rsidRPr="004106C8">
        <w:t>regulation</w:t>
      </w:r>
      <w:proofErr w:type="spellEnd"/>
      <w:r w:rsidRPr="004106C8">
        <w:t xml:space="preserve"> </w:t>
      </w:r>
      <w:proofErr w:type="spellStart"/>
      <w:r w:rsidRPr="004106C8">
        <w:t>of</w:t>
      </w:r>
      <w:proofErr w:type="spellEnd"/>
      <w:r w:rsidRPr="004106C8">
        <w:t xml:space="preserve"> </w:t>
      </w:r>
      <w:proofErr w:type="spellStart"/>
      <w:r w:rsidRPr="004106C8">
        <w:t>fishery</w:t>
      </w:r>
      <w:proofErr w:type="spellEnd"/>
      <w:r w:rsidRPr="004106C8">
        <w:t xml:space="preserve">/ В. В. Кузнецов,  Б. Н. </w:t>
      </w:r>
      <w:proofErr w:type="spellStart"/>
      <w:r w:rsidRPr="004106C8">
        <w:t>Котенев</w:t>
      </w:r>
      <w:proofErr w:type="spellEnd"/>
      <w:r w:rsidRPr="004106C8">
        <w:t xml:space="preserve">,  Е. Н. Кузнецова; </w:t>
      </w:r>
      <w:proofErr w:type="spellStart"/>
      <w:r w:rsidRPr="004106C8">
        <w:t>Гос</w:t>
      </w:r>
      <w:proofErr w:type="spellEnd"/>
      <w:r w:rsidRPr="004106C8">
        <w:t xml:space="preserve">. ком. Рос. Федерации по рыболовству,  </w:t>
      </w:r>
      <w:proofErr w:type="spellStart"/>
      <w:r w:rsidRPr="004106C8">
        <w:t>Всерос</w:t>
      </w:r>
      <w:proofErr w:type="spellEnd"/>
      <w:r w:rsidRPr="004106C8">
        <w:t xml:space="preserve">. </w:t>
      </w:r>
      <w:proofErr w:type="spellStart"/>
      <w:r w:rsidRPr="004106C8">
        <w:t>науч.-исслед</w:t>
      </w:r>
      <w:proofErr w:type="spellEnd"/>
      <w:r w:rsidRPr="004106C8">
        <w:t xml:space="preserve">. </w:t>
      </w:r>
      <w:proofErr w:type="spellStart"/>
      <w:r w:rsidRPr="004106C8">
        <w:t>ин</w:t>
      </w:r>
      <w:r w:rsidRPr="004106C8">
        <w:noBreakHyphen/>
        <w:t>т</w:t>
      </w:r>
      <w:proofErr w:type="spellEnd"/>
      <w:r w:rsidRPr="004106C8">
        <w:t xml:space="preserve"> рыб. </w:t>
      </w:r>
      <w:proofErr w:type="spellStart"/>
      <w:r w:rsidRPr="004106C8">
        <w:t>хоз-ва</w:t>
      </w:r>
      <w:proofErr w:type="spellEnd"/>
      <w:r w:rsidRPr="004106C8">
        <w:t xml:space="preserve"> и океанографии. –Москва: ВНИРО,  2008. –174 с.: ил.; 24 см. –</w:t>
      </w:r>
      <w:proofErr w:type="spellStart"/>
      <w:r w:rsidRPr="004106C8">
        <w:t>Парал</w:t>
      </w:r>
      <w:proofErr w:type="spellEnd"/>
      <w:r w:rsidRPr="004106C8">
        <w:t xml:space="preserve">. </w:t>
      </w:r>
      <w:proofErr w:type="spellStart"/>
      <w:r w:rsidRPr="004106C8">
        <w:t>тит</w:t>
      </w:r>
      <w:proofErr w:type="spellEnd"/>
      <w:r w:rsidRPr="004106C8">
        <w:t>. л. на англ. яз. –</w:t>
      </w:r>
      <w:proofErr w:type="spellStart"/>
      <w:r w:rsidRPr="004106C8">
        <w:t>Библиогр</w:t>
      </w:r>
      <w:proofErr w:type="spellEnd"/>
      <w:r w:rsidRPr="004106C8">
        <w:t>.: с. 168–174. (Шифр Д2018–48)</w:t>
      </w:r>
      <w:r w:rsidR="0052694E">
        <w:t xml:space="preserve">  </w:t>
      </w:r>
      <w:r w:rsidRPr="004106C8">
        <w:t>Экземпляры: всего: 1 -102КХ(1)</w:t>
      </w:r>
    </w:p>
    <w:p w:rsidR="004106C8" w:rsidRPr="004106C8" w:rsidRDefault="004106C8" w:rsidP="004106C8">
      <w:pPr>
        <w:pStyle w:val="20"/>
      </w:pPr>
      <w:r w:rsidRPr="004106C8">
        <w:rPr>
          <w:b/>
        </w:rPr>
        <w:t>33. </w:t>
      </w:r>
      <w:proofErr w:type="spellStart"/>
      <w:r w:rsidRPr="004106C8">
        <w:rPr>
          <w:b/>
        </w:rPr>
        <w:t>Леман</w:t>
      </w:r>
      <w:proofErr w:type="spellEnd"/>
      <w:r w:rsidRPr="004106C8">
        <w:rPr>
          <w:b/>
        </w:rPr>
        <w:t xml:space="preserve">  В. Н. </w:t>
      </w:r>
      <w:r w:rsidRPr="004106C8">
        <w:t xml:space="preserve">Справочное пособие по природоохранным и мелиоративным мероприятиям при производстве строительных и иных работ в бассейнах лососевых нерестовых рек Камчатки/ В. Н. </w:t>
      </w:r>
      <w:proofErr w:type="spellStart"/>
      <w:r w:rsidRPr="004106C8">
        <w:t>Леман</w:t>
      </w:r>
      <w:proofErr w:type="spellEnd"/>
      <w:r w:rsidRPr="004106C8">
        <w:t xml:space="preserve">,  А. А. Лошкарева; </w:t>
      </w:r>
      <w:proofErr w:type="spellStart"/>
      <w:r w:rsidRPr="004106C8">
        <w:t>Всерос</w:t>
      </w:r>
      <w:proofErr w:type="spellEnd"/>
      <w:r w:rsidRPr="004106C8">
        <w:t xml:space="preserve">. </w:t>
      </w:r>
      <w:proofErr w:type="spellStart"/>
      <w:r w:rsidRPr="004106C8">
        <w:t>науч.-исслед</w:t>
      </w:r>
      <w:proofErr w:type="spellEnd"/>
      <w:r w:rsidRPr="004106C8">
        <w:t xml:space="preserve">. </w:t>
      </w:r>
      <w:proofErr w:type="spellStart"/>
      <w:r w:rsidRPr="004106C8">
        <w:t>ин</w:t>
      </w:r>
      <w:r w:rsidRPr="004106C8">
        <w:noBreakHyphen/>
        <w:t>т</w:t>
      </w:r>
      <w:proofErr w:type="spellEnd"/>
      <w:r w:rsidRPr="004106C8">
        <w:t xml:space="preserve"> рыб. </w:t>
      </w:r>
      <w:proofErr w:type="spellStart"/>
      <w:r w:rsidRPr="004106C8">
        <w:t>хоз-ва</w:t>
      </w:r>
      <w:proofErr w:type="spellEnd"/>
      <w:r w:rsidRPr="004106C8">
        <w:t xml:space="preserve"> и океанографии,  </w:t>
      </w:r>
      <w:proofErr w:type="spellStart"/>
      <w:r w:rsidRPr="004106C8">
        <w:t>Камчат</w:t>
      </w:r>
      <w:proofErr w:type="spellEnd"/>
      <w:r w:rsidRPr="004106C8">
        <w:t xml:space="preserve">. </w:t>
      </w:r>
      <w:proofErr w:type="spellStart"/>
      <w:r w:rsidRPr="004106C8">
        <w:t>науч.-исслед</w:t>
      </w:r>
      <w:proofErr w:type="spellEnd"/>
      <w:r w:rsidRPr="004106C8">
        <w:t xml:space="preserve">. </w:t>
      </w:r>
      <w:proofErr w:type="spellStart"/>
      <w:r w:rsidRPr="004106C8">
        <w:t>ин</w:t>
      </w:r>
      <w:r w:rsidRPr="004106C8">
        <w:noBreakHyphen/>
        <w:t>т</w:t>
      </w:r>
      <w:proofErr w:type="spellEnd"/>
      <w:r w:rsidRPr="004106C8">
        <w:t xml:space="preserve"> рыб. </w:t>
      </w:r>
      <w:proofErr w:type="spellStart"/>
      <w:r w:rsidRPr="004106C8">
        <w:t>хоз-ва</w:t>
      </w:r>
      <w:proofErr w:type="spellEnd"/>
      <w:r w:rsidRPr="004106C8">
        <w:t xml:space="preserve"> и океанографии. –Москва: Товарищество научных изданий КМК,  2009. –191 с.: ил.; 24 см. –</w:t>
      </w:r>
      <w:proofErr w:type="spellStart"/>
      <w:r w:rsidRPr="004106C8">
        <w:t>Библиогр</w:t>
      </w:r>
      <w:proofErr w:type="spellEnd"/>
      <w:r w:rsidRPr="004106C8">
        <w:t>. в конце разд. (Шифр Д2018–46 П72)</w:t>
      </w:r>
    </w:p>
    <w:p w:rsidR="004106C8" w:rsidRPr="004106C8" w:rsidRDefault="004106C8" w:rsidP="004106C8">
      <w:pPr>
        <w:pStyle w:val="a7"/>
      </w:pPr>
      <w:r w:rsidRPr="004106C8">
        <w:t>Экземпляры: всего: 1 -102СЗ(1)</w:t>
      </w:r>
    </w:p>
    <w:p w:rsidR="004106C8" w:rsidRPr="004106C8" w:rsidRDefault="004106C8" w:rsidP="004106C8">
      <w:pPr>
        <w:pStyle w:val="1"/>
      </w:pPr>
      <w:bookmarkStart w:id="39" w:name="_Toc520900809"/>
      <w:r w:rsidRPr="004106C8">
        <w:t>Естественные и точные науки</w:t>
      </w:r>
      <w:bookmarkEnd w:id="39"/>
    </w:p>
    <w:p w:rsidR="004106C8" w:rsidRPr="004106C8" w:rsidRDefault="004106C8" w:rsidP="004106C8">
      <w:pPr>
        <w:pStyle w:val="20"/>
      </w:pPr>
      <w:r w:rsidRPr="004106C8">
        <w:rPr>
          <w:b/>
        </w:rPr>
        <w:t>34. Введение</w:t>
      </w:r>
      <w:r w:rsidRPr="004106C8">
        <w:t xml:space="preserve"> в математический анализ : учебное пособие для самостоятельной работы студентов очной и заочной форм обучения (направления подготовки 23.03.03,  23.03.02,  35.03.06,.13.03.02,  44.03.04,  38.03.01,  38.03.02,  специальность 23.05.01)/ </w:t>
      </w:r>
      <w:proofErr w:type="spellStart"/>
      <w:r w:rsidRPr="004106C8">
        <w:t>М-во</w:t>
      </w:r>
      <w:proofErr w:type="spellEnd"/>
      <w:r w:rsidRPr="004106C8">
        <w:t xml:space="preserve"> сел. </w:t>
      </w:r>
      <w:proofErr w:type="spellStart"/>
      <w:r w:rsidRPr="004106C8">
        <w:t>хоз-ва</w:t>
      </w:r>
      <w:proofErr w:type="spellEnd"/>
      <w:r w:rsidRPr="004106C8">
        <w:t xml:space="preserve"> Рос. Федерации,  Департ</w:t>
      </w:r>
      <w:r w:rsidRPr="004106C8">
        <w:t>а</w:t>
      </w:r>
      <w:r w:rsidRPr="004106C8">
        <w:t xml:space="preserve">мент </w:t>
      </w:r>
      <w:proofErr w:type="spellStart"/>
      <w:r w:rsidRPr="004106C8">
        <w:t>науч.-технол</w:t>
      </w:r>
      <w:proofErr w:type="spellEnd"/>
      <w:r w:rsidRPr="004106C8">
        <w:t xml:space="preserve">. политики и образования,  </w:t>
      </w:r>
      <w:proofErr w:type="spellStart"/>
      <w:r w:rsidRPr="004106C8">
        <w:t>Южно-Урал</w:t>
      </w:r>
      <w:proofErr w:type="spellEnd"/>
      <w:r w:rsidRPr="004106C8">
        <w:t xml:space="preserve">. </w:t>
      </w:r>
      <w:proofErr w:type="spellStart"/>
      <w:r w:rsidRPr="004106C8">
        <w:t>гос</w:t>
      </w:r>
      <w:proofErr w:type="spellEnd"/>
      <w:r w:rsidRPr="004106C8">
        <w:t xml:space="preserve">. </w:t>
      </w:r>
      <w:proofErr w:type="spellStart"/>
      <w:r w:rsidRPr="004106C8">
        <w:t>аграр</w:t>
      </w:r>
      <w:proofErr w:type="spellEnd"/>
      <w:r w:rsidRPr="004106C8">
        <w:t xml:space="preserve">. </w:t>
      </w:r>
      <w:proofErr w:type="spellStart"/>
      <w:r w:rsidRPr="004106C8">
        <w:t>ун</w:t>
      </w:r>
      <w:r w:rsidRPr="004106C8">
        <w:noBreakHyphen/>
        <w:t>т</w:t>
      </w:r>
      <w:proofErr w:type="spellEnd"/>
      <w:r w:rsidRPr="004106C8">
        <w:t xml:space="preserve">,  </w:t>
      </w:r>
      <w:proofErr w:type="spellStart"/>
      <w:r w:rsidRPr="004106C8">
        <w:t>Ин</w:t>
      </w:r>
      <w:r w:rsidRPr="004106C8">
        <w:noBreakHyphen/>
        <w:t>т</w:t>
      </w:r>
      <w:proofErr w:type="spellEnd"/>
      <w:r w:rsidRPr="004106C8">
        <w:t xml:space="preserve"> </w:t>
      </w:r>
      <w:proofErr w:type="spellStart"/>
      <w:r w:rsidRPr="004106C8">
        <w:t>агроинженерии</w:t>
      </w:r>
      <w:proofErr w:type="spellEnd"/>
      <w:r w:rsidRPr="004106C8">
        <w:t xml:space="preserve">; [сост.: О. Е. </w:t>
      </w:r>
      <w:proofErr w:type="spellStart"/>
      <w:r w:rsidRPr="004106C8">
        <w:t>Акулич</w:t>
      </w:r>
      <w:proofErr w:type="spellEnd"/>
      <w:r w:rsidRPr="004106C8">
        <w:t xml:space="preserve"> и др.]. –Челябинск: [</w:t>
      </w:r>
      <w:proofErr w:type="spellStart"/>
      <w:r w:rsidRPr="004106C8">
        <w:t>ЮУрГАУ</w:t>
      </w:r>
      <w:proofErr w:type="spellEnd"/>
      <w:r w:rsidRPr="004106C8">
        <w:t>],  2017. –69 с.: ил.; 20 см. –</w:t>
      </w:r>
      <w:proofErr w:type="spellStart"/>
      <w:r w:rsidRPr="004106C8">
        <w:t>Библиогр</w:t>
      </w:r>
      <w:proofErr w:type="spellEnd"/>
      <w:r w:rsidRPr="004106C8">
        <w:t>.: с. 69 (7 назв.). (Шифр Г2018–509)</w:t>
      </w:r>
    </w:p>
    <w:p w:rsidR="004106C8" w:rsidRPr="004106C8" w:rsidRDefault="004106C8" w:rsidP="004106C8">
      <w:pPr>
        <w:pStyle w:val="a7"/>
      </w:pPr>
      <w:r w:rsidRPr="004106C8">
        <w:t>Экземпляры: всего: 1 -102АБ(1)</w:t>
      </w:r>
    </w:p>
    <w:p w:rsidR="004106C8" w:rsidRDefault="0052694E" w:rsidP="004106C8">
      <w:pPr>
        <w:pStyle w:val="1"/>
      </w:pPr>
      <w:r>
        <w:br w:type="page"/>
      </w:r>
      <w:bookmarkStart w:id="40" w:name="_Toc520900810"/>
      <w:r w:rsidR="004106C8" w:rsidRPr="004106C8">
        <w:lastRenderedPageBreak/>
        <w:t>ТЕКУЩЕЕ ЗАКОНОДАТЕЛЬСТВО: КРАТКИЙ ОБЗОР</w:t>
      </w:r>
      <w:bookmarkEnd w:id="40"/>
    </w:p>
    <w:p w:rsidR="00894EBB" w:rsidRPr="00894EBB" w:rsidRDefault="00894EBB" w:rsidP="00894EBB"/>
    <w:tbl>
      <w:tblPr>
        <w:tblW w:w="10064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1134"/>
        <w:gridCol w:w="8930"/>
      </w:tblGrid>
      <w:tr w:rsidR="00075D5E" w:rsidRPr="00FF789D" w:rsidTr="00075D5E">
        <w:tc>
          <w:tcPr>
            <w:tcW w:w="1134" w:type="dxa"/>
          </w:tcPr>
          <w:p w:rsidR="00075D5E" w:rsidRPr="009559C8" w:rsidRDefault="00075D5E" w:rsidP="00075D5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"Официальная статистическая методология по наблюдению за ценами на промышле</w:t>
            </w:r>
            <w:r>
              <w:t>н</w:t>
            </w:r>
            <w:r>
              <w:t>ные товары (услуги), приобретенные сельскохозяйственными организациями"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(утв. приказом Росстата от 18.07.2018 N 447)</w:t>
            </w:r>
          </w:p>
          <w:p w:rsidR="00075D5E" w:rsidRDefault="00075D5E" w:rsidP="005A5A60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075D5E" w:rsidRPr="009559C8" w:rsidRDefault="00075D5E" w:rsidP="005A5A60">
            <w:pPr>
              <w:pStyle w:val="ConsPlusNormal"/>
              <w:ind w:left="33" w:firstLine="567"/>
              <w:jc w:val="both"/>
            </w:pPr>
          </w:p>
        </w:tc>
      </w:tr>
      <w:tr w:rsidR="00075D5E" w:rsidRPr="00FF789D" w:rsidTr="00075D5E">
        <w:tc>
          <w:tcPr>
            <w:tcW w:w="1134" w:type="dxa"/>
          </w:tcPr>
          <w:p w:rsidR="00075D5E" w:rsidRPr="009559C8" w:rsidRDefault="00075D5E" w:rsidP="00075D5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075D5E" w:rsidRDefault="00075D5E" w:rsidP="005A5A60">
            <w:pPr>
              <w:pStyle w:val="ConsPlusNormal"/>
              <w:ind w:left="540"/>
              <w:jc w:val="both"/>
            </w:pPr>
            <w:r>
              <w:t xml:space="preserve">Приказ </w:t>
            </w:r>
            <w:proofErr w:type="spellStart"/>
            <w:r>
              <w:t>Россельхознадзора</w:t>
            </w:r>
            <w:proofErr w:type="spellEnd"/>
            <w:r>
              <w:t xml:space="preserve"> от 13.06.2018 N 605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"Об утверждении Порядка осуществления выборочного контроля качества лекарс</w:t>
            </w:r>
            <w:r>
              <w:t>т</w:t>
            </w:r>
            <w:r>
              <w:t>венных средств для ветеринарного применения"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(Зарегистрировано в Минюсте России 20.07.2018 N 51655)</w:t>
            </w:r>
          </w:p>
          <w:p w:rsidR="00075D5E" w:rsidRDefault="00075D5E" w:rsidP="005A5A60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23.07.2018</w:t>
            </w:r>
          </w:p>
          <w:p w:rsidR="00075D5E" w:rsidRPr="009559C8" w:rsidRDefault="00075D5E" w:rsidP="005A5A60">
            <w:pPr>
              <w:pStyle w:val="ConsPlusNormal"/>
              <w:ind w:left="33" w:firstLine="567"/>
              <w:jc w:val="both"/>
            </w:pPr>
          </w:p>
        </w:tc>
      </w:tr>
      <w:tr w:rsidR="00075D5E" w:rsidRPr="00FF789D" w:rsidTr="00075D5E">
        <w:tc>
          <w:tcPr>
            <w:tcW w:w="1134" w:type="dxa"/>
          </w:tcPr>
          <w:p w:rsidR="00075D5E" w:rsidRPr="009559C8" w:rsidRDefault="00075D5E" w:rsidP="00075D5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Приказ Минсельхоза России от 18.07.2018 N 308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"Об утверждении плана Министерства сельского хозяйства Российской Федерации по противодействию коррупции на 2018 - 2020 годы"</w:t>
            </w:r>
          </w:p>
          <w:p w:rsidR="00075D5E" w:rsidRDefault="00075D5E" w:rsidP="005A5A60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075D5E" w:rsidRPr="009559C8" w:rsidRDefault="00075D5E" w:rsidP="005A5A60">
            <w:pPr>
              <w:pStyle w:val="ConsPlusNormal"/>
              <w:ind w:left="33" w:firstLine="567"/>
              <w:jc w:val="both"/>
            </w:pPr>
          </w:p>
        </w:tc>
      </w:tr>
      <w:tr w:rsidR="00075D5E" w:rsidRPr="00FF789D" w:rsidTr="00075D5E">
        <w:tc>
          <w:tcPr>
            <w:tcW w:w="1134" w:type="dxa"/>
          </w:tcPr>
          <w:p w:rsidR="00075D5E" w:rsidRPr="009559C8" w:rsidRDefault="00075D5E" w:rsidP="00075D5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Федеральный закон от 19.07.2018 N 218-ФЗ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"О внесении изменений в Федеральный закон "О Российской академии наук, реорг</w:t>
            </w:r>
            <w:r>
              <w:t>а</w:t>
            </w:r>
            <w:r>
              <w:t>низации государственных академий наук и внесении изменений в отдельные законодательные акты Российской Федерации"</w:t>
            </w:r>
          </w:p>
          <w:p w:rsidR="00075D5E" w:rsidRDefault="00075D5E" w:rsidP="005A5A60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19.07.2018,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"Российская газета", N 160, 25.07.2018</w:t>
            </w:r>
          </w:p>
          <w:p w:rsidR="00075D5E" w:rsidRDefault="00075D5E" w:rsidP="005A5A60">
            <w:pPr>
              <w:pStyle w:val="ConsPlusNormal"/>
              <w:ind w:left="33" w:firstLine="567"/>
              <w:jc w:val="both"/>
            </w:pPr>
          </w:p>
        </w:tc>
      </w:tr>
      <w:tr w:rsidR="00075D5E" w:rsidRPr="00FF789D" w:rsidTr="00075D5E">
        <w:tc>
          <w:tcPr>
            <w:tcW w:w="1134" w:type="dxa"/>
          </w:tcPr>
          <w:p w:rsidR="00075D5E" w:rsidRPr="009559C8" w:rsidRDefault="00075D5E" w:rsidP="00075D5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Федеральный закон от 19.07.2018 N 206-ФЗ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"О внесении изменений в Федеральный закон "О Фонде перспективных исследов</w:t>
            </w:r>
            <w:r>
              <w:t>а</w:t>
            </w:r>
            <w:r>
              <w:t>ний"</w:t>
            </w:r>
          </w:p>
          <w:p w:rsidR="00075D5E" w:rsidRDefault="00075D5E" w:rsidP="005A5A60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19.07.2018,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"Российская газета", N 160, 25.07.2018</w:t>
            </w:r>
          </w:p>
          <w:p w:rsidR="00075D5E" w:rsidRDefault="00075D5E" w:rsidP="005A5A60">
            <w:pPr>
              <w:pStyle w:val="ConsPlusNormal"/>
              <w:ind w:left="33" w:firstLine="567"/>
              <w:jc w:val="both"/>
            </w:pPr>
          </w:p>
        </w:tc>
      </w:tr>
      <w:tr w:rsidR="00075D5E" w:rsidRPr="00FF789D" w:rsidTr="00075D5E">
        <w:tc>
          <w:tcPr>
            <w:tcW w:w="1134" w:type="dxa"/>
          </w:tcPr>
          <w:p w:rsidR="00075D5E" w:rsidRPr="009559C8" w:rsidRDefault="00075D5E" w:rsidP="00075D5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18.07.2018 N 121-нпа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сельского хозяйства Новосибирской области от 17.03.2017 N 38-нпа"</w:t>
            </w:r>
          </w:p>
          <w:p w:rsidR="00075D5E" w:rsidRDefault="00075D5E" w:rsidP="005A5A60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18.07.2018</w:t>
            </w:r>
          </w:p>
          <w:p w:rsidR="00075D5E" w:rsidRDefault="00075D5E" w:rsidP="005A5A60">
            <w:pPr>
              <w:pStyle w:val="ConsPlusNormal"/>
              <w:ind w:left="33" w:firstLine="567"/>
              <w:jc w:val="both"/>
            </w:pPr>
          </w:p>
        </w:tc>
      </w:tr>
      <w:tr w:rsidR="00075D5E" w:rsidRPr="00FF789D" w:rsidTr="00075D5E">
        <w:tc>
          <w:tcPr>
            <w:tcW w:w="1134" w:type="dxa"/>
          </w:tcPr>
          <w:p w:rsidR="00075D5E" w:rsidRPr="009559C8" w:rsidRDefault="00075D5E" w:rsidP="00075D5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Приказ УВ Новосибирской области от 12.07.2018 N 146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"О внесении изменений в приказ управления ветеринарии Новосибирской области от 29.10.2009 N 118"</w:t>
            </w:r>
          </w:p>
          <w:p w:rsidR="00075D5E" w:rsidRDefault="00075D5E" w:rsidP="005A5A60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17.07.2018</w:t>
            </w:r>
          </w:p>
          <w:p w:rsidR="00075D5E" w:rsidRDefault="00075D5E" w:rsidP="005A5A60">
            <w:pPr>
              <w:pStyle w:val="ConsPlusNormal"/>
              <w:ind w:left="33" w:firstLine="567"/>
              <w:jc w:val="both"/>
            </w:pPr>
          </w:p>
        </w:tc>
      </w:tr>
      <w:tr w:rsidR="00075D5E" w:rsidRPr="00FF789D" w:rsidTr="00075D5E">
        <w:tc>
          <w:tcPr>
            <w:tcW w:w="1134" w:type="dxa"/>
          </w:tcPr>
          <w:p w:rsidR="00075D5E" w:rsidRPr="009559C8" w:rsidRDefault="00075D5E" w:rsidP="00075D5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"ГОСТ Р 58090-2018. Национальный стандарт Российской Федерации. Клиническое обследование непродуктивных животных. Общие требования"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 xml:space="preserve">(утв. и введен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22.03.2018 N 143-ст)</w:t>
            </w:r>
          </w:p>
          <w:p w:rsidR="00075D5E" w:rsidRDefault="00075D5E" w:rsidP="005A5A60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 xml:space="preserve">М.: </w:t>
            </w:r>
            <w:proofErr w:type="spellStart"/>
            <w:r>
              <w:t>Стандартинформ</w:t>
            </w:r>
            <w:proofErr w:type="spellEnd"/>
            <w:r>
              <w:t>, 2018</w:t>
            </w:r>
          </w:p>
          <w:p w:rsidR="00075D5E" w:rsidRDefault="00075D5E" w:rsidP="005A5A60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Документ вводится в действие с 1 октября 2018 года.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</w:p>
        </w:tc>
      </w:tr>
      <w:tr w:rsidR="00075D5E" w:rsidRPr="00FF789D" w:rsidTr="00075D5E">
        <w:tc>
          <w:tcPr>
            <w:tcW w:w="1134" w:type="dxa"/>
          </w:tcPr>
          <w:p w:rsidR="00075D5E" w:rsidRPr="009559C8" w:rsidRDefault="00075D5E" w:rsidP="00075D5E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930" w:type="dxa"/>
          </w:tcPr>
          <w:p w:rsidR="00075D5E" w:rsidRDefault="00075D5E" w:rsidP="005A5A60">
            <w:pPr>
              <w:pStyle w:val="ConsPlusNormal"/>
              <w:ind w:left="540"/>
              <w:jc w:val="both"/>
            </w:pPr>
            <w:r>
              <w:t>"ГОСТ 33980-2016. Межгосударственный стандарт. Продукция органического прои</w:t>
            </w:r>
            <w:r>
              <w:t>з</w:t>
            </w:r>
            <w:r>
              <w:t>водства. Правила производства, переработки, маркировки и реализации"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 xml:space="preserve">(введен в действие Приказом </w:t>
            </w:r>
            <w:proofErr w:type="spellStart"/>
            <w:r>
              <w:t>Росстандарта</w:t>
            </w:r>
            <w:proofErr w:type="spellEnd"/>
            <w:r>
              <w:t xml:space="preserve"> от 22.11.2016 N 1744-ст)</w:t>
            </w:r>
          </w:p>
          <w:p w:rsidR="00075D5E" w:rsidRDefault="00075D5E" w:rsidP="005A5A60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  <w:r>
              <w:t xml:space="preserve">М.: </w:t>
            </w:r>
            <w:proofErr w:type="spellStart"/>
            <w:r>
              <w:t>Стандартинформ</w:t>
            </w:r>
            <w:proofErr w:type="spellEnd"/>
            <w:r>
              <w:t>, 2016</w:t>
            </w:r>
          </w:p>
          <w:p w:rsidR="00075D5E" w:rsidRDefault="00075D5E" w:rsidP="005A5A60">
            <w:pPr>
              <w:pStyle w:val="ConsPlusNormal"/>
            </w:pPr>
            <w:r>
              <w:rPr>
                <w:b/>
                <w:bCs/>
              </w:rPr>
              <w:t>Примечание к документу</w:t>
            </w:r>
          </w:p>
          <w:p w:rsidR="00075D5E" w:rsidRDefault="00075D5E" w:rsidP="005A5A60">
            <w:pPr>
              <w:pStyle w:val="ConsPlusNormal"/>
              <w:ind w:left="540"/>
              <w:jc w:val="both"/>
              <w:rPr>
                <w:sz w:val="16"/>
                <w:szCs w:val="16"/>
              </w:rPr>
            </w:pPr>
            <w:r>
              <w:t>Документ введен в действие с 1 января 2018 года.</w:t>
            </w:r>
          </w:p>
          <w:p w:rsidR="00075D5E" w:rsidRDefault="00075D5E" w:rsidP="005A5A60">
            <w:pPr>
              <w:pStyle w:val="ConsPlusNormal"/>
              <w:ind w:left="540"/>
              <w:jc w:val="both"/>
            </w:pPr>
          </w:p>
        </w:tc>
      </w:tr>
    </w:tbl>
    <w:p w:rsidR="005D7925" w:rsidRPr="004106C8" w:rsidRDefault="005D7925" w:rsidP="004106C8">
      <w:pPr>
        <w:pStyle w:val="1"/>
      </w:pPr>
    </w:p>
    <w:sectPr w:rsidR="005D7925" w:rsidRPr="004106C8" w:rsidSect="00A00AF8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A60" w:rsidRDefault="005A5A60">
      <w:r>
        <w:separator/>
      </w:r>
    </w:p>
  </w:endnote>
  <w:endnote w:type="continuationSeparator" w:id="0">
    <w:p w:rsidR="005A5A60" w:rsidRDefault="005A5A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batDi">
    <w:altName w:val="Courier New"/>
    <w:charset w:val="00"/>
    <w:family w:val="script"/>
    <w:pitch w:val="variable"/>
    <w:sig w:usb0="00000001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A60" w:rsidRDefault="005A5A60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A60" w:rsidRDefault="005A5A60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A60" w:rsidRDefault="005A5A60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>
      <w:rPr>
        <w:rStyle w:val="a3"/>
        <w:noProof/>
        <w:sz w:val="24"/>
      </w:rPr>
      <w:t>5</w:t>
    </w:r>
    <w:r>
      <w:rPr>
        <w:rStyle w:val="a3"/>
        <w:sz w:val="24"/>
      </w:rPr>
      <w:fldChar w:fldCharType="end"/>
    </w:r>
  </w:p>
  <w:p w:rsidR="005A5A60" w:rsidRDefault="005A5A6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A60" w:rsidRDefault="005A5A60">
      <w:r>
        <w:separator/>
      </w:r>
    </w:p>
  </w:footnote>
  <w:footnote w:type="continuationSeparator" w:id="0">
    <w:p w:rsidR="005A5A60" w:rsidRDefault="005A5A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spelling="clean"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2DFF"/>
    <w:rsid w:val="000671C0"/>
    <w:rsid w:val="00075D5E"/>
    <w:rsid w:val="00142B7D"/>
    <w:rsid w:val="00183880"/>
    <w:rsid w:val="00290F98"/>
    <w:rsid w:val="002F4433"/>
    <w:rsid w:val="004106C8"/>
    <w:rsid w:val="00490EBC"/>
    <w:rsid w:val="004A4CD0"/>
    <w:rsid w:val="00514EAC"/>
    <w:rsid w:val="0052694E"/>
    <w:rsid w:val="005A5A60"/>
    <w:rsid w:val="005D7925"/>
    <w:rsid w:val="007B421A"/>
    <w:rsid w:val="00856816"/>
    <w:rsid w:val="00894EBB"/>
    <w:rsid w:val="008D5227"/>
    <w:rsid w:val="008E4B56"/>
    <w:rsid w:val="009E6798"/>
    <w:rsid w:val="009F40AD"/>
    <w:rsid w:val="00A00AF8"/>
    <w:rsid w:val="00A121D3"/>
    <w:rsid w:val="00AD25D3"/>
    <w:rsid w:val="00CA406A"/>
    <w:rsid w:val="00CF6701"/>
    <w:rsid w:val="00DE2DFF"/>
    <w:rsid w:val="00F411B0"/>
    <w:rsid w:val="00F63906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0AF8"/>
    <w:rPr>
      <w:sz w:val="24"/>
      <w:szCs w:val="24"/>
    </w:rPr>
  </w:style>
  <w:style w:type="paragraph" w:styleId="1">
    <w:name w:val="heading 1"/>
    <w:basedOn w:val="a"/>
    <w:next w:val="a"/>
    <w:qFormat/>
    <w:rsid w:val="00A00AF8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A00AF8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A00AF8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A00AF8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A00AF8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A00AF8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A00AF8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A00AF8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A00AF8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A00AF8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A00AF8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A00AF8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A00AF8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A00AF8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A00AF8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A00AF8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A00AF8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A00AF8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A00AF8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A00AF8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A00AF8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A00AF8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A00AF8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A00AF8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A00AF8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A00AF8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A00AF8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A00AF8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A00AF8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A00AF8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A00AF8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A00AF8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A00AF8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A00AF8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A00AF8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A00AF8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52694E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52694E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52694E"/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52694E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basedOn w:val="a0"/>
    <w:link w:val="ae"/>
    <w:rsid w:val="0052694E"/>
    <w:rPr>
      <w:sz w:val="24"/>
    </w:rPr>
  </w:style>
  <w:style w:type="paragraph" w:customStyle="1" w:styleId="ConsPlusNormal">
    <w:name w:val="ConsPlusNormal"/>
    <w:rsid w:val="00075D5E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2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7CD41D-1FCC-4401-97A4-55F3B0D00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14</TotalTime>
  <Pages>10</Pages>
  <Words>3232</Words>
  <Characters>21368</Characters>
  <Application>Microsoft Office Word</Application>
  <DocSecurity>0</DocSecurity>
  <Lines>178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24551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3</cp:lastModifiedBy>
  <cp:revision>7</cp:revision>
  <cp:lastPrinted>2002-07-18T05:42:00Z</cp:lastPrinted>
  <dcterms:created xsi:type="dcterms:W3CDTF">2018-08-01T09:34:00Z</dcterms:created>
  <dcterms:modified xsi:type="dcterms:W3CDTF">2018-08-02T05:22:00Z</dcterms:modified>
</cp:coreProperties>
</file>