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E2C" w:rsidRDefault="00075E2C" w:rsidP="002A2E59">
      <w:pPr>
        <w:jc w:val="center"/>
        <w:rPr>
          <w:b/>
          <w:bCs/>
          <w:sz w:val="36"/>
        </w:rPr>
      </w:pPr>
    </w:p>
    <w:p w:rsidR="002A2E59" w:rsidRDefault="002A2E59" w:rsidP="002A2E59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A2E59" w:rsidRDefault="002A2E59" w:rsidP="002A2E59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A2E59" w:rsidRDefault="002A2E59" w:rsidP="002A2E59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2A2E59" w:rsidRDefault="002A2E59" w:rsidP="002A2E59">
      <w:pPr>
        <w:rPr>
          <w:b/>
          <w:sz w:val="36"/>
        </w:rPr>
      </w:pPr>
    </w:p>
    <w:p w:rsidR="002A2E59" w:rsidRDefault="00F517CB" w:rsidP="002A2E59">
      <w:pPr>
        <w:rPr>
          <w:b/>
          <w:sz w:val="36"/>
        </w:rPr>
      </w:pPr>
      <w:r w:rsidRPr="00F517CB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6E273A" w:rsidRDefault="006E273A" w:rsidP="002A2E59"/>
                <w:p w:rsidR="006E273A" w:rsidRDefault="006E273A" w:rsidP="002A2E59"/>
                <w:p w:rsidR="006E273A" w:rsidRDefault="006E273A" w:rsidP="002A2E59"/>
                <w:p w:rsidR="006E273A" w:rsidRDefault="006E273A" w:rsidP="002A2E59"/>
                <w:p w:rsidR="006E273A" w:rsidRDefault="006E273A" w:rsidP="002A2E59"/>
                <w:p w:rsidR="006E273A" w:rsidRDefault="006E273A" w:rsidP="002A2E59"/>
                <w:p w:rsidR="006E273A" w:rsidRDefault="006E273A" w:rsidP="002A2E59"/>
                <w:p w:rsidR="006E273A" w:rsidRDefault="006E273A" w:rsidP="002A2E59"/>
                <w:p w:rsidR="006E273A" w:rsidRDefault="006E273A" w:rsidP="002A2E59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18055145"/>
                  <w:bookmarkStart w:id="1" w:name="_Toc517431506"/>
                  <w:bookmarkStart w:id="2" w:name="_Toc516740035"/>
                  <w:bookmarkStart w:id="3" w:name="_Toc514254627"/>
                  <w:bookmarkStart w:id="4" w:name="_Toc511229202"/>
                  <w:bookmarkStart w:id="5" w:name="_Toc508718955"/>
                  <w:bookmarkStart w:id="6" w:name="_Toc505872151"/>
                  <w:bookmarkStart w:id="7" w:name="_Toc504741690"/>
                  <w:bookmarkStart w:id="8" w:name="_Toc504047404"/>
                  <w:bookmarkStart w:id="9" w:name="_Toc503876441"/>
                  <w:bookmarkStart w:id="10" w:name="_Toc501458658"/>
                  <w:bookmarkStart w:id="11" w:name="_Toc498076204"/>
                  <w:bookmarkStart w:id="12" w:name="_Toc497142356"/>
                  <w:bookmarkStart w:id="13" w:name="_Toc496197097"/>
                  <w:bookmarkStart w:id="14" w:name="_Toc496881831"/>
                  <w:bookmarkStart w:id="15" w:name="_Toc498076412"/>
                  <w:bookmarkStart w:id="16" w:name="_Toc499199059"/>
                  <w:bookmarkStart w:id="17" w:name="_Toc500417332"/>
                  <w:bookmarkStart w:id="18" w:name="_Toc501458190"/>
                  <w:bookmarkStart w:id="19" w:name="_Toc506973499"/>
                  <w:bookmarkStart w:id="20" w:name="_Toc508718704"/>
                  <w:bookmarkStart w:id="21" w:name="_Toc510188699"/>
                  <w:bookmarkStart w:id="22" w:name="_Toc511229045"/>
                  <w:bookmarkStart w:id="23" w:name="_Toc512599673"/>
                  <w:bookmarkStart w:id="24" w:name="_Toc514254501"/>
                  <w:bookmarkStart w:id="25" w:name="_Toc515615614"/>
                  <w:bookmarkStart w:id="26" w:name="_Toc516739909"/>
                  <w:bookmarkStart w:id="27" w:name="_Toc520900325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  <w:bookmarkEnd w:id="25"/>
                  <w:bookmarkEnd w:id="26"/>
                  <w:bookmarkEnd w:id="27"/>
                </w:p>
                <w:p w:rsidR="006E273A" w:rsidRDefault="006E273A" w:rsidP="002A2E59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6E273A" w:rsidRDefault="006E273A" w:rsidP="002A2E59"/>
                <w:p w:rsidR="006E273A" w:rsidRDefault="006E273A" w:rsidP="002A2E59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26-27</w:t>
                  </w:r>
                </w:p>
                <w:p w:rsidR="006E273A" w:rsidRDefault="006E273A" w:rsidP="002A2E59">
                  <w:pPr>
                    <w:pStyle w:val="a4"/>
                    <w:tabs>
                      <w:tab w:val="left" w:pos="708"/>
                    </w:tabs>
                  </w:pPr>
                </w:p>
                <w:p w:rsidR="006E273A" w:rsidRDefault="006E273A" w:rsidP="002A2E59"/>
                <w:p w:rsidR="006E273A" w:rsidRDefault="006E273A" w:rsidP="002A2E59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6E273A" w:rsidRDefault="006E273A" w:rsidP="002A2E59"/>
                <w:p w:rsidR="006E273A" w:rsidRDefault="006E273A" w:rsidP="002A2E59"/>
                <w:p w:rsidR="006E273A" w:rsidRDefault="006E273A" w:rsidP="002A2E59"/>
                <w:p w:rsidR="006E273A" w:rsidRDefault="006E273A" w:rsidP="002A2E59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25 июня – 8 июля 2018 г.</w:t>
                  </w:r>
                </w:p>
                <w:p w:rsidR="006E273A" w:rsidRDefault="006E273A" w:rsidP="002A2E59"/>
                <w:p w:rsidR="006E273A" w:rsidRDefault="006E273A" w:rsidP="002A2E59"/>
              </w:txbxContent>
            </v:textbox>
          </v:shape>
        </w:pict>
      </w:r>
    </w:p>
    <w:p w:rsidR="002A2E59" w:rsidRDefault="002A2E59" w:rsidP="002A2E59">
      <w:pPr>
        <w:pStyle w:val="a4"/>
        <w:tabs>
          <w:tab w:val="left" w:pos="708"/>
        </w:tabs>
      </w:pPr>
    </w:p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/>
    <w:p w:rsidR="002A2E59" w:rsidRDefault="002A2E59" w:rsidP="002A2E59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   </w:t>
      </w:r>
      <w:r w:rsidR="00F517CB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2A2E59" w:rsidRDefault="002A2E59" w:rsidP="002A2E59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2A2E59" w:rsidRDefault="002A2E59" w:rsidP="002A2E59">
      <w:pPr>
        <w:jc w:val="center"/>
        <w:rPr>
          <w:b/>
        </w:rPr>
      </w:pPr>
    </w:p>
    <w:p w:rsidR="002A2E59" w:rsidRDefault="002A2E59" w:rsidP="002A2E59">
      <w:pPr>
        <w:jc w:val="center"/>
        <w:rPr>
          <w:b/>
        </w:rPr>
      </w:pPr>
    </w:p>
    <w:p w:rsidR="002A2E59" w:rsidRDefault="002A2E59" w:rsidP="002A2E59">
      <w:pPr>
        <w:jc w:val="center"/>
        <w:rPr>
          <w:b/>
        </w:rPr>
      </w:pPr>
      <w:r>
        <w:rPr>
          <w:b/>
        </w:rPr>
        <w:t>Уважаемый читатель!</w:t>
      </w:r>
    </w:p>
    <w:p w:rsidR="002A2E59" w:rsidRDefault="002A2E59" w:rsidP="002A2E59">
      <w:pPr>
        <w:jc w:val="center"/>
        <w:rPr>
          <w:b/>
        </w:rPr>
      </w:pPr>
    </w:p>
    <w:p w:rsidR="002A2E59" w:rsidRDefault="002A2E59" w:rsidP="002A2E59">
      <w:pPr>
        <w:pStyle w:val="ae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2A2E59" w:rsidRDefault="002A2E59" w:rsidP="002A2E59">
      <w:pPr>
        <w:numPr>
          <w:ilvl w:val="0"/>
          <w:numId w:val="3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2A2E59" w:rsidRDefault="002A2E59" w:rsidP="002A2E59">
      <w:pPr>
        <w:numPr>
          <w:ilvl w:val="0"/>
          <w:numId w:val="3"/>
        </w:numPr>
        <w:jc w:val="both"/>
      </w:pPr>
      <w:r>
        <w:t>краткий обзор законодательных документов;</w:t>
      </w:r>
    </w:p>
    <w:p w:rsidR="002A2E59" w:rsidRDefault="002A2E59" w:rsidP="002A2E59">
      <w:pPr>
        <w:numPr>
          <w:ilvl w:val="0"/>
          <w:numId w:val="3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2A2E59" w:rsidRDefault="002A2E59" w:rsidP="002A2E59">
      <w:pPr>
        <w:numPr>
          <w:ilvl w:val="0"/>
          <w:numId w:val="3"/>
        </w:numPr>
        <w:jc w:val="both"/>
      </w:pPr>
      <w:r>
        <w:t xml:space="preserve">режим работы Библиотеки и телефоны её подразделений. </w:t>
      </w:r>
    </w:p>
    <w:p w:rsidR="002A2E59" w:rsidRDefault="002A2E59" w:rsidP="002A2E59">
      <w:pPr>
        <w:jc w:val="both"/>
      </w:pPr>
    </w:p>
    <w:p w:rsidR="002A2E59" w:rsidRDefault="002A2E59" w:rsidP="002A2E59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A2E59" w:rsidRDefault="002A2E59" w:rsidP="002A2E59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2A2E59" w:rsidRDefault="002A2E59" w:rsidP="002A2E59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2A2E59" w:rsidRDefault="002A2E59" w:rsidP="002A2E59">
      <w:pPr>
        <w:ind w:firstLine="567"/>
        <w:jc w:val="center"/>
        <w:rPr>
          <w:b/>
        </w:rPr>
      </w:pPr>
    </w:p>
    <w:p w:rsidR="002A2E59" w:rsidRDefault="002A2E59" w:rsidP="002A2E59">
      <w:pPr>
        <w:ind w:firstLine="567"/>
        <w:jc w:val="center"/>
        <w:rPr>
          <w:b/>
        </w:rPr>
      </w:pPr>
    </w:p>
    <w:p w:rsidR="002A2E59" w:rsidRDefault="002A2E59" w:rsidP="002A2E59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A2E59" w:rsidRDefault="002A2E59" w:rsidP="002A2E59">
      <w:pPr>
        <w:pStyle w:val="ae"/>
      </w:pPr>
      <w:r>
        <w:t>К Вашим услугам:</w:t>
      </w:r>
    </w:p>
    <w:p w:rsidR="002A2E59" w:rsidRDefault="002A2E59" w:rsidP="002A2E59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2A2E59" w:rsidRDefault="002A2E59" w:rsidP="002A2E59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2A2E59" w:rsidRDefault="002A2E59" w:rsidP="002A2E59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2A2E59" w:rsidRDefault="002A2E59" w:rsidP="002A2E59">
      <w:pPr>
        <w:numPr>
          <w:ilvl w:val="0"/>
          <w:numId w:val="4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2A2E59" w:rsidRDefault="002A2E59" w:rsidP="002A2E59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2A2E59" w:rsidRDefault="002A2E59" w:rsidP="002A2E59">
      <w:pPr>
        <w:numPr>
          <w:ilvl w:val="0"/>
          <w:numId w:val="4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2A2E59" w:rsidRDefault="002A2E59" w:rsidP="002A2E59">
      <w:pPr>
        <w:numPr>
          <w:ilvl w:val="0"/>
          <w:numId w:val="4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2A2E59" w:rsidRDefault="002A2E59" w:rsidP="002A2E59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2A2E59" w:rsidRDefault="002A2E59" w:rsidP="002A2E59">
      <w:pPr>
        <w:ind w:firstLine="567"/>
        <w:jc w:val="both"/>
      </w:pPr>
      <w:r>
        <w:t>Телефон для справок: 348-36-89.</w:t>
      </w:r>
    </w:p>
    <w:p w:rsidR="002A2E59" w:rsidRDefault="002A2E59" w:rsidP="002A2E59">
      <w:pPr>
        <w:ind w:firstLine="567"/>
        <w:jc w:val="both"/>
      </w:pPr>
    </w:p>
    <w:p w:rsidR="002A2E59" w:rsidRDefault="002A2E59" w:rsidP="002A2E59">
      <w:pPr>
        <w:ind w:firstLine="567"/>
        <w:jc w:val="both"/>
      </w:pPr>
    </w:p>
    <w:p w:rsidR="002A2E59" w:rsidRDefault="002A2E59" w:rsidP="002A2E59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A2E59" w:rsidRDefault="002A2E59" w:rsidP="002A2E59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2A2E59" w:rsidRDefault="002A2E59" w:rsidP="002A2E59">
      <w:pPr>
        <w:ind w:firstLine="567"/>
        <w:jc w:val="both"/>
      </w:pPr>
      <w:r>
        <w:t>Суббота, воскресенье – выходные дни.</w:t>
      </w:r>
    </w:p>
    <w:p w:rsidR="002A2E59" w:rsidRDefault="002A2E59" w:rsidP="002A2E59">
      <w:r>
        <w:t>Последний четверг каждого месяца – технический день.</w:t>
      </w:r>
    </w:p>
    <w:p w:rsidR="005D7925" w:rsidRDefault="005D7925" w:rsidP="005D7925"/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2A2E59" w:rsidRDefault="00F517CB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517CB">
        <w:fldChar w:fldCharType="begin"/>
      </w:r>
      <w:r w:rsidR="002A2E59">
        <w:instrText xml:space="preserve"> TOC \o "1-3" \h \z \u </w:instrText>
      </w:r>
      <w:r w:rsidRPr="00F517CB">
        <w:fldChar w:fldCharType="separate"/>
      </w:r>
    </w:p>
    <w:p w:rsidR="002A2E59" w:rsidRDefault="00F517C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326" w:history="1">
        <w:r w:rsidR="002A2E59" w:rsidRPr="0055744C">
          <w:rPr>
            <w:rStyle w:val="ac"/>
            <w:noProof/>
          </w:rPr>
          <w:t>НОВЫЕ ПОСТУПЛЕНИЯ</w:t>
        </w:r>
        <w:r w:rsidR="002A2E5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A2E59">
          <w:rPr>
            <w:noProof/>
            <w:webHidden/>
          </w:rPr>
          <w:instrText xml:space="preserve"> PAGEREF _Toc520900326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2E59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A2E59" w:rsidRDefault="00F517C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327" w:history="1">
        <w:r w:rsidR="002A2E59" w:rsidRPr="0055744C">
          <w:rPr>
            <w:rStyle w:val="ac"/>
            <w:noProof/>
          </w:rPr>
          <w:t>Сельское хозяйство</w:t>
        </w:r>
        <w:r w:rsidR="002A2E5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A2E59">
          <w:rPr>
            <w:noProof/>
            <w:webHidden/>
          </w:rPr>
          <w:instrText xml:space="preserve"> PAGEREF _Toc520900327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2E59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A2E59" w:rsidRDefault="00F517C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328" w:history="1">
        <w:r w:rsidR="002A2E59" w:rsidRPr="0055744C">
          <w:rPr>
            <w:rStyle w:val="ac"/>
            <w:noProof/>
          </w:rPr>
          <w:t>Почвоведение</w:t>
        </w:r>
        <w:r w:rsidR="002A2E5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A2E59">
          <w:rPr>
            <w:noProof/>
            <w:webHidden/>
          </w:rPr>
          <w:instrText xml:space="preserve"> PAGEREF _Toc520900328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2E59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A2E59" w:rsidRDefault="00F517C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329" w:history="1">
        <w:r w:rsidR="002A2E59" w:rsidRPr="0055744C">
          <w:rPr>
            <w:rStyle w:val="ac"/>
            <w:noProof/>
          </w:rPr>
          <w:t>Земледелие</w:t>
        </w:r>
        <w:r w:rsidR="002A2E5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A2E59">
          <w:rPr>
            <w:noProof/>
            <w:webHidden/>
          </w:rPr>
          <w:instrText xml:space="preserve"> PAGEREF _Toc520900329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2E59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A2E59" w:rsidRDefault="00F517C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330" w:history="1">
        <w:r w:rsidR="002A2E59" w:rsidRPr="0055744C">
          <w:rPr>
            <w:rStyle w:val="ac"/>
            <w:noProof/>
          </w:rPr>
          <w:t>Растениеводство</w:t>
        </w:r>
        <w:r w:rsidR="002A2E5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A2E59">
          <w:rPr>
            <w:noProof/>
            <w:webHidden/>
          </w:rPr>
          <w:instrText xml:space="preserve"> PAGEREF _Toc520900330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2E59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A2E59" w:rsidRDefault="00F517C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331" w:history="1">
        <w:r w:rsidR="002A2E59" w:rsidRPr="0055744C">
          <w:rPr>
            <w:rStyle w:val="ac"/>
            <w:noProof/>
          </w:rPr>
          <w:t>Животноводство</w:t>
        </w:r>
        <w:r w:rsidR="002A2E5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A2E59">
          <w:rPr>
            <w:noProof/>
            <w:webHidden/>
          </w:rPr>
          <w:instrText xml:space="preserve"> PAGEREF _Toc520900331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2E5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A2E59" w:rsidRDefault="00F517C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332" w:history="1">
        <w:r w:rsidR="002A2E59" w:rsidRPr="0055744C">
          <w:rPr>
            <w:rStyle w:val="ac"/>
            <w:noProof/>
          </w:rPr>
          <w:t>Ветеринария</w:t>
        </w:r>
        <w:r w:rsidR="002A2E5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A2E59">
          <w:rPr>
            <w:noProof/>
            <w:webHidden/>
          </w:rPr>
          <w:instrText xml:space="preserve"> PAGEREF _Toc520900332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2E59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A2E59" w:rsidRDefault="00F517C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333" w:history="1">
        <w:r w:rsidR="002A2E59" w:rsidRPr="0055744C">
          <w:rPr>
            <w:rStyle w:val="ac"/>
            <w:noProof/>
          </w:rPr>
          <w:t>Механизация и электрификация сельского хозяйства</w:t>
        </w:r>
        <w:r w:rsidR="002A2E5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A2E59">
          <w:rPr>
            <w:noProof/>
            <w:webHidden/>
          </w:rPr>
          <w:instrText xml:space="preserve"> PAGEREF _Toc520900333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2E59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A2E59" w:rsidRDefault="00F517C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334" w:history="1">
        <w:r w:rsidR="002A2E59" w:rsidRPr="0055744C">
          <w:rPr>
            <w:rStyle w:val="ac"/>
            <w:noProof/>
          </w:rPr>
          <w:t>Лесное хозяйство</w:t>
        </w:r>
        <w:r w:rsidR="002A2E5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A2E59">
          <w:rPr>
            <w:noProof/>
            <w:webHidden/>
          </w:rPr>
          <w:instrText xml:space="preserve"> PAGEREF _Toc520900334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2E59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A2E59" w:rsidRDefault="00F517C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335" w:history="1">
        <w:r w:rsidR="002A2E59" w:rsidRPr="0055744C">
          <w:rPr>
            <w:rStyle w:val="ac"/>
            <w:noProof/>
          </w:rPr>
          <w:t>Рыбное хозяйство</w:t>
        </w:r>
        <w:r w:rsidR="002A2E5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A2E59">
          <w:rPr>
            <w:noProof/>
            <w:webHidden/>
          </w:rPr>
          <w:instrText xml:space="preserve"> PAGEREF _Toc520900335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2E5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2A2E59" w:rsidRDefault="00F517C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336" w:history="1">
        <w:r w:rsidR="002A2E59" w:rsidRPr="0055744C">
          <w:rPr>
            <w:rStyle w:val="ac"/>
            <w:noProof/>
          </w:rPr>
          <w:t>ТЕКУЩЕЕ ЗАКОНОДАТЕЛЬСТВО: КРАТКИЙ ОБЗОР</w:t>
        </w:r>
        <w:r w:rsidR="002A2E5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A2E59">
          <w:rPr>
            <w:noProof/>
            <w:webHidden/>
          </w:rPr>
          <w:instrText xml:space="preserve"> PAGEREF _Toc520900336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2E59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D7925" w:rsidRDefault="00F517CB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721DBC" w:rsidRPr="00721DBC" w:rsidRDefault="00721DBC" w:rsidP="00721DBC">
      <w:pPr>
        <w:pStyle w:val="1"/>
      </w:pPr>
      <w:bookmarkStart w:id="28" w:name="_Toc520900326"/>
      <w:r w:rsidRPr="00721DBC">
        <w:lastRenderedPageBreak/>
        <w:t>НОВЫЕ ПОСТУПЛЕНИЯ</w:t>
      </w:r>
      <w:bookmarkEnd w:id="28"/>
    </w:p>
    <w:p w:rsidR="00721DBC" w:rsidRPr="00721DBC" w:rsidRDefault="00721DBC" w:rsidP="00721DBC">
      <w:pPr>
        <w:pStyle w:val="1"/>
      </w:pPr>
      <w:bookmarkStart w:id="29" w:name="_Toc520900327"/>
      <w:r w:rsidRPr="00721DBC">
        <w:t>Сельское хозяйство</w:t>
      </w:r>
      <w:bookmarkEnd w:id="29"/>
    </w:p>
    <w:p w:rsidR="00721DBC" w:rsidRPr="00721DBC" w:rsidRDefault="00721DBC" w:rsidP="00721DBC">
      <w:pPr>
        <w:pStyle w:val="2"/>
      </w:pPr>
      <w:bookmarkStart w:id="30" w:name="_Toc520900328"/>
      <w:r w:rsidRPr="00721DBC">
        <w:t>Почвоведение</w:t>
      </w:r>
      <w:bookmarkEnd w:id="30"/>
    </w:p>
    <w:p w:rsidR="00721DBC" w:rsidRPr="00721DBC" w:rsidRDefault="00721DBC" w:rsidP="00721DBC">
      <w:pPr>
        <w:pStyle w:val="10"/>
      </w:pPr>
      <w:r w:rsidRPr="00721DBC">
        <w:rPr>
          <w:b/>
        </w:rPr>
        <w:t>1. Влияние</w:t>
      </w:r>
      <w:r w:rsidRPr="00721DBC">
        <w:t xml:space="preserve"> почв </w:t>
      </w:r>
      <w:proofErr w:type="spellStart"/>
      <w:r w:rsidRPr="00721DBC">
        <w:t>микрозападин</w:t>
      </w:r>
      <w:proofErr w:type="spellEnd"/>
      <w:r w:rsidRPr="00721DBC">
        <w:t xml:space="preserve"> на структуру </w:t>
      </w:r>
      <w:proofErr w:type="spellStart"/>
      <w:r w:rsidRPr="00721DBC">
        <w:t>агроландшафтов</w:t>
      </w:r>
      <w:proofErr w:type="spellEnd"/>
      <w:r w:rsidRPr="00721DBC">
        <w:t xml:space="preserve"> лесостепной зоны Западной С</w:t>
      </w:r>
      <w:r w:rsidRPr="00721DBC">
        <w:t>и</w:t>
      </w:r>
      <w:r w:rsidRPr="00721DBC">
        <w:t xml:space="preserve">бири/ Б. А. Смоленцев,  О. И. Сапрыкин,  Н. А. Соколова,  Н. В. Елизаров; Рос. акад. наук. </w:t>
      </w:r>
      <w:proofErr w:type="spellStart"/>
      <w:r w:rsidRPr="00721DBC">
        <w:t>Сиб</w:t>
      </w:r>
      <w:proofErr w:type="spellEnd"/>
      <w:r w:rsidRPr="00721DBC">
        <w:t xml:space="preserve">. </w:t>
      </w:r>
      <w:proofErr w:type="spellStart"/>
      <w:r w:rsidRPr="00721DBC">
        <w:t>отд-ние</w:t>
      </w:r>
      <w:proofErr w:type="spellEnd"/>
      <w:r w:rsidRPr="00721DBC">
        <w:t xml:space="preserve">,  </w:t>
      </w:r>
      <w:proofErr w:type="spellStart"/>
      <w:r w:rsidRPr="00721DBC">
        <w:t>Ин</w:t>
      </w:r>
      <w:r w:rsidRPr="00721DBC">
        <w:noBreakHyphen/>
        <w:t>т</w:t>
      </w:r>
      <w:proofErr w:type="spellEnd"/>
      <w:r w:rsidRPr="00721DBC">
        <w:t xml:space="preserve"> почвоведения и агрохимии,  </w:t>
      </w:r>
      <w:proofErr w:type="spellStart"/>
      <w:r w:rsidRPr="00721DBC">
        <w:t>Ин</w:t>
      </w:r>
      <w:r w:rsidRPr="00721DBC">
        <w:noBreakHyphen/>
        <w:t>т</w:t>
      </w:r>
      <w:proofErr w:type="spellEnd"/>
      <w:r w:rsidRPr="00721DBC">
        <w:t xml:space="preserve"> вод. и </w:t>
      </w:r>
      <w:proofErr w:type="spellStart"/>
      <w:r w:rsidRPr="00721DBC">
        <w:t>экол</w:t>
      </w:r>
      <w:proofErr w:type="spellEnd"/>
      <w:r w:rsidRPr="00721DBC">
        <w:t>. проблем // Сибирский вестник сельскох</w:t>
      </w:r>
      <w:r w:rsidRPr="00721DBC">
        <w:t>о</w:t>
      </w:r>
      <w:r w:rsidRPr="00721DBC">
        <w:t>зяйственной науки. –</w:t>
      </w:r>
      <w:proofErr w:type="spellStart"/>
      <w:r w:rsidRPr="00721DBC">
        <w:t>Краснообск</w:t>
      </w:r>
      <w:proofErr w:type="spellEnd"/>
      <w:r w:rsidRPr="00721DBC">
        <w:t xml:space="preserve"> (</w:t>
      </w:r>
      <w:proofErr w:type="spellStart"/>
      <w:r w:rsidRPr="00721DBC">
        <w:t>Новосиб</w:t>
      </w:r>
      <w:proofErr w:type="spellEnd"/>
      <w:r w:rsidRPr="00721DBC">
        <w:t>. обл.),  2017. –Т. 47 № 6. –С.11–18: ил. –Рез. на англ. яз. –</w:t>
      </w:r>
      <w:proofErr w:type="spellStart"/>
      <w:r w:rsidRPr="00721DBC">
        <w:t>Библиогр</w:t>
      </w:r>
      <w:proofErr w:type="spellEnd"/>
      <w:r w:rsidRPr="00721DBC">
        <w:t>.: с. 16–18 (17 назв.)</w:t>
      </w:r>
    </w:p>
    <w:p w:rsidR="00721DBC" w:rsidRPr="00721DBC" w:rsidRDefault="00721DBC" w:rsidP="00721DBC">
      <w:pPr>
        <w:pStyle w:val="10"/>
      </w:pPr>
      <w:r w:rsidRPr="00721DBC">
        <w:rPr>
          <w:b/>
        </w:rPr>
        <w:t>2. </w:t>
      </w:r>
      <w:proofErr w:type="spellStart"/>
      <w:r w:rsidRPr="00721DBC">
        <w:rPr>
          <w:b/>
        </w:rPr>
        <w:t>Ганжара</w:t>
      </w:r>
      <w:proofErr w:type="spellEnd"/>
      <w:r w:rsidRPr="00721DBC">
        <w:rPr>
          <w:b/>
        </w:rPr>
        <w:t xml:space="preserve">  Н. Ф. </w:t>
      </w:r>
      <w:r w:rsidRPr="00721DBC">
        <w:t xml:space="preserve">Практикум по почвоведению : учебное пособие для подготовки бакалавров по направлениям 35.03.04 "Агрономия" и 35.03.05 "Садоводство"/ Н. Ф. </w:t>
      </w:r>
      <w:proofErr w:type="spellStart"/>
      <w:r w:rsidRPr="00721DBC">
        <w:t>Ганжара</w:t>
      </w:r>
      <w:proofErr w:type="spellEnd"/>
      <w:r w:rsidRPr="00721DBC">
        <w:t xml:space="preserve">,  Б. А. Борисов,  Р. Ф. </w:t>
      </w:r>
      <w:proofErr w:type="spellStart"/>
      <w:r w:rsidRPr="00721DBC">
        <w:t>Байбеков</w:t>
      </w:r>
      <w:proofErr w:type="spellEnd"/>
      <w:r w:rsidRPr="00721DBC">
        <w:t xml:space="preserve">; </w:t>
      </w:r>
      <w:proofErr w:type="spellStart"/>
      <w:r w:rsidRPr="00721DBC">
        <w:t>М-во</w:t>
      </w:r>
      <w:proofErr w:type="spellEnd"/>
      <w:r w:rsidRPr="00721DBC">
        <w:t xml:space="preserve"> сел. </w:t>
      </w:r>
      <w:proofErr w:type="spellStart"/>
      <w:r w:rsidRPr="00721DBC">
        <w:t>хоз-ва</w:t>
      </w:r>
      <w:proofErr w:type="spellEnd"/>
      <w:r w:rsidRPr="00721DBC">
        <w:t xml:space="preserve"> Рос. Федерации,  Рос. </w:t>
      </w:r>
      <w:proofErr w:type="spellStart"/>
      <w:r w:rsidRPr="00721DBC">
        <w:t>гос</w:t>
      </w:r>
      <w:proofErr w:type="spellEnd"/>
      <w:r w:rsidRPr="00721DBC">
        <w:t xml:space="preserve">. </w:t>
      </w:r>
      <w:proofErr w:type="spellStart"/>
      <w:r w:rsidRPr="00721DBC">
        <w:t>аграр</w:t>
      </w:r>
      <w:proofErr w:type="spellEnd"/>
      <w:r w:rsidRPr="00721DBC">
        <w:t xml:space="preserve">. </w:t>
      </w:r>
      <w:proofErr w:type="spellStart"/>
      <w:r w:rsidRPr="00721DBC">
        <w:t>ун</w:t>
      </w:r>
      <w:r w:rsidRPr="00721DBC">
        <w:noBreakHyphen/>
        <w:t>т</w:t>
      </w:r>
      <w:proofErr w:type="spellEnd"/>
      <w:r w:rsidRPr="00721DBC">
        <w:t> –МСХА им. К. А. Тимирязева. –Москва: [</w:t>
      </w:r>
      <w:proofErr w:type="spellStart"/>
      <w:r w:rsidRPr="00721DBC">
        <w:t>Реарт</w:t>
      </w:r>
      <w:proofErr w:type="spellEnd"/>
      <w:r w:rsidRPr="00721DBC">
        <w:t>],  2017. –163 с.: ил.; 21 см +Прил.: с. 155–157. –</w:t>
      </w:r>
      <w:proofErr w:type="spellStart"/>
      <w:r w:rsidRPr="00721DBC">
        <w:t>Библиогр</w:t>
      </w:r>
      <w:proofErr w:type="spellEnd"/>
      <w:r w:rsidRPr="00721DBC">
        <w:t>.: с. 158 (12 назв.). (Шифр Г2018–451)</w:t>
      </w:r>
    </w:p>
    <w:p w:rsidR="00721DBC" w:rsidRPr="00721DBC" w:rsidRDefault="00721DBC" w:rsidP="00721DBC">
      <w:pPr>
        <w:pStyle w:val="a7"/>
      </w:pPr>
      <w:r w:rsidRPr="00721DBC">
        <w:t>Экземпляры: всего: 1 -102КХ(1)</w:t>
      </w:r>
    </w:p>
    <w:p w:rsidR="00721DBC" w:rsidRPr="00721DBC" w:rsidRDefault="00721DBC" w:rsidP="00721DBC">
      <w:pPr>
        <w:pStyle w:val="10"/>
      </w:pPr>
      <w:r w:rsidRPr="00721DBC">
        <w:rPr>
          <w:b/>
        </w:rPr>
        <w:t xml:space="preserve">3. Сорокин  А. П. </w:t>
      </w:r>
      <w:r w:rsidRPr="00721DBC">
        <w:t>Статистическая обработка результатов в почвоведении : учебно-методическое пособие по специальности 06.03.02 "Почвоведение",  21.03.02 "Землеустройство и к</w:t>
      </w:r>
      <w:r w:rsidRPr="00721DBC">
        <w:t>а</w:t>
      </w:r>
      <w:r w:rsidRPr="00721DBC">
        <w:t xml:space="preserve">дастры",  35.03.04 "Агрономия" (очная и </w:t>
      </w:r>
      <w:proofErr w:type="spellStart"/>
      <w:r w:rsidRPr="00721DBC">
        <w:t>очно-заочная</w:t>
      </w:r>
      <w:proofErr w:type="spellEnd"/>
      <w:r w:rsidRPr="00721DBC">
        <w:t xml:space="preserve"> форма обучения)/ А. П. Сорокин,  С. П. Стрелков; Астрах. </w:t>
      </w:r>
      <w:proofErr w:type="spellStart"/>
      <w:r w:rsidRPr="00721DBC">
        <w:t>гос</w:t>
      </w:r>
      <w:proofErr w:type="spellEnd"/>
      <w:r w:rsidRPr="00721DBC">
        <w:t xml:space="preserve">. </w:t>
      </w:r>
      <w:proofErr w:type="spellStart"/>
      <w:r w:rsidRPr="00721DBC">
        <w:t>ун</w:t>
      </w:r>
      <w:r w:rsidRPr="00721DBC">
        <w:noBreakHyphen/>
        <w:t>т</w:t>
      </w:r>
      <w:proofErr w:type="spellEnd"/>
      <w:r w:rsidRPr="00721DBC">
        <w:t>. –Астрахань: Сорокин  Р. В.,  2017. –32 с.: ил.; 21 см. –</w:t>
      </w:r>
      <w:proofErr w:type="spellStart"/>
      <w:r w:rsidRPr="00721DBC">
        <w:t>Библиогр</w:t>
      </w:r>
      <w:proofErr w:type="spellEnd"/>
      <w:r w:rsidRPr="00721DBC">
        <w:t>.: с. 29 (4 назв.). (Шифр Г2018–459)</w:t>
      </w:r>
    </w:p>
    <w:p w:rsidR="00721DBC" w:rsidRPr="00721DBC" w:rsidRDefault="00721DBC" w:rsidP="00721DBC">
      <w:pPr>
        <w:pStyle w:val="a7"/>
      </w:pPr>
      <w:r w:rsidRPr="00721DBC">
        <w:t>Экземпляры: всего: 1 -102КХ(1)</w:t>
      </w:r>
    </w:p>
    <w:p w:rsidR="00721DBC" w:rsidRPr="00721DBC" w:rsidRDefault="00721DBC" w:rsidP="00721DBC">
      <w:pPr>
        <w:pStyle w:val="2"/>
      </w:pPr>
      <w:bookmarkStart w:id="31" w:name="_Toc520900329"/>
      <w:r w:rsidRPr="00721DBC">
        <w:t>Земледелие</w:t>
      </w:r>
      <w:bookmarkEnd w:id="31"/>
    </w:p>
    <w:p w:rsidR="00721DBC" w:rsidRPr="00721DBC" w:rsidRDefault="00721DBC" w:rsidP="00721DBC">
      <w:pPr>
        <w:pStyle w:val="10"/>
      </w:pPr>
      <w:r w:rsidRPr="00721DBC">
        <w:rPr>
          <w:b/>
        </w:rPr>
        <w:t>4. </w:t>
      </w:r>
      <w:proofErr w:type="spellStart"/>
      <w:r w:rsidRPr="00721DBC">
        <w:rPr>
          <w:b/>
        </w:rPr>
        <w:t>Тюрюков</w:t>
      </w:r>
      <w:proofErr w:type="spellEnd"/>
      <w:r w:rsidRPr="00721DBC">
        <w:rPr>
          <w:b/>
        </w:rPr>
        <w:t xml:space="preserve">  А. Г. </w:t>
      </w:r>
      <w:r w:rsidRPr="00721DBC">
        <w:t xml:space="preserve">Приемы улучшения </w:t>
      </w:r>
      <w:proofErr w:type="spellStart"/>
      <w:r w:rsidRPr="00721DBC">
        <w:t>старовозрастных</w:t>
      </w:r>
      <w:proofErr w:type="spellEnd"/>
      <w:r w:rsidRPr="00721DBC">
        <w:t xml:space="preserve"> залежей лесостепной зоны Западной Сибири/ А. Г. </w:t>
      </w:r>
      <w:proofErr w:type="spellStart"/>
      <w:r w:rsidRPr="00721DBC">
        <w:t>Тюрюков</w:t>
      </w:r>
      <w:proofErr w:type="spellEnd"/>
      <w:r w:rsidRPr="00721DBC">
        <w:t xml:space="preserve">,  К. В. Филиппов; </w:t>
      </w:r>
      <w:proofErr w:type="spellStart"/>
      <w:r w:rsidRPr="00721DBC">
        <w:t>Сиб</w:t>
      </w:r>
      <w:proofErr w:type="spellEnd"/>
      <w:r w:rsidRPr="00721DBC">
        <w:t xml:space="preserve">. </w:t>
      </w:r>
      <w:proofErr w:type="spellStart"/>
      <w:r w:rsidRPr="00721DBC">
        <w:t>науч.-исслед</w:t>
      </w:r>
      <w:proofErr w:type="spellEnd"/>
      <w:r w:rsidRPr="00721DBC">
        <w:t xml:space="preserve">. </w:t>
      </w:r>
      <w:proofErr w:type="spellStart"/>
      <w:r w:rsidRPr="00721DBC">
        <w:t>ин</w:t>
      </w:r>
      <w:r w:rsidRPr="00721DBC">
        <w:noBreakHyphen/>
        <w:t>т</w:t>
      </w:r>
      <w:proofErr w:type="spellEnd"/>
      <w:r w:rsidRPr="00721DBC">
        <w:t xml:space="preserve"> кормов </w:t>
      </w:r>
      <w:proofErr w:type="spellStart"/>
      <w:r w:rsidRPr="00721DBC">
        <w:t>Сиб</w:t>
      </w:r>
      <w:proofErr w:type="spellEnd"/>
      <w:r w:rsidRPr="00721DBC">
        <w:t xml:space="preserve">. </w:t>
      </w:r>
      <w:proofErr w:type="spellStart"/>
      <w:r w:rsidRPr="00721DBC">
        <w:t>федер</w:t>
      </w:r>
      <w:proofErr w:type="spellEnd"/>
      <w:r w:rsidRPr="00721DBC">
        <w:t xml:space="preserve">. </w:t>
      </w:r>
      <w:proofErr w:type="spellStart"/>
      <w:r w:rsidRPr="00721DBC">
        <w:t>науч</w:t>
      </w:r>
      <w:proofErr w:type="spellEnd"/>
      <w:r w:rsidRPr="00721DBC">
        <w:t xml:space="preserve">. центра </w:t>
      </w:r>
      <w:proofErr w:type="spellStart"/>
      <w:r w:rsidRPr="00721DBC">
        <w:t>агробиотехнологий</w:t>
      </w:r>
      <w:proofErr w:type="spellEnd"/>
      <w:r w:rsidRPr="00721DBC">
        <w:t xml:space="preserve"> Рос. акад. наук // Сибирский вестник сельскохозяйственной науки. –</w:t>
      </w:r>
      <w:proofErr w:type="spellStart"/>
      <w:r w:rsidRPr="00721DBC">
        <w:t>Краснообск</w:t>
      </w:r>
      <w:proofErr w:type="spellEnd"/>
      <w:r w:rsidRPr="00721DBC">
        <w:t xml:space="preserve"> (</w:t>
      </w:r>
      <w:proofErr w:type="spellStart"/>
      <w:r w:rsidRPr="00721DBC">
        <w:t>Новосиб</w:t>
      </w:r>
      <w:proofErr w:type="spellEnd"/>
      <w:r w:rsidRPr="00721DBC">
        <w:t>. обл.),  2017. –Т. 47 № 6. –С.5–10: табл. –Рез. на англ. яз. –</w:t>
      </w:r>
      <w:proofErr w:type="spellStart"/>
      <w:r w:rsidRPr="00721DBC">
        <w:t>Библиогр</w:t>
      </w:r>
      <w:proofErr w:type="spellEnd"/>
      <w:r w:rsidRPr="00721DBC">
        <w:t>.: с. 9–10 (15 назв.)</w:t>
      </w:r>
    </w:p>
    <w:p w:rsidR="00721DBC" w:rsidRPr="00721DBC" w:rsidRDefault="00721DBC" w:rsidP="00721DBC">
      <w:pPr>
        <w:pStyle w:val="10"/>
      </w:pPr>
      <w:r w:rsidRPr="00721DBC">
        <w:rPr>
          <w:b/>
        </w:rPr>
        <w:t xml:space="preserve">5. Яковлева  М. И. </w:t>
      </w:r>
      <w:r w:rsidRPr="00721DBC">
        <w:t xml:space="preserve">Земледелие с основами почвоведения и агрохимии : учебно-методическое пособие/ М. И. Яковлева; </w:t>
      </w:r>
      <w:proofErr w:type="spellStart"/>
      <w:r w:rsidRPr="00721DBC">
        <w:t>М-во</w:t>
      </w:r>
      <w:proofErr w:type="spellEnd"/>
      <w:r w:rsidRPr="00721DBC">
        <w:t xml:space="preserve"> сел. </w:t>
      </w:r>
      <w:proofErr w:type="spellStart"/>
      <w:r w:rsidRPr="00721DBC">
        <w:t>хоз-ва</w:t>
      </w:r>
      <w:proofErr w:type="spellEnd"/>
      <w:r w:rsidRPr="00721DBC">
        <w:t xml:space="preserve"> Рос. Федерации,  Чуваш. </w:t>
      </w:r>
      <w:proofErr w:type="spellStart"/>
      <w:r w:rsidRPr="00721DBC">
        <w:t>гос</w:t>
      </w:r>
      <w:proofErr w:type="spellEnd"/>
      <w:r w:rsidRPr="00721DBC">
        <w:t>. с.-х. акад. –Чебоксары: [ЧГСХА],  2017. –100 с.: ил.; 20 см. (Шифр Г2018–458)</w:t>
      </w:r>
    </w:p>
    <w:p w:rsidR="00721DBC" w:rsidRPr="00721DBC" w:rsidRDefault="00721DBC" w:rsidP="00721DBC">
      <w:pPr>
        <w:pStyle w:val="a7"/>
      </w:pPr>
      <w:r w:rsidRPr="00721DBC">
        <w:t>Экземпляры: всего: 1 -102КХ(1)</w:t>
      </w:r>
    </w:p>
    <w:p w:rsidR="00721DBC" w:rsidRPr="00721DBC" w:rsidRDefault="00721DBC" w:rsidP="00721DBC">
      <w:pPr>
        <w:pStyle w:val="2"/>
      </w:pPr>
      <w:bookmarkStart w:id="32" w:name="_Toc520900330"/>
      <w:r w:rsidRPr="00721DBC">
        <w:t>Растениеводство</w:t>
      </w:r>
      <w:bookmarkEnd w:id="32"/>
    </w:p>
    <w:p w:rsidR="00721DBC" w:rsidRPr="00721DBC" w:rsidRDefault="00721DBC" w:rsidP="00721DBC">
      <w:pPr>
        <w:pStyle w:val="10"/>
      </w:pPr>
      <w:r w:rsidRPr="00721DBC">
        <w:rPr>
          <w:b/>
        </w:rPr>
        <w:t>6. </w:t>
      </w:r>
      <w:proofErr w:type="spellStart"/>
      <w:r w:rsidRPr="00721DBC">
        <w:rPr>
          <w:b/>
        </w:rPr>
        <w:t>Аветисян</w:t>
      </w:r>
      <w:proofErr w:type="spellEnd"/>
      <w:r w:rsidRPr="00721DBC">
        <w:rPr>
          <w:b/>
        </w:rPr>
        <w:t xml:space="preserve">  А. Т. </w:t>
      </w:r>
      <w:r w:rsidRPr="00721DBC">
        <w:t xml:space="preserve">Продуктивность кукурузы и основные приемы ее возделывания в условиях лесостепи Красноярского края/ А. Т. </w:t>
      </w:r>
      <w:proofErr w:type="spellStart"/>
      <w:r w:rsidRPr="00721DBC">
        <w:t>Аветисян</w:t>
      </w:r>
      <w:proofErr w:type="spellEnd"/>
      <w:r w:rsidRPr="00721DBC">
        <w:t xml:space="preserve">,  В. П. Данилов,  В. Е. </w:t>
      </w:r>
      <w:proofErr w:type="spellStart"/>
      <w:r w:rsidRPr="00721DBC">
        <w:t>Мудрова</w:t>
      </w:r>
      <w:proofErr w:type="spellEnd"/>
      <w:r w:rsidRPr="00721DBC">
        <w:t xml:space="preserve">; </w:t>
      </w:r>
      <w:proofErr w:type="spellStart"/>
      <w:r w:rsidRPr="00721DBC">
        <w:t>Краснояр</w:t>
      </w:r>
      <w:proofErr w:type="spellEnd"/>
      <w:r w:rsidRPr="00721DBC">
        <w:t xml:space="preserve">. </w:t>
      </w:r>
      <w:proofErr w:type="spellStart"/>
      <w:r w:rsidRPr="00721DBC">
        <w:t>гос</w:t>
      </w:r>
      <w:proofErr w:type="spellEnd"/>
      <w:r w:rsidRPr="00721DBC">
        <w:t xml:space="preserve">. </w:t>
      </w:r>
      <w:proofErr w:type="spellStart"/>
      <w:r w:rsidRPr="00721DBC">
        <w:t>аграр</w:t>
      </w:r>
      <w:proofErr w:type="spellEnd"/>
      <w:r w:rsidRPr="00721DBC">
        <w:t xml:space="preserve">. </w:t>
      </w:r>
      <w:proofErr w:type="spellStart"/>
      <w:r w:rsidRPr="00721DBC">
        <w:t>ун</w:t>
      </w:r>
      <w:r w:rsidRPr="00721DBC">
        <w:noBreakHyphen/>
        <w:t>т</w:t>
      </w:r>
      <w:proofErr w:type="spellEnd"/>
      <w:r w:rsidRPr="00721DBC">
        <w:t xml:space="preserve">,  </w:t>
      </w:r>
      <w:proofErr w:type="spellStart"/>
      <w:r w:rsidRPr="00721DBC">
        <w:t>Сиб</w:t>
      </w:r>
      <w:proofErr w:type="spellEnd"/>
      <w:r w:rsidRPr="00721DBC">
        <w:t xml:space="preserve">. </w:t>
      </w:r>
      <w:proofErr w:type="spellStart"/>
      <w:r w:rsidRPr="00721DBC">
        <w:t>науч.-исслед</w:t>
      </w:r>
      <w:proofErr w:type="spellEnd"/>
      <w:r w:rsidRPr="00721DBC">
        <w:t xml:space="preserve">. </w:t>
      </w:r>
      <w:proofErr w:type="spellStart"/>
      <w:r w:rsidRPr="00721DBC">
        <w:t>ин</w:t>
      </w:r>
      <w:r w:rsidRPr="00721DBC">
        <w:noBreakHyphen/>
        <w:t>т</w:t>
      </w:r>
      <w:proofErr w:type="spellEnd"/>
      <w:r w:rsidRPr="00721DBC">
        <w:t xml:space="preserve"> кормов </w:t>
      </w:r>
      <w:proofErr w:type="spellStart"/>
      <w:r w:rsidRPr="00721DBC">
        <w:t>Сиб</w:t>
      </w:r>
      <w:proofErr w:type="spellEnd"/>
      <w:r w:rsidRPr="00721DBC">
        <w:t xml:space="preserve">. </w:t>
      </w:r>
      <w:proofErr w:type="spellStart"/>
      <w:r w:rsidRPr="00721DBC">
        <w:t>федер</w:t>
      </w:r>
      <w:proofErr w:type="spellEnd"/>
      <w:r w:rsidRPr="00721DBC">
        <w:t xml:space="preserve">. </w:t>
      </w:r>
      <w:proofErr w:type="spellStart"/>
      <w:r w:rsidRPr="00721DBC">
        <w:t>науч</w:t>
      </w:r>
      <w:proofErr w:type="spellEnd"/>
      <w:r w:rsidRPr="00721DBC">
        <w:t xml:space="preserve">. центра </w:t>
      </w:r>
      <w:proofErr w:type="spellStart"/>
      <w:r w:rsidRPr="00721DBC">
        <w:t>агробиотехнологий</w:t>
      </w:r>
      <w:proofErr w:type="spellEnd"/>
      <w:r w:rsidRPr="00721DBC">
        <w:t xml:space="preserve"> Рос. акад. наук // Сибирский вестник сельскохозяйственной науки. –</w:t>
      </w:r>
      <w:proofErr w:type="spellStart"/>
      <w:r w:rsidRPr="00721DBC">
        <w:t>Краснообск</w:t>
      </w:r>
      <w:proofErr w:type="spellEnd"/>
      <w:r w:rsidRPr="00721DBC">
        <w:t xml:space="preserve"> (</w:t>
      </w:r>
      <w:proofErr w:type="spellStart"/>
      <w:r w:rsidRPr="00721DBC">
        <w:t>Новосиб</w:t>
      </w:r>
      <w:proofErr w:type="spellEnd"/>
      <w:r w:rsidRPr="00721DBC">
        <w:t>. обл.),  2017. –Т. 47 № 6. –С.57–65: табл. –Рез. на англ. яз. –</w:t>
      </w:r>
      <w:proofErr w:type="spellStart"/>
      <w:r w:rsidRPr="00721DBC">
        <w:t>Библиогр</w:t>
      </w:r>
      <w:proofErr w:type="spellEnd"/>
      <w:r w:rsidRPr="00721DBC">
        <w:t>.: с. 63–64 (15 назв.)</w:t>
      </w:r>
    </w:p>
    <w:p w:rsidR="00721DBC" w:rsidRPr="00721DBC" w:rsidRDefault="00721DBC" w:rsidP="00721DBC">
      <w:pPr>
        <w:pStyle w:val="10"/>
      </w:pPr>
      <w:r w:rsidRPr="00721DBC">
        <w:rPr>
          <w:b/>
        </w:rPr>
        <w:t xml:space="preserve">7. Агеева  Е. В. </w:t>
      </w:r>
      <w:r w:rsidRPr="00721DBC">
        <w:t>Качество зерна раннеспелых и среднеранних сортов яровой мягкой пшен</w:t>
      </w:r>
      <w:r w:rsidRPr="00721DBC">
        <w:t>и</w:t>
      </w:r>
      <w:r w:rsidRPr="00721DBC">
        <w:t xml:space="preserve">цы/ Е. В. Агеева,  И. Е. </w:t>
      </w:r>
      <w:proofErr w:type="spellStart"/>
      <w:r w:rsidRPr="00721DBC">
        <w:t>Лихенко</w:t>
      </w:r>
      <w:proofErr w:type="spellEnd"/>
      <w:r w:rsidRPr="00721DBC">
        <w:t xml:space="preserve">; </w:t>
      </w:r>
      <w:proofErr w:type="spellStart"/>
      <w:r w:rsidRPr="00721DBC">
        <w:t>Сиб</w:t>
      </w:r>
      <w:proofErr w:type="spellEnd"/>
      <w:r w:rsidRPr="00721DBC">
        <w:t xml:space="preserve">. </w:t>
      </w:r>
      <w:proofErr w:type="spellStart"/>
      <w:r w:rsidRPr="00721DBC">
        <w:t>науч.-исслед</w:t>
      </w:r>
      <w:proofErr w:type="spellEnd"/>
      <w:r w:rsidRPr="00721DBC">
        <w:t xml:space="preserve">. </w:t>
      </w:r>
      <w:proofErr w:type="spellStart"/>
      <w:r w:rsidRPr="00721DBC">
        <w:t>ин</w:t>
      </w:r>
      <w:r w:rsidRPr="00721DBC">
        <w:noBreakHyphen/>
        <w:t>т</w:t>
      </w:r>
      <w:proofErr w:type="spellEnd"/>
      <w:r w:rsidRPr="00721DBC">
        <w:t xml:space="preserve"> растениеводства и селекции –фил. </w:t>
      </w:r>
      <w:proofErr w:type="spellStart"/>
      <w:r w:rsidRPr="00721DBC">
        <w:t>Федер</w:t>
      </w:r>
      <w:proofErr w:type="spellEnd"/>
      <w:r w:rsidRPr="00721DBC">
        <w:t xml:space="preserve">. </w:t>
      </w:r>
      <w:proofErr w:type="spellStart"/>
      <w:r w:rsidRPr="00721DBC">
        <w:t>исслед</w:t>
      </w:r>
      <w:proofErr w:type="spellEnd"/>
      <w:r w:rsidRPr="00721DBC">
        <w:t xml:space="preserve">. центра </w:t>
      </w:r>
      <w:proofErr w:type="spellStart"/>
      <w:r w:rsidRPr="00721DBC">
        <w:t>Ин</w:t>
      </w:r>
      <w:r w:rsidRPr="00721DBC">
        <w:noBreakHyphen/>
        <w:t>т</w:t>
      </w:r>
      <w:proofErr w:type="spellEnd"/>
      <w:r w:rsidRPr="00721DBC">
        <w:t xml:space="preserve"> цитологии и генетики СО РАН // Сибирский вестник сельскохозяйственной на</w:t>
      </w:r>
      <w:r w:rsidRPr="00721DBC">
        <w:t>у</w:t>
      </w:r>
      <w:r w:rsidRPr="00721DBC">
        <w:t>ки. –</w:t>
      </w:r>
      <w:proofErr w:type="spellStart"/>
      <w:r w:rsidRPr="00721DBC">
        <w:t>Краснообск</w:t>
      </w:r>
      <w:proofErr w:type="spellEnd"/>
      <w:r w:rsidRPr="00721DBC">
        <w:t xml:space="preserve"> (</w:t>
      </w:r>
      <w:proofErr w:type="spellStart"/>
      <w:r w:rsidRPr="00721DBC">
        <w:t>Новосиб</w:t>
      </w:r>
      <w:proofErr w:type="spellEnd"/>
      <w:r w:rsidRPr="00721DBC">
        <w:t>. обл.),  2017. –Т. 47 № 6. –С.28–34: табл. –Рез. на англ. яз. –</w:t>
      </w:r>
      <w:proofErr w:type="spellStart"/>
      <w:r w:rsidRPr="00721DBC">
        <w:t>Библиогр</w:t>
      </w:r>
      <w:proofErr w:type="spellEnd"/>
      <w:r w:rsidRPr="00721DBC">
        <w:t>.: с. 32–34 (17 назв.)</w:t>
      </w:r>
    </w:p>
    <w:p w:rsidR="00721DBC" w:rsidRPr="00721DBC" w:rsidRDefault="00721DBC" w:rsidP="00721DBC">
      <w:pPr>
        <w:pStyle w:val="10"/>
      </w:pPr>
      <w:r w:rsidRPr="00721DBC">
        <w:rPr>
          <w:b/>
        </w:rPr>
        <w:t xml:space="preserve">8. Бардак  Н. И. </w:t>
      </w:r>
      <w:r w:rsidRPr="00721DBC">
        <w:t xml:space="preserve">Сорные растения Северного Кавказа: биология,  экология,  вредоносность,  меры борьбы : учебное пособие/ Н. И. Бардак,  А. Х. </w:t>
      </w:r>
      <w:proofErr w:type="spellStart"/>
      <w:r w:rsidRPr="00721DBC">
        <w:t>Шеуджен</w:t>
      </w:r>
      <w:proofErr w:type="spellEnd"/>
      <w:r w:rsidRPr="00721DBC">
        <w:t xml:space="preserve">,  А. А. Макаренко; </w:t>
      </w:r>
      <w:proofErr w:type="spellStart"/>
      <w:r w:rsidRPr="00721DBC">
        <w:t>М-во</w:t>
      </w:r>
      <w:proofErr w:type="spellEnd"/>
      <w:r w:rsidRPr="00721DBC">
        <w:t xml:space="preserve"> сел. </w:t>
      </w:r>
      <w:proofErr w:type="spellStart"/>
      <w:r w:rsidRPr="00721DBC">
        <w:t>хоз-ва</w:t>
      </w:r>
      <w:proofErr w:type="spellEnd"/>
      <w:r w:rsidRPr="00721DBC">
        <w:t xml:space="preserve"> Рос. Федерации,  Куб. </w:t>
      </w:r>
      <w:proofErr w:type="spellStart"/>
      <w:r w:rsidRPr="00721DBC">
        <w:t>гос</w:t>
      </w:r>
      <w:proofErr w:type="spellEnd"/>
      <w:r w:rsidRPr="00721DBC">
        <w:t xml:space="preserve">. </w:t>
      </w:r>
      <w:proofErr w:type="spellStart"/>
      <w:r w:rsidRPr="00721DBC">
        <w:t>аграр</w:t>
      </w:r>
      <w:proofErr w:type="spellEnd"/>
      <w:r w:rsidRPr="00721DBC">
        <w:t xml:space="preserve">. </w:t>
      </w:r>
      <w:proofErr w:type="spellStart"/>
      <w:r w:rsidRPr="00721DBC">
        <w:t>ун</w:t>
      </w:r>
      <w:r w:rsidRPr="00721DBC">
        <w:noBreakHyphen/>
        <w:t>т</w:t>
      </w:r>
      <w:proofErr w:type="spellEnd"/>
      <w:r w:rsidRPr="00721DBC">
        <w:t xml:space="preserve"> им. И. Т. Трубилина. –2-е изд.,  </w:t>
      </w:r>
      <w:proofErr w:type="spellStart"/>
      <w:r w:rsidRPr="00721DBC">
        <w:t>испр</w:t>
      </w:r>
      <w:proofErr w:type="spellEnd"/>
      <w:r w:rsidRPr="00721DBC">
        <w:t xml:space="preserve">. и доп. –Краснодар: </w:t>
      </w:r>
      <w:proofErr w:type="spellStart"/>
      <w:r w:rsidRPr="00721DBC">
        <w:t>Ку</w:t>
      </w:r>
      <w:r w:rsidRPr="00721DBC">
        <w:t>б</w:t>
      </w:r>
      <w:r w:rsidRPr="00721DBC">
        <w:t>ГАУ</w:t>
      </w:r>
      <w:proofErr w:type="spellEnd"/>
      <w:r w:rsidRPr="00721DBC">
        <w:t>,  2018. –177 с.: ил.; 20 см +Прил.: с. 170–173. –</w:t>
      </w:r>
      <w:proofErr w:type="spellStart"/>
      <w:r w:rsidRPr="00721DBC">
        <w:t>Библиогр</w:t>
      </w:r>
      <w:proofErr w:type="spellEnd"/>
      <w:r w:rsidRPr="00721DBC">
        <w:t>.: с. 174–175 (29 назв.). (Шифр Г2018–457)</w:t>
      </w:r>
    </w:p>
    <w:p w:rsidR="00721DBC" w:rsidRPr="00721DBC" w:rsidRDefault="00721DBC" w:rsidP="00721DBC">
      <w:pPr>
        <w:pStyle w:val="a7"/>
      </w:pPr>
      <w:r w:rsidRPr="00721DBC">
        <w:t>Экземпляры: всего: 1 -102КХ(1)</w:t>
      </w:r>
    </w:p>
    <w:p w:rsidR="00721DBC" w:rsidRPr="00721DBC" w:rsidRDefault="00721DBC" w:rsidP="00721DBC">
      <w:pPr>
        <w:pStyle w:val="10"/>
      </w:pPr>
      <w:r w:rsidRPr="00721DBC">
        <w:rPr>
          <w:b/>
        </w:rPr>
        <w:t>9. Биометрические</w:t>
      </w:r>
      <w:r w:rsidRPr="00721DBC">
        <w:t xml:space="preserve"> показатели и химический состав плодов груши уссурийской/ Н. Н. </w:t>
      </w:r>
      <w:proofErr w:type="spellStart"/>
      <w:r w:rsidRPr="00721DBC">
        <w:t>Лихе</w:t>
      </w:r>
      <w:r w:rsidRPr="00721DBC">
        <w:t>н</w:t>
      </w:r>
      <w:r w:rsidRPr="00721DBC">
        <w:t>ко</w:t>
      </w:r>
      <w:proofErr w:type="spellEnd"/>
      <w:r w:rsidRPr="00721DBC">
        <w:t xml:space="preserve">,  О. В. </w:t>
      </w:r>
      <w:proofErr w:type="spellStart"/>
      <w:r w:rsidRPr="00721DBC">
        <w:t>Паркина</w:t>
      </w:r>
      <w:proofErr w:type="spellEnd"/>
      <w:r w:rsidRPr="00721DBC">
        <w:t xml:space="preserve">,  Т. Н. </w:t>
      </w:r>
      <w:proofErr w:type="spellStart"/>
      <w:r w:rsidRPr="00721DBC">
        <w:t>Капко</w:t>
      </w:r>
      <w:proofErr w:type="spellEnd"/>
      <w:r w:rsidRPr="00721DBC">
        <w:t xml:space="preserve">,  И. С. </w:t>
      </w:r>
      <w:proofErr w:type="spellStart"/>
      <w:r w:rsidRPr="00721DBC">
        <w:t>Салмина</w:t>
      </w:r>
      <w:proofErr w:type="spellEnd"/>
      <w:r w:rsidRPr="00721DBC">
        <w:t xml:space="preserve">; </w:t>
      </w:r>
      <w:proofErr w:type="spellStart"/>
      <w:r w:rsidRPr="00721DBC">
        <w:t>Сиб</w:t>
      </w:r>
      <w:proofErr w:type="spellEnd"/>
      <w:r w:rsidRPr="00721DBC">
        <w:t xml:space="preserve">. </w:t>
      </w:r>
      <w:proofErr w:type="spellStart"/>
      <w:r w:rsidRPr="00721DBC">
        <w:t>науч.-исслед</w:t>
      </w:r>
      <w:proofErr w:type="spellEnd"/>
      <w:r w:rsidRPr="00721DBC">
        <w:t xml:space="preserve">. </w:t>
      </w:r>
      <w:proofErr w:type="spellStart"/>
      <w:r w:rsidRPr="00721DBC">
        <w:t>ин</w:t>
      </w:r>
      <w:r w:rsidRPr="00721DBC">
        <w:noBreakHyphen/>
        <w:t>т</w:t>
      </w:r>
      <w:proofErr w:type="spellEnd"/>
      <w:r w:rsidRPr="00721DBC">
        <w:t xml:space="preserve"> растениеводства и селе</w:t>
      </w:r>
      <w:r w:rsidRPr="00721DBC">
        <w:t>к</w:t>
      </w:r>
      <w:r w:rsidRPr="00721DBC">
        <w:t xml:space="preserve">ции –фил. </w:t>
      </w:r>
      <w:proofErr w:type="spellStart"/>
      <w:r w:rsidRPr="00721DBC">
        <w:t>Федер</w:t>
      </w:r>
      <w:proofErr w:type="spellEnd"/>
      <w:r w:rsidRPr="00721DBC">
        <w:t xml:space="preserve">. </w:t>
      </w:r>
      <w:proofErr w:type="spellStart"/>
      <w:r w:rsidRPr="00721DBC">
        <w:t>исслед</w:t>
      </w:r>
      <w:proofErr w:type="spellEnd"/>
      <w:r w:rsidRPr="00721DBC">
        <w:t xml:space="preserve">. центра </w:t>
      </w:r>
      <w:proofErr w:type="spellStart"/>
      <w:r w:rsidRPr="00721DBC">
        <w:t>Ин</w:t>
      </w:r>
      <w:r w:rsidRPr="00721DBC">
        <w:noBreakHyphen/>
        <w:t>т</w:t>
      </w:r>
      <w:proofErr w:type="spellEnd"/>
      <w:r w:rsidRPr="00721DBC">
        <w:t xml:space="preserve"> цитологии и генетики СО РАН,  </w:t>
      </w:r>
      <w:proofErr w:type="spellStart"/>
      <w:r w:rsidRPr="00721DBC">
        <w:t>Новосиб</w:t>
      </w:r>
      <w:proofErr w:type="spellEnd"/>
      <w:r w:rsidRPr="00721DBC">
        <w:t xml:space="preserve">. </w:t>
      </w:r>
      <w:proofErr w:type="spellStart"/>
      <w:r w:rsidRPr="00721DBC">
        <w:t>гос</w:t>
      </w:r>
      <w:proofErr w:type="spellEnd"/>
      <w:r w:rsidRPr="00721DBC">
        <w:t xml:space="preserve">. </w:t>
      </w:r>
      <w:proofErr w:type="spellStart"/>
      <w:r w:rsidRPr="00721DBC">
        <w:t>аграр</w:t>
      </w:r>
      <w:proofErr w:type="spellEnd"/>
      <w:r w:rsidRPr="00721DBC">
        <w:t xml:space="preserve">. </w:t>
      </w:r>
      <w:proofErr w:type="spellStart"/>
      <w:r w:rsidRPr="00721DBC">
        <w:t>ун</w:t>
      </w:r>
      <w:r w:rsidRPr="00721DBC">
        <w:noBreakHyphen/>
        <w:t>т</w:t>
      </w:r>
      <w:proofErr w:type="spellEnd"/>
      <w:r w:rsidRPr="00721DBC">
        <w:t xml:space="preserve"> // Сибирский вестник сельскохозяйственной науки. –</w:t>
      </w:r>
      <w:proofErr w:type="spellStart"/>
      <w:r w:rsidRPr="00721DBC">
        <w:t>Краснообск</w:t>
      </w:r>
      <w:proofErr w:type="spellEnd"/>
      <w:r w:rsidRPr="00721DBC">
        <w:t xml:space="preserve"> (</w:t>
      </w:r>
      <w:proofErr w:type="spellStart"/>
      <w:r w:rsidRPr="00721DBC">
        <w:t>Новосиб</w:t>
      </w:r>
      <w:proofErr w:type="spellEnd"/>
      <w:r w:rsidRPr="00721DBC">
        <w:t>. обл.),  2017. –Т. 47 № 6. –С.35–43: ил. –Рез. на англ. яз. –</w:t>
      </w:r>
      <w:proofErr w:type="spellStart"/>
      <w:r w:rsidRPr="00721DBC">
        <w:t>Библиогр</w:t>
      </w:r>
      <w:proofErr w:type="spellEnd"/>
      <w:r w:rsidRPr="00721DBC">
        <w:t>.: с. 40–42</w:t>
      </w:r>
    </w:p>
    <w:p w:rsidR="00721DBC" w:rsidRPr="00721DBC" w:rsidRDefault="00721DBC" w:rsidP="00721DBC">
      <w:pPr>
        <w:pStyle w:val="20"/>
      </w:pPr>
      <w:r w:rsidRPr="00721DBC">
        <w:rPr>
          <w:b/>
        </w:rPr>
        <w:lastRenderedPageBreak/>
        <w:t>10. </w:t>
      </w:r>
      <w:proofErr w:type="spellStart"/>
      <w:r w:rsidRPr="00721DBC">
        <w:rPr>
          <w:b/>
        </w:rPr>
        <w:t>Валиулина</w:t>
      </w:r>
      <w:proofErr w:type="spellEnd"/>
      <w:r w:rsidRPr="00721DBC">
        <w:rPr>
          <w:b/>
        </w:rPr>
        <w:t xml:space="preserve">  А. Ф. </w:t>
      </w:r>
      <w:r w:rsidRPr="00721DBC">
        <w:t xml:space="preserve">Влияние </w:t>
      </w:r>
      <w:proofErr w:type="spellStart"/>
      <w:r w:rsidRPr="00721DBC">
        <w:t>Trichoderma</w:t>
      </w:r>
      <w:proofErr w:type="spellEnd"/>
      <w:r w:rsidRPr="00721DBC">
        <w:t xml:space="preserve"> на биофизические параметры томатов/ А. Ф. </w:t>
      </w:r>
      <w:proofErr w:type="spellStart"/>
      <w:r w:rsidRPr="00721DBC">
        <w:t>Вали</w:t>
      </w:r>
      <w:r w:rsidRPr="00721DBC">
        <w:t>у</w:t>
      </w:r>
      <w:r w:rsidRPr="00721DBC">
        <w:t>лина</w:t>
      </w:r>
      <w:proofErr w:type="spellEnd"/>
      <w:r w:rsidRPr="00721DBC">
        <w:t xml:space="preserve">,  Т. И. Голованова,  А. В. Иванова; </w:t>
      </w:r>
      <w:proofErr w:type="spellStart"/>
      <w:r w:rsidRPr="00721DBC">
        <w:t>Сиб</w:t>
      </w:r>
      <w:proofErr w:type="spellEnd"/>
      <w:r w:rsidRPr="00721DBC">
        <w:t xml:space="preserve">. </w:t>
      </w:r>
      <w:proofErr w:type="spellStart"/>
      <w:r w:rsidRPr="00721DBC">
        <w:t>федер</w:t>
      </w:r>
      <w:proofErr w:type="spellEnd"/>
      <w:r w:rsidRPr="00721DBC">
        <w:t xml:space="preserve">. </w:t>
      </w:r>
      <w:proofErr w:type="spellStart"/>
      <w:r w:rsidRPr="00721DBC">
        <w:t>ун</w:t>
      </w:r>
      <w:r w:rsidRPr="00721DBC">
        <w:noBreakHyphen/>
        <w:t>т</w:t>
      </w:r>
      <w:proofErr w:type="spellEnd"/>
      <w:r w:rsidRPr="00721DBC">
        <w:t xml:space="preserve"> // Сибирский вестник сельскохозяйственной науки. –</w:t>
      </w:r>
      <w:proofErr w:type="spellStart"/>
      <w:r w:rsidRPr="00721DBC">
        <w:t>Краснообск</w:t>
      </w:r>
      <w:proofErr w:type="spellEnd"/>
      <w:r w:rsidRPr="00721DBC">
        <w:t xml:space="preserve"> (</w:t>
      </w:r>
      <w:proofErr w:type="spellStart"/>
      <w:r w:rsidRPr="00721DBC">
        <w:t>Новосиб</w:t>
      </w:r>
      <w:proofErr w:type="spellEnd"/>
      <w:r w:rsidRPr="00721DBC">
        <w:t>. обл.),  2017. –Т. 47 № 6. –С.73–79: табл. –Рез. на англ. яз. –</w:t>
      </w:r>
      <w:proofErr w:type="spellStart"/>
      <w:r w:rsidRPr="00721DBC">
        <w:t>Библиогр</w:t>
      </w:r>
      <w:proofErr w:type="spellEnd"/>
      <w:r w:rsidRPr="00721DBC">
        <w:t>.: с. 78–79 (14 назв.)</w:t>
      </w:r>
    </w:p>
    <w:p w:rsidR="00721DBC" w:rsidRPr="00721DBC" w:rsidRDefault="00721DBC" w:rsidP="00721DBC">
      <w:pPr>
        <w:pStyle w:val="20"/>
      </w:pPr>
      <w:r w:rsidRPr="00721DBC">
        <w:rPr>
          <w:b/>
        </w:rPr>
        <w:t>11. Интродукция</w:t>
      </w:r>
      <w:r w:rsidRPr="00721DBC">
        <w:t xml:space="preserve"> тритикале в </w:t>
      </w:r>
      <w:proofErr w:type="spellStart"/>
      <w:r w:rsidRPr="00721DBC">
        <w:t>Предбайкалье</w:t>
      </w:r>
      <w:proofErr w:type="spellEnd"/>
      <w:r w:rsidRPr="00721DBC">
        <w:t xml:space="preserve"> : монография/ Ш. К. </w:t>
      </w:r>
      <w:proofErr w:type="spellStart"/>
      <w:r w:rsidRPr="00721DBC">
        <w:t>Хуснидинов</w:t>
      </w:r>
      <w:proofErr w:type="spellEnd"/>
      <w:r w:rsidRPr="00721DBC">
        <w:t xml:space="preserve">,  Н. Н. Дмитриев,  Г. А. Крутиков,  Ф. Е. Султанов; </w:t>
      </w:r>
      <w:proofErr w:type="spellStart"/>
      <w:r w:rsidRPr="00721DBC">
        <w:t>М-во</w:t>
      </w:r>
      <w:proofErr w:type="spellEnd"/>
      <w:r w:rsidRPr="00721DBC">
        <w:t xml:space="preserve"> сел. </w:t>
      </w:r>
      <w:proofErr w:type="spellStart"/>
      <w:r w:rsidRPr="00721DBC">
        <w:t>хоз-ва</w:t>
      </w:r>
      <w:proofErr w:type="spellEnd"/>
      <w:r w:rsidRPr="00721DBC">
        <w:t xml:space="preserve"> Рос. Федерации,  Иркут. </w:t>
      </w:r>
      <w:proofErr w:type="spellStart"/>
      <w:r w:rsidRPr="00721DBC">
        <w:t>гос</w:t>
      </w:r>
      <w:proofErr w:type="spellEnd"/>
      <w:r w:rsidRPr="00721DBC">
        <w:t xml:space="preserve">. </w:t>
      </w:r>
      <w:proofErr w:type="spellStart"/>
      <w:r w:rsidRPr="00721DBC">
        <w:t>аграр</w:t>
      </w:r>
      <w:proofErr w:type="spellEnd"/>
      <w:r w:rsidRPr="00721DBC">
        <w:t xml:space="preserve">. </w:t>
      </w:r>
      <w:proofErr w:type="spellStart"/>
      <w:r w:rsidRPr="00721DBC">
        <w:t>ун</w:t>
      </w:r>
      <w:r w:rsidRPr="00721DBC">
        <w:noBreakHyphen/>
        <w:t>т</w:t>
      </w:r>
      <w:proofErr w:type="spellEnd"/>
      <w:r w:rsidRPr="00721DBC">
        <w:t xml:space="preserve"> им. А. А. </w:t>
      </w:r>
      <w:proofErr w:type="spellStart"/>
      <w:r w:rsidRPr="00721DBC">
        <w:t>Ежевского</w:t>
      </w:r>
      <w:proofErr w:type="spellEnd"/>
      <w:r w:rsidRPr="00721DBC">
        <w:t xml:space="preserve">,  Иркут. </w:t>
      </w:r>
      <w:proofErr w:type="spellStart"/>
      <w:r w:rsidRPr="00721DBC">
        <w:t>науч.-исслед</w:t>
      </w:r>
      <w:proofErr w:type="spellEnd"/>
      <w:r w:rsidRPr="00721DBC">
        <w:t xml:space="preserve">. </w:t>
      </w:r>
      <w:proofErr w:type="spellStart"/>
      <w:r w:rsidRPr="00721DBC">
        <w:t>ин</w:t>
      </w:r>
      <w:r w:rsidRPr="00721DBC">
        <w:noBreakHyphen/>
        <w:t>т</w:t>
      </w:r>
      <w:proofErr w:type="spellEnd"/>
      <w:r w:rsidRPr="00721DBC">
        <w:t xml:space="preserve"> сел. </w:t>
      </w:r>
      <w:proofErr w:type="spellStart"/>
      <w:r w:rsidRPr="00721DBC">
        <w:t>хоз-ва</w:t>
      </w:r>
      <w:proofErr w:type="spellEnd"/>
      <w:r w:rsidRPr="00721DBC">
        <w:t xml:space="preserve">,  </w:t>
      </w:r>
      <w:proofErr w:type="spellStart"/>
      <w:r w:rsidRPr="00721DBC">
        <w:t>Гос</w:t>
      </w:r>
      <w:proofErr w:type="spellEnd"/>
      <w:r w:rsidRPr="00721DBC">
        <w:t xml:space="preserve">. </w:t>
      </w:r>
      <w:proofErr w:type="spellStart"/>
      <w:r w:rsidRPr="00721DBC">
        <w:t>комис</w:t>
      </w:r>
      <w:proofErr w:type="spellEnd"/>
      <w:r w:rsidRPr="00721DBC">
        <w:t xml:space="preserve">. по сортоиспытанию и охране </w:t>
      </w:r>
      <w:proofErr w:type="spellStart"/>
      <w:r w:rsidRPr="00721DBC">
        <w:t>селекц</w:t>
      </w:r>
      <w:proofErr w:type="spellEnd"/>
      <w:r w:rsidRPr="00721DBC">
        <w:t xml:space="preserve">. достижений по Иркут. обл. –Иркутск: [Изд-во </w:t>
      </w:r>
      <w:proofErr w:type="spellStart"/>
      <w:r w:rsidRPr="00721DBC">
        <w:t>ИрГАУ</w:t>
      </w:r>
      <w:proofErr w:type="spellEnd"/>
      <w:r w:rsidRPr="00721DBC">
        <w:t xml:space="preserve"> им. А. А. </w:t>
      </w:r>
      <w:proofErr w:type="spellStart"/>
      <w:r w:rsidRPr="00721DBC">
        <w:t>Ежевского</w:t>
      </w:r>
      <w:proofErr w:type="spellEnd"/>
      <w:r w:rsidRPr="00721DBC">
        <w:t>],  2017. –135 с.: ил.; 21 см. –</w:t>
      </w:r>
      <w:proofErr w:type="spellStart"/>
      <w:r w:rsidRPr="00721DBC">
        <w:t>Библиогр</w:t>
      </w:r>
      <w:proofErr w:type="spellEnd"/>
      <w:r w:rsidRPr="00721DBC">
        <w:t>.: с. 129–135 (56 назв.). (Шифр Г2018–462)</w:t>
      </w:r>
    </w:p>
    <w:p w:rsidR="00721DBC" w:rsidRPr="00721DBC" w:rsidRDefault="00721DBC" w:rsidP="00721DBC">
      <w:pPr>
        <w:pStyle w:val="a7"/>
      </w:pPr>
      <w:r w:rsidRPr="00721DBC">
        <w:t>Экземпляры: всего: 1 -102КХ(1)</w:t>
      </w:r>
    </w:p>
    <w:p w:rsidR="00721DBC" w:rsidRPr="00721DBC" w:rsidRDefault="00721DBC" w:rsidP="00721DBC">
      <w:pPr>
        <w:pStyle w:val="20"/>
      </w:pPr>
      <w:r w:rsidRPr="00721DBC">
        <w:rPr>
          <w:b/>
        </w:rPr>
        <w:t>12. </w:t>
      </w:r>
      <w:proofErr w:type="spellStart"/>
      <w:r w:rsidRPr="00721DBC">
        <w:rPr>
          <w:b/>
        </w:rPr>
        <w:t>Матолинец</w:t>
      </w:r>
      <w:proofErr w:type="spellEnd"/>
      <w:r w:rsidRPr="00721DBC">
        <w:rPr>
          <w:b/>
        </w:rPr>
        <w:t xml:space="preserve">  Д. А. </w:t>
      </w:r>
      <w:r w:rsidRPr="00721DBC">
        <w:t xml:space="preserve">Формирование урожая </w:t>
      </w:r>
      <w:proofErr w:type="spellStart"/>
      <w:r w:rsidRPr="00721DBC">
        <w:t>левзеи</w:t>
      </w:r>
      <w:proofErr w:type="spellEnd"/>
      <w:r w:rsidRPr="00721DBC">
        <w:t xml:space="preserve"> </w:t>
      </w:r>
      <w:proofErr w:type="spellStart"/>
      <w:r w:rsidRPr="00721DBC">
        <w:t>сафлоровидной</w:t>
      </w:r>
      <w:proofErr w:type="spellEnd"/>
      <w:r w:rsidRPr="00721DBC">
        <w:t xml:space="preserve"> и его качество при разных сочетаниях минеральных удобрений/ Д. А. </w:t>
      </w:r>
      <w:proofErr w:type="spellStart"/>
      <w:r w:rsidRPr="00721DBC">
        <w:t>Матолинец</w:t>
      </w:r>
      <w:proofErr w:type="spellEnd"/>
      <w:r w:rsidRPr="00721DBC">
        <w:t xml:space="preserve">,  В. А. Волошин; </w:t>
      </w:r>
      <w:proofErr w:type="spellStart"/>
      <w:r w:rsidRPr="00721DBC">
        <w:t>Перм</w:t>
      </w:r>
      <w:proofErr w:type="spellEnd"/>
      <w:r w:rsidRPr="00721DBC">
        <w:t xml:space="preserve">. </w:t>
      </w:r>
      <w:proofErr w:type="spellStart"/>
      <w:r w:rsidRPr="00721DBC">
        <w:t>науч.-исслед</w:t>
      </w:r>
      <w:proofErr w:type="spellEnd"/>
      <w:r w:rsidRPr="00721DBC">
        <w:t xml:space="preserve">. </w:t>
      </w:r>
      <w:proofErr w:type="spellStart"/>
      <w:r w:rsidRPr="00721DBC">
        <w:t>ин</w:t>
      </w:r>
      <w:r w:rsidRPr="00721DBC">
        <w:noBreakHyphen/>
        <w:t>т</w:t>
      </w:r>
      <w:proofErr w:type="spellEnd"/>
      <w:r w:rsidRPr="00721DBC">
        <w:t xml:space="preserve"> сел. </w:t>
      </w:r>
      <w:proofErr w:type="spellStart"/>
      <w:r w:rsidRPr="00721DBC">
        <w:t>хоз-ва</w:t>
      </w:r>
      <w:proofErr w:type="spellEnd"/>
      <w:r w:rsidRPr="00721DBC">
        <w:t xml:space="preserve">,  </w:t>
      </w:r>
      <w:proofErr w:type="spellStart"/>
      <w:r w:rsidRPr="00721DBC">
        <w:t>Перм</w:t>
      </w:r>
      <w:proofErr w:type="spellEnd"/>
      <w:r w:rsidRPr="00721DBC">
        <w:t xml:space="preserve">. </w:t>
      </w:r>
      <w:proofErr w:type="spellStart"/>
      <w:r w:rsidRPr="00721DBC">
        <w:t>гос</w:t>
      </w:r>
      <w:proofErr w:type="spellEnd"/>
      <w:r w:rsidRPr="00721DBC">
        <w:t>. с.-х. акад. им. Д. Н. Прянишникова // Сибирский вестник сельскохозяйственной науки. –</w:t>
      </w:r>
      <w:proofErr w:type="spellStart"/>
      <w:r w:rsidRPr="00721DBC">
        <w:t>Краснообск</w:t>
      </w:r>
      <w:proofErr w:type="spellEnd"/>
      <w:r w:rsidRPr="00721DBC">
        <w:t xml:space="preserve"> (</w:t>
      </w:r>
      <w:proofErr w:type="spellStart"/>
      <w:r w:rsidRPr="00721DBC">
        <w:t>Новосиб</w:t>
      </w:r>
      <w:proofErr w:type="spellEnd"/>
      <w:r w:rsidRPr="00721DBC">
        <w:t>. обл.),  2017. –Т. 47 № 6. –С.66–72: табл. –Рез. на англ. яз. –</w:t>
      </w:r>
      <w:proofErr w:type="spellStart"/>
      <w:r w:rsidRPr="00721DBC">
        <w:t>Библиогр</w:t>
      </w:r>
      <w:proofErr w:type="spellEnd"/>
      <w:r w:rsidRPr="00721DBC">
        <w:t>.: с. 70–71 (16 назв.)</w:t>
      </w:r>
    </w:p>
    <w:p w:rsidR="00721DBC" w:rsidRPr="00721DBC" w:rsidRDefault="00721DBC" w:rsidP="00721DBC">
      <w:pPr>
        <w:pStyle w:val="20"/>
      </w:pPr>
      <w:r w:rsidRPr="00721DBC">
        <w:rPr>
          <w:b/>
        </w:rPr>
        <w:t>13. Новосибирская</w:t>
      </w:r>
      <w:r w:rsidRPr="00721DBC">
        <w:t xml:space="preserve"> зональная плодово-ягодная опытная станция им. И. В. Мичурина (Бердск,  </w:t>
      </w:r>
      <w:proofErr w:type="spellStart"/>
      <w:r w:rsidRPr="00721DBC">
        <w:t>Новосиб</w:t>
      </w:r>
      <w:proofErr w:type="spellEnd"/>
      <w:r w:rsidRPr="00721DBC">
        <w:t>. обл.). Краткий отчет за 1947 год "Цветоводство"/ </w:t>
      </w:r>
      <w:proofErr w:type="spellStart"/>
      <w:r w:rsidRPr="00721DBC">
        <w:t>Новосиб</w:t>
      </w:r>
      <w:proofErr w:type="spellEnd"/>
      <w:r w:rsidRPr="00721DBC">
        <w:t xml:space="preserve">. зон. </w:t>
      </w:r>
      <w:proofErr w:type="spellStart"/>
      <w:r w:rsidRPr="00721DBC">
        <w:t>плодово-ягод</w:t>
      </w:r>
      <w:proofErr w:type="spellEnd"/>
      <w:r w:rsidRPr="00721DBC">
        <w:t>. опыт. ст. им. И. В. Мичурина. –Бердск [</w:t>
      </w:r>
      <w:proofErr w:type="spellStart"/>
      <w:r w:rsidRPr="00721DBC">
        <w:t>Новосиб</w:t>
      </w:r>
      <w:proofErr w:type="spellEnd"/>
      <w:r w:rsidRPr="00721DBC">
        <w:t>. обл.],  1947. –41 с.: табл.; 30 см. (Шифр Е2018–114)</w:t>
      </w:r>
    </w:p>
    <w:p w:rsidR="00721DBC" w:rsidRPr="00721DBC" w:rsidRDefault="00721DBC" w:rsidP="00721DBC">
      <w:pPr>
        <w:pStyle w:val="a7"/>
      </w:pPr>
      <w:r w:rsidRPr="00721DBC">
        <w:t>Экземпляры: всего: 1 -102КХ(1)</w:t>
      </w:r>
    </w:p>
    <w:p w:rsidR="00721DBC" w:rsidRPr="00721DBC" w:rsidRDefault="00721DBC" w:rsidP="00721DBC">
      <w:pPr>
        <w:pStyle w:val="20"/>
      </w:pPr>
      <w:r w:rsidRPr="00721DBC">
        <w:rPr>
          <w:b/>
        </w:rPr>
        <w:t>14. Новосибирская</w:t>
      </w:r>
      <w:r w:rsidRPr="00721DBC">
        <w:t xml:space="preserve"> зональная плодово-ягодная опытная станция им. И. В. Мичурина (Бердск,  </w:t>
      </w:r>
      <w:proofErr w:type="spellStart"/>
      <w:r w:rsidRPr="00721DBC">
        <w:t>Новосиб</w:t>
      </w:r>
      <w:proofErr w:type="spellEnd"/>
      <w:r w:rsidRPr="00721DBC">
        <w:t>. обл.). Краткий отчет по теме "Цветоводство" за 1950 г./ </w:t>
      </w:r>
      <w:proofErr w:type="spellStart"/>
      <w:r w:rsidRPr="00721DBC">
        <w:t>Новосиб</w:t>
      </w:r>
      <w:proofErr w:type="spellEnd"/>
      <w:r w:rsidRPr="00721DBC">
        <w:t xml:space="preserve">. зон. </w:t>
      </w:r>
      <w:proofErr w:type="spellStart"/>
      <w:r w:rsidRPr="00721DBC">
        <w:t>плодово-ягод</w:t>
      </w:r>
      <w:proofErr w:type="spellEnd"/>
      <w:r w:rsidRPr="00721DBC">
        <w:t>. опыт. ст. им. И. В. Мичурина. –Бердск [</w:t>
      </w:r>
      <w:proofErr w:type="spellStart"/>
      <w:r w:rsidRPr="00721DBC">
        <w:t>Новосиб</w:t>
      </w:r>
      <w:proofErr w:type="spellEnd"/>
      <w:r w:rsidRPr="00721DBC">
        <w:t>. обл.],  [1950]. –84 с.: ил.,  фот.; 30 см. (Шифр Е2018–113)</w:t>
      </w:r>
    </w:p>
    <w:p w:rsidR="00721DBC" w:rsidRPr="00721DBC" w:rsidRDefault="00721DBC" w:rsidP="00721DBC">
      <w:pPr>
        <w:pStyle w:val="a7"/>
      </w:pPr>
      <w:r w:rsidRPr="00721DBC">
        <w:t>Экземпляры: всего: 1 -102КХ(1)</w:t>
      </w:r>
    </w:p>
    <w:p w:rsidR="00721DBC" w:rsidRPr="00721DBC" w:rsidRDefault="00721DBC" w:rsidP="00721DBC">
      <w:pPr>
        <w:pStyle w:val="20"/>
      </w:pPr>
      <w:r w:rsidRPr="00721DBC">
        <w:rPr>
          <w:b/>
        </w:rPr>
        <w:t>15. Новосибирская</w:t>
      </w:r>
      <w:r w:rsidRPr="00721DBC">
        <w:t xml:space="preserve"> зональная плодово-ягодная опытная станция им. И. В. Мичурина (Бердск,  </w:t>
      </w:r>
      <w:proofErr w:type="spellStart"/>
      <w:r w:rsidRPr="00721DBC">
        <w:t>Новосиб</w:t>
      </w:r>
      <w:proofErr w:type="spellEnd"/>
      <w:r w:rsidRPr="00721DBC">
        <w:t>. обл.). Отчет за 1955 год по теме : "Изучение биологических и декоративных особенностей древесно-кустарниковых пород в Новосибирской области"/ </w:t>
      </w:r>
      <w:proofErr w:type="spellStart"/>
      <w:r w:rsidRPr="00721DBC">
        <w:t>Новосиб</w:t>
      </w:r>
      <w:proofErr w:type="spellEnd"/>
      <w:r w:rsidRPr="00721DBC">
        <w:t xml:space="preserve">. зон. </w:t>
      </w:r>
      <w:proofErr w:type="spellStart"/>
      <w:r w:rsidRPr="00721DBC">
        <w:t>плодово-ягод</w:t>
      </w:r>
      <w:proofErr w:type="spellEnd"/>
      <w:r w:rsidRPr="00721DBC">
        <w:t>. опыт. ст. им. И. В. Мичурина. –Бердск [</w:t>
      </w:r>
      <w:proofErr w:type="spellStart"/>
      <w:r w:rsidRPr="00721DBC">
        <w:t>Новосиб</w:t>
      </w:r>
      <w:proofErr w:type="spellEnd"/>
      <w:r w:rsidRPr="00721DBC">
        <w:t>. обл.],  1955. –14 с.: табл.; 31 см. (Шифр Е2018–122)</w:t>
      </w:r>
    </w:p>
    <w:p w:rsidR="00721DBC" w:rsidRPr="00721DBC" w:rsidRDefault="00721DBC" w:rsidP="00721DBC">
      <w:pPr>
        <w:pStyle w:val="a7"/>
      </w:pPr>
      <w:r w:rsidRPr="00721DBC">
        <w:t>Экземпляры: всего: 1 -102КХ(1)</w:t>
      </w:r>
    </w:p>
    <w:p w:rsidR="00721DBC" w:rsidRPr="00721DBC" w:rsidRDefault="00721DBC" w:rsidP="00721DBC">
      <w:pPr>
        <w:pStyle w:val="20"/>
      </w:pPr>
      <w:r w:rsidRPr="00721DBC">
        <w:rPr>
          <w:b/>
        </w:rPr>
        <w:t>16. Новосибирская</w:t>
      </w:r>
      <w:r w:rsidRPr="00721DBC">
        <w:t xml:space="preserve"> зональная плодово-ягодная опытная станция им. И. В. Мичурина (Бердск,  </w:t>
      </w:r>
      <w:proofErr w:type="spellStart"/>
      <w:r w:rsidRPr="00721DBC">
        <w:t>Новосиб</w:t>
      </w:r>
      <w:proofErr w:type="spellEnd"/>
      <w:r w:rsidRPr="00721DBC">
        <w:t>. обл.). Отчет о научно-исследовательской работе по теме : "Подбор ассортимента и разр</w:t>
      </w:r>
      <w:r w:rsidRPr="00721DBC">
        <w:t>а</w:t>
      </w:r>
      <w:r w:rsidRPr="00721DBC">
        <w:t>ботка агротехники декоративных растений в Новосибирской области",  Раздел : Производственно-биологическое изучение корневищных многолетников : (отчет промежуточный)/ </w:t>
      </w:r>
      <w:proofErr w:type="spellStart"/>
      <w:r w:rsidRPr="00721DBC">
        <w:t>Всесоюз</w:t>
      </w:r>
      <w:proofErr w:type="spellEnd"/>
      <w:r w:rsidRPr="00721DBC">
        <w:t xml:space="preserve">. акад. с.-х. наук им. В. И. Ленина. </w:t>
      </w:r>
      <w:proofErr w:type="spellStart"/>
      <w:r w:rsidRPr="00721DBC">
        <w:t>Сиб</w:t>
      </w:r>
      <w:proofErr w:type="spellEnd"/>
      <w:r w:rsidRPr="00721DBC">
        <w:t xml:space="preserve">. </w:t>
      </w:r>
      <w:proofErr w:type="spellStart"/>
      <w:r w:rsidRPr="00721DBC">
        <w:t>отд-ние</w:t>
      </w:r>
      <w:proofErr w:type="spellEnd"/>
      <w:r w:rsidRPr="00721DBC">
        <w:t xml:space="preserve">,  </w:t>
      </w:r>
      <w:proofErr w:type="spellStart"/>
      <w:r w:rsidRPr="00721DBC">
        <w:t>Новосиб</w:t>
      </w:r>
      <w:proofErr w:type="spellEnd"/>
      <w:r w:rsidRPr="00721DBC">
        <w:t xml:space="preserve">. зон. </w:t>
      </w:r>
      <w:proofErr w:type="spellStart"/>
      <w:r w:rsidRPr="00721DBC">
        <w:t>плодово-ягод</w:t>
      </w:r>
      <w:proofErr w:type="spellEnd"/>
      <w:r w:rsidRPr="00721DBC">
        <w:t>. опыт. ст. им. И. В. Мичурина. –. –Бердск [</w:t>
      </w:r>
      <w:proofErr w:type="spellStart"/>
      <w:r w:rsidRPr="00721DBC">
        <w:t>Новосиб</w:t>
      </w:r>
      <w:proofErr w:type="spellEnd"/>
      <w:r w:rsidRPr="00721DBC">
        <w:t>. обл.],  1979. –82 с.: табл.,  фот.; 30 см +Прил.: с. 40–82. (Шифр Е2018–117)</w:t>
      </w:r>
    </w:p>
    <w:p w:rsidR="00721DBC" w:rsidRPr="00721DBC" w:rsidRDefault="00721DBC" w:rsidP="00721DBC">
      <w:pPr>
        <w:pStyle w:val="a7"/>
      </w:pPr>
      <w:r w:rsidRPr="00721DBC">
        <w:t>Экземпляры: всего: 1 -102КХ(1)</w:t>
      </w:r>
    </w:p>
    <w:p w:rsidR="00721DBC" w:rsidRPr="00721DBC" w:rsidRDefault="00721DBC" w:rsidP="00721DBC">
      <w:pPr>
        <w:pStyle w:val="20"/>
      </w:pPr>
      <w:r w:rsidRPr="00721DBC">
        <w:rPr>
          <w:b/>
        </w:rPr>
        <w:t>17. Новосибирская</w:t>
      </w:r>
      <w:r w:rsidRPr="00721DBC">
        <w:t xml:space="preserve"> зональная плодово-ягодная опытная станция им. И. В. Мичурина (Бердск,  </w:t>
      </w:r>
      <w:proofErr w:type="spellStart"/>
      <w:r w:rsidRPr="00721DBC">
        <w:t>Новосиб</w:t>
      </w:r>
      <w:proofErr w:type="spellEnd"/>
      <w:r w:rsidRPr="00721DBC">
        <w:t>. обл.). Отчет о научно-исследовательской работе по теме : "Разработать технологию пр</w:t>
      </w:r>
      <w:r w:rsidRPr="00721DBC">
        <w:t>о</w:t>
      </w:r>
      <w:r w:rsidRPr="00721DBC">
        <w:t>мышленного выращивания посадочного материала пионов из почек возобновления с применением механизации трудоемких процессов" (03.02.02)/ </w:t>
      </w:r>
      <w:proofErr w:type="spellStart"/>
      <w:r w:rsidRPr="00721DBC">
        <w:t>Всесоюз</w:t>
      </w:r>
      <w:proofErr w:type="spellEnd"/>
      <w:r w:rsidRPr="00721DBC">
        <w:t xml:space="preserve">. акад. с.-х. наук им. В. И. Ленина. </w:t>
      </w:r>
      <w:proofErr w:type="spellStart"/>
      <w:r w:rsidRPr="00721DBC">
        <w:t>Сиб</w:t>
      </w:r>
      <w:proofErr w:type="spellEnd"/>
      <w:r w:rsidRPr="00721DBC">
        <w:t xml:space="preserve">. </w:t>
      </w:r>
      <w:proofErr w:type="spellStart"/>
      <w:r w:rsidRPr="00721DBC">
        <w:t>отд-ние</w:t>
      </w:r>
      <w:proofErr w:type="spellEnd"/>
      <w:r w:rsidRPr="00721DBC">
        <w:t xml:space="preserve">,  </w:t>
      </w:r>
      <w:proofErr w:type="spellStart"/>
      <w:r w:rsidRPr="00721DBC">
        <w:t>Новосиб</w:t>
      </w:r>
      <w:proofErr w:type="spellEnd"/>
      <w:r w:rsidRPr="00721DBC">
        <w:t xml:space="preserve">. зон. </w:t>
      </w:r>
      <w:proofErr w:type="spellStart"/>
      <w:r w:rsidRPr="00721DBC">
        <w:t>плодово-ягод</w:t>
      </w:r>
      <w:proofErr w:type="spellEnd"/>
      <w:r w:rsidRPr="00721DBC">
        <w:t>. опыт. ст. им. И. В. Мичурина. –. –Бердск [</w:t>
      </w:r>
      <w:proofErr w:type="spellStart"/>
      <w:r w:rsidRPr="00721DBC">
        <w:t>Новосиб</w:t>
      </w:r>
      <w:proofErr w:type="spellEnd"/>
      <w:r w:rsidRPr="00721DBC">
        <w:t>. об</w:t>
      </w:r>
      <w:r w:rsidR="006E273A">
        <w:t>л.],  1986. –14 с.: ил.; 30 см.</w:t>
      </w:r>
      <w:r w:rsidRPr="00721DBC">
        <w:t> –</w:t>
      </w:r>
      <w:proofErr w:type="spellStart"/>
      <w:r w:rsidRPr="00721DBC">
        <w:t>Библиогр</w:t>
      </w:r>
      <w:proofErr w:type="spellEnd"/>
      <w:r w:rsidRPr="00721DBC">
        <w:t>.: с. 14 (5 назв.). (Шифр Е2018–109)</w:t>
      </w:r>
    </w:p>
    <w:p w:rsidR="00721DBC" w:rsidRPr="00721DBC" w:rsidRDefault="00721DBC" w:rsidP="00721DBC">
      <w:pPr>
        <w:pStyle w:val="a7"/>
      </w:pPr>
      <w:r w:rsidRPr="00721DBC">
        <w:t>Экземпляры: всего: 1 -102КХ(1)</w:t>
      </w:r>
    </w:p>
    <w:p w:rsidR="00721DBC" w:rsidRPr="00721DBC" w:rsidRDefault="00721DBC" w:rsidP="00721DBC">
      <w:pPr>
        <w:pStyle w:val="20"/>
      </w:pPr>
      <w:r w:rsidRPr="00721DBC">
        <w:rPr>
          <w:b/>
        </w:rPr>
        <w:t>18. Новосибирская</w:t>
      </w:r>
      <w:r w:rsidRPr="00721DBC">
        <w:t xml:space="preserve"> зональная плодово-ягодная опытная станция им. И. В. Мичурина (Бердск,  </w:t>
      </w:r>
      <w:proofErr w:type="spellStart"/>
      <w:r w:rsidRPr="00721DBC">
        <w:t>Новосиб</w:t>
      </w:r>
      <w:proofErr w:type="spellEnd"/>
      <w:r w:rsidRPr="00721DBC">
        <w:t>. обл.). Отчет о научно-исследовательской работе по теме : "Разработать технологию пр</w:t>
      </w:r>
      <w:r w:rsidRPr="00721DBC">
        <w:t>о</w:t>
      </w:r>
      <w:r w:rsidRPr="00721DBC">
        <w:t xml:space="preserve">мышленного размножения пионов с экономической эффективностью 8–10 тысяч </w:t>
      </w:r>
      <w:proofErr w:type="spellStart"/>
      <w:r w:rsidRPr="00721DBC">
        <w:t>руб</w:t>
      </w:r>
      <w:proofErr w:type="spellEnd"/>
      <w:r w:rsidRPr="00721DBC">
        <w:t>/га для Новос</w:t>
      </w:r>
      <w:r w:rsidRPr="00721DBC">
        <w:t>и</w:t>
      </w:r>
      <w:r w:rsidRPr="00721DBC">
        <w:t>бирской области" : (промежуточный)/ </w:t>
      </w:r>
      <w:proofErr w:type="spellStart"/>
      <w:r w:rsidRPr="00721DBC">
        <w:t>Всесоюз</w:t>
      </w:r>
      <w:proofErr w:type="spellEnd"/>
      <w:r w:rsidRPr="00721DBC">
        <w:t xml:space="preserve">. акад. с.-х. наук им. В. И. Ленина. </w:t>
      </w:r>
      <w:proofErr w:type="spellStart"/>
      <w:r w:rsidRPr="00721DBC">
        <w:t>Сиб</w:t>
      </w:r>
      <w:proofErr w:type="spellEnd"/>
      <w:r w:rsidRPr="00721DBC">
        <w:t xml:space="preserve">. </w:t>
      </w:r>
      <w:proofErr w:type="spellStart"/>
      <w:r w:rsidRPr="00721DBC">
        <w:t>отд-ние</w:t>
      </w:r>
      <w:proofErr w:type="spellEnd"/>
      <w:r w:rsidRPr="00721DBC">
        <w:t xml:space="preserve">,  </w:t>
      </w:r>
      <w:proofErr w:type="spellStart"/>
      <w:r w:rsidRPr="00721DBC">
        <w:t>Н</w:t>
      </w:r>
      <w:r w:rsidRPr="00721DBC">
        <w:t>о</w:t>
      </w:r>
      <w:r w:rsidRPr="00721DBC">
        <w:t>восиб</w:t>
      </w:r>
      <w:proofErr w:type="spellEnd"/>
      <w:r w:rsidRPr="00721DBC">
        <w:t xml:space="preserve">. зон. </w:t>
      </w:r>
      <w:proofErr w:type="spellStart"/>
      <w:r w:rsidRPr="00721DBC">
        <w:t>плодово-ягод</w:t>
      </w:r>
      <w:proofErr w:type="spellEnd"/>
      <w:r w:rsidRPr="00721DBC">
        <w:t>. опыт. ст. им. И. В. Мичурина. –. –Бердск [</w:t>
      </w:r>
      <w:proofErr w:type="spellStart"/>
      <w:r w:rsidRPr="00721DBC">
        <w:t>Новосиб</w:t>
      </w:r>
      <w:proofErr w:type="spellEnd"/>
      <w:r w:rsidRPr="00721DBC">
        <w:t>. обл.],  1983. –19 с.: ил.,  фот.; 30 см. –</w:t>
      </w:r>
      <w:proofErr w:type="spellStart"/>
      <w:r w:rsidRPr="00721DBC">
        <w:t>Библиогр</w:t>
      </w:r>
      <w:proofErr w:type="spellEnd"/>
      <w:r w:rsidRPr="00721DBC">
        <w:t>.: с. 19 (10 назв.). (Шифр Е2018–111)</w:t>
      </w:r>
    </w:p>
    <w:p w:rsidR="00721DBC" w:rsidRPr="00721DBC" w:rsidRDefault="00721DBC" w:rsidP="00721DBC">
      <w:pPr>
        <w:pStyle w:val="a7"/>
      </w:pPr>
      <w:r w:rsidRPr="00721DBC">
        <w:t>Экземпляры: всего: 1 -102КХ(1)</w:t>
      </w:r>
    </w:p>
    <w:p w:rsidR="00721DBC" w:rsidRPr="00721DBC" w:rsidRDefault="00721DBC" w:rsidP="00721DBC">
      <w:pPr>
        <w:pStyle w:val="20"/>
      </w:pPr>
      <w:r w:rsidRPr="00721DBC">
        <w:rPr>
          <w:b/>
        </w:rPr>
        <w:t>19. Новосибирская</w:t>
      </w:r>
      <w:r w:rsidRPr="00721DBC">
        <w:t xml:space="preserve"> зональная плодово-ягодная опытная станция им. И. В. Мичурина (Бердск,  </w:t>
      </w:r>
      <w:proofErr w:type="spellStart"/>
      <w:r w:rsidRPr="00721DBC">
        <w:t>Новосиб</w:t>
      </w:r>
      <w:proofErr w:type="spellEnd"/>
      <w:r w:rsidRPr="00721DBC">
        <w:t>. обл.). Отчет о научно-исследовательской работе по теме : "Разработать технологию пр</w:t>
      </w:r>
      <w:r w:rsidRPr="00721DBC">
        <w:t>о</w:t>
      </w:r>
      <w:r w:rsidRPr="00721DBC">
        <w:t xml:space="preserve">мышленного размножения пионов с экономической эффективностью 8–10 тысяч </w:t>
      </w:r>
      <w:proofErr w:type="spellStart"/>
      <w:r w:rsidRPr="00721DBC">
        <w:t>руб</w:t>
      </w:r>
      <w:proofErr w:type="spellEnd"/>
      <w:r w:rsidRPr="00721DBC">
        <w:t>/га для Новос</w:t>
      </w:r>
      <w:r w:rsidRPr="00721DBC">
        <w:t>и</w:t>
      </w:r>
      <w:r w:rsidRPr="00721DBC">
        <w:t>бирской области" : (заключительный)/ </w:t>
      </w:r>
      <w:proofErr w:type="spellStart"/>
      <w:r w:rsidRPr="00721DBC">
        <w:t>Всесоюз</w:t>
      </w:r>
      <w:proofErr w:type="spellEnd"/>
      <w:r w:rsidRPr="00721DBC">
        <w:t xml:space="preserve">. акад. с.-х. наук им. В. И. Ленина. </w:t>
      </w:r>
      <w:proofErr w:type="spellStart"/>
      <w:r w:rsidRPr="00721DBC">
        <w:t>Сиб</w:t>
      </w:r>
      <w:proofErr w:type="spellEnd"/>
      <w:r w:rsidRPr="00721DBC">
        <w:t xml:space="preserve">. </w:t>
      </w:r>
      <w:proofErr w:type="spellStart"/>
      <w:r w:rsidRPr="00721DBC">
        <w:t>отд-ние</w:t>
      </w:r>
      <w:proofErr w:type="spellEnd"/>
      <w:r w:rsidRPr="00721DBC">
        <w:t xml:space="preserve">,  </w:t>
      </w:r>
      <w:proofErr w:type="spellStart"/>
      <w:r w:rsidRPr="00721DBC">
        <w:t>Н</w:t>
      </w:r>
      <w:r w:rsidRPr="00721DBC">
        <w:t>о</w:t>
      </w:r>
      <w:r w:rsidRPr="00721DBC">
        <w:t>восиб</w:t>
      </w:r>
      <w:proofErr w:type="spellEnd"/>
      <w:r w:rsidRPr="00721DBC">
        <w:t xml:space="preserve">. зон. </w:t>
      </w:r>
      <w:proofErr w:type="spellStart"/>
      <w:r w:rsidRPr="00721DBC">
        <w:t>плодово-ягод</w:t>
      </w:r>
      <w:proofErr w:type="spellEnd"/>
      <w:r w:rsidRPr="00721DBC">
        <w:t>. опыт. ст. им. И. В. Мичурина. –. –Бердск [</w:t>
      </w:r>
      <w:proofErr w:type="spellStart"/>
      <w:r w:rsidRPr="00721DBC">
        <w:t>Новосиб</w:t>
      </w:r>
      <w:proofErr w:type="spellEnd"/>
      <w:r w:rsidRPr="00721DBC">
        <w:t>. обл.],  1985. –27 с.: табл.,  фот.; 30 см. –</w:t>
      </w:r>
      <w:proofErr w:type="spellStart"/>
      <w:r w:rsidRPr="00721DBC">
        <w:t>Библиогр</w:t>
      </w:r>
      <w:proofErr w:type="spellEnd"/>
      <w:r w:rsidRPr="00721DBC">
        <w:t>.: с. 25 (9 назв.). (Шифр Е2018–110)</w:t>
      </w:r>
    </w:p>
    <w:p w:rsidR="00721DBC" w:rsidRPr="00721DBC" w:rsidRDefault="00721DBC" w:rsidP="00721DBC">
      <w:pPr>
        <w:pStyle w:val="a7"/>
      </w:pPr>
      <w:r w:rsidRPr="00721DBC">
        <w:t>Экземпляры: всего: 1 -102КХ(1)</w:t>
      </w:r>
    </w:p>
    <w:p w:rsidR="00721DBC" w:rsidRPr="00721DBC" w:rsidRDefault="00721DBC" w:rsidP="00721DBC">
      <w:pPr>
        <w:pStyle w:val="20"/>
      </w:pPr>
      <w:r w:rsidRPr="00721DBC">
        <w:rPr>
          <w:b/>
        </w:rPr>
        <w:t>20. Новосибирская</w:t>
      </w:r>
      <w:r w:rsidRPr="00721DBC">
        <w:t xml:space="preserve"> зональная плодово-ягодная опытная станция им. И. В. Мичурина (Бердск,  </w:t>
      </w:r>
      <w:proofErr w:type="spellStart"/>
      <w:r w:rsidRPr="00721DBC">
        <w:t>Новосиб</w:t>
      </w:r>
      <w:proofErr w:type="spellEnd"/>
      <w:r w:rsidRPr="00721DBC">
        <w:t>. обл.). Отчет о научно-исследовательской работе по теме: "Выявить агротехнические при</w:t>
      </w:r>
      <w:r w:rsidRPr="00721DBC">
        <w:t>е</w:t>
      </w:r>
      <w:r w:rsidRPr="00721DBC">
        <w:lastRenderedPageBreak/>
        <w:t>мы,  позволяющие ежегодно получать высокие урожаи черной смородины" : (промежуточный о</w:t>
      </w:r>
      <w:r w:rsidRPr="00721DBC">
        <w:t>т</w:t>
      </w:r>
      <w:r w:rsidRPr="00721DBC">
        <w:t>чет)/ </w:t>
      </w:r>
      <w:proofErr w:type="spellStart"/>
      <w:r w:rsidRPr="00721DBC">
        <w:t>Всесоюз</w:t>
      </w:r>
      <w:proofErr w:type="spellEnd"/>
      <w:r w:rsidRPr="00721DBC">
        <w:t xml:space="preserve">. акад. с.-х. наук им. В. И. Ленина. </w:t>
      </w:r>
      <w:proofErr w:type="spellStart"/>
      <w:r w:rsidRPr="00721DBC">
        <w:t>Сиб</w:t>
      </w:r>
      <w:proofErr w:type="spellEnd"/>
      <w:r w:rsidRPr="00721DBC">
        <w:t xml:space="preserve">. </w:t>
      </w:r>
      <w:proofErr w:type="spellStart"/>
      <w:r w:rsidRPr="00721DBC">
        <w:t>отд-ние</w:t>
      </w:r>
      <w:proofErr w:type="spellEnd"/>
      <w:r w:rsidRPr="00721DBC">
        <w:t xml:space="preserve">,  </w:t>
      </w:r>
      <w:proofErr w:type="spellStart"/>
      <w:r w:rsidRPr="00721DBC">
        <w:t>Новосиб</w:t>
      </w:r>
      <w:proofErr w:type="spellEnd"/>
      <w:r w:rsidRPr="00721DBC">
        <w:t xml:space="preserve">. зон. </w:t>
      </w:r>
      <w:proofErr w:type="spellStart"/>
      <w:r w:rsidRPr="00721DBC">
        <w:t>плодово-ягод</w:t>
      </w:r>
      <w:proofErr w:type="spellEnd"/>
      <w:r w:rsidRPr="00721DBC">
        <w:t>. опыт. ст. им. И. В. Мичурина. –Бердск [</w:t>
      </w:r>
      <w:proofErr w:type="spellStart"/>
      <w:r w:rsidRPr="00721DBC">
        <w:t>Новосиб</w:t>
      </w:r>
      <w:proofErr w:type="spellEnd"/>
      <w:r w:rsidRPr="00721DBC">
        <w:t>. обл.],  1981. –12 с.: табл.; 30 см.  –</w:t>
      </w:r>
      <w:proofErr w:type="spellStart"/>
      <w:r w:rsidRPr="00721DBC">
        <w:t>Библиогр</w:t>
      </w:r>
      <w:proofErr w:type="spellEnd"/>
      <w:r w:rsidRPr="00721DBC">
        <w:t>.: с. 12 (11 назв.). (Шифр Е2018–118)</w:t>
      </w:r>
    </w:p>
    <w:p w:rsidR="00721DBC" w:rsidRPr="00721DBC" w:rsidRDefault="00721DBC" w:rsidP="00721DBC">
      <w:pPr>
        <w:pStyle w:val="a7"/>
      </w:pPr>
      <w:r w:rsidRPr="00721DBC">
        <w:t>Экземпляры: всего: 1 -102КХ(1)</w:t>
      </w:r>
    </w:p>
    <w:p w:rsidR="00D15AF2" w:rsidRPr="00D15AF2" w:rsidRDefault="00D15AF2" w:rsidP="00D15AF2">
      <w:pPr>
        <w:pStyle w:val="20"/>
      </w:pPr>
      <w:r w:rsidRPr="00D15AF2">
        <w:rPr>
          <w:b/>
        </w:rPr>
        <w:t>21. Новосибирская</w:t>
      </w:r>
      <w:r w:rsidRPr="00D15AF2">
        <w:t xml:space="preserve"> зональная плодово-ягодная опытная станция им. И. В. Мичурина (Бердск,  </w:t>
      </w:r>
      <w:proofErr w:type="spellStart"/>
      <w:r w:rsidRPr="00D15AF2">
        <w:t>Новосиб</w:t>
      </w:r>
      <w:proofErr w:type="spellEnd"/>
      <w:r w:rsidRPr="00D15AF2">
        <w:t>. обл.). Отчет о научно-исследовательской работе по теме: "Подбор ассортимента и разр</w:t>
      </w:r>
      <w:r w:rsidRPr="00D15AF2">
        <w:t>а</w:t>
      </w:r>
      <w:r w:rsidRPr="00D15AF2">
        <w:t>ботка агротехники декоративных растений в Новосибирской области",  Раздел : Производственно-биологическое изучение корневищных цветочных многолетников" (промежуточный отчет)/ </w:t>
      </w:r>
      <w:proofErr w:type="spellStart"/>
      <w:r w:rsidRPr="00D15AF2">
        <w:t>Новосиб</w:t>
      </w:r>
      <w:proofErr w:type="spellEnd"/>
      <w:r w:rsidRPr="00D15AF2">
        <w:t xml:space="preserve">. зон. </w:t>
      </w:r>
      <w:proofErr w:type="spellStart"/>
      <w:r w:rsidRPr="00D15AF2">
        <w:t>плодово-ягод</w:t>
      </w:r>
      <w:proofErr w:type="spellEnd"/>
      <w:r w:rsidRPr="00D15AF2">
        <w:t xml:space="preserve">. опыт. ст. им. И. В. Мичурина,  </w:t>
      </w:r>
      <w:proofErr w:type="spellStart"/>
      <w:r w:rsidRPr="00D15AF2">
        <w:t>М-во</w:t>
      </w:r>
      <w:proofErr w:type="spellEnd"/>
      <w:r w:rsidRPr="00D15AF2">
        <w:t xml:space="preserve"> сел. </w:t>
      </w:r>
      <w:proofErr w:type="spellStart"/>
      <w:r w:rsidRPr="00D15AF2">
        <w:t>хоз-ва</w:t>
      </w:r>
      <w:proofErr w:type="spellEnd"/>
      <w:r w:rsidRPr="00D15AF2">
        <w:t xml:space="preserve"> РСФСР,  Гл. упр. </w:t>
      </w:r>
      <w:proofErr w:type="spellStart"/>
      <w:r w:rsidRPr="00D15AF2">
        <w:t>с-х</w:t>
      </w:r>
      <w:proofErr w:type="spellEnd"/>
      <w:r w:rsidRPr="00D15AF2">
        <w:t>. науки и пр</w:t>
      </w:r>
      <w:r w:rsidRPr="00D15AF2">
        <w:t>о</w:t>
      </w:r>
      <w:r w:rsidRPr="00D15AF2">
        <w:t>паганды. –. –Бердск [</w:t>
      </w:r>
      <w:proofErr w:type="spellStart"/>
      <w:r w:rsidRPr="00D15AF2">
        <w:t>Новосиб</w:t>
      </w:r>
      <w:proofErr w:type="spellEnd"/>
      <w:r w:rsidRPr="00D15AF2">
        <w:t>. обл.],  1978. –73 с.: ил.,  фот.; 30 см +Прил.: с. 42–73. (Шифр Е2018–116)</w:t>
      </w:r>
    </w:p>
    <w:p w:rsidR="00D15AF2" w:rsidRPr="00D15AF2" w:rsidRDefault="00D15AF2" w:rsidP="00D15AF2">
      <w:pPr>
        <w:pStyle w:val="a7"/>
      </w:pPr>
      <w:r w:rsidRPr="00D15AF2">
        <w:t>Экземпляры: всего: 1 -102КХ(1)</w:t>
      </w:r>
    </w:p>
    <w:p w:rsidR="00D15AF2" w:rsidRPr="00D15AF2" w:rsidRDefault="00D15AF2" w:rsidP="00D15AF2">
      <w:pPr>
        <w:pStyle w:val="20"/>
      </w:pPr>
      <w:r w:rsidRPr="00D15AF2">
        <w:rPr>
          <w:b/>
        </w:rPr>
        <w:t>22. Новосибирская</w:t>
      </w:r>
      <w:r w:rsidRPr="00D15AF2">
        <w:t xml:space="preserve"> зональная плодово-ягодная опытная станция им. И. В. Мичурина (Бердск,  </w:t>
      </w:r>
      <w:proofErr w:type="spellStart"/>
      <w:r w:rsidRPr="00D15AF2">
        <w:t>Новосиб</w:t>
      </w:r>
      <w:proofErr w:type="spellEnd"/>
      <w:r w:rsidRPr="00D15AF2">
        <w:t>. обл.). Отчет о научно-исследовательской работе по теме: "Уточнить схемы посадки,  фо</w:t>
      </w:r>
      <w:r w:rsidRPr="00D15AF2">
        <w:t>р</w:t>
      </w:r>
      <w:r w:rsidRPr="00D15AF2">
        <w:t xml:space="preserve">мировки насаждений,  сроки их эксплуатации,  плодосмен,  </w:t>
      </w:r>
      <w:proofErr w:type="spellStart"/>
      <w:r w:rsidRPr="00D15AF2">
        <w:t>предпосадочную</w:t>
      </w:r>
      <w:proofErr w:type="spellEnd"/>
      <w:r w:rsidRPr="00D15AF2">
        <w:t xml:space="preserve"> подготовку почвы для смородины" : (промежуточный)/ </w:t>
      </w:r>
      <w:proofErr w:type="spellStart"/>
      <w:r w:rsidRPr="00D15AF2">
        <w:t>Всесоюз</w:t>
      </w:r>
      <w:proofErr w:type="spellEnd"/>
      <w:r w:rsidRPr="00D15AF2">
        <w:t xml:space="preserve">. акад. с.-х. наук им. В. И. Ленина. </w:t>
      </w:r>
      <w:proofErr w:type="spellStart"/>
      <w:r w:rsidRPr="00D15AF2">
        <w:t>Сиб</w:t>
      </w:r>
      <w:proofErr w:type="spellEnd"/>
      <w:r w:rsidRPr="00D15AF2">
        <w:t xml:space="preserve">. </w:t>
      </w:r>
      <w:proofErr w:type="spellStart"/>
      <w:r w:rsidRPr="00D15AF2">
        <w:t>отд-ние</w:t>
      </w:r>
      <w:proofErr w:type="spellEnd"/>
      <w:r w:rsidRPr="00D15AF2">
        <w:t xml:space="preserve">,  </w:t>
      </w:r>
      <w:proofErr w:type="spellStart"/>
      <w:r w:rsidRPr="00D15AF2">
        <w:t>Новосиб</w:t>
      </w:r>
      <w:proofErr w:type="spellEnd"/>
      <w:r w:rsidRPr="00D15AF2">
        <w:t xml:space="preserve">. зон. </w:t>
      </w:r>
      <w:proofErr w:type="spellStart"/>
      <w:r w:rsidRPr="00D15AF2">
        <w:t>плодово-ягод</w:t>
      </w:r>
      <w:proofErr w:type="spellEnd"/>
      <w:r w:rsidRPr="00D15AF2">
        <w:t>. опыт. ст. им. И. В. Мичурина. –Бердск [</w:t>
      </w:r>
      <w:proofErr w:type="spellStart"/>
      <w:r w:rsidRPr="00D15AF2">
        <w:t>Новосиб</w:t>
      </w:r>
      <w:proofErr w:type="spellEnd"/>
      <w:r w:rsidRPr="00D15AF2">
        <w:t>. обл.],  1982. –17 с.: табл.; 30 см +Прил.: с. 17. –</w:t>
      </w:r>
      <w:proofErr w:type="spellStart"/>
      <w:r w:rsidRPr="00D15AF2">
        <w:t>Библиогр</w:t>
      </w:r>
      <w:proofErr w:type="spellEnd"/>
      <w:r w:rsidRPr="00D15AF2">
        <w:t>.: с. 13–15 (33 назв.). (Шифр Е2018–119)</w:t>
      </w:r>
    </w:p>
    <w:p w:rsidR="00D15AF2" w:rsidRPr="00D15AF2" w:rsidRDefault="00D15AF2" w:rsidP="00D15AF2">
      <w:pPr>
        <w:pStyle w:val="a7"/>
      </w:pPr>
      <w:r w:rsidRPr="00D15AF2">
        <w:t>Экземпляры: всего: 1 -102КХ(1)</w:t>
      </w:r>
    </w:p>
    <w:p w:rsidR="00D15AF2" w:rsidRPr="00D15AF2" w:rsidRDefault="00D15AF2" w:rsidP="00D15AF2">
      <w:pPr>
        <w:pStyle w:val="20"/>
      </w:pPr>
      <w:r w:rsidRPr="00D15AF2">
        <w:rPr>
          <w:b/>
        </w:rPr>
        <w:t>23. Новосибирская</w:t>
      </w:r>
      <w:r w:rsidRPr="00D15AF2">
        <w:t xml:space="preserve"> плодово-ягодная опытная станция им. И. В. Мичурина (Бердск,  </w:t>
      </w:r>
      <w:proofErr w:type="spellStart"/>
      <w:r w:rsidRPr="00D15AF2">
        <w:t>Новосиб</w:t>
      </w:r>
      <w:proofErr w:type="spellEnd"/>
      <w:r w:rsidRPr="00D15AF2">
        <w:t>. обл.). Краткий отчет по теме: "Цветоводство" за 1948 год/ </w:t>
      </w:r>
      <w:proofErr w:type="spellStart"/>
      <w:r w:rsidRPr="00D15AF2">
        <w:t>Новосиб</w:t>
      </w:r>
      <w:proofErr w:type="spellEnd"/>
      <w:r w:rsidRPr="00D15AF2">
        <w:t xml:space="preserve">. </w:t>
      </w:r>
      <w:proofErr w:type="spellStart"/>
      <w:r w:rsidRPr="00D15AF2">
        <w:t>плодово-ягод</w:t>
      </w:r>
      <w:proofErr w:type="spellEnd"/>
      <w:r w:rsidRPr="00D15AF2">
        <w:t>. опыт. ст. им. И. В. Мичурина. –Бердск [</w:t>
      </w:r>
      <w:proofErr w:type="spellStart"/>
      <w:r w:rsidRPr="00D15AF2">
        <w:t>Новосиб</w:t>
      </w:r>
      <w:proofErr w:type="spellEnd"/>
      <w:r w:rsidRPr="00D15AF2">
        <w:t>. обл.],  [1948]. –89 с.: табл.,  фот.; 30 см. (Шифр Е2018–120)</w:t>
      </w:r>
    </w:p>
    <w:p w:rsidR="00D15AF2" w:rsidRPr="00D15AF2" w:rsidRDefault="00D15AF2" w:rsidP="00D15AF2">
      <w:pPr>
        <w:pStyle w:val="a7"/>
      </w:pPr>
      <w:r w:rsidRPr="00D15AF2">
        <w:t>Экземпляры: всего: 1 -102КХ(1)</w:t>
      </w:r>
    </w:p>
    <w:p w:rsidR="00D15AF2" w:rsidRPr="00D15AF2" w:rsidRDefault="00D15AF2" w:rsidP="00D15AF2">
      <w:pPr>
        <w:pStyle w:val="20"/>
      </w:pPr>
      <w:r w:rsidRPr="00D15AF2">
        <w:rPr>
          <w:b/>
        </w:rPr>
        <w:t>24. Новосибирская</w:t>
      </w:r>
      <w:r w:rsidRPr="00D15AF2">
        <w:t xml:space="preserve"> плодово-ягодная опытная станция им. И. В. Мичурина (Бердск,  </w:t>
      </w:r>
      <w:proofErr w:type="spellStart"/>
      <w:r w:rsidRPr="00D15AF2">
        <w:t>Новосиб</w:t>
      </w:r>
      <w:proofErr w:type="spellEnd"/>
      <w:r w:rsidRPr="00D15AF2">
        <w:t>. обл.). Отчет за 1949 год "Цветоводство"/ </w:t>
      </w:r>
      <w:proofErr w:type="spellStart"/>
      <w:r w:rsidRPr="00D15AF2">
        <w:t>Новосиб</w:t>
      </w:r>
      <w:proofErr w:type="spellEnd"/>
      <w:r w:rsidRPr="00D15AF2">
        <w:t xml:space="preserve">. </w:t>
      </w:r>
      <w:proofErr w:type="spellStart"/>
      <w:r w:rsidRPr="00D15AF2">
        <w:t>плодово-ягод</w:t>
      </w:r>
      <w:proofErr w:type="spellEnd"/>
      <w:r w:rsidRPr="00D15AF2">
        <w:t>. опыт. ст. им. И. В. Мичурина. –Бердск [</w:t>
      </w:r>
      <w:proofErr w:type="spellStart"/>
      <w:r w:rsidRPr="00D15AF2">
        <w:t>Новосиб</w:t>
      </w:r>
      <w:proofErr w:type="spellEnd"/>
      <w:r w:rsidRPr="00D15AF2">
        <w:t>. обл.],  1949. –88 с.: табл.,  фот.; 30 см. (Шифр Е2018–115)</w:t>
      </w:r>
    </w:p>
    <w:p w:rsidR="00D15AF2" w:rsidRPr="00D15AF2" w:rsidRDefault="00D15AF2" w:rsidP="00D15AF2">
      <w:pPr>
        <w:pStyle w:val="a7"/>
      </w:pPr>
      <w:r w:rsidRPr="00D15AF2">
        <w:t>Экземпляры: всего: 1 -102КХ(1)</w:t>
      </w:r>
    </w:p>
    <w:p w:rsidR="00D15AF2" w:rsidRPr="00D15AF2" w:rsidRDefault="00D15AF2" w:rsidP="00D15AF2">
      <w:pPr>
        <w:pStyle w:val="20"/>
      </w:pPr>
      <w:r w:rsidRPr="00D15AF2">
        <w:rPr>
          <w:b/>
        </w:rPr>
        <w:t>25. Новосибирская</w:t>
      </w:r>
      <w:r w:rsidRPr="00D15AF2">
        <w:t xml:space="preserve"> плодово-ягодная опытная станция им. И. В. Мичурина (Бердск,  </w:t>
      </w:r>
      <w:proofErr w:type="spellStart"/>
      <w:r w:rsidRPr="00D15AF2">
        <w:t>Новосиб</w:t>
      </w:r>
      <w:proofErr w:type="spellEnd"/>
      <w:r w:rsidRPr="00D15AF2">
        <w:t>. обл.). Отчет за 1953 год по теме: "</w:t>
      </w:r>
      <w:proofErr w:type="spellStart"/>
      <w:r w:rsidRPr="00D15AF2">
        <w:t>Сортоизучение</w:t>
      </w:r>
      <w:proofErr w:type="spellEnd"/>
      <w:r w:rsidRPr="00D15AF2">
        <w:t>,  селекция и размножение цветочно-декоративных растений для озеленения колхозов и совхозов"/ </w:t>
      </w:r>
      <w:proofErr w:type="spellStart"/>
      <w:r w:rsidRPr="00D15AF2">
        <w:t>Новосиб</w:t>
      </w:r>
      <w:proofErr w:type="spellEnd"/>
      <w:r w:rsidRPr="00D15AF2">
        <w:t xml:space="preserve">. </w:t>
      </w:r>
      <w:proofErr w:type="spellStart"/>
      <w:r w:rsidRPr="00D15AF2">
        <w:t>плодово-ягод</w:t>
      </w:r>
      <w:proofErr w:type="spellEnd"/>
      <w:r w:rsidRPr="00D15AF2">
        <w:t>. опыт. ст. им. И. В. Мичур</w:t>
      </w:r>
      <w:r w:rsidRPr="00D15AF2">
        <w:t>и</w:t>
      </w:r>
      <w:r w:rsidRPr="00D15AF2">
        <w:t>на. –Бердск [</w:t>
      </w:r>
      <w:proofErr w:type="spellStart"/>
      <w:r w:rsidRPr="00D15AF2">
        <w:t>Новосиб</w:t>
      </w:r>
      <w:proofErr w:type="spellEnd"/>
      <w:r w:rsidRPr="00D15AF2">
        <w:t>. обл.],  1954. –33 с.: табл.; 30 см. –(Шифр Е2018–121)</w:t>
      </w:r>
    </w:p>
    <w:p w:rsidR="00D15AF2" w:rsidRPr="00D15AF2" w:rsidRDefault="00D15AF2" w:rsidP="00D15AF2">
      <w:pPr>
        <w:pStyle w:val="a7"/>
      </w:pPr>
      <w:r w:rsidRPr="00D15AF2">
        <w:t>Экземпляры: всего: 1 -102КХ(1)</w:t>
      </w:r>
    </w:p>
    <w:p w:rsidR="00D15AF2" w:rsidRPr="00D15AF2" w:rsidRDefault="00D15AF2" w:rsidP="00D15AF2">
      <w:pPr>
        <w:pStyle w:val="20"/>
      </w:pPr>
      <w:r w:rsidRPr="00D15AF2">
        <w:rPr>
          <w:b/>
        </w:rPr>
        <w:t>26. Новосибирская</w:t>
      </w:r>
      <w:r w:rsidRPr="00D15AF2">
        <w:t xml:space="preserve"> плодово-ягодная опытная станция им. И. В. Мичурина (Бердск,  </w:t>
      </w:r>
      <w:proofErr w:type="spellStart"/>
      <w:r w:rsidRPr="00D15AF2">
        <w:t>Новосиб</w:t>
      </w:r>
      <w:proofErr w:type="spellEnd"/>
      <w:r w:rsidRPr="00D15AF2">
        <w:t xml:space="preserve">. обл.). Сводный научный отчет по теме : "Селекция и </w:t>
      </w:r>
      <w:proofErr w:type="spellStart"/>
      <w:r w:rsidRPr="00D15AF2">
        <w:t>сортоизучение</w:t>
      </w:r>
      <w:proofErr w:type="spellEnd"/>
      <w:r w:rsidRPr="00D15AF2">
        <w:t xml:space="preserve"> ягодных культур"/ </w:t>
      </w:r>
      <w:proofErr w:type="spellStart"/>
      <w:r w:rsidRPr="00D15AF2">
        <w:t>Новосиб</w:t>
      </w:r>
      <w:proofErr w:type="spellEnd"/>
      <w:r w:rsidRPr="00D15AF2">
        <w:t xml:space="preserve">. </w:t>
      </w:r>
      <w:proofErr w:type="spellStart"/>
      <w:r w:rsidRPr="00D15AF2">
        <w:t>пл</w:t>
      </w:r>
      <w:r w:rsidRPr="00D15AF2">
        <w:t>о</w:t>
      </w:r>
      <w:r w:rsidRPr="00D15AF2">
        <w:t>дово-ягод</w:t>
      </w:r>
      <w:proofErr w:type="spellEnd"/>
      <w:r w:rsidRPr="00D15AF2">
        <w:t>. опыт. ст. им. И. В. Мичурина. –Бердск [</w:t>
      </w:r>
      <w:proofErr w:type="spellStart"/>
      <w:r w:rsidRPr="00D15AF2">
        <w:t>Новосиб</w:t>
      </w:r>
      <w:proofErr w:type="spellEnd"/>
      <w:r w:rsidRPr="00D15AF2">
        <w:t>. обл.],  1960. –251 с.: табл.; 30 см.  (Шифр Е2018–123)</w:t>
      </w:r>
    </w:p>
    <w:p w:rsidR="00D15AF2" w:rsidRPr="00D15AF2" w:rsidRDefault="00D15AF2" w:rsidP="00D15AF2">
      <w:pPr>
        <w:pStyle w:val="a7"/>
      </w:pPr>
      <w:r w:rsidRPr="00D15AF2">
        <w:t>Экземпляры: всего: 1 -102КХ(1)</w:t>
      </w:r>
    </w:p>
    <w:p w:rsidR="00D15AF2" w:rsidRPr="00D15AF2" w:rsidRDefault="00D15AF2" w:rsidP="00D15AF2">
      <w:pPr>
        <w:pStyle w:val="20"/>
      </w:pPr>
      <w:r w:rsidRPr="00D15AF2">
        <w:rPr>
          <w:b/>
        </w:rPr>
        <w:t>27. Новосибирская</w:t>
      </w:r>
      <w:r w:rsidRPr="00D15AF2">
        <w:t xml:space="preserve"> плодово-ягодная опытная станция им. И. В. Мичурина (Бердск,  </w:t>
      </w:r>
      <w:proofErr w:type="spellStart"/>
      <w:r w:rsidRPr="00D15AF2">
        <w:t>Новосиб</w:t>
      </w:r>
      <w:proofErr w:type="spellEnd"/>
      <w:r w:rsidRPr="00D15AF2">
        <w:t>. обл.). Тематический план на 1974 год по теме: "Подбор ассортимента и разработка агротехники д</w:t>
      </w:r>
      <w:r w:rsidRPr="00D15AF2">
        <w:t>е</w:t>
      </w:r>
      <w:r w:rsidRPr="00D15AF2">
        <w:t>коративных растений в Новосибирской области"/ </w:t>
      </w:r>
      <w:proofErr w:type="spellStart"/>
      <w:r w:rsidRPr="00D15AF2">
        <w:t>Новосиб</w:t>
      </w:r>
      <w:proofErr w:type="spellEnd"/>
      <w:r w:rsidRPr="00D15AF2">
        <w:t xml:space="preserve">. </w:t>
      </w:r>
      <w:proofErr w:type="spellStart"/>
      <w:r w:rsidRPr="00D15AF2">
        <w:t>плодово-ягод</w:t>
      </w:r>
      <w:proofErr w:type="spellEnd"/>
      <w:r w:rsidRPr="00D15AF2">
        <w:t>. опыт. ст. им. И. В. Мич</w:t>
      </w:r>
      <w:r w:rsidRPr="00D15AF2">
        <w:t>у</w:t>
      </w:r>
      <w:r w:rsidRPr="00D15AF2">
        <w:t xml:space="preserve">рина,  </w:t>
      </w:r>
      <w:proofErr w:type="spellStart"/>
      <w:r w:rsidRPr="00D15AF2">
        <w:t>М-во</w:t>
      </w:r>
      <w:proofErr w:type="spellEnd"/>
      <w:r w:rsidRPr="00D15AF2">
        <w:t xml:space="preserve"> сел. </w:t>
      </w:r>
      <w:proofErr w:type="spellStart"/>
      <w:r w:rsidRPr="00D15AF2">
        <w:t>хоз-ва</w:t>
      </w:r>
      <w:proofErr w:type="spellEnd"/>
      <w:r w:rsidRPr="00D15AF2">
        <w:t xml:space="preserve"> РСФСР. –Бердск [</w:t>
      </w:r>
      <w:proofErr w:type="spellStart"/>
      <w:r w:rsidRPr="00D15AF2">
        <w:t>Новосиб</w:t>
      </w:r>
      <w:proofErr w:type="spellEnd"/>
      <w:r w:rsidRPr="00D15AF2">
        <w:t>. обл.],  1974. –53 с.; 30 см.  (Шифр Е2018–112)</w:t>
      </w:r>
    </w:p>
    <w:p w:rsidR="00D15AF2" w:rsidRPr="00D15AF2" w:rsidRDefault="00D15AF2" w:rsidP="00D15AF2">
      <w:pPr>
        <w:pStyle w:val="a7"/>
      </w:pPr>
      <w:r w:rsidRPr="00D15AF2">
        <w:t>Экземпляры: всего: 1 -102КХ(1)</w:t>
      </w:r>
    </w:p>
    <w:p w:rsidR="00D15AF2" w:rsidRPr="00D15AF2" w:rsidRDefault="00D15AF2" w:rsidP="00D15AF2">
      <w:pPr>
        <w:pStyle w:val="20"/>
      </w:pPr>
      <w:r w:rsidRPr="00D15AF2">
        <w:rPr>
          <w:b/>
        </w:rPr>
        <w:t>28. Оценка</w:t>
      </w:r>
      <w:r w:rsidRPr="00D15AF2">
        <w:t xml:space="preserve"> </w:t>
      </w:r>
      <w:proofErr w:type="spellStart"/>
      <w:r w:rsidRPr="00D15AF2">
        <w:t>биоресурсной</w:t>
      </w:r>
      <w:proofErr w:type="spellEnd"/>
      <w:r w:rsidRPr="00D15AF2">
        <w:t xml:space="preserve"> коллекции картофеля/ Н. А. </w:t>
      </w:r>
      <w:proofErr w:type="spellStart"/>
      <w:r w:rsidRPr="00D15AF2">
        <w:t>Лапшинов</w:t>
      </w:r>
      <w:proofErr w:type="spellEnd"/>
      <w:r w:rsidRPr="00D15AF2">
        <w:t xml:space="preserve">,  В. П. </w:t>
      </w:r>
      <w:proofErr w:type="spellStart"/>
      <w:r w:rsidRPr="00D15AF2">
        <w:t>Ходаева</w:t>
      </w:r>
      <w:proofErr w:type="spellEnd"/>
      <w:r w:rsidRPr="00D15AF2">
        <w:t xml:space="preserve">,  В. И. Куликова [и др.]; </w:t>
      </w:r>
      <w:proofErr w:type="spellStart"/>
      <w:r w:rsidRPr="00D15AF2">
        <w:t>Кемер</w:t>
      </w:r>
      <w:proofErr w:type="spellEnd"/>
      <w:r w:rsidRPr="00D15AF2">
        <w:t xml:space="preserve">. </w:t>
      </w:r>
      <w:proofErr w:type="spellStart"/>
      <w:r w:rsidRPr="00D15AF2">
        <w:t>науч.-исслед</w:t>
      </w:r>
      <w:proofErr w:type="spellEnd"/>
      <w:r w:rsidRPr="00D15AF2">
        <w:t xml:space="preserve">. </w:t>
      </w:r>
      <w:proofErr w:type="spellStart"/>
      <w:r w:rsidRPr="00D15AF2">
        <w:t>ин</w:t>
      </w:r>
      <w:r w:rsidRPr="00D15AF2">
        <w:noBreakHyphen/>
        <w:t>т</w:t>
      </w:r>
      <w:proofErr w:type="spellEnd"/>
      <w:r w:rsidRPr="00D15AF2">
        <w:t xml:space="preserve"> сел. </w:t>
      </w:r>
      <w:proofErr w:type="spellStart"/>
      <w:r w:rsidRPr="00D15AF2">
        <w:t>хоз-ва</w:t>
      </w:r>
      <w:proofErr w:type="spellEnd"/>
      <w:r w:rsidRPr="00D15AF2">
        <w:t xml:space="preserve"> –фил. </w:t>
      </w:r>
      <w:proofErr w:type="spellStart"/>
      <w:r w:rsidRPr="00D15AF2">
        <w:t>Сиб</w:t>
      </w:r>
      <w:proofErr w:type="spellEnd"/>
      <w:r w:rsidRPr="00D15AF2">
        <w:t xml:space="preserve">. </w:t>
      </w:r>
      <w:proofErr w:type="spellStart"/>
      <w:r w:rsidRPr="00D15AF2">
        <w:t>федер</w:t>
      </w:r>
      <w:proofErr w:type="spellEnd"/>
      <w:r w:rsidRPr="00D15AF2">
        <w:t xml:space="preserve">. </w:t>
      </w:r>
      <w:proofErr w:type="spellStart"/>
      <w:r w:rsidRPr="00D15AF2">
        <w:t>науч</w:t>
      </w:r>
      <w:proofErr w:type="spellEnd"/>
      <w:r w:rsidRPr="00D15AF2">
        <w:t xml:space="preserve">. центра </w:t>
      </w:r>
      <w:proofErr w:type="spellStart"/>
      <w:r w:rsidRPr="00D15AF2">
        <w:t>агробиотехнологий</w:t>
      </w:r>
      <w:proofErr w:type="spellEnd"/>
      <w:r w:rsidRPr="00D15AF2">
        <w:t xml:space="preserve"> Рос. акад. наук // Сибирский вестник сельскохозяйственной науки. –</w:t>
      </w:r>
      <w:proofErr w:type="spellStart"/>
      <w:r w:rsidRPr="00D15AF2">
        <w:t>Краснообск</w:t>
      </w:r>
      <w:proofErr w:type="spellEnd"/>
      <w:r w:rsidRPr="00D15AF2">
        <w:t xml:space="preserve"> (</w:t>
      </w:r>
      <w:proofErr w:type="spellStart"/>
      <w:r w:rsidRPr="00D15AF2">
        <w:t>Новосиб</w:t>
      </w:r>
      <w:proofErr w:type="spellEnd"/>
      <w:r w:rsidRPr="00D15AF2">
        <w:t>. обл.),  2017. –Т. 47 № 6. –С.19–27: табл. –Рез. на англ. яз. –</w:t>
      </w:r>
      <w:proofErr w:type="spellStart"/>
      <w:r w:rsidRPr="00D15AF2">
        <w:t>Библиогр</w:t>
      </w:r>
      <w:proofErr w:type="spellEnd"/>
      <w:r w:rsidRPr="00D15AF2">
        <w:t>.: с. 24–26 (18 назв.)</w:t>
      </w:r>
    </w:p>
    <w:p w:rsidR="00D15AF2" w:rsidRPr="00D15AF2" w:rsidRDefault="00D15AF2" w:rsidP="00D15AF2">
      <w:pPr>
        <w:pStyle w:val="20"/>
      </w:pPr>
      <w:r w:rsidRPr="00D15AF2">
        <w:rPr>
          <w:b/>
        </w:rPr>
        <w:t>29. Продуктивность</w:t>
      </w:r>
      <w:r w:rsidRPr="00D15AF2">
        <w:t xml:space="preserve"> совместных посевов кукурузы и сорго в условиях лесостепи Западной С</w:t>
      </w:r>
      <w:r w:rsidRPr="00D15AF2">
        <w:t>и</w:t>
      </w:r>
      <w:r w:rsidRPr="00D15AF2">
        <w:t xml:space="preserve">бири/ Н. И. Кашеваров,  А. А. Полищук,  В. И. Понамарева [и др.]; </w:t>
      </w:r>
      <w:proofErr w:type="spellStart"/>
      <w:r w:rsidRPr="00D15AF2">
        <w:t>Сиб</w:t>
      </w:r>
      <w:proofErr w:type="spellEnd"/>
      <w:r w:rsidRPr="00D15AF2">
        <w:t xml:space="preserve">. </w:t>
      </w:r>
      <w:proofErr w:type="spellStart"/>
      <w:r w:rsidRPr="00D15AF2">
        <w:t>науч.-исслед</w:t>
      </w:r>
      <w:proofErr w:type="spellEnd"/>
      <w:r w:rsidRPr="00D15AF2">
        <w:t xml:space="preserve">. </w:t>
      </w:r>
      <w:proofErr w:type="spellStart"/>
      <w:r w:rsidRPr="00D15AF2">
        <w:t>ин</w:t>
      </w:r>
      <w:r w:rsidRPr="00D15AF2">
        <w:noBreakHyphen/>
        <w:t>т</w:t>
      </w:r>
      <w:proofErr w:type="spellEnd"/>
      <w:r w:rsidRPr="00D15AF2">
        <w:t xml:space="preserve"> кормов </w:t>
      </w:r>
      <w:proofErr w:type="spellStart"/>
      <w:r w:rsidRPr="00D15AF2">
        <w:t>Сиб</w:t>
      </w:r>
      <w:proofErr w:type="spellEnd"/>
      <w:r w:rsidRPr="00D15AF2">
        <w:t xml:space="preserve">. </w:t>
      </w:r>
      <w:proofErr w:type="spellStart"/>
      <w:r w:rsidRPr="00D15AF2">
        <w:t>федер</w:t>
      </w:r>
      <w:proofErr w:type="spellEnd"/>
      <w:r w:rsidRPr="00D15AF2">
        <w:t xml:space="preserve">. </w:t>
      </w:r>
      <w:proofErr w:type="spellStart"/>
      <w:r w:rsidRPr="00D15AF2">
        <w:t>науч</w:t>
      </w:r>
      <w:proofErr w:type="spellEnd"/>
      <w:r w:rsidRPr="00D15AF2">
        <w:t xml:space="preserve">. центра </w:t>
      </w:r>
      <w:proofErr w:type="spellStart"/>
      <w:r w:rsidRPr="00D15AF2">
        <w:t>агробиотехнологий</w:t>
      </w:r>
      <w:proofErr w:type="spellEnd"/>
      <w:r w:rsidRPr="00D15AF2">
        <w:t xml:space="preserve"> Рос. акад. наук // Сибирский вестник сельскохозяйс</w:t>
      </w:r>
      <w:r w:rsidRPr="00D15AF2">
        <w:t>т</w:t>
      </w:r>
      <w:r w:rsidRPr="00D15AF2">
        <w:t>венной науки. –</w:t>
      </w:r>
      <w:proofErr w:type="spellStart"/>
      <w:r w:rsidRPr="00D15AF2">
        <w:t>Краснообск</w:t>
      </w:r>
      <w:proofErr w:type="spellEnd"/>
      <w:r w:rsidRPr="00D15AF2">
        <w:t xml:space="preserve"> (</w:t>
      </w:r>
      <w:proofErr w:type="spellStart"/>
      <w:r w:rsidRPr="00D15AF2">
        <w:t>Новосиб</w:t>
      </w:r>
      <w:proofErr w:type="spellEnd"/>
      <w:r w:rsidRPr="00D15AF2">
        <w:t>. обл.),  2017. –Т. 47 № 6. –С.44–50: табл. –Рез. на англ. яз. –</w:t>
      </w:r>
      <w:proofErr w:type="spellStart"/>
      <w:r w:rsidRPr="00D15AF2">
        <w:t>Библиогр</w:t>
      </w:r>
      <w:proofErr w:type="spellEnd"/>
      <w:r w:rsidRPr="00D15AF2">
        <w:t>.: с. 48–50 (22 назв.)</w:t>
      </w:r>
    </w:p>
    <w:p w:rsidR="00D15AF2" w:rsidRPr="00D15AF2" w:rsidRDefault="00D15AF2" w:rsidP="00D15AF2">
      <w:pPr>
        <w:pStyle w:val="20"/>
      </w:pPr>
      <w:r w:rsidRPr="00D15AF2">
        <w:rPr>
          <w:b/>
        </w:rPr>
        <w:t xml:space="preserve">30. Филиппов  К. В. </w:t>
      </w:r>
      <w:r w:rsidRPr="00D15AF2">
        <w:t>Приемы улучшения деградированных сенокосов в лесостепи Западной С</w:t>
      </w:r>
      <w:r w:rsidRPr="00D15AF2">
        <w:t>и</w:t>
      </w:r>
      <w:r w:rsidRPr="00D15AF2">
        <w:t xml:space="preserve">бири/ К. В. Филиппов,  А. М. Мустафин,  А. Г. </w:t>
      </w:r>
      <w:proofErr w:type="spellStart"/>
      <w:r w:rsidRPr="00D15AF2">
        <w:t>Тюрюков</w:t>
      </w:r>
      <w:proofErr w:type="spellEnd"/>
      <w:r w:rsidRPr="00D15AF2">
        <w:t xml:space="preserve">; </w:t>
      </w:r>
      <w:proofErr w:type="spellStart"/>
      <w:r w:rsidRPr="00D15AF2">
        <w:t>Сиб</w:t>
      </w:r>
      <w:proofErr w:type="spellEnd"/>
      <w:r w:rsidRPr="00D15AF2">
        <w:t xml:space="preserve">. </w:t>
      </w:r>
      <w:proofErr w:type="spellStart"/>
      <w:r w:rsidRPr="00D15AF2">
        <w:t>науч.-исслед</w:t>
      </w:r>
      <w:proofErr w:type="spellEnd"/>
      <w:r w:rsidRPr="00D15AF2">
        <w:t xml:space="preserve">. </w:t>
      </w:r>
      <w:proofErr w:type="spellStart"/>
      <w:r w:rsidRPr="00D15AF2">
        <w:t>ин</w:t>
      </w:r>
      <w:r w:rsidRPr="00D15AF2">
        <w:noBreakHyphen/>
        <w:t>т</w:t>
      </w:r>
      <w:proofErr w:type="spellEnd"/>
      <w:r w:rsidRPr="00D15AF2">
        <w:t xml:space="preserve"> кормов </w:t>
      </w:r>
      <w:proofErr w:type="spellStart"/>
      <w:r w:rsidRPr="00D15AF2">
        <w:t>Сиб</w:t>
      </w:r>
      <w:proofErr w:type="spellEnd"/>
      <w:r w:rsidRPr="00D15AF2">
        <w:t xml:space="preserve">. </w:t>
      </w:r>
      <w:proofErr w:type="spellStart"/>
      <w:r w:rsidRPr="00D15AF2">
        <w:t>федер</w:t>
      </w:r>
      <w:proofErr w:type="spellEnd"/>
      <w:r w:rsidRPr="00D15AF2">
        <w:t xml:space="preserve">. </w:t>
      </w:r>
      <w:proofErr w:type="spellStart"/>
      <w:r w:rsidRPr="00D15AF2">
        <w:t>науч</w:t>
      </w:r>
      <w:proofErr w:type="spellEnd"/>
      <w:r w:rsidRPr="00D15AF2">
        <w:t xml:space="preserve">. центра </w:t>
      </w:r>
      <w:proofErr w:type="spellStart"/>
      <w:r w:rsidRPr="00D15AF2">
        <w:t>агробиотехнологий</w:t>
      </w:r>
      <w:proofErr w:type="spellEnd"/>
      <w:r w:rsidRPr="00D15AF2">
        <w:t xml:space="preserve"> Рос. акад. наук // Сибирский вестник сельскохозяйственной науки. –</w:t>
      </w:r>
      <w:proofErr w:type="spellStart"/>
      <w:r w:rsidRPr="00D15AF2">
        <w:t>Краснообск</w:t>
      </w:r>
      <w:proofErr w:type="spellEnd"/>
      <w:r w:rsidRPr="00D15AF2">
        <w:t xml:space="preserve"> (</w:t>
      </w:r>
      <w:proofErr w:type="spellStart"/>
      <w:r w:rsidRPr="00D15AF2">
        <w:t>Новосиб</w:t>
      </w:r>
      <w:proofErr w:type="spellEnd"/>
      <w:r w:rsidRPr="00D15AF2">
        <w:t>. обл.),  2017. –Т. 47 № 6. –С.51–56: ил. –Рез. на англ. яз. –</w:t>
      </w:r>
      <w:proofErr w:type="spellStart"/>
      <w:r w:rsidRPr="00D15AF2">
        <w:t>Библиогр</w:t>
      </w:r>
      <w:proofErr w:type="spellEnd"/>
      <w:r w:rsidRPr="00D15AF2">
        <w:t>.: с. 54–56 (16 назв.)</w:t>
      </w:r>
    </w:p>
    <w:p w:rsidR="00D15AF2" w:rsidRPr="00D15AF2" w:rsidRDefault="00D15AF2" w:rsidP="00D15AF2">
      <w:pPr>
        <w:pStyle w:val="20"/>
      </w:pPr>
      <w:r w:rsidRPr="00D15AF2">
        <w:rPr>
          <w:b/>
        </w:rPr>
        <w:lastRenderedPageBreak/>
        <w:t>31. </w:t>
      </w:r>
      <w:proofErr w:type="spellStart"/>
      <w:r w:rsidRPr="00D15AF2">
        <w:rPr>
          <w:b/>
        </w:rPr>
        <w:t>Хоконова</w:t>
      </w:r>
      <w:proofErr w:type="spellEnd"/>
      <w:r w:rsidRPr="00D15AF2">
        <w:rPr>
          <w:b/>
        </w:rPr>
        <w:t xml:space="preserve">  М. Б. </w:t>
      </w:r>
      <w:r w:rsidRPr="00D15AF2">
        <w:t>Продуктивность и качество зерна ячменя в предгорьях Северного Кавк</w:t>
      </w:r>
      <w:r w:rsidRPr="00D15AF2">
        <w:t>а</w:t>
      </w:r>
      <w:r w:rsidRPr="00D15AF2">
        <w:t xml:space="preserve">за/ М. Б. </w:t>
      </w:r>
      <w:proofErr w:type="spellStart"/>
      <w:r w:rsidRPr="00D15AF2">
        <w:t>Хоконова</w:t>
      </w:r>
      <w:proofErr w:type="spellEnd"/>
      <w:r w:rsidRPr="00D15AF2">
        <w:t xml:space="preserve">. –Нальчик: </w:t>
      </w:r>
      <w:proofErr w:type="spellStart"/>
      <w:r w:rsidRPr="00D15AF2">
        <w:t>Принт</w:t>
      </w:r>
      <w:proofErr w:type="spellEnd"/>
      <w:r w:rsidRPr="00D15AF2">
        <w:t xml:space="preserve"> Центр,  2017. –258 с.: ил.; 22 см. –</w:t>
      </w:r>
      <w:proofErr w:type="spellStart"/>
      <w:r w:rsidRPr="00D15AF2">
        <w:t>Библиогр</w:t>
      </w:r>
      <w:proofErr w:type="spellEnd"/>
      <w:r w:rsidRPr="00D15AF2">
        <w:t>.: с. 237–256 (250 назв.). (Шифр Г2018–453)</w:t>
      </w:r>
    </w:p>
    <w:p w:rsidR="00D15AF2" w:rsidRPr="00D15AF2" w:rsidRDefault="00D15AF2" w:rsidP="00D15AF2">
      <w:pPr>
        <w:pStyle w:val="a7"/>
      </w:pPr>
      <w:r w:rsidRPr="00D15AF2">
        <w:t>Экземпляры: всего: 1 -102КХ(1)</w:t>
      </w:r>
    </w:p>
    <w:p w:rsidR="00D15AF2" w:rsidRPr="00D15AF2" w:rsidRDefault="00D15AF2" w:rsidP="00D15AF2">
      <w:pPr>
        <w:pStyle w:val="20"/>
      </w:pPr>
      <w:r w:rsidRPr="00D15AF2">
        <w:rPr>
          <w:b/>
        </w:rPr>
        <w:t>32. </w:t>
      </w:r>
      <w:proofErr w:type="spellStart"/>
      <w:r w:rsidRPr="00D15AF2">
        <w:rPr>
          <w:b/>
        </w:rPr>
        <w:t>Чухина</w:t>
      </w:r>
      <w:proofErr w:type="spellEnd"/>
      <w:r w:rsidRPr="00D15AF2">
        <w:rPr>
          <w:b/>
        </w:rPr>
        <w:t xml:space="preserve">  О. В. </w:t>
      </w:r>
      <w:r w:rsidRPr="00D15AF2">
        <w:t>Сорта основных полевых культур,  многолетних трав,  допущенные к испол</w:t>
      </w:r>
      <w:r w:rsidRPr="00D15AF2">
        <w:t>ь</w:t>
      </w:r>
      <w:r w:rsidRPr="00D15AF2">
        <w:t xml:space="preserve">зованию в Северо-Западном регионе и районированные в Вологодской области : учебно-методическое пособие для студентов,  обучающихся по направлениям подготовки 35.03.04,  35.04.04 "Агрономия",  35.03.05 "Садоводство"/ О. В. </w:t>
      </w:r>
      <w:proofErr w:type="spellStart"/>
      <w:r w:rsidRPr="00D15AF2">
        <w:t>Чухина</w:t>
      </w:r>
      <w:proofErr w:type="spellEnd"/>
      <w:r w:rsidRPr="00D15AF2">
        <w:t xml:space="preserve">,  А. И. Демидова; </w:t>
      </w:r>
      <w:proofErr w:type="spellStart"/>
      <w:r w:rsidRPr="00D15AF2">
        <w:t>М-во</w:t>
      </w:r>
      <w:proofErr w:type="spellEnd"/>
      <w:r w:rsidRPr="00D15AF2">
        <w:t xml:space="preserve"> сел. </w:t>
      </w:r>
      <w:proofErr w:type="spellStart"/>
      <w:r w:rsidRPr="00D15AF2">
        <w:t>хоз-ва</w:t>
      </w:r>
      <w:proofErr w:type="spellEnd"/>
      <w:r w:rsidRPr="00D15AF2">
        <w:t xml:space="preserve"> Рос. Федер</w:t>
      </w:r>
      <w:r w:rsidRPr="00D15AF2">
        <w:t>а</w:t>
      </w:r>
      <w:r w:rsidRPr="00D15AF2">
        <w:t xml:space="preserve">ции,  </w:t>
      </w:r>
      <w:proofErr w:type="spellStart"/>
      <w:r w:rsidRPr="00D15AF2">
        <w:t>Волог</w:t>
      </w:r>
      <w:proofErr w:type="spellEnd"/>
      <w:r w:rsidRPr="00D15AF2">
        <w:t xml:space="preserve">. </w:t>
      </w:r>
      <w:proofErr w:type="spellStart"/>
      <w:r w:rsidRPr="00D15AF2">
        <w:t>гос</w:t>
      </w:r>
      <w:proofErr w:type="spellEnd"/>
      <w:r w:rsidRPr="00D15AF2">
        <w:t xml:space="preserve">. </w:t>
      </w:r>
      <w:proofErr w:type="spellStart"/>
      <w:r w:rsidRPr="00D15AF2">
        <w:t>молочнохоз</w:t>
      </w:r>
      <w:proofErr w:type="spellEnd"/>
      <w:r w:rsidRPr="00D15AF2">
        <w:t xml:space="preserve">. акад. им. Н. В. Верещагина,  </w:t>
      </w:r>
      <w:proofErr w:type="spellStart"/>
      <w:r w:rsidRPr="00D15AF2">
        <w:t>Фак</w:t>
      </w:r>
      <w:proofErr w:type="spellEnd"/>
      <w:r w:rsidRPr="00D15AF2">
        <w:t xml:space="preserve">. агрономии и лес. </w:t>
      </w:r>
      <w:proofErr w:type="spellStart"/>
      <w:r w:rsidRPr="00D15AF2">
        <w:t>хоз-ва</w:t>
      </w:r>
      <w:proofErr w:type="spellEnd"/>
      <w:r w:rsidRPr="00D15AF2">
        <w:t>. –Вологда; Молочное [</w:t>
      </w:r>
      <w:proofErr w:type="spellStart"/>
      <w:r w:rsidRPr="00D15AF2">
        <w:t>Волог</w:t>
      </w:r>
      <w:proofErr w:type="spellEnd"/>
      <w:r w:rsidRPr="00D15AF2">
        <w:t>. обл.]: [Вологодская ГМХА],  2018. –110 с.: ил.; 21 см +Прил.: с. 104–107. –</w:t>
      </w:r>
      <w:proofErr w:type="spellStart"/>
      <w:r w:rsidRPr="00D15AF2">
        <w:t>Библиогр</w:t>
      </w:r>
      <w:proofErr w:type="spellEnd"/>
      <w:r w:rsidRPr="00D15AF2">
        <w:t>.: с. 101–103 (37 назв.). (Шифр Г2018–455)</w:t>
      </w:r>
    </w:p>
    <w:p w:rsidR="00D15AF2" w:rsidRPr="00D15AF2" w:rsidRDefault="00D15AF2" w:rsidP="00D15AF2">
      <w:pPr>
        <w:pStyle w:val="a7"/>
      </w:pPr>
      <w:r w:rsidRPr="00D15AF2">
        <w:t>Экземпляры: всего: 1 -102КХ(1)</w:t>
      </w:r>
    </w:p>
    <w:p w:rsidR="00D15AF2" w:rsidRPr="00D15AF2" w:rsidRDefault="00D15AF2" w:rsidP="00D15AF2">
      <w:pPr>
        <w:pStyle w:val="2"/>
      </w:pPr>
      <w:bookmarkStart w:id="33" w:name="_Toc520900331"/>
      <w:r w:rsidRPr="00D15AF2">
        <w:t>Животноводство</w:t>
      </w:r>
      <w:bookmarkEnd w:id="33"/>
    </w:p>
    <w:p w:rsidR="00D15AF2" w:rsidRPr="00D15AF2" w:rsidRDefault="00D15AF2" w:rsidP="00D15AF2">
      <w:pPr>
        <w:pStyle w:val="20"/>
      </w:pPr>
      <w:r w:rsidRPr="00D15AF2">
        <w:rPr>
          <w:b/>
        </w:rPr>
        <w:t>33. Биометрические</w:t>
      </w:r>
      <w:r w:rsidRPr="00D15AF2">
        <w:t xml:space="preserve"> методы в животноводстве : учебное пособие/ [С. Ф. Суханова,  Г. С. </w:t>
      </w:r>
      <w:proofErr w:type="spellStart"/>
      <w:r w:rsidRPr="00D15AF2">
        <w:t>Аза</w:t>
      </w:r>
      <w:r w:rsidRPr="00D15AF2">
        <w:t>у</w:t>
      </w:r>
      <w:r w:rsidRPr="00D15AF2">
        <w:t>баева</w:t>
      </w:r>
      <w:proofErr w:type="spellEnd"/>
      <w:r w:rsidRPr="00D15AF2">
        <w:t xml:space="preserve">,  Т. Л. </w:t>
      </w:r>
      <w:proofErr w:type="spellStart"/>
      <w:r w:rsidRPr="00D15AF2">
        <w:t>Лещук</w:t>
      </w:r>
      <w:proofErr w:type="spellEnd"/>
      <w:r w:rsidRPr="00D15AF2">
        <w:t xml:space="preserve"> и др.]; </w:t>
      </w:r>
      <w:proofErr w:type="spellStart"/>
      <w:r w:rsidRPr="00D15AF2">
        <w:t>М-во</w:t>
      </w:r>
      <w:proofErr w:type="spellEnd"/>
      <w:r w:rsidRPr="00D15AF2">
        <w:t xml:space="preserve"> сел. </w:t>
      </w:r>
      <w:proofErr w:type="spellStart"/>
      <w:r w:rsidRPr="00D15AF2">
        <w:t>хоз-ва</w:t>
      </w:r>
      <w:proofErr w:type="spellEnd"/>
      <w:r w:rsidRPr="00D15AF2">
        <w:t xml:space="preserve"> Рос. Федерации,  Куб. </w:t>
      </w:r>
      <w:proofErr w:type="spellStart"/>
      <w:r w:rsidRPr="00D15AF2">
        <w:t>гос</w:t>
      </w:r>
      <w:proofErr w:type="spellEnd"/>
      <w:r w:rsidRPr="00D15AF2">
        <w:t xml:space="preserve">. </w:t>
      </w:r>
      <w:proofErr w:type="spellStart"/>
      <w:r w:rsidRPr="00D15AF2">
        <w:t>аграр</w:t>
      </w:r>
      <w:proofErr w:type="spellEnd"/>
      <w:r w:rsidRPr="00D15AF2">
        <w:t xml:space="preserve">. </w:t>
      </w:r>
      <w:proofErr w:type="spellStart"/>
      <w:r w:rsidRPr="00D15AF2">
        <w:t>ун</w:t>
      </w:r>
      <w:r w:rsidRPr="00D15AF2">
        <w:noBreakHyphen/>
        <w:t>т</w:t>
      </w:r>
      <w:proofErr w:type="spellEnd"/>
      <w:r w:rsidRPr="00D15AF2">
        <w:t xml:space="preserve"> им. И. Т. Трубил</w:t>
      </w:r>
      <w:r w:rsidRPr="00D15AF2">
        <w:t>и</w:t>
      </w:r>
      <w:r w:rsidRPr="00D15AF2">
        <w:t xml:space="preserve">на,  </w:t>
      </w:r>
      <w:proofErr w:type="spellStart"/>
      <w:r w:rsidRPr="00D15AF2">
        <w:t>Кург</w:t>
      </w:r>
      <w:proofErr w:type="spellEnd"/>
      <w:r w:rsidRPr="00D15AF2">
        <w:t xml:space="preserve">. </w:t>
      </w:r>
      <w:proofErr w:type="spellStart"/>
      <w:r w:rsidRPr="00D15AF2">
        <w:t>гос</w:t>
      </w:r>
      <w:proofErr w:type="spellEnd"/>
      <w:r w:rsidRPr="00D15AF2">
        <w:t xml:space="preserve">. с.-х. акад. им. Т. С. Мальцева. –Краснодар: </w:t>
      </w:r>
      <w:proofErr w:type="spellStart"/>
      <w:r w:rsidRPr="00D15AF2">
        <w:t>КубГАУ</w:t>
      </w:r>
      <w:proofErr w:type="spellEnd"/>
      <w:r w:rsidRPr="00D15AF2">
        <w:t>,  2017. –161 с.: ил.; 20 см +Прил.: с. 149–158. –</w:t>
      </w:r>
      <w:proofErr w:type="spellStart"/>
      <w:r w:rsidRPr="00D15AF2">
        <w:t>Библиогр</w:t>
      </w:r>
      <w:proofErr w:type="spellEnd"/>
      <w:r w:rsidRPr="00D15AF2">
        <w:t>.: с. 146–147 (25 назв.). (Шифр Г2018–464)</w:t>
      </w:r>
    </w:p>
    <w:p w:rsidR="00D15AF2" w:rsidRPr="00D15AF2" w:rsidRDefault="00D15AF2" w:rsidP="00D15AF2">
      <w:pPr>
        <w:pStyle w:val="a7"/>
      </w:pPr>
      <w:r w:rsidRPr="00D15AF2">
        <w:t>Экземпляры: всего: 1 -102КХ(1)</w:t>
      </w:r>
    </w:p>
    <w:p w:rsidR="00D15AF2" w:rsidRPr="00D15AF2" w:rsidRDefault="00D15AF2" w:rsidP="00D15AF2">
      <w:pPr>
        <w:pStyle w:val="20"/>
      </w:pPr>
      <w:r w:rsidRPr="00D15AF2">
        <w:rPr>
          <w:b/>
        </w:rPr>
        <w:t>34. Пилигрим</w:t>
      </w:r>
      <w:r w:rsidRPr="00D15AF2">
        <w:t xml:space="preserve"> : информационный сборник,  посвященный 285-летию конного завода "</w:t>
      </w:r>
      <w:proofErr w:type="spellStart"/>
      <w:r w:rsidRPr="00D15AF2">
        <w:t>Трак</w:t>
      </w:r>
      <w:r w:rsidRPr="00D15AF2">
        <w:t>е</w:t>
      </w:r>
      <w:r w:rsidRPr="00D15AF2">
        <w:t>нен</w:t>
      </w:r>
      <w:proofErr w:type="spellEnd"/>
      <w:r w:rsidRPr="00D15AF2">
        <w:t>"/ </w:t>
      </w:r>
      <w:proofErr w:type="spellStart"/>
      <w:r w:rsidRPr="00D15AF2">
        <w:t>М-во</w:t>
      </w:r>
      <w:proofErr w:type="spellEnd"/>
      <w:r w:rsidRPr="00D15AF2">
        <w:t xml:space="preserve"> сел. </w:t>
      </w:r>
      <w:proofErr w:type="spellStart"/>
      <w:r w:rsidRPr="00D15AF2">
        <w:t>хоз-ва</w:t>
      </w:r>
      <w:proofErr w:type="spellEnd"/>
      <w:r w:rsidRPr="00D15AF2">
        <w:t xml:space="preserve"> и продовольствия Рос. Федерации. Департамент животноводства и </w:t>
      </w:r>
      <w:proofErr w:type="spellStart"/>
      <w:r w:rsidRPr="00D15AF2">
        <w:t>плем</w:t>
      </w:r>
      <w:proofErr w:type="spellEnd"/>
      <w:r w:rsidRPr="00D15AF2">
        <w:t xml:space="preserve">. дела,  </w:t>
      </w:r>
      <w:proofErr w:type="spellStart"/>
      <w:r w:rsidRPr="00D15AF2">
        <w:t>Всерос</w:t>
      </w:r>
      <w:proofErr w:type="spellEnd"/>
      <w:r w:rsidRPr="00D15AF2">
        <w:t xml:space="preserve">. </w:t>
      </w:r>
      <w:proofErr w:type="spellStart"/>
      <w:r w:rsidRPr="00D15AF2">
        <w:t>науч.-исслед</w:t>
      </w:r>
      <w:proofErr w:type="spellEnd"/>
      <w:r w:rsidRPr="00D15AF2">
        <w:t xml:space="preserve">. </w:t>
      </w:r>
      <w:proofErr w:type="spellStart"/>
      <w:r w:rsidRPr="00D15AF2">
        <w:t>ин</w:t>
      </w:r>
      <w:r w:rsidRPr="00D15AF2">
        <w:noBreakHyphen/>
        <w:t>т</w:t>
      </w:r>
      <w:proofErr w:type="spellEnd"/>
      <w:r w:rsidRPr="00D15AF2">
        <w:t xml:space="preserve"> коневодства,  </w:t>
      </w:r>
      <w:proofErr w:type="spellStart"/>
      <w:r w:rsidRPr="00D15AF2">
        <w:t>Ассоц</w:t>
      </w:r>
      <w:proofErr w:type="spellEnd"/>
      <w:r w:rsidRPr="00D15AF2">
        <w:t xml:space="preserve">. </w:t>
      </w:r>
      <w:proofErr w:type="spellStart"/>
      <w:r w:rsidRPr="00D15AF2">
        <w:t>тракенен</w:t>
      </w:r>
      <w:proofErr w:type="spellEnd"/>
      <w:r w:rsidRPr="00D15AF2">
        <w:t>. коннозаводства России; [сост.: Н. В. Дор</w:t>
      </w:r>
      <w:r w:rsidRPr="00D15AF2">
        <w:t>о</w:t>
      </w:r>
      <w:r w:rsidRPr="00D15AF2">
        <w:t>феева и др.; ред. А. В. Дорофеева]. –</w:t>
      </w:r>
      <w:proofErr w:type="spellStart"/>
      <w:r w:rsidRPr="00D15AF2">
        <w:t>Дивово</w:t>
      </w:r>
      <w:proofErr w:type="spellEnd"/>
      <w:r w:rsidRPr="00D15AF2">
        <w:t xml:space="preserve"> [</w:t>
      </w:r>
      <w:proofErr w:type="spellStart"/>
      <w:r w:rsidRPr="00D15AF2">
        <w:t>Ряз</w:t>
      </w:r>
      <w:proofErr w:type="spellEnd"/>
      <w:r w:rsidRPr="00D15AF2">
        <w:t>. обл.]: [ВНИИК],  2018. –198 с.: ил.; 21 см. (Шифр Г2018–463)</w:t>
      </w:r>
    </w:p>
    <w:p w:rsidR="00D15AF2" w:rsidRPr="00D15AF2" w:rsidRDefault="00D15AF2" w:rsidP="00D15AF2">
      <w:pPr>
        <w:pStyle w:val="a7"/>
      </w:pPr>
      <w:r w:rsidRPr="00D15AF2">
        <w:t>Экземпляры: всего: 1 -102АБ(1)</w:t>
      </w:r>
    </w:p>
    <w:p w:rsidR="00D15AF2" w:rsidRPr="00D15AF2" w:rsidRDefault="00D15AF2" w:rsidP="00D15AF2">
      <w:pPr>
        <w:pStyle w:val="20"/>
      </w:pPr>
      <w:r w:rsidRPr="00D15AF2">
        <w:rPr>
          <w:b/>
        </w:rPr>
        <w:t>35. Применение</w:t>
      </w:r>
      <w:r w:rsidRPr="00D15AF2">
        <w:t xml:space="preserve"> биофизических методов в овцеводстве/ [Л. Н. Скорых,  А. А. Омаров,  Д. В. К</w:t>
      </w:r>
      <w:r w:rsidRPr="00D15AF2">
        <w:t>о</w:t>
      </w:r>
      <w:r w:rsidRPr="00D15AF2">
        <w:t xml:space="preserve">валенко и др.]; </w:t>
      </w:r>
      <w:proofErr w:type="spellStart"/>
      <w:r w:rsidRPr="00D15AF2">
        <w:t>Всерос</w:t>
      </w:r>
      <w:proofErr w:type="spellEnd"/>
      <w:r w:rsidRPr="00D15AF2">
        <w:t xml:space="preserve">. </w:t>
      </w:r>
      <w:proofErr w:type="spellStart"/>
      <w:r w:rsidRPr="00D15AF2">
        <w:t>науч.-исслед</w:t>
      </w:r>
      <w:proofErr w:type="spellEnd"/>
      <w:r w:rsidRPr="00D15AF2">
        <w:t xml:space="preserve">. </w:t>
      </w:r>
      <w:proofErr w:type="spellStart"/>
      <w:r w:rsidRPr="00D15AF2">
        <w:t>ин</w:t>
      </w:r>
      <w:r w:rsidRPr="00D15AF2">
        <w:noBreakHyphen/>
        <w:t>т</w:t>
      </w:r>
      <w:proofErr w:type="spellEnd"/>
      <w:r w:rsidRPr="00D15AF2">
        <w:t xml:space="preserve"> овцеводства и козоводства,  </w:t>
      </w:r>
      <w:proofErr w:type="spellStart"/>
      <w:r w:rsidRPr="00D15AF2">
        <w:t>Ставроп</w:t>
      </w:r>
      <w:proofErr w:type="spellEnd"/>
      <w:r w:rsidRPr="00D15AF2">
        <w:t xml:space="preserve">. </w:t>
      </w:r>
      <w:proofErr w:type="spellStart"/>
      <w:r w:rsidRPr="00D15AF2">
        <w:t>гос</w:t>
      </w:r>
      <w:proofErr w:type="spellEnd"/>
      <w:r w:rsidRPr="00D15AF2">
        <w:t xml:space="preserve">. </w:t>
      </w:r>
      <w:proofErr w:type="spellStart"/>
      <w:r w:rsidRPr="00D15AF2">
        <w:t>аграр</w:t>
      </w:r>
      <w:proofErr w:type="spellEnd"/>
      <w:r w:rsidRPr="00D15AF2">
        <w:t xml:space="preserve">. </w:t>
      </w:r>
      <w:proofErr w:type="spellStart"/>
      <w:r w:rsidRPr="00D15AF2">
        <w:t>ун</w:t>
      </w:r>
      <w:r w:rsidRPr="00D15AF2">
        <w:noBreakHyphen/>
        <w:t>т</w:t>
      </w:r>
      <w:proofErr w:type="spellEnd"/>
      <w:r w:rsidRPr="00D15AF2">
        <w:t xml:space="preserve">. –Ставрополь: АГРУС,  2017. –102 с.: ил.,  </w:t>
      </w:r>
      <w:proofErr w:type="spellStart"/>
      <w:r w:rsidRPr="00D15AF2">
        <w:t>цв</w:t>
      </w:r>
      <w:proofErr w:type="spellEnd"/>
      <w:r w:rsidRPr="00D15AF2">
        <w:t>. ил.; 21 см. –</w:t>
      </w:r>
      <w:proofErr w:type="spellStart"/>
      <w:r w:rsidRPr="00D15AF2">
        <w:t>Библиогр</w:t>
      </w:r>
      <w:proofErr w:type="spellEnd"/>
      <w:r w:rsidRPr="00D15AF2">
        <w:t>.: с. 97–102 (44 назв.). (Шифр Г2018–448)</w:t>
      </w:r>
    </w:p>
    <w:p w:rsidR="00D15AF2" w:rsidRPr="00D15AF2" w:rsidRDefault="00D15AF2" w:rsidP="00D15AF2">
      <w:pPr>
        <w:pStyle w:val="a7"/>
      </w:pPr>
      <w:r w:rsidRPr="00D15AF2">
        <w:t>Экземпляры: всего: 1 -102КХ(1)</w:t>
      </w:r>
    </w:p>
    <w:p w:rsidR="00D15AF2" w:rsidRPr="00D15AF2" w:rsidRDefault="00D15AF2" w:rsidP="00D15AF2">
      <w:pPr>
        <w:pStyle w:val="20"/>
      </w:pPr>
      <w:r w:rsidRPr="00D15AF2">
        <w:rPr>
          <w:b/>
        </w:rPr>
        <w:t>36. Пчеловодство</w:t>
      </w:r>
      <w:r w:rsidRPr="00D15AF2">
        <w:t xml:space="preserve"> для всех: как перестать покупать мед/ [сост. Н. И. Медведева]. –Москва: АСТ,  2018. –192 с.: ил.; 20 см. –(Азбука дачника). –</w:t>
      </w:r>
      <w:proofErr w:type="spellStart"/>
      <w:r w:rsidRPr="00D15AF2">
        <w:t>Библиогр</w:t>
      </w:r>
      <w:proofErr w:type="spellEnd"/>
      <w:r w:rsidRPr="00D15AF2">
        <w:t>.: с. 181. (Шифр Г2018–450)</w:t>
      </w:r>
    </w:p>
    <w:p w:rsidR="00D15AF2" w:rsidRPr="00D15AF2" w:rsidRDefault="00D15AF2" w:rsidP="00D15AF2">
      <w:pPr>
        <w:pStyle w:val="a7"/>
      </w:pPr>
      <w:r w:rsidRPr="00D15AF2">
        <w:t>Экземпляры: всего: 1 -102АБ(1)</w:t>
      </w:r>
    </w:p>
    <w:p w:rsidR="00D15AF2" w:rsidRPr="00D15AF2" w:rsidRDefault="00D15AF2" w:rsidP="00D15AF2">
      <w:pPr>
        <w:pStyle w:val="20"/>
      </w:pPr>
      <w:r w:rsidRPr="00D15AF2">
        <w:rPr>
          <w:b/>
        </w:rPr>
        <w:t>37. Сорбирующие</w:t>
      </w:r>
      <w:r w:rsidRPr="00D15AF2">
        <w:t xml:space="preserve"> и </w:t>
      </w:r>
      <w:proofErr w:type="spellStart"/>
      <w:r w:rsidRPr="00D15AF2">
        <w:t>антиоксидантные</w:t>
      </w:r>
      <w:proofErr w:type="spellEnd"/>
      <w:r w:rsidRPr="00D15AF2">
        <w:t xml:space="preserve"> добавки в рационах коров,  интенсифицирующие прои</w:t>
      </w:r>
      <w:r w:rsidRPr="00D15AF2">
        <w:t>з</w:t>
      </w:r>
      <w:r w:rsidRPr="00D15AF2">
        <w:t xml:space="preserve">водство молока и улучшающие его технологические и качественные параметры : монография/ С. П. Лифанова,  В. Е. </w:t>
      </w:r>
      <w:proofErr w:type="spellStart"/>
      <w:r w:rsidRPr="00D15AF2">
        <w:t>Улитько</w:t>
      </w:r>
      <w:proofErr w:type="spellEnd"/>
      <w:r w:rsidRPr="00D15AF2">
        <w:t xml:space="preserve">,  О. А. Десятов,  Ю. Е. Воеводин; под ред. В. Е. </w:t>
      </w:r>
      <w:proofErr w:type="spellStart"/>
      <w:r w:rsidRPr="00D15AF2">
        <w:t>Улитько</w:t>
      </w:r>
      <w:proofErr w:type="spellEnd"/>
      <w:r w:rsidRPr="00D15AF2">
        <w:t xml:space="preserve">; </w:t>
      </w:r>
      <w:proofErr w:type="spellStart"/>
      <w:r w:rsidRPr="00D15AF2">
        <w:t>М-во</w:t>
      </w:r>
      <w:proofErr w:type="spellEnd"/>
      <w:r w:rsidRPr="00D15AF2">
        <w:t xml:space="preserve"> сел. </w:t>
      </w:r>
      <w:proofErr w:type="spellStart"/>
      <w:r w:rsidRPr="00D15AF2">
        <w:t>хоз-ва</w:t>
      </w:r>
      <w:proofErr w:type="spellEnd"/>
      <w:r w:rsidRPr="00D15AF2">
        <w:t xml:space="preserve"> Рос. Федерации,  </w:t>
      </w:r>
      <w:proofErr w:type="spellStart"/>
      <w:r w:rsidRPr="00D15AF2">
        <w:t>Ульян</w:t>
      </w:r>
      <w:proofErr w:type="spellEnd"/>
      <w:r w:rsidRPr="00D15AF2">
        <w:t xml:space="preserve">. </w:t>
      </w:r>
      <w:proofErr w:type="spellStart"/>
      <w:r w:rsidRPr="00D15AF2">
        <w:t>гос</w:t>
      </w:r>
      <w:proofErr w:type="spellEnd"/>
      <w:r w:rsidRPr="00D15AF2">
        <w:t xml:space="preserve">. </w:t>
      </w:r>
      <w:proofErr w:type="spellStart"/>
      <w:r w:rsidRPr="00D15AF2">
        <w:t>аграр</w:t>
      </w:r>
      <w:proofErr w:type="spellEnd"/>
      <w:r w:rsidRPr="00D15AF2">
        <w:t xml:space="preserve">. </w:t>
      </w:r>
      <w:proofErr w:type="spellStart"/>
      <w:r w:rsidRPr="00D15AF2">
        <w:t>ун</w:t>
      </w:r>
      <w:r w:rsidRPr="00D15AF2">
        <w:noBreakHyphen/>
        <w:t>т</w:t>
      </w:r>
      <w:proofErr w:type="spellEnd"/>
      <w:r w:rsidRPr="00D15AF2">
        <w:t xml:space="preserve"> им. П. А. Столыпина. –Ульяновск: </w:t>
      </w:r>
      <w:proofErr w:type="spellStart"/>
      <w:r w:rsidRPr="00D15AF2">
        <w:t>УлГАУ</w:t>
      </w:r>
      <w:proofErr w:type="spellEnd"/>
      <w:r w:rsidRPr="00D15AF2">
        <w:t>,  2017. –220 с.: ил.; 21 см. –</w:t>
      </w:r>
      <w:proofErr w:type="spellStart"/>
      <w:r w:rsidRPr="00D15AF2">
        <w:t>Библиогр</w:t>
      </w:r>
      <w:proofErr w:type="spellEnd"/>
      <w:r w:rsidRPr="00D15AF2">
        <w:t>.: с. 173–219 (454 назв.). (Шифр Г2018–466)</w:t>
      </w:r>
    </w:p>
    <w:p w:rsidR="00D15AF2" w:rsidRPr="00D15AF2" w:rsidRDefault="00D15AF2" w:rsidP="00D15AF2">
      <w:pPr>
        <w:pStyle w:val="a7"/>
      </w:pPr>
      <w:r w:rsidRPr="00D15AF2">
        <w:t>Экземпляры: всего: 1 -102КХ(1)</w:t>
      </w:r>
    </w:p>
    <w:p w:rsidR="00D15AF2" w:rsidRPr="00D15AF2" w:rsidRDefault="00D15AF2" w:rsidP="00D15AF2">
      <w:pPr>
        <w:pStyle w:val="20"/>
      </w:pPr>
      <w:r w:rsidRPr="00D15AF2">
        <w:rPr>
          <w:b/>
        </w:rPr>
        <w:t>38. </w:t>
      </w:r>
      <w:proofErr w:type="spellStart"/>
      <w:r w:rsidRPr="00D15AF2">
        <w:rPr>
          <w:b/>
        </w:rPr>
        <w:t>Тарабрин</w:t>
      </w:r>
      <w:proofErr w:type="spellEnd"/>
      <w:r w:rsidRPr="00D15AF2">
        <w:rPr>
          <w:b/>
        </w:rPr>
        <w:t xml:space="preserve">  И. В. </w:t>
      </w:r>
      <w:r w:rsidRPr="00D15AF2">
        <w:t xml:space="preserve">Физиология и этология животных : учебное пособие/ И. В. </w:t>
      </w:r>
      <w:proofErr w:type="spellStart"/>
      <w:r w:rsidRPr="00D15AF2">
        <w:t>Тарабрин</w:t>
      </w:r>
      <w:proofErr w:type="spellEnd"/>
      <w:r w:rsidRPr="00D15AF2">
        <w:t xml:space="preserve">,  В. В. Усенко; </w:t>
      </w:r>
      <w:proofErr w:type="spellStart"/>
      <w:r w:rsidRPr="00D15AF2">
        <w:t>М-во</w:t>
      </w:r>
      <w:proofErr w:type="spellEnd"/>
      <w:r w:rsidRPr="00D15AF2">
        <w:t xml:space="preserve"> сел. </w:t>
      </w:r>
      <w:proofErr w:type="spellStart"/>
      <w:r w:rsidRPr="00D15AF2">
        <w:t>хоз-ва</w:t>
      </w:r>
      <w:proofErr w:type="spellEnd"/>
      <w:r w:rsidRPr="00D15AF2">
        <w:t xml:space="preserve"> Рос. Федерации,  Куб. </w:t>
      </w:r>
      <w:proofErr w:type="spellStart"/>
      <w:r w:rsidRPr="00D15AF2">
        <w:t>гос</w:t>
      </w:r>
      <w:proofErr w:type="spellEnd"/>
      <w:r w:rsidRPr="00D15AF2">
        <w:t xml:space="preserve">. </w:t>
      </w:r>
      <w:proofErr w:type="spellStart"/>
      <w:r w:rsidRPr="00D15AF2">
        <w:t>аграр</w:t>
      </w:r>
      <w:proofErr w:type="spellEnd"/>
      <w:r w:rsidRPr="00D15AF2">
        <w:t xml:space="preserve">. </w:t>
      </w:r>
      <w:proofErr w:type="spellStart"/>
      <w:r w:rsidRPr="00D15AF2">
        <w:t>ун</w:t>
      </w:r>
      <w:r w:rsidRPr="00D15AF2">
        <w:noBreakHyphen/>
        <w:t>т</w:t>
      </w:r>
      <w:proofErr w:type="spellEnd"/>
      <w:r w:rsidRPr="00D15AF2">
        <w:t xml:space="preserve"> им. И. Т. Трубилина. –Краснодар: </w:t>
      </w:r>
      <w:proofErr w:type="spellStart"/>
      <w:r w:rsidRPr="00D15AF2">
        <w:t>КубГАУ</w:t>
      </w:r>
      <w:proofErr w:type="spellEnd"/>
      <w:r w:rsidRPr="00D15AF2">
        <w:t>,  2017. –95 с.: ил.; 20 см. –</w:t>
      </w:r>
      <w:proofErr w:type="spellStart"/>
      <w:r w:rsidRPr="00D15AF2">
        <w:t>Библиогр</w:t>
      </w:r>
      <w:proofErr w:type="spellEnd"/>
      <w:r w:rsidRPr="00D15AF2">
        <w:t>.: с. 94 (9 назв.). (Шифр Г2018–454)</w:t>
      </w:r>
    </w:p>
    <w:p w:rsidR="00D15AF2" w:rsidRPr="00D15AF2" w:rsidRDefault="00D15AF2" w:rsidP="00D15AF2">
      <w:pPr>
        <w:pStyle w:val="a7"/>
      </w:pPr>
      <w:r w:rsidRPr="00D15AF2">
        <w:t>Экземпляры: всего: 1 -102КХ(1)</w:t>
      </w:r>
    </w:p>
    <w:p w:rsidR="00D15AF2" w:rsidRPr="00D15AF2" w:rsidRDefault="00D15AF2" w:rsidP="00D15AF2">
      <w:pPr>
        <w:pStyle w:val="20"/>
      </w:pPr>
      <w:r w:rsidRPr="00D15AF2">
        <w:rPr>
          <w:b/>
        </w:rPr>
        <w:t>39. </w:t>
      </w:r>
      <w:proofErr w:type="spellStart"/>
      <w:r w:rsidRPr="00D15AF2">
        <w:rPr>
          <w:b/>
        </w:rPr>
        <w:t>Шантыз</w:t>
      </w:r>
      <w:proofErr w:type="spellEnd"/>
      <w:r w:rsidRPr="00D15AF2">
        <w:rPr>
          <w:b/>
        </w:rPr>
        <w:t xml:space="preserve">  А. Ю. </w:t>
      </w:r>
      <w:r w:rsidRPr="00D15AF2">
        <w:t xml:space="preserve">Анатомия животных на живых объектах и на трупе : [учебное пособие]/ А. Ю. </w:t>
      </w:r>
      <w:proofErr w:type="spellStart"/>
      <w:r w:rsidRPr="00D15AF2">
        <w:t>Шантыз</w:t>
      </w:r>
      <w:proofErr w:type="spellEnd"/>
      <w:r w:rsidRPr="00D15AF2">
        <w:t xml:space="preserve">,  А. Х. </w:t>
      </w:r>
      <w:proofErr w:type="spellStart"/>
      <w:r w:rsidRPr="00D15AF2">
        <w:t>Шантыз</w:t>
      </w:r>
      <w:proofErr w:type="spellEnd"/>
      <w:r w:rsidRPr="00D15AF2">
        <w:t xml:space="preserve">,  Г. С. </w:t>
      </w:r>
      <w:proofErr w:type="spellStart"/>
      <w:r w:rsidRPr="00D15AF2">
        <w:t>Шантыз</w:t>
      </w:r>
      <w:proofErr w:type="spellEnd"/>
      <w:r w:rsidRPr="00D15AF2">
        <w:t xml:space="preserve">; </w:t>
      </w:r>
      <w:proofErr w:type="spellStart"/>
      <w:r w:rsidRPr="00D15AF2">
        <w:t>М-во</w:t>
      </w:r>
      <w:proofErr w:type="spellEnd"/>
      <w:r w:rsidRPr="00D15AF2">
        <w:t xml:space="preserve"> сел. </w:t>
      </w:r>
      <w:proofErr w:type="spellStart"/>
      <w:r w:rsidRPr="00D15AF2">
        <w:t>хоз-ва</w:t>
      </w:r>
      <w:proofErr w:type="spellEnd"/>
      <w:r w:rsidRPr="00D15AF2">
        <w:t xml:space="preserve"> Рос. Федерации,  Куб. </w:t>
      </w:r>
      <w:proofErr w:type="spellStart"/>
      <w:r w:rsidRPr="00D15AF2">
        <w:t>гос</w:t>
      </w:r>
      <w:proofErr w:type="spellEnd"/>
      <w:r w:rsidRPr="00D15AF2">
        <w:t xml:space="preserve">. </w:t>
      </w:r>
      <w:proofErr w:type="spellStart"/>
      <w:r w:rsidRPr="00D15AF2">
        <w:t>аграр</w:t>
      </w:r>
      <w:proofErr w:type="spellEnd"/>
      <w:r w:rsidRPr="00D15AF2">
        <w:t xml:space="preserve">. </w:t>
      </w:r>
      <w:proofErr w:type="spellStart"/>
      <w:r w:rsidRPr="00D15AF2">
        <w:t>ун</w:t>
      </w:r>
      <w:r w:rsidRPr="00D15AF2">
        <w:noBreakHyphen/>
        <w:t>т</w:t>
      </w:r>
      <w:proofErr w:type="spellEnd"/>
      <w:r w:rsidRPr="00D15AF2">
        <w:t xml:space="preserve"> им. И. Т. Трубилина. –Краснодар: </w:t>
      </w:r>
      <w:proofErr w:type="spellStart"/>
      <w:r w:rsidRPr="00D15AF2">
        <w:t>КубГАУ</w:t>
      </w:r>
      <w:proofErr w:type="spellEnd"/>
      <w:r w:rsidRPr="00D15AF2">
        <w:t>,  2017. –174 с.: ил.; 20 см. –</w:t>
      </w:r>
      <w:proofErr w:type="spellStart"/>
      <w:r w:rsidRPr="00D15AF2">
        <w:t>Библиогр</w:t>
      </w:r>
      <w:proofErr w:type="spellEnd"/>
      <w:r w:rsidRPr="00D15AF2">
        <w:t>.: с. 171 (13 назв.). (Шифр Г2018–460)</w:t>
      </w:r>
    </w:p>
    <w:p w:rsidR="00D15AF2" w:rsidRPr="00D15AF2" w:rsidRDefault="00D15AF2" w:rsidP="00D15AF2">
      <w:pPr>
        <w:pStyle w:val="a7"/>
      </w:pPr>
      <w:r w:rsidRPr="00D15AF2">
        <w:t>Экземпляры: всего: 1 -102КХ(1)</w:t>
      </w:r>
    </w:p>
    <w:p w:rsidR="00D15AF2" w:rsidRPr="00D15AF2" w:rsidRDefault="00D15AF2" w:rsidP="00D15AF2">
      <w:pPr>
        <w:pStyle w:val="2"/>
      </w:pPr>
      <w:bookmarkStart w:id="34" w:name="_Toc520900332"/>
      <w:r w:rsidRPr="00D15AF2">
        <w:t>Ветеринария</w:t>
      </w:r>
      <w:bookmarkEnd w:id="34"/>
    </w:p>
    <w:p w:rsidR="00D15AF2" w:rsidRPr="00D15AF2" w:rsidRDefault="00D15AF2" w:rsidP="00D15AF2">
      <w:pPr>
        <w:pStyle w:val="20"/>
      </w:pPr>
      <w:r w:rsidRPr="00D15AF2">
        <w:rPr>
          <w:b/>
        </w:rPr>
        <w:t>40. Ветеринарно-санитарная</w:t>
      </w:r>
      <w:r w:rsidRPr="00D15AF2">
        <w:t xml:space="preserve"> экспертиза мяса и продуктов переработки животноводства : Б1.В.ОД.18,  Б1.В.ДВ.11 : учебно-методическое пособие : направление подготовки : 19.03.03 –"Продукты питания животного происхождения",  27.03.01 –"Стандартизация и метрология",  пр</w:t>
      </w:r>
      <w:r w:rsidRPr="00D15AF2">
        <w:t>о</w:t>
      </w:r>
      <w:r w:rsidRPr="00D15AF2">
        <w:t>филь подготовки : "Технология мяса и мясных продуктов",  "Стандартизация и сертификация в п</w:t>
      </w:r>
      <w:r w:rsidRPr="00D15AF2">
        <w:t>и</w:t>
      </w:r>
      <w:r w:rsidRPr="00D15AF2">
        <w:t xml:space="preserve">щевой промышленности" : </w:t>
      </w:r>
      <w:proofErr w:type="spellStart"/>
      <w:r w:rsidRPr="00D15AF2">
        <w:t>бакалавриат</w:t>
      </w:r>
      <w:proofErr w:type="spellEnd"/>
      <w:r w:rsidRPr="00D15AF2">
        <w:t>/ </w:t>
      </w:r>
      <w:proofErr w:type="spellStart"/>
      <w:r w:rsidRPr="00D15AF2">
        <w:t>Северо-Кавказ</w:t>
      </w:r>
      <w:proofErr w:type="spellEnd"/>
      <w:r w:rsidRPr="00D15AF2">
        <w:t xml:space="preserve">. </w:t>
      </w:r>
      <w:proofErr w:type="spellStart"/>
      <w:r w:rsidRPr="00D15AF2">
        <w:t>федер</w:t>
      </w:r>
      <w:proofErr w:type="spellEnd"/>
      <w:r w:rsidRPr="00D15AF2">
        <w:t xml:space="preserve">. </w:t>
      </w:r>
      <w:proofErr w:type="spellStart"/>
      <w:r w:rsidRPr="00D15AF2">
        <w:t>ун</w:t>
      </w:r>
      <w:r w:rsidRPr="00D15AF2">
        <w:noBreakHyphen/>
        <w:t>т</w:t>
      </w:r>
      <w:proofErr w:type="spellEnd"/>
      <w:r w:rsidRPr="00D15AF2">
        <w:t xml:space="preserve">; [сост.: С. Н. </w:t>
      </w:r>
      <w:proofErr w:type="spellStart"/>
      <w:r w:rsidRPr="00D15AF2">
        <w:t>Поветкин</w:t>
      </w:r>
      <w:proofErr w:type="spellEnd"/>
      <w:r w:rsidRPr="00D15AF2">
        <w:t xml:space="preserve"> и др.]. –Ставрополь: [Изд-во СКФУ],  2017. –127 с.: ил.; 21 см. –</w:t>
      </w:r>
      <w:proofErr w:type="spellStart"/>
      <w:r w:rsidRPr="00D15AF2">
        <w:t>Библиогр</w:t>
      </w:r>
      <w:proofErr w:type="spellEnd"/>
      <w:r w:rsidRPr="00D15AF2">
        <w:t>.: с. 119–126 (74 назв.) и в тексте. (Шифр Г2018–465)</w:t>
      </w:r>
    </w:p>
    <w:p w:rsidR="00D15AF2" w:rsidRPr="00D15AF2" w:rsidRDefault="00D15AF2" w:rsidP="00D15AF2">
      <w:pPr>
        <w:pStyle w:val="a7"/>
      </w:pPr>
      <w:r w:rsidRPr="00D15AF2">
        <w:t>Экземпляры: всего: 1 -102КХ(1)</w:t>
      </w:r>
    </w:p>
    <w:p w:rsidR="004B036C" w:rsidRPr="004B036C" w:rsidRDefault="004B036C" w:rsidP="004B036C">
      <w:pPr>
        <w:pStyle w:val="20"/>
      </w:pPr>
      <w:r w:rsidRPr="004B036C">
        <w:rPr>
          <w:b/>
        </w:rPr>
        <w:lastRenderedPageBreak/>
        <w:t>41. Применение</w:t>
      </w:r>
      <w:r w:rsidRPr="004B036C">
        <w:t xml:space="preserve"> средств на основе </w:t>
      </w:r>
      <w:proofErr w:type="spellStart"/>
      <w:r w:rsidRPr="004B036C">
        <w:t>пробиотических</w:t>
      </w:r>
      <w:proofErr w:type="spellEnd"/>
      <w:r w:rsidRPr="004B036C">
        <w:t xml:space="preserve"> бактерий в профилактике маститов и пов</w:t>
      </w:r>
      <w:r w:rsidRPr="004B036C">
        <w:t>ы</w:t>
      </w:r>
      <w:r w:rsidRPr="004B036C">
        <w:t xml:space="preserve">шении качества молока коров/ Г. А. Ларионов,  Е. С. </w:t>
      </w:r>
      <w:proofErr w:type="spellStart"/>
      <w:r w:rsidRPr="004B036C">
        <w:t>Ятрушева</w:t>
      </w:r>
      <w:proofErr w:type="spellEnd"/>
      <w:r w:rsidRPr="004B036C">
        <w:t xml:space="preserve">,  И. В. </w:t>
      </w:r>
      <w:proofErr w:type="spellStart"/>
      <w:r w:rsidRPr="004B036C">
        <w:t>Царевский</w:t>
      </w:r>
      <w:proofErr w:type="spellEnd"/>
      <w:r w:rsidRPr="004B036C">
        <w:t xml:space="preserve">,  Н. К. Кириллов; </w:t>
      </w:r>
      <w:proofErr w:type="spellStart"/>
      <w:r w:rsidRPr="004B036C">
        <w:t>М-во</w:t>
      </w:r>
      <w:proofErr w:type="spellEnd"/>
      <w:r w:rsidRPr="004B036C">
        <w:t xml:space="preserve"> сел. </w:t>
      </w:r>
      <w:proofErr w:type="spellStart"/>
      <w:r w:rsidRPr="004B036C">
        <w:t>хоз-ва</w:t>
      </w:r>
      <w:proofErr w:type="spellEnd"/>
      <w:r w:rsidRPr="004B036C">
        <w:t xml:space="preserve"> Рос. Федерации,  Чуваш. </w:t>
      </w:r>
      <w:proofErr w:type="spellStart"/>
      <w:r w:rsidRPr="004B036C">
        <w:t>гос</w:t>
      </w:r>
      <w:proofErr w:type="spellEnd"/>
      <w:r w:rsidRPr="004B036C">
        <w:t>. с.-х. акад. –Чебоксары: [ЧГСХА],  2017. –165 с.: ил.; 21 см. –</w:t>
      </w:r>
      <w:proofErr w:type="spellStart"/>
      <w:r w:rsidRPr="004B036C">
        <w:t>Библиогр</w:t>
      </w:r>
      <w:proofErr w:type="spellEnd"/>
      <w:r w:rsidRPr="004B036C">
        <w:t>.: с. 123–165 (255 назв.). (Шифр Г2018–467)</w:t>
      </w:r>
    </w:p>
    <w:p w:rsidR="004B036C" w:rsidRPr="004B036C" w:rsidRDefault="004B036C" w:rsidP="004B036C">
      <w:pPr>
        <w:pStyle w:val="a7"/>
      </w:pPr>
      <w:r w:rsidRPr="004B036C">
        <w:t>Экземпляры: всего: 1 -102КХ(1)</w:t>
      </w:r>
    </w:p>
    <w:p w:rsidR="004B036C" w:rsidRPr="004B036C" w:rsidRDefault="004B036C" w:rsidP="004B036C">
      <w:pPr>
        <w:pStyle w:val="2"/>
      </w:pPr>
      <w:bookmarkStart w:id="35" w:name="_Toc520900333"/>
      <w:r w:rsidRPr="004B036C">
        <w:t>Механизация и электрификация сельского хозяйства</w:t>
      </w:r>
      <w:bookmarkEnd w:id="35"/>
    </w:p>
    <w:p w:rsidR="004B036C" w:rsidRPr="004B036C" w:rsidRDefault="004B036C" w:rsidP="004B036C">
      <w:pPr>
        <w:pStyle w:val="20"/>
      </w:pPr>
      <w:r w:rsidRPr="004B036C">
        <w:rPr>
          <w:b/>
        </w:rPr>
        <w:t>42. Горбачев,  Иван Васильевич</w:t>
      </w:r>
      <w:r w:rsidRPr="004B036C">
        <w:t xml:space="preserve"> Сельскохозяйственные машины : учебное пособие/ И. В. Го</w:t>
      </w:r>
      <w:r w:rsidRPr="004B036C">
        <w:t>р</w:t>
      </w:r>
      <w:r w:rsidRPr="004B036C">
        <w:t xml:space="preserve">бачев,  А. И. Панов; </w:t>
      </w:r>
      <w:proofErr w:type="spellStart"/>
      <w:r w:rsidRPr="004B036C">
        <w:t>М-во</w:t>
      </w:r>
      <w:proofErr w:type="spellEnd"/>
      <w:r w:rsidRPr="004B036C">
        <w:t xml:space="preserve"> сел. </w:t>
      </w:r>
      <w:proofErr w:type="spellStart"/>
      <w:r w:rsidRPr="004B036C">
        <w:t>хоз-ва</w:t>
      </w:r>
      <w:proofErr w:type="spellEnd"/>
      <w:r w:rsidRPr="004B036C">
        <w:t xml:space="preserve"> Рос. Федерации,  Рос. </w:t>
      </w:r>
      <w:proofErr w:type="spellStart"/>
      <w:r w:rsidRPr="004B036C">
        <w:t>гос</w:t>
      </w:r>
      <w:proofErr w:type="spellEnd"/>
      <w:r w:rsidRPr="004B036C">
        <w:t xml:space="preserve">. </w:t>
      </w:r>
      <w:proofErr w:type="spellStart"/>
      <w:r w:rsidRPr="004B036C">
        <w:t>аграр</w:t>
      </w:r>
      <w:proofErr w:type="spellEnd"/>
      <w:r w:rsidRPr="004B036C">
        <w:t xml:space="preserve">. </w:t>
      </w:r>
      <w:proofErr w:type="spellStart"/>
      <w:r w:rsidRPr="004B036C">
        <w:t>ун</w:t>
      </w:r>
      <w:r w:rsidRPr="004B036C">
        <w:noBreakHyphen/>
        <w:t>т</w:t>
      </w:r>
      <w:proofErr w:type="spellEnd"/>
      <w:r w:rsidRPr="004B036C">
        <w:t> –МСХА им. К. А. Тим</w:t>
      </w:r>
      <w:r w:rsidRPr="004B036C">
        <w:t>и</w:t>
      </w:r>
      <w:r w:rsidRPr="004B036C">
        <w:t>рязева. –Москва : [</w:t>
      </w:r>
      <w:proofErr w:type="spellStart"/>
      <w:r w:rsidRPr="004B036C">
        <w:t>Росинформагротех</w:t>
      </w:r>
      <w:proofErr w:type="spellEnd"/>
      <w:r w:rsidRPr="004B036C">
        <w:t>],  2017 –</w:t>
      </w:r>
    </w:p>
    <w:p w:rsidR="004B036C" w:rsidRPr="004B036C" w:rsidRDefault="004B036C" w:rsidP="004B036C">
      <w:pPr>
        <w:pStyle w:val="a7"/>
      </w:pPr>
      <w:r w:rsidRPr="004B036C">
        <w:t>Ч. 1. -2017. -80 с.: ил. -</w:t>
      </w:r>
      <w:proofErr w:type="spellStart"/>
      <w:r w:rsidRPr="004B036C">
        <w:t>Библиогр</w:t>
      </w:r>
      <w:proofErr w:type="spellEnd"/>
      <w:r w:rsidRPr="004B036C">
        <w:t>.: с. 80 (6 назв.). (Шифр Г2018-456/1)</w:t>
      </w:r>
    </w:p>
    <w:p w:rsidR="004B036C" w:rsidRPr="004B036C" w:rsidRDefault="004B036C" w:rsidP="004B036C">
      <w:pPr>
        <w:pStyle w:val="a7"/>
      </w:pPr>
      <w:r w:rsidRPr="004B036C">
        <w:t>Экземпляры: всего: 1 -102КХ(1)</w:t>
      </w:r>
    </w:p>
    <w:p w:rsidR="004B036C" w:rsidRPr="004B036C" w:rsidRDefault="004B036C" w:rsidP="004B036C">
      <w:pPr>
        <w:pStyle w:val="20"/>
      </w:pPr>
      <w:r w:rsidRPr="004B036C">
        <w:rPr>
          <w:b/>
        </w:rPr>
        <w:t>43. Испытания</w:t>
      </w:r>
      <w:r w:rsidRPr="004B036C">
        <w:t xml:space="preserve"> технических средств в АПК : учебно-методическое пособие/ </w:t>
      </w:r>
      <w:proofErr w:type="spellStart"/>
      <w:r w:rsidRPr="004B036C">
        <w:t>М-во</w:t>
      </w:r>
      <w:proofErr w:type="spellEnd"/>
      <w:r w:rsidRPr="004B036C">
        <w:t xml:space="preserve"> сел. </w:t>
      </w:r>
      <w:proofErr w:type="spellStart"/>
      <w:r w:rsidRPr="004B036C">
        <w:t>хоз-ва</w:t>
      </w:r>
      <w:proofErr w:type="spellEnd"/>
      <w:r w:rsidRPr="004B036C">
        <w:t xml:space="preserve"> Рос. Федерации,  Департамент </w:t>
      </w:r>
      <w:proofErr w:type="spellStart"/>
      <w:r w:rsidRPr="004B036C">
        <w:t>науч.-технол</w:t>
      </w:r>
      <w:proofErr w:type="spellEnd"/>
      <w:r w:rsidRPr="004B036C">
        <w:t xml:space="preserve">. политики и образования,  </w:t>
      </w:r>
      <w:proofErr w:type="spellStart"/>
      <w:r w:rsidRPr="004B036C">
        <w:t>Южно-Урал</w:t>
      </w:r>
      <w:proofErr w:type="spellEnd"/>
      <w:r w:rsidRPr="004B036C">
        <w:t xml:space="preserve">. </w:t>
      </w:r>
      <w:proofErr w:type="spellStart"/>
      <w:r w:rsidRPr="004B036C">
        <w:t>гос</w:t>
      </w:r>
      <w:proofErr w:type="spellEnd"/>
      <w:r w:rsidRPr="004B036C">
        <w:t xml:space="preserve">. </w:t>
      </w:r>
      <w:proofErr w:type="spellStart"/>
      <w:r w:rsidRPr="004B036C">
        <w:t>аграр</w:t>
      </w:r>
      <w:proofErr w:type="spellEnd"/>
      <w:r w:rsidRPr="004B036C">
        <w:t xml:space="preserve">. </w:t>
      </w:r>
      <w:proofErr w:type="spellStart"/>
      <w:r w:rsidRPr="004B036C">
        <w:t>ун</w:t>
      </w:r>
      <w:r w:rsidRPr="004B036C">
        <w:noBreakHyphen/>
        <w:t>т</w:t>
      </w:r>
      <w:proofErr w:type="spellEnd"/>
      <w:r w:rsidRPr="004B036C">
        <w:t xml:space="preserve">,  Каф. "Тракторы,  с.-х. машины и земледелие"; [сост.: А. Ф. </w:t>
      </w:r>
      <w:proofErr w:type="spellStart"/>
      <w:r w:rsidRPr="004B036C">
        <w:t>Кокорин</w:t>
      </w:r>
      <w:proofErr w:type="spellEnd"/>
      <w:r w:rsidRPr="004B036C">
        <w:t xml:space="preserve">,  Ф. Н. </w:t>
      </w:r>
      <w:proofErr w:type="spellStart"/>
      <w:r w:rsidRPr="004B036C">
        <w:t>Граков</w:t>
      </w:r>
      <w:proofErr w:type="spellEnd"/>
      <w:r w:rsidRPr="004B036C">
        <w:t xml:space="preserve">; отв. за </w:t>
      </w:r>
      <w:proofErr w:type="spellStart"/>
      <w:r w:rsidRPr="004B036C">
        <w:t>вып</w:t>
      </w:r>
      <w:proofErr w:type="spellEnd"/>
      <w:r w:rsidRPr="004B036C">
        <w:t xml:space="preserve">. Н. Т. </w:t>
      </w:r>
      <w:proofErr w:type="spellStart"/>
      <w:r w:rsidRPr="004B036C">
        <w:t>Хлызов</w:t>
      </w:r>
      <w:proofErr w:type="spellEnd"/>
      <w:r w:rsidRPr="004B036C">
        <w:t>]. –Челябинск: [</w:t>
      </w:r>
      <w:proofErr w:type="spellStart"/>
      <w:r w:rsidRPr="004B036C">
        <w:t>ЮУрГАУ</w:t>
      </w:r>
      <w:proofErr w:type="spellEnd"/>
      <w:r w:rsidRPr="004B036C">
        <w:t>],  2017. –43 с.: ил.; 21 см. –</w:t>
      </w:r>
      <w:proofErr w:type="spellStart"/>
      <w:r w:rsidRPr="004B036C">
        <w:t>Библиогр</w:t>
      </w:r>
      <w:proofErr w:type="spellEnd"/>
      <w:r w:rsidRPr="004B036C">
        <w:t>.: с. 43 (7 назв.). (Шифр Г2018–461)</w:t>
      </w:r>
    </w:p>
    <w:p w:rsidR="004B036C" w:rsidRPr="004B036C" w:rsidRDefault="004B036C" w:rsidP="004B036C">
      <w:pPr>
        <w:pStyle w:val="a7"/>
      </w:pPr>
      <w:r w:rsidRPr="004B036C">
        <w:t>Экземпляры: всего: 1 -102КХ(1)</w:t>
      </w:r>
    </w:p>
    <w:p w:rsidR="004B036C" w:rsidRPr="004B036C" w:rsidRDefault="004B036C" w:rsidP="004B036C">
      <w:pPr>
        <w:pStyle w:val="20"/>
      </w:pPr>
      <w:r w:rsidRPr="004B036C">
        <w:rPr>
          <w:b/>
        </w:rPr>
        <w:t xml:space="preserve">44. Лившиц  В. М. </w:t>
      </w:r>
      <w:r w:rsidRPr="004B036C">
        <w:t xml:space="preserve">Метод восстановления исходного значения зазора клапана </w:t>
      </w:r>
      <w:proofErr w:type="spellStart"/>
      <w:r w:rsidRPr="004B036C">
        <w:t>насос-фарсунок</w:t>
      </w:r>
      <w:proofErr w:type="spellEnd"/>
      <w:r w:rsidRPr="004B036C">
        <w:t xml:space="preserve"> дизелей/ В. М. Лившиц,  В. Я. Батищев,  А. А. </w:t>
      </w:r>
      <w:proofErr w:type="spellStart"/>
      <w:r w:rsidRPr="004B036C">
        <w:t>Моносзон</w:t>
      </w:r>
      <w:proofErr w:type="spellEnd"/>
      <w:r w:rsidRPr="004B036C">
        <w:t xml:space="preserve">; </w:t>
      </w:r>
      <w:proofErr w:type="spellStart"/>
      <w:r w:rsidRPr="004B036C">
        <w:t>Сиб</w:t>
      </w:r>
      <w:proofErr w:type="spellEnd"/>
      <w:r w:rsidRPr="004B036C">
        <w:t xml:space="preserve">. </w:t>
      </w:r>
      <w:proofErr w:type="spellStart"/>
      <w:r w:rsidRPr="004B036C">
        <w:t>науч.-исслед</w:t>
      </w:r>
      <w:proofErr w:type="spellEnd"/>
      <w:r w:rsidRPr="004B036C">
        <w:t xml:space="preserve">. </w:t>
      </w:r>
      <w:proofErr w:type="spellStart"/>
      <w:r w:rsidRPr="004B036C">
        <w:t>ин</w:t>
      </w:r>
      <w:r w:rsidRPr="004B036C">
        <w:noBreakHyphen/>
        <w:t>т</w:t>
      </w:r>
      <w:proofErr w:type="spellEnd"/>
      <w:r w:rsidRPr="004B036C">
        <w:t xml:space="preserve"> механизации и электрификации сел. </w:t>
      </w:r>
      <w:proofErr w:type="spellStart"/>
      <w:r w:rsidRPr="004B036C">
        <w:t>хоз-ва</w:t>
      </w:r>
      <w:proofErr w:type="spellEnd"/>
      <w:r w:rsidRPr="004B036C">
        <w:t xml:space="preserve"> </w:t>
      </w:r>
      <w:proofErr w:type="spellStart"/>
      <w:r w:rsidRPr="004B036C">
        <w:t>Сиб</w:t>
      </w:r>
      <w:proofErr w:type="spellEnd"/>
      <w:r w:rsidRPr="004B036C">
        <w:t xml:space="preserve">. </w:t>
      </w:r>
      <w:proofErr w:type="spellStart"/>
      <w:r w:rsidRPr="004B036C">
        <w:t>федер</w:t>
      </w:r>
      <w:proofErr w:type="spellEnd"/>
      <w:r w:rsidRPr="004B036C">
        <w:t xml:space="preserve">. </w:t>
      </w:r>
      <w:proofErr w:type="spellStart"/>
      <w:r w:rsidRPr="004B036C">
        <w:t>науч</w:t>
      </w:r>
      <w:proofErr w:type="spellEnd"/>
      <w:r w:rsidRPr="004B036C">
        <w:t xml:space="preserve">. центра </w:t>
      </w:r>
      <w:proofErr w:type="spellStart"/>
      <w:r w:rsidRPr="004B036C">
        <w:t>агробиотехнологий</w:t>
      </w:r>
      <w:proofErr w:type="spellEnd"/>
      <w:r w:rsidRPr="004B036C">
        <w:t xml:space="preserve"> Рос. акад. наук // Сибирский вестник сельскохозяйственной науки. –</w:t>
      </w:r>
      <w:proofErr w:type="spellStart"/>
      <w:r w:rsidRPr="004B036C">
        <w:t>Краснообск</w:t>
      </w:r>
      <w:proofErr w:type="spellEnd"/>
      <w:r w:rsidRPr="004B036C">
        <w:t xml:space="preserve"> (</w:t>
      </w:r>
      <w:proofErr w:type="spellStart"/>
      <w:r w:rsidRPr="004B036C">
        <w:t>Новосиб</w:t>
      </w:r>
      <w:proofErr w:type="spellEnd"/>
      <w:r w:rsidRPr="004B036C">
        <w:t>. обл.),  2017. –Т. 47 № 6. –С.90–95: табл. –Рез. на англ. яз. –</w:t>
      </w:r>
      <w:proofErr w:type="spellStart"/>
      <w:r w:rsidRPr="004B036C">
        <w:t>Библиогр</w:t>
      </w:r>
      <w:proofErr w:type="spellEnd"/>
      <w:r w:rsidRPr="004B036C">
        <w:t>.: с. 93–94 (12 назв.)</w:t>
      </w:r>
    </w:p>
    <w:p w:rsidR="004B036C" w:rsidRPr="004B036C" w:rsidRDefault="004B036C" w:rsidP="004B036C">
      <w:pPr>
        <w:pStyle w:val="20"/>
      </w:pPr>
      <w:r w:rsidRPr="004B036C">
        <w:rPr>
          <w:b/>
        </w:rPr>
        <w:t>45. Особенности</w:t>
      </w:r>
      <w:r w:rsidRPr="004B036C">
        <w:t xml:space="preserve"> внедрения роботизированных технических средств в растениеводстве/ Б. Д. </w:t>
      </w:r>
      <w:proofErr w:type="spellStart"/>
      <w:r w:rsidRPr="004B036C">
        <w:t>Докин</w:t>
      </w:r>
      <w:proofErr w:type="spellEnd"/>
      <w:r w:rsidRPr="004B036C">
        <w:t xml:space="preserve">,  В. М. Лившиц,  О. В. Ивакин [и др.]; </w:t>
      </w:r>
      <w:proofErr w:type="spellStart"/>
      <w:r w:rsidRPr="004B036C">
        <w:t>Сиб</w:t>
      </w:r>
      <w:proofErr w:type="spellEnd"/>
      <w:r w:rsidRPr="004B036C">
        <w:t xml:space="preserve">. </w:t>
      </w:r>
      <w:proofErr w:type="spellStart"/>
      <w:r w:rsidRPr="004B036C">
        <w:t>науч.-исслед</w:t>
      </w:r>
      <w:proofErr w:type="spellEnd"/>
      <w:r w:rsidRPr="004B036C">
        <w:t xml:space="preserve">. </w:t>
      </w:r>
      <w:proofErr w:type="spellStart"/>
      <w:r w:rsidRPr="004B036C">
        <w:t>ин</w:t>
      </w:r>
      <w:r w:rsidRPr="004B036C">
        <w:noBreakHyphen/>
        <w:t>т</w:t>
      </w:r>
      <w:proofErr w:type="spellEnd"/>
      <w:r w:rsidRPr="004B036C">
        <w:t xml:space="preserve"> механизации и электрификации сел. </w:t>
      </w:r>
      <w:proofErr w:type="spellStart"/>
      <w:r w:rsidRPr="004B036C">
        <w:t>хоз-ва</w:t>
      </w:r>
      <w:proofErr w:type="spellEnd"/>
      <w:r w:rsidRPr="004B036C">
        <w:t xml:space="preserve"> </w:t>
      </w:r>
      <w:proofErr w:type="spellStart"/>
      <w:r w:rsidRPr="004B036C">
        <w:t>Сиб</w:t>
      </w:r>
      <w:proofErr w:type="spellEnd"/>
      <w:r w:rsidRPr="004B036C">
        <w:t xml:space="preserve">. </w:t>
      </w:r>
      <w:proofErr w:type="spellStart"/>
      <w:r w:rsidRPr="004B036C">
        <w:t>федер</w:t>
      </w:r>
      <w:proofErr w:type="spellEnd"/>
      <w:r w:rsidRPr="004B036C">
        <w:t xml:space="preserve">. </w:t>
      </w:r>
      <w:proofErr w:type="spellStart"/>
      <w:r w:rsidRPr="004B036C">
        <w:t>науч</w:t>
      </w:r>
      <w:proofErr w:type="spellEnd"/>
      <w:r w:rsidRPr="004B036C">
        <w:t xml:space="preserve">. центра </w:t>
      </w:r>
      <w:proofErr w:type="spellStart"/>
      <w:r w:rsidRPr="004B036C">
        <w:t>агробиотехнологий</w:t>
      </w:r>
      <w:proofErr w:type="spellEnd"/>
      <w:r w:rsidRPr="004B036C">
        <w:t xml:space="preserve"> Рос. акад. наук,  </w:t>
      </w:r>
      <w:proofErr w:type="spellStart"/>
      <w:r w:rsidRPr="004B036C">
        <w:t>Новосиб</w:t>
      </w:r>
      <w:proofErr w:type="spellEnd"/>
      <w:r w:rsidRPr="004B036C">
        <w:t xml:space="preserve">. </w:t>
      </w:r>
      <w:proofErr w:type="spellStart"/>
      <w:r w:rsidRPr="004B036C">
        <w:t>гос</w:t>
      </w:r>
      <w:proofErr w:type="spellEnd"/>
      <w:r w:rsidRPr="004B036C">
        <w:t xml:space="preserve">. </w:t>
      </w:r>
      <w:proofErr w:type="spellStart"/>
      <w:r w:rsidRPr="004B036C">
        <w:t>техн</w:t>
      </w:r>
      <w:proofErr w:type="spellEnd"/>
      <w:r w:rsidRPr="004B036C">
        <w:t xml:space="preserve">. </w:t>
      </w:r>
      <w:proofErr w:type="spellStart"/>
      <w:r w:rsidRPr="004B036C">
        <w:t>ун</w:t>
      </w:r>
      <w:r w:rsidRPr="004B036C">
        <w:noBreakHyphen/>
        <w:t>т</w:t>
      </w:r>
      <w:proofErr w:type="spellEnd"/>
      <w:r w:rsidRPr="004B036C">
        <w:t xml:space="preserve"> // Сибирский вестник сельскохозяйственной науки. –</w:t>
      </w:r>
      <w:proofErr w:type="spellStart"/>
      <w:r w:rsidRPr="004B036C">
        <w:t>Краснообск</w:t>
      </w:r>
      <w:proofErr w:type="spellEnd"/>
      <w:r w:rsidRPr="004B036C">
        <w:t xml:space="preserve"> (</w:t>
      </w:r>
      <w:proofErr w:type="spellStart"/>
      <w:r w:rsidRPr="004B036C">
        <w:t>Новосиб</w:t>
      </w:r>
      <w:proofErr w:type="spellEnd"/>
      <w:r w:rsidRPr="004B036C">
        <w:t>. обл.),  2017. –Т. 47 № 6. –С.80–89: табл. –Рез. на англ. яз. –</w:t>
      </w:r>
      <w:proofErr w:type="spellStart"/>
      <w:r w:rsidRPr="004B036C">
        <w:t>Библиогр</w:t>
      </w:r>
      <w:proofErr w:type="spellEnd"/>
      <w:r w:rsidRPr="004B036C">
        <w:t>.: с. 87–88 (19 назв.)</w:t>
      </w:r>
    </w:p>
    <w:p w:rsidR="004B036C" w:rsidRPr="004B036C" w:rsidRDefault="004B036C" w:rsidP="004B036C">
      <w:pPr>
        <w:pStyle w:val="1"/>
      </w:pPr>
      <w:bookmarkStart w:id="36" w:name="_Toc520900334"/>
      <w:r w:rsidRPr="004B036C">
        <w:t>Лесное хозяйство</w:t>
      </w:r>
      <w:bookmarkEnd w:id="36"/>
    </w:p>
    <w:p w:rsidR="004B036C" w:rsidRPr="004B036C" w:rsidRDefault="004B036C" w:rsidP="004B036C">
      <w:pPr>
        <w:pStyle w:val="20"/>
      </w:pPr>
      <w:r w:rsidRPr="004B036C">
        <w:rPr>
          <w:b/>
        </w:rPr>
        <w:t xml:space="preserve">46. Денисов  С. А. </w:t>
      </w:r>
      <w:r w:rsidRPr="004B036C">
        <w:t xml:space="preserve">Методы научно-технического творчества в лесном деле : учебное пособие/ С. А. Денисов,  В. А. </w:t>
      </w:r>
      <w:proofErr w:type="spellStart"/>
      <w:r w:rsidRPr="004B036C">
        <w:t>Закамский</w:t>
      </w:r>
      <w:proofErr w:type="spellEnd"/>
      <w:r w:rsidRPr="004B036C">
        <w:t xml:space="preserve">; </w:t>
      </w:r>
      <w:proofErr w:type="spellStart"/>
      <w:r w:rsidRPr="004B036C">
        <w:t>М-во</w:t>
      </w:r>
      <w:proofErr w:type="spellEnd"/>
      <w:r w:rsidRPr="004B036C">
        <w:t xml:space="preserve"> образования и науки Рос. Федерации,  </w:t>
      </w:r>
      <w:proofErr w:type="spellStart"/>
      <w:r w:rsidRPr="004B036C">
        <w:t>Поволж</w:t>
      </w:r>
      <w:proofErr w:type="spellEnd"/>
      <w:r w:rsidRPr="004B036C">
        <w:t xml:space="preserve">. </w:t>
      </w:r>
      <w:proofErr w:type="spellStart"/>
      <w:r w:rsidRPr="004B036C">
        <w:t>гос</w:t>
      </w:r>
      <w:proofErr w:type="spellEnd"/>
      <w:r w:rsidRPr="004B036C">
        <w:t xml:space="preserve">. </w:t>
      </w:r>
      <w:proofErr w:type="spellStart"/>
      <w:r w:rsidRPr="004B036C">
        <w:t>технол</w:t>
      </w:r>
      <w:proofErr w:type="spellEnd"/>
      <w:r w:rsidRPr="004B036C">
        <w:t xml:space="preserve">. </w:t>
      </w:r>
      <w:proofErr w:type="spellStart"/>
      <w:r w:rsidRPr="004B036C">
        <w:t>ун</w:t>
      </w:r>
      <w:r w:rsidRPr="004B036C">
        <w:noBreakHyphen/>
        <w:t>т</w:t>
      </w:r>
      <w:proofErr w:type="spellEnd"/>
      <w:r w:rsidRPr="004B036C">
        <w:t>. –Йошкар-Ола: [ПГТУ],  2017. –127 с.: ил.; 21 см +Прил.: с. 115–127. –</w:t>
      </w:r>
      <w:proofErr w:type="spellStart"/>
      <w:r w:rsidRPr="004B036C">
        <w:t>Библиогр</w:t>
      </w:r>
      <w:proofErr w:type="spellEnd"/>
      <w:r w:rsidRPr="004B036C">
        <w:t>.: с. 112–114 (33 назв.). (Шифр Г2018–452)</w:t>
      </w:r>
    </w:p>
    <w:p w:rsidR="004B036C" w:rsidRPr="004B036C" w:rsidRDefault="004B036C" w:rsidP="004B036C">
      <w:pPr>
        <w:pStyle w:val="a7"/>
      </w:pPr>
      <w:r w:rsidRPr="004B036C">
        <w:t>Экземпляры: всего: 1 -102КХ(1)</w:t>
      </w:r>
    </w:p>
    <w:p w:rsidR="004B036C" w:rsidRPr="004B036C" w:rsidRDefault="004B036C" w:rsidP="004B036C">
      <w:pPr>
        <w:pStyle w:val="1"/>
      </w:pPr>
      <w:bookmarkStart w:id="37" w:name="_Toc520900335"/>
      <w:r w:rsidRPr="004B036C">
        <w:t>Рыбное хозяйство</w:t>
      </w:r>
      <w:bookmarkEnd w:id="37"/>
    </w:p>
    <w:p w:rsidR="004B036C" w:rsidRPr="004B036C" w:rsidRDefault="004B036C" w:rsidP="004B036C">
      <w:pPr>
        <w:pStyle w:val="20"/>
      </w:pPr>
      <w:r w:rsidRPr="004B036C">
        <w:rPr>
          <w:b/>
        </w:rPr>
        <w:t>47. </w:t>
      </w:r>
      <w:proofErr w:type="spellStart"/>
      <w:r w:rsidRPr="004B036C">
        <w:rPr>
          <w:b/>
        </w:rPr>
        <w:t>Поддубная</w:t>
      </w:r>
      <w:proofErr w:type="spellEnd"/>
      <w:r w:rsidRPr="004B036C">
        <w:rPr>
          <w:b/>
        </w:rPr>
        <w:t xml:space="preserve">  И. В. </w:t>
      </w:r>
      <w:r w:rsidRPr="004B036C">
        <w:t xml:space="preserve">Теоретическое и практическое обоснование использования органического йода в кормлении осетровых рыб/ И. В. </w:t>
      </w:r>
      <w:proofErr w:type="spellStart"/>
      <w:r w:rsidRPr="004B036C">
        <w:t>Поддубная</w:t>
      </w:r>
      <w:proofErr w:type="spellEnd"/>
      <w:r w:rsidRPr="004B036C">
        <w:t xml:space="preserve">,  А. А. Васильев; </w:t>
      </w:r>
      <w:proofErr w:type="spellStart"/>
      <w:r w:rsidRPr="004B036C">
        <w:t>М-во</w:t>
      </w:r>
      <w:proofErr w:type="spellEnd"/>
      <w:r w:rsidRPr="004B036C">
        <w:t xml:space="preserve"> сел. </w:t>
      </w:r>
      <w:proofErr w:type="spellStart"/>
      <w:r w:rsidRPr="004B036C">
        <w:t>хоз-ва</w:t>
      </w:r>
      <w:proofErr w:type="spellEnd"/>
      <w:r w:rsidRPr="004B036C">
        <w:t xml:space="preserve"> Рос. Федер</w:t>
      </w:r>
      <w:r w:rsidRPr="004B036C">
        <w:t>а</w:t>
      </w:r>
      <w:r w:rsidRPr="004B036C">
        <w:t xml:space="preserve">ции,  </w:t>
      </w:r>
      <w:proofErr w:type="spellStart"/>
      <w:r w:rsidRPr="004B036C">
        <w:t>Сарат</w:t>
      </w:r>
      <w:proofErr w:type="spellEnd"/>
      <w:r w:rsidRPr="004B036C">
        <w:t xml:space="preserve">. </w:t>
      </w:r>
      <w:proofErr w:type="spellStart"/>
      <w:r w:rsidRPr="004B036C">
        <w:t>гос</w:t>
      </w:r>
      <w:proofErr w:type="spellEnd"/>
      <w:r w:rsidRPr="004B036C">
        <w:t xml:space="preserve">. </w:t>
      </w:r>
      <w:proofErr w:type="spellStart"/>
      <w:r w:rsidRPr="004B036C">
        <w:t>аграр</w:t>
      </w:r>
      <w:proofErr w:type="spellEnd"/>
      <w:r w:rsidRPr="004B036C">
        <w:t xml:space="preserve">. </w:t>
      </w:r>
      <w:proofErr w:type="spellStart"/>
      <w:r w:rsidRPr="004B036C">
        <w:t>ун</w:t>
      </w:r>
      <w:r w:rsidRPr="004B036C">
        <w:noBreakHyphen/>
        <w:t>т</w:t>
      </w:r>
      <w:proofErr w:type="spellEnd"/>
      <w:r w:rsidRPr="004B036C">
        <w:t xml:space="preserve"> им. Н. И. Вавилова. –Саратов: [</w:t>
      </w:r>
      <w:proofErr w:type="spellStart"/>
      <w:r w:rsidRPr="004B036C">
        <w:t>Амирит</w:t>
      </w:r>
      <w:proofErr w:type="spellEnd"/>
      <w:r w:rsidRPr="004B036C">
        <w:t>],  2017. –252 с.: ил.; 22 см. –</w:t>
      </w:r>
      <w:proofErr w:type="spellStart"/>
      <w:r w:rsidRPr="004B036C">
        <w:t>Библиогр</w:t>
      </w:r>
      <w:proofErr w:type="spellEnd"/>
      <w:r w:rsidRPr="004B036C">
        <w:t>.: с. 210–252 (441 назв.). (Шифр Г2018–449)</w:t>
      </w:r>
    </w:p>
    <w:p w:rsidR="004B036C" w:rsidRPr="004B036C" w:rsidRDefault="004B036C" w:rsidP="004B036C">
      <w:pPr>
        <w:pStyle w:val="a7"/>
      </w:pPr>
      <w:r w:rsidRPr="004B036C">
        <w:t>Экземпляры: всего: 1 -102КХ(1)</w:t>
      </w:r>
    </w:p>
    <w:p w:rsidR="004B036C" w:rsidRDefault="002A2E59" w:rsidP="004B036C">
      <w:pPr>
        <w:pStyle w:val="1"/>
      </w:pPr>
      <w:r>
        <w:br w:type="page"/>
      </w:r>
      <w:bookmarkStart w:id="38" w:name="_Toc520900336"/>
      <w:r w:rsidR="004B036C" w:rsidRPr="004B036C">
        <w:lastRenderedPageBreak/>
        <w:t>ТЕКУЩЕЕ ЗАКОНОДАТЕЛЬСТВО: КРАТКИЙ ОБЗОР</w:t>
      </w:r>
      <w:bookmarkEnd w:id="38"/>
    </w:p>
    <w:p w:rsidR="00552C1E" w:rsidRPr="00552C1E" w:rsidRDefault="00552C1E" w:rsidP="00552C1E"/>
    <w:tbl>
      <w:tblPr>
        <w:tblW w:w="9781" w:type="dxa"/>
        <w:tblInd w:w="81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276"/>
        <w:gridCol w:w="8505"/>
      </w:tblGrid>
      <w:tr w:rsidR="00552C1E" w:rsidRPr="00FF789D" w:rsidTr="00552C1E">
        <w:tc>
          <w:tcPr>
            <w:tcW w:w="1276" w:type="dxa"/>
          </w:tcPr>
          <w:p w:rsidR="00552C1E" w:rsidRPr="009559C8" w:rsidRDefault="00552C1E" w:rsidP="00552C1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552C1E" w:rsidRDefault="00552C1E" w:rsidP="006E273A">
            <w:pPr>
              <w:pStyle w:val="ConsPlusNormal"/>
              <w:ind w:left="540"/>
              <w:jc w:val="both"/>
            </w:pPr>
            <w:r>
              <w:t xml:space="preserve">&lt;Письмо&gt; </w:t>
            </w:r>
            <w:proofErr w:type="spellStart"/>
            <w:r>
              <w:t>Россельхознадзора</w:t>
            </w:r>
            <w:proofErr w:type="spellEnd"/>
            <w:r>
              <w:t xml:space="preserve"> от 13.06.2018 N ФС-КС-7/14209</w:t>
            </w:r>
          </w:p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&lt;Об экспорте из Российской Федерации кормов и кормовых добавок&gt;</w:t>
            </w:r>
          </w:p>
          <w:p w:rsidR="00552C1E" w:rsidRDefault="00552C1E" w:rsidP="006E27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552C1E" w:rsidRPr="009559C8" w:rsidRDefault="00552C1E" w:rsidP="006E273A">
            <w:pPr>
              <w:pStyle w:val="ConsPlusNormal"/>
              <w:ind w:left="33" w:firstLine="567"/>
              <w:jc w:val="both"/>
            </w:pPr>
          </w:p>
        </w:tc>
      </w:tr>
      <w:tr w:rsidR="00552C1E" w:rsidRPr="00FF789D" w:rsidTr="00552C1E">
        <w:tc>
          <w:tcPr>
            <w:tcW w:w="1276" w:type="dxa"/>
          </w:tcPr>
          <w:p w:rsidR="00552C1E" w:rsidRPr="009559C8" w:rsidRDefault="00552C1E" w:rsidP="00552C1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Приказ Минсельхоза России от 27.06.2018 N 251</w:t>
            </w:r>
          </w:p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"О внесении изменений в Перечень подконтрольных товаров, подлежащих с</w:t>
            </w:r>
            <w:r>
              <w:t>о</w:t>
            </w:r>
            <w:r>
              <w:t>провождению ветеринарными сопроводительными документами, утвержденный прик</w:t>
            </w:r>
            <w:r>
              <w:t>а</w:t>
            </w:r>
            <w:r>
              <w:t>зом Минсельхоза России от 18 декабря 2015 г. N 648"</w:t>
            </w:r>
          </w:p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(Зарегистрировано в Минюсте России 28.06.2018 N 51477)</w:t>
            </w:r>
          </w:p>
          <w:p w:rsidR="00552C1E" w:rsidRDefault="00552C1E" w:rsidP="006E27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29.06.2018</w:t>
            </w:r>
          </w:p>
          <w:p w:rsidR="00552C1E" w:rsidRPr="009559C8" w:rsidRDefault="00552C1E" w:rsidP="006E273A">
            <w:pPr>
              <w:pStyle w:val="ConsPlusNormal"/>
              <w:ind w:left="33" w:firstLine="567"/>
              <w:jc w:val="both"/>
            </w:pPr>
          </w:p>
        </w:tc>
      </w:tr>
      <w:tr w:rsidR="00552C1E" w:rsidRPr="00FF789D" w:rsidTr="00552C1E">
        <w:tc>
          <w:tcPr>
            <w:tcW w:w="1276" w:type="dxa"/>
          </w:tcPr>
          <w:p w:rsidR="00552C1E" w:rsidRPr="009559C8" w:rsidRDefault="00552C1E" w:rsidP="00552C1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Приказ Минсельхоза России от 27.06.2018 N 250</w:t>
            </w:r>
          </w:p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"О внесении изменений в Перечень подконтрольных товаров, на которые могут проводить оформление ветеринарных сопроводительных документов аттестованные в</w:t>
            </w:r>
            <w:r>
              <w:t>е</w:t>
            </w:r>
            <w:r>
              <w:t>теринарные специалисты, не являющиеся уполномоченными лицами органов и учрежд</w:t>
            </w:r>
            <w:r>
              <w:t>е</w:t>
            </w:r>
            <w:r>
              <w:t>ний, входящих в систему Государственной ветеринарной службы Российской Федерации, утвержденный приказом Минсельхоза России от 18 декабря 2015 г. N 647"</w:t>
            </w:r>
          </w:p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(Зарегистрировано в Минюсте России 28.06.2018 N 51476)</w:t>
            </w:r>
          </w:p>
          <w:p w:rsidR="00552C1E" w:rsidRDefault="00552C1E" w:rsidP="006E27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29.06.2018</w:t>
            </w:r>
          </w:p>
          <w:p w:rsidR="00552C1E" w:rsidRPr="009559C8" w:rsidRDefault="00552C1E" w:rsidP="006E273A">
            <w:pPr>
              <w:pStyle w:val="ConsPlusNormal"/>
              <w:ind w:left="33" w:firstLine="567"/>
              <w:jc w:val="both"/>
            </w:pPr>
          </w:p>
        </w:tc>
      </w:tr>
      <w:tr w:rsidR="00552C1E" w:rsidRPr="00FF789D" w:rsidTr="00552C1E">
        <w:tc>
          <w:tcPr>
            <w:tcW w:w="1276" w:type="dxa"/>
          </w:tcPr>
          <w:p w:rsidR="00552C1E" w:rsidRPr="009559C8" w:rsidRDefault="00552C1E" w:rsidP="00552C1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Приказ Минсельхоза России от 27.06.2018 N 249</w:t>
            </w:r>
          </w:p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"О внесении изменений в Перечень продукции животного происхождения, на к</w:t>
            </w:r>
            <w:r>
              <w:t>о</w:t>
            </w:r>
            <w:r>
              <w:t>торую уполномоченные лица организаций, являющихся производителями подконтрол</w:t>
            </w:r>
            <w:r>
              <w:t>ь</w:t>
            </w:r>
            <w:r>
              <w:t>ных товаров и (или) участниками оборота подконтрольных товаров, и индивидуальные предприниматели, являющиеся производителями подконтрольных товаров и (или) учас</w:t>
            </w:r>
            <w:r>
              <w:t>т</w:t>
            </w:r>
            <w:r>
              <w:t>никами оборота подконтрольных товаров, могут оформлять ветеринарные сопровод</w:t>
            </w:r>
            <w:r>
              <w:t>и</w:t>
            </w:r>
            <w:r>
              <w:t>тельные документы, утвержденный приказом Минсельхоза России от 18 декабря 2015 г. N 646"</w:t>
            </w:r>
          </w:p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(Зарегистрировано в Минюсте России 28.06.2018 N 51475)</w:t>
            </w:r>
          </w:p>
          <w:p w:rsidR="00552C1E" w:rsidRDefault="00552C1E" w:rsidP="006E27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29.06.2018</w:t>
            </w:r>
          </w:p>
          <w:p w:rsidR="00552C1E" w:rsidRDefault="00552C1E" w:rsidP="006E273A">
            <w:pPr>
              <w:pStyle w:val="ConsPlusNormal"/>
              <w:ind w:left="33" w:firstLine="567"/>
              <w:jc w:val="both"/>
            </w:pPr>
          </w:p>
        </w:tc>
      </w:tr>
      <w:tr w:rsidR="00552C1E" w:rsidRPr="00FF789D" w:rsidTr="00552C1E">
        <w:tc>
          <w:tcPr>
            <w:tcW w:w="1276" w:type="dxa"/>
          </w:tcPr>
          <w:p w:rsidR="00552C1E" w:rsidRPr="009559C8" w:rsidRDefault="00552C1E" w:rsidP="00552C1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552C1E" w:rsidRDefault="00552C1E" w:rsidP="006E273A">
            <w:pPr>
              <w:pStyle w:val="ConsPlusNormal"/>
              <w:ind w:left="540"/>
              <w:jc w:val="both"/>
            </w:pPr>
            <w:r>
              <w:t xml:space="preserve">Распоряжение </w:t>
            </w:r>
            <w:proofErr w:type="spellStart"/>
            <w:r>
              <w:t>Минобрнауки</w:t>
            </w:r>
            <w:proofErr w:type="spellEnd"/>
            <w:r>
              <w:t xml:space="preserve"> России от 15.05.2018 N Р-444</w:t>
            </w:r>
          </w:p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"О внесении изменений в распоряжения Министерства образования и науки Ро</w:t>
            </w:r>
            <w:r>
              <w:t>с</w:t>
            </w:r>
            <w:r>
              <w:t>сийской Федерации от 7 февраля 2018 г. N Р-67 "О включении в государственное задание на 2018 год научным организациям и образовательным организациям высшего образов</w:t>
            </w:r>
            <w:r>
              <w:t>а</w:t>
            </w:r>
            <w:r>
              <w:t>ния, находящимся в ведении Министерства образования и науки Российской Федерации, работ на выполнение фундаментальных и (или) поисковых исследований в рамках в</w:t>
            </w:r>
            <w:r>
              <w:t>ы</w:t>
            </w:r>
            <w:r>
              <w:t>полнения научных (научно-технических) проектов в интересах развития технологий сп</w:t>
            </w:r>
            <w:r>
              <w:t>е</w:t>
            </w:r>
            <w:r>
              <w:t>циального и (или) двойного применения совместно с Фондом перспективных исследов</w:t>
            </w:r>
            <w:r>
              <w:t>а</w:t>
            </w:r>
            <w:r>
              <w:t>ний, работ для получения первичных научных результатов, обеспечивающих расширение участия подведомственных образовательных организаций в реализации Национальной технологической инициативы, работ на выполнение проектов в интересах Департамента науки и технологий и установлении объема их финансового обеспечения" и от 18 апреля 2018 г. N Р-283 "О внесении изменений в распоряжение Министерства образования и науки Российской Федерации от 7 февраля 2018 г. N Р-67 "О включении в государстве</w:t>
            </w:r>
            <w:r>
              <w:t>н</w:t>
            </w:r>
            <w:r>
              <w:t>ное задание на 2018 год научным организациям и образовательным организациям высш</w:t>
            </w:r>
            <w:r>
              <w:t>е</w:t>
            </w:r>
            <w:r>
              <w:t>го образования, находящимся в ведении Министерства образования и науки Российской Федерации, работ на выполнение фундаментальных и (или) поисковых исследований в рамках выполнения научных (научно-технических) проектов в интересах развития техн</w:t>
            </w:r>
            <w:r>
              <w:t>о</w:t>
            </w:r>
            <w:r>
              <w:t>логий специального и (или) двойного применения совместно с Фондом перспективных исследований, работ для получения первичных научных результатов, обеспечивающих расширение участия подведомственных образовательных организаций в реализации Н</w:t>
            </w:r>
            <w:r>
              <w:t>а</w:t>
            </w:r>
            <w:r>
              <w:lastRenderedPageBreak/>
              <w:t>циональной технологической инициативы, работ на выполнение проектов в интересах Департамента науки и технологий и установлении объема их финансового обеспечения"</w:t>
            </w:r>
          </w:p>
          <w:p w:rsidR="00552C1E" w:rsidRDefault="00552C1E" w:rsidP="006E27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552C1E" w:rsidRDefault="00552C1E" w:rsidP="006E273A">
            <w:pPr>
              <w:pStyle w:val="ConsPlusNormal"/>
              <w:ind w:left="33" w:firstLine="567"/>
              <w:jc w:val="both"/>
            </w:pPr>
          </w:p>
        </w:tc>
      </w:tr>
      <w:tr w:rsidR="00552C1E" w:rsidRPr="00FF789D" w:rsidTr="00552C1E">
        <w:tc>
          <w:tcPr>
            <w:tcW w:w="1276" w:type="dxa"/>
          </w:tcPr>
          <w:p w:rsidR="00552C1E" w:rsidRPr="009559C8" w:rsidRDefault="00552C1E" w:rsidP="00552C1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Постановление Губернатора Новосибирской области от 26.06.2018 N 132</w:t>
            </w:r>
          </w:p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"О создании межведомственного штаба по оценке экономических потерь сел</w:t>
            </w:r>
            <w:r>
              <w:t>ь</w:t>
            </w:r>
            <w:r>
              <w:t>скохозяйственных товаропроизводителей, возникших в результате воздействия неблаг</w:t>
            </w:r>
            <w:r>
              <w:t>о</w:t>
            </w:r>
            <w:r>
              <w:t>приятных агрометеорологических условий, оценке рисков увеличения ущерба и вырабо</w:t>
            </w:r>
            <w:r>
              <w:t>т</w:t>
            </w:r>
            <w:r>
              <w:t>ке мер по их минимизации"</w:t>
            </w:r>
          </w:p>
          <w:p w:rsidR="00552C1E" w:rsidRDefault="00552C1E" w:rsidP="006E27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02.07.2018</w:t>
            </w:r>
          </w:p>
          <w:p w:rsidR="00552C1E" w:rsidRDefault="00552C1E" w:rsidP="006E273A">
            <w:pPr>
              <w:pStyle w:val="ConsPlusNormal"/>
              <w:ind w:left="33" w:firstLine="567"/>
              <w:jc w:val="both"/>
            </w:pPr>
          </w:p>
        </w:tc>
      </w:tr>
      <w:tr w:rsidR="00552C1E" w:rsidRPr="00FF789D" w:rsidTr="00552C1E">
        <w:tc>
          <w:tcPr>
            <w:tcW w:w="1276" w:type="dxa"/>
          </w:tcPr>
          <w:p w:rsidR="00552C1E" w:rsidRPr="009559C8" w:rsidRDefault="00552C1E" w:rsidP="00552C1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29.06.2018 N 105-нпа</w:t>
            </w:r>
          </w:p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"О признании утратившими силу отдельных приказов министерства сельского хозяйства Новосибирской области"</w:t>
            </w:r>
          </w:p>
          <w:p w:rsidR="00552C1E" w:rsidRDefault="00552C1E" w:rsidP="006E27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52C1E" w:rsidRDefault="00552C1E" w:rsidP="006E273A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29.06.2018</w:t>
            </w:r>
          </w:p>
          <w:p w:rsidR="00552C1E" w:rsidRDefault="00552C1E" w:rsidP="006E273A">
            <w:pPr>
              <w:pStyle w:val="ConsPlusNormal"/>
              <w:ind w:left="33" w:firstLine="567"/>
              <w:jc w:val="both"/>
            </w:pPr>
          </w:p>
        </w:tc>
      </w:tr>
    </w:tbl>
    <w:p w:rsidR="005D7925" w:rsidRPr="004B036C" w:rsidRDefault="005D7925" w:rsidP="004B036C">
      <w:pPr>
        <w:pStyle w:val="1"/>
      </w:pPr>
    </w:p>
    <w:sectPr w:rsidR="005D7925" w:rsidRPr="004B036C" w:rsidSect="00974942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73A" w:rsidRDefault="006E273A">
      <w:r>
        <w:separator/>
      </w:r>
    </w:p>
  </w:endnote>
  <w:endnote w:type="continuationSeparator" w:id="0">
    <w:p w:rsidR="006E273A" w:rsidRDefault="006E27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batDi">
    <w:altName w:val="Courier New"/>
    <w:charset w:val="00"/>
    <w:family w:val="script"/>
    <w:pitch w:val="variable"/>
    <w:sig w:usb0="00000001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73A" w:rsidRDefault="006E273A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73A" w:rsidRDefault="006E273A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73A" w:rsidRDefault="006E273A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3246BA">
      <w:rPr>
        <w:rStyle w:val="a3"/>
        <w:noProof/>
        <w:sz w:val="24"/>
      </w:rPr>
      <w:t>7</w:t>
    </w:r>
    <w:r>
      <w:rPr>
        <w:rStyle w:val="a3"/>
        <w:sz w:val="24"/>
      </w:rPr>
      <w:fldChar w:fldCharType="end"/>
    </w:r>
  </w:p>
  <w:p w:rsidR="006E273A" w:rsidRDefault="006E273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73A" w:rsidRDefault="006E273A">
      <w:r>
        <w:separator/>
      </w:r>
    </w:p>
  </w:footnote>
  <w:footnote w:type="continuationSeparator" w:id="0">
    <w:p w:rsidR="006E273A" w:rsidRDefault="006E27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spelling="clean"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1DBC"/>
    <w:rsid w:val="0005587E"/>
    <w:rsid w:val="000671C0"/>
    <w:rsid w:val="00075E2C"/>
    <w:rsid w:val="00183880"/>
    <w:rsid w:val="002A2E59"/>
    <w:rsid w:val="002F4433"/>
    <w:rsid w:val="003246BA"/>
    <w:rsid w:val="004A4CD0"/>
    <w:rsid w:val="004B036C"/>
    <w:rsid w:val="00514EAC"/>
    <w:rsid w:val="00552C1E"/>
    <w:rsid w:val="005D7925"/>
    <w:rsid w:val="00693C7C"/>
    <w:rsid w:val="006E273A"/>
    <w:rsid w:val="00721DBC"/>
    <w:rsid w:val="007B421A"/>
    <w:rsid w:val="00856816"/>
    <w:rsid w:val="008E4B56"/>
    <w:rsid w:val="00974942"/>
    <w:rsid w:val="009E6798"/>
    <w:rsid w:val="00A121D3"/>
    <w:rsid w:val="00CA406A"/>
    <w:rsid w:val="00CF6701"/>
    <w:rsid w:val="00D15AF2"/>
    <w:rsid w:val="00D80F64"/>
    <w:rsid w:val="00E66468"/>
    <w:rsid w:val="00F411B0"/>
    <w:rsid w:val="00F517CB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4942"/>
    <w:rPr>
      <w:sz w:val="24"/>
      <w:szCs w:val="24"/>
    </w:rPr>
  </w:style>
  <w:style w:type="paragraph" w:styleId="1">
    <w:name w:val="heading 1"/>
    <w:basedOn w:val="a"/>
    <w:next w:val="a"/>
    <w:qFormat/>
    <w:rsid w:val="00974942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74942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974942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974942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974942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974942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974942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974942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974942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74942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974942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974942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974942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974942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974942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974942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974942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974942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974942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974942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974942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974942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974942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974942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974942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974942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974942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974942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974942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974942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974942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974942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974942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974942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974942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974942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2A2E59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2A2E59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2A2E59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2A2E59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2A2E59"/>
    <w:rPr>
      <w:sz w:val="24"/>
    </w:rPr>
  </w:style>
  <w:style w:type="paragraph" w:customStyle="1" w:styleId="ConsPlusNormal">
    <w:name w:val="ConsPlusNormal"/>
    <w:rsid w:val="00552C1E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0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B5AC69-891B-47CA-9E85-4B1D62AC8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39</TotalTime>
  <Pages>10</Pages>
  <Words>3667</Words>
  <Characters>23599</Characters>
  <Application>Microsoft Office Word</Application>
  <DocSecurity>0</DocSecurity>
  <Lines>196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27212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3</cp:lastModifiedBy>
  <cp:revision>5</cp:revision>
  <cp:lastPrinted>2002-07-18T05:42:00Z</cp:lastPrinted>
  <dcterms:created xsi:type="dcterms:W3CDTF">2018-08-01T09:32:00Z</dcterms:created>
  <dcterms:modified xsi:type="dcterms:W3CDTF">2018-08-02T04:40:00Z</dcterms:modified>
</cp:coreProperties>
</file>