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60D" w:rsidRDefault="0055060D" w:rsidP="0055060D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55060D" w:rsidRDefault="0055060D" w:rsidP="0055060D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55060D" w:rsidRDefault="0055060D" w:rsidP="0055060D">
      <w:pPr>
        <w:jc w:val="center"/>
      </w:pPr>
      <w:r>
        <w:rPr>
          <w:b/>
          <w:bCs/>
          <w:sz w:val="36"/>
          <w:szCs w:val="36"/>
        </w:rPr>
        <w:t>филиал ГПНТБ СО РАН</w:t>
      </w:r>
    </w:p>
    <w:p w:rsidR="0055060D" w:rsidRDefault="0055060D" w:rsidP="0055060D">
      <w:pPr>
        <w:rPr>
          <w:b/>
          <w:sz w:val="36"/>
        </w:rPr>
      </w:pPr>
    </w:p>
    <w:p w:rsidR="0055060D" w:rsidRDefault="00F63BD9" w:rsidP="0055060D">
      <w:pPr>
        <w:rPr>
          <w:b/>
          <w:sz w:val="36"/>
        </w:rPr>
      </w:pPr>
      <w:r w:rsidRPr="00F63BD9"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6" type="#_x0000_t65" style="position:absolute;margin-left:26.8pt;margin-top:15.15pt;width:7in;height:498.95pt;z-index:251657216" strokeweight="4.25pt">
            <v:shadow on="t" offset="6pt,6pt"/>
            <v:textbox>
              <w:txbxContent>
                <w:p w:rsidR="00353CE6" w:rsidRDefault="00353CE6" w:rsidP="0055060D"/>
                <w:p w:rsidR="00353CE6" w:rsidRDefault="00353CE6" w:rsidP="0055060D"/>
                <w:p w:rsidR="00353CE6" w:rsidRDefault="00353CE6" w:rsidP="0055060D"/>
                <w:p w:rsidR="00353CE6" w:rsidRDefault="00353CE6" w:rsidP="0055060D"/>
                <w:p w:rsidR="00353CE6" w:rsidRDefault="00353CE6" w:rsidP="0055060D"/>
                <w:p w:rsidR="00353CE6" w:rsidRDefault="00353CE6" w:rsidP="0055060D"/>
                <w:p w:rsidR="00353CE6" w:rsidRDefault="00353CE6" w:rsidP="0055060D"/>
                <w:p w:rsidR="00353CE6" w:rsidRDefault="00353CE6" w:rsidP="0055060D"/>
                <w:p w:rsidR="00353CE6" w:rsidRDefault="00353CE6" w:rsidP="0055060D">
                  <w:pPr>
                    <w:pStyle w:val="3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bookmarkStart w:id="0" w:name="_Toc514254501"/>
                  <w:bookmarkStart w:id="1" w:name="_Toc512599673"/>
                  <w:bookmarkStart w:id="2" w:name="_Toc511229045"/>
                  <w:bookmarkStart w:id="3" w:name="_Toc510188699"/>
                  <w:bookmarkStart w:id="4" w:name="_Toc508718704"/>
                  <w:bookmarkStart w:id="5" w:name="_Toc506973499"/>
                  <w:bookmarkStart w:id="6" w:name="_Toc501458190"/>
                  <w:bookmarkStart w:id="7" w:name="_Toc500417332"/>
                  <w:bookmarkStart w:id="8" w:name="_Toc499199059"/>
                  <w:bookmarkStart w:id="9" w:name="_Toc498076412"/>
                  <w:bookmarkStart w:id="10" w:name="_Toc496881831"/>
                  <w:bookmarkStart w:id="11" w:name="_Toc496197097"/>
                  <w:bookmarkStart w:id="12" w:name="_Toc497142356"/>
                  <w:bookmarkStart w:id="13" w:name="_Toc498076204"/>
                  <w:bookmarkStart w:id="14" w:name="_Toc501458658"/>
                  <w:bookmarkStart w:id="15" w:name="_Toc503876441"/>
                  <w:bookmarkStart w:id="16" w:name="_Toc504047404"/>
                  <w:bookmarkStart w:id="17" w:name="_Toc504741690"/>
                  <w:bookmarkStart w:id="18" w:name="_Toc505872151"/>
                  <w:bookmarkStart w:id="19" w:name="_Toc508718955"/>
                  <w:bookmarkStart w:id="20" w:name="_Toc511229202"/>
                  <w:bookmarkStart w:id="21" w:name="_Toc514254627"/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  <w:bookmarkEnd w:id="1"/>
                  <w:bookmarkEnd w:id="2"/>
                  <w:bookmarkEnd w:id="3"/>
                  <w:bookmarkEnd w:id="4"/>
                  <w:bookmarkEnd w:id="5"/>
                  <w:bookmarkEnd w:id="6"/>
                  <w:bookmarkEnd w:id="7"/>
                  <w:bookmarkEnd w:id="8"/>
                  <w:bookmarkEnd w:id="9"/>
                  <w:bookmarkEnd w:id="10"/>
                  <w:bookmarkEnd w:id="11"/>
                  <w:bookmarkEnd w:id="12"/>
                  <w:bookmarkEnd w:id="13"/>
                  <w:bookmarkEnd w:id="14"/>
                  <w:bookmarkEnd w:id="15"/>
                  <w:bookmarkEnd w:id="16"/>
                  <w:bookmarkEnd w:id="17"/>
                  <w:bookmarkEnd w:id="18"/>
                  <w:bookmarkEnd w:id="19"/>
                  <w:bookmarkEnd w:id="20"/>
                  <w:bookmarkEnd w:id="21"/>
                </w:p>
                <w:p w:rsidR="00353CE6" w:rsidRDefault="00353CE6" w:rsidP="0055060D">
                  <w:pPr>
                    <w:pStyle w:val="4"/>
                    <w:rPr>
                      <w:rFonts w:ascii="Tahoma" w:hAnsi="Tahoma" w:cs="Tahoma"/>
                      <w:shadow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353CE6" w:rsidRDefault="00353CE6" w:rsidP="0055060D"/>
                <w:p w:rsidR="00353CE6" w:rsidRDefault="00353CE6" w:rsidP="0055060D">
                  <w:pPr>
                    <w:jc w:val="center"/>
                    <w:rPr>
                      <w:rFonts w:ascii="Tahoma" w:hAnsi="Tahoma" w:cs="Tahoma"/>
                      <w:sz w:val="72"/>
                    </w:rPr>
                  </w:pPr>
                  <w:r>
                    <w:rPr>
                      <w:rFonts w:ascii="Tahoma" w:hAnsi="Tahoma" w:cs="Tahoma"/>
                      <w:i/>
                      <w:sz w:val="72"/>
                    </w:rPr>
                    <w:t xml:space="preserve">№ </w:t>
                  </w: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18-19</w:t>
                  </w:r>
                </w:p>
                <w:p w:rsidR="00353CE6" w:rsidRDefault="00353CE6" w:rsidP="0055060D">
                  <w:pPr>
                    <w:pStyle w:val="a4"/>
                    <w:tabs>
                      <w:tab w:val="left" w:pos="708"/>
                    </w:tabs>
                  </w:pPr>
                </w:p>
                <w:p w:rsidR="00353CE6" w:rsidRDefault="00353CE6" w:rsidP="0055060D"/>
                <w:p w:rsidR="00353CE6" w:rsidRDefault="00353CE6" w:rsidP="0055060D">
                  <w:r>
                    <w:rPr>
                      <w:rFonts w:ascii="ArbatDi" w:hAnsi="ArbatDi"/>
                      <w:i/>
                      <w:sz w:val="96"/>
                    </w:rPr>
                    <w:t xml:space="preserve">                    </w:t>
                  </w:r>
                </w:p>
                <w:p w:rsidR="00353CE6" w:rsidRDefault="00353CE6" w:rsidP="0055060D"/>
                <w:p w:rsidR="00353CE6" w:rsidRDefault="00353CE6" w:rsidP="0055060D"/>
                <w:p w:rsidR="00353CE6" w:rsidRDefault="00353CE6" w:rsidP="0055060D"/>
                <w:p w:rsidR="00353CE6" w:rsidRDefault="00353CE6" w:rsidP="0055060D">
                  <w:pPr>
                    <w:jc w:val="center"/>
                    <w:rPr>
                      <w:rFonts w:ascii="Tahoma" w:hAnsi="Tahoma" w:cs="Tahoma"/>
                      <w:b/>
                      <w:sz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</w:rPr>
                    <w:t>30 апреля – 13 мая 2018 г.</w:t>
                  </w:r>
                </w:p>
                <w:p w:rsidR="00353CE6" w:rsidRDefault="00353CE6" w:rsidP="0055060D"/>
                <w:p w:rsidR="00353CE6" w:rsidRDefault="00353CE6" w:rsidP="0055060D"/>
              </w:txbxContent>
            </v:textbox>
          </v:shape>
        </w:pict>
      </w:r>
    </w:p>
    <w:p w:rsidR="0055060D" w:rsidRDefault="0055060D" w:rsidP="0055060D">
      <w:pPr>
        <w:pStyle w:val="a4"/>
        <w:tabs>
          <w:tab w:val="left" w:pos="708"/>
        </w:tabs>
      </w:pPr>
    </w:p>
    <w:p w:rsidR="0055060D" w:rsidRDefault="0055060D" w:rsidP="0055060D"/>
    <w:p w:rsidR="0055060D" w:rsidRDefault="0055060D" w:rsidP="0055060D"/>
    <w:p w:rsidR="0055060D" w:rsidRDefault="0055060D" w:rsidP="0055060D"/>
    <w:p w:rsidR="0055060D" w:rsidRDefault="0055060D" w:rsidP="0055060D"/>
    <w:p w:rsidR="0055060D" w:rsidRDefault="0055060D" w:rsidP="0055060D"/>
    <w:p w:rsidR="0055060D" w:rsidRDefault="0055060D" w:rsidP="0055060D"/>
    <w:p w:rsidR="0055060D" w:rsidRDefault="0055060D" w:rsidP="0055060D"/>
    <w:p w:rsidR="0055060D" w:rsidRDefault="0055060D" w:rsidP="0055060D"/>
    <w:p w:rsidR="0055060D" w:rsidRDefault="0055060D" w:rsidP="0055060D"/>
    <w:p w:rsidR="0055060D" w:rsidRDefault="0055060D" w:rsidP="0055060D"/>
    <w:p w:rsidR="0055060D" w:rsidRDefault="0055060D" w:rsidP="0055060D"/>
    <w:p w:rsidR="0055060D" w:rsidRDefault="0055060D" w:rsidP="0055060D"/>
    <w:p w:rsidR="0055060D" w:rsidRDefault="0055060D" w:rsidP="0055060D"/>
    <w:p w:rsidR="0055060D" w:rsidRDefault="0055060D" w:rsidP="0055060D"/>
    <w:p w:rsidR="0055060D" w:rsidRDefault="0055060D" w:rsidP="0055060D"/>
    <w:p w:rsidR="0055060D" w:rsidRDefault="0055060D" w:rsidP="0055060D"/>
    <w:p w:rsidR="0055060D" w:rsidRDefault="0055060D" w:rsidP="0055060D"/>
    <w:p w:rsidR="0055060D" w:rsidRDefault="0055060D" w:rsidP="0055060D"/>
    <w:p w:rsidR="0055060D" w:rsidRDefault="0055060D" w:rsidP="0055060D"/>
    <w:p w:rsidR="0055060D" w:rsidRDefault="0055060D" w:rsidP="0055060D"/>
    <w:p w:rsidR="0055060D" w:rsidRDefault="0055060D" w:rsidP="0055060D"/>
    <w:p w:rsidR="0055060D" w:rsidRDefault="0055060D" w:rsidP="0055060D"/>
    <w:p w:rsidR="0055060D" w:rsidRDefault="0055060D" w:rsidP="0055060D"/>
    <w:p w:rsidR="0055060D" w:rsidRDefault="0055060D" w:rsidP="0055060D"/>
    <w:p w:rsidR="0055060D" w:rsidRDefault="0055060D" w:rsidP="0055060D"/>
    <w:p w:rsidR="0055060D" w:rsidRDefault="0055060D" w:rsidP="0055060D"/>
    <w:p w:rsidR="0055060D" w:rsidRDefault="0055060D" w:rsidP="0055060D"/>
    <w:p w:rsidR="0055060D" w:rsidRDefault="0055060D" w:rsidP="0055060D"/>
    <w:p w:rsidR="0055060D" w:rsidRDefault="0055060D" w:rsidP="0055060D"/>
    <w:p w:rsidR="0055060D" w:rsidRDefault="0055060D" w:rsidP="0055060D"/>
    <w:p w:rsidR="0055060D" w:rsidRDefault="0055060D" w:rsidP="0055060D"/>
    <w:p w:rsidR="0055060D" w:rsidRDefault="0055060D" w:rsidP="0055060D"/>
    <w:p w:rsidR="0055060D" w:rsidRDefault="0055060D" w:rsidP="0055060D"/>
    <w:p w:rsidR="0055060D" w:rsidRDefault="0055060D" w:rsidP="0055060D"/>
    <w:p w:rsidR="0055060D" w:rsidRDefault="0055060D" w:rsidP="0055060D"/>
    <w:p w:rsidR="0055060D" w:rsidRDefault="0055060D" w:rsidP="0055060D"/>
    <w:p w:rsidR="0055060D" w:rsidRDefault="0055060D" w:rsidP="0055060D">
      <w:pPr>
        <w:jc w:val="center"/>
      </w:pPr>
      <w:r>
        <w:rPr>
          <w:b/>
          <w:sz w:val="40"/>
        </w:rPr>
        <w:t xml:space="preserve">п. </w:t>
      </w:r>
      <w:proofErr w:type="spellStart"/>
      <w:r>
        <w:rPr>
          <w:b/>
          <w:sz w:val="40"/>
        </w:rPr>
        <w:t>Краснообск</w:t>
      </w:r>
      <w:proofErr w:type="spellEnd"/>
      <w:r>
        <w:rPr>
          <w:b/>
          <w:sz w:val="40"/>
        </w:rPr>
        <w:t xml:space="preserve">       </w:t>
      </w:r>
      <w:r w:rsidR="00F63BD9">
        <w:pict>
          <v:oval id="_x0000_s1037" style="position:absolute;left:0;text-align:left;margin-left:198.15pt;margin-top:198.75pt;width:208.8pt;height:86.4pt;z-index:251658240;mso-position-horizontal-relative:text;mso-position-vertical-relative:text" o:allowincell="f" strokeweight="2.75pt">
            <v:shadow on="t"/>
          </v:oval>
        </w:pict>
      </w:r>
    </w:p>
    <w:p w:rsidR="0055060D" w:rsidRDefault="0055060D" w:rsidP="0055060D">
      <w:pPr>
        <w:pStyle w:val="af0"/>
        <w:ind w:left="1843"/>
        <w:jc w:val="center"/>
        <w:rPr>
          <w:rFonts w:ascii="Boyarsky" w:hAnsi="Boyarsky"/>
          <w:b/>
        </w:rPr>
      </w:pPr>
      <w:r>
        <w:rPr>
          <w:b/>
          <w:sz w:val="28"/>
          <w:u w:val="single"/>
        </w:rPr>
        <w:br w:type="page"/>
      </w:r>
      <w:r>
        <w:rPr>
          <w:rFonts w:ascii="Boyarsky" w:hAnsi="Boyarsky"/>
          <w:b/>
        </w:rPr>
        <w:lastRenderedPageBreak/>
        <w:t>"Информационный бюллетень" экономит Ваше время и держит Вас в курсе событий</w:t>
      </w:r>
    </w:p>
    <w:p w:rsidR="0055060D" w:rsidRDefault="0055060D" w:rsidP="0055060D">
      <w:pPr>
        <w:jc w:val="center"/>
        <w:rPr>
          <w:b/>
        </w:rPr>
      </w:pPr>
    </w:p>
    <w:p w:rsidR="0055060D" w:rsidRDefault="0055060D" w:rsidP="0055060D">
      <w:pPr>
        <w:jc w:val="center"/>
        <w:rPr>
          <w:b/>
        </w:rPr>
      </w:pPr>
    </w:p>
    <w:p w:rsidR="0055060D" w:rsidRDefault="0055060D" w:rsidP="0055060D">
      <w:pPr>
        <w:jc w:val="center"/>
        <w:rPr>
          <w:b/>
        </w:rPr>
      </w:pPr>
      <w:r>
        <w:rPr>
          <w:b/>
        </w:rPr>
        <w:t>Уважаемый читатель!</w:t>
      </w:r>
    </w:p>
    <w:p w:rsidR="0055060D" w:rsidRDefault="0055060D" w:rsidP="0055060D">
      <w:pPr>
        <w:jc w:val="center"/>
        <w:rPr>
          <w:b/>
        </w:rPr>
      </w:pPr>
    </w:p>
    <w:p w:rsidR="0055060D" w:rsidRDefault="0055060D" w:rsidP="0055060D">
      <w:pPr>
        <w:pStyle w:val="ae"/>
      </w:pPr>
      <w:r>
        <w:t xml:space="preserve">В еженедельном "Информационном бюллетене" </w:t>
      </w:r>
      <w:proofErr w:type="spellStart"/>
      <w:r>
        <w:t>СибНСХБ</w:t>
      </w:r>
      <w:proofErr w:type="spellEnd"/>
      <w:r>
        <w:t xml:space="preserve"> Вы найдёте:</w:t>
      </w:r>
    </w:p>
    <w:p w:rsidR="0055060D" w:rsidRDefault="0055060D" w:rsidP="0055060D">
      <w:pPr>
        <w:numPr>
          <w:ilvl w:val="0"/>
          <w:numId w:val="3"/>
        </w:numPr>
        <w:jc w:val="both"/>
      </w:pPr>
      <w:r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поступивших в библиотеку за последнюю неделю;</w:t>
      </w:r>
    </w:p>
    <w:p w:rsidR="0055060D" w:rsidRDefault="0055060D" w:rsidP="0055060D">
      <w:pPr>
        <w:numPr>
          <w:ilvl w:val="0"/>
          <w:numId w:val="3"/>
        </w:numPr>
        <w:jc w:val="both"/>
      </w:pPr>
      <w:r>
        <w:t>краткий обзор законодательных документов;</w:t>
      </w:r>
    </w:p>
    <w:p w:rsidR="0055060D" w:rsidRDefault="0055060D" w:rsidP="0055060D">
      <w:pPr>
        <w:numPr>
          <w:ilvl w:val="0"/>
          <w:numId w:val="3"/>
        </w:numPr>
        <w:jc w:val="both"/>
      </w:pPr>
      <w:r>
        <w:t>сведения об информационных мероприятиях, проводимых Библиотекой, объявления, рекламу;</w:t>
      </w:r>
    </w:p>
    <w:p w:rsidR="0055060D" w:rsidRDefault="0055060D" w:rsidP="0055060D">
      <w:pPr>
        <w:numPr>
          <w:ilvl w:val="0"/>
          <w:numId w:val="3"/>
        </w:numPr>
        <w:jc w:val="both"/>
      </w:pPr>
      <w:r>
        <w:t xml:space="preserve">режим работы Библиотеки и телефоны её подразделений. </w:t>
      </w:r>
    </w:p>
    <w:p w:rsidR="0055060D" w:rsidRDefault="0055060D" w:rsidP="0055060D">
      <w:pPr>
        <w:jc w:val="both"/>
      </w:pPr>
    </w:p>
    <w:p w:rsidR="0055060D" w:rsidRDefault="0055060D" w:rsidP="0055060D">
      <w:pPr>
        <w:pStyle w:val="ae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55060D" w:rsidRDefault="0055060D" w:rsidP="0055060D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55060D" w:rsidRDefault="0055060D" w:rsidP="0055060D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порядке. С текстами всех законодательных документов можно ознакомиться в читальном зале справочной литературы.</w:t>
      </w:r>
    </w:p>
    <w:p w:rsidR="0055060D" w:rsidRDefault="0055060D" w:rsidP="0055060D">
      <w:pPr>
        <w:ind w:firstLine="567"/>
        <w:jc w:val="center"/>
        <w:rPr>
          <w:b/>
        </w:rPr>
      </w:pPr>
    </w:p>
    <w:p w:rsidR="0055060D" w:rsidRDefault="0055060D" w:rsidP="0055060D">
      <w:pPr>
        <w:ind w:firstLine="567"/>
        <w:jc w:val="center"/>
        <w:rPr>
          <w:b/>
        </w:rPr>
      </w:pPr>
    </w:p>
    <w:p w:rsidR="0055060D" w:rsidRDefault="0055060D" w:rsidP="0055060D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55060D" w:rsidRDefault="0055060D" w:rsidP="0055060D">
      <w:pPr>
        <w:pStyle w:val="ae"/>
      </w:pPr>
      <w:r>
        <w:t>К Вашим услугам:</w:t>
      </w:r>
    </w:p>
    <w:p w:rsidR="0055060D" w:rsidRDefault="0055060D" w:rsidP="0055060D">
      <w:pPr>
        <w:numPr>
          <w:ilvl w:val="0"/>
          <w:numId w:val="4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48-36-89</w:t>
      </w:r>
    </w:p>
    <w:p w:rsidR="0055060D" w:rsidRDefault="0055060D" w:rsidP="0055060D">
      <w:pPr>
        <w:numPr>
          <w:ilvl w:val="0"/>
          <w:numId w:val="4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48-63-39</w:t>
      </w:r>
    </w:p>
    <w:p w:rsidR="0055060D" w:rsidRDefault="0055060D" w:rsidP="0055060D">
      <w:pPr>
        <w:numPr>
          <w:ilvl w:val="0"/>
          <w:numId w:val="4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55060D" w:rsidRDefault="0055060D" w:rsidP="0055060D">
      <w:pPr>
        <w:numPr>
          <w:ilvl w:val="0"/>
          <w:numId w:val="4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48-56-72</w:t>
      </w:r>
    </w:p>
    <w:p w:rsidR="0055060D" w:rsidRDefault="0055060D" w:rsidP="0055060D">
      <w:pPr>
        <w:numPr>
          <w:ilvl w:val="0"/>
          <w:numId w:val="4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48-63-39</w:t>
      </w:r>
    </w:p>
    <w:p w:rsidR="0055060D" w:rsidRDefault="0055060D" w:rsidP="0055060D">
      <w:pPr>
        <w:numPr>
          <w:ilvl w:val="0"/>
          <w:numId w:val="4"/>
        </w:numPr>
        <w:ind w:right="-79"/>
        <w:jc w:val="both"/>
      </w:pPr>
      <w:r>
        <w:t>виртуальный читальный зал с доступом к полным текстам авторефератов диссертаций РГБ и др</w:t>
      </w:r>
      <w:r>
        <w:t>у</w:t>
      </w:r>
      <w:r>
        <w:t>гим информационным ресурсам (к. 209),</w:t>
      </w:r>
      <w:r>
        <w:rPr>
          <w:sz w:val="28"/>
        </w:rPr>
        <w:t xml:space="preserve">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55060D" w:rsidRDefault="0055060D" w:rsidP="0055060D">
      <w:pPr>
        <w:numPr>
          <w:ilvl w:val="0"/>
          <w:numId w:val="4"/>
        </w:numPr>
        <w:jc w:val="both"/>
      </w:pPr>
      <w:r>
        <w:t xml:space="preserve">прием платных заказов на копирование документов из фондов библиотеки производится  через все подразделения, обслуживающие читателей (к.110, 209, 210). </w:t>
      </w:r>
    </w:p>
    <w:p w:rsidR="0055060D" w:rsidRDefault="0055060D" w:rsidP="0055060D">
      <w:pPr>
        <w:pStyle w:val="ae"/>
      </w:pPr>
      <w:r>
        <w:t>По вопросам подписки на  "Информационный бюллетень" обращайтесь    по тел.: 348-58-09.</w:t>
      </w:r>
    </w:p>
    <w:p w:rsidR="0055060D" w:rsidRDefault="0055060D" w:rsidP="0055060D">
      <w:pPr>
        <w:ind w:firstLine="567"/>
        <w:jc w:val="both"/>
      </w:pPr>
      <w:r>
        <w:t>Телефон для справок: 348-36-89.</w:t>
      </w:r>
    </w:p>
    <w:p w:rsidR="0055060D" w:rsidRDefault="0055060D" w:rsidP="0055060D">
      <w:pPr>
        <w:ind w:firstLine="567"/>
        <w:jc w:val="both"/>
      </w:pPr>
    </w:p>
    <w:p w:rsidR="0055060D" w:rsidRDefault="0055060D" w:rsidP="0055060D">
      <w:pPr>
        <w:ind w:firstLine="567"/>
        <w:jc w:val="both"/>
      </w:pPr>
    </w:p>
    <w:p w:rsidR="0055060D" w:rsidRDefault="0055060D" w:rsidP="0055060D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55060D" w:rsidRDefault="0055060D" w:rsidP="0055060D">
      <w:pPr>
        <w:ind w:firstLine="567"/>
        <w:jc w:val="both"/>
      </w:pPr>
      <w:r>
        <w:t>Ежедневно  с 9</w:t>
      </w:r>
      <w:r>
        <w:rPr>
          <w:vertAlign w:val="superscript"/>
        </w:rPr>
        <w:t xml:space="preserve">00 </w:t>
      </w:r>
      <w:r>
        <w:t>до 19</w:t>
      </w:r>
      <w:r>
        <w:rPr>
          <w:vertAlign w:val="superscript"/>
        </w:rPr>
        <w:t>00</w:t>
      </w:r>
      <w:r>
        <w:t>.</w:t>
      </w:r>
    </w:p>
    <w:p w:rsidR="0055060D" w:rsidRDefault="0055060D" w:rsidP="0055060D">
      <w:pPr>
        <w:ind w:firstLine="567"/>
        <w:jc w:val="both"/>
      </w:pPr>
      <w:r>
        <w:t>Суббота, воскресенье – выходные дни.</w:t>
      </w:r>
    </w:p>
    <w:p w:rsidR="005D7925" w:rsidRDefault="0055060D" w:rsidP="0055060D">
      <w:r>
        <w:t>Последний четверг каждого месяца – технический день.</w:t>
      </w:r>
    </w:p>
    <w:p w:rsidR="005D7925" w:rsidRDefault="005D7925">
      <w:pPr>
        <w:jc w:val="center"/>
        <w:rPr>
          <w:b/>
          <w:sz w:val="28"/>
        </w:rPr>
      </w:pPr>
      <w:r>
        <w:br w:type="page"/>
      </w:r>
      <w:r>
        <w:rPr>
          <w:b/>
          <w:sz w:val="28"/>
        </w:rPr>
        <w:lastRenderedPageBreak/>
        <w:t>СОДЕРЖАНИЕ</w:t>
      </w:r>
    </w:p>
    <w:p w:rsidR="005D7925" w:rsidRDefault="005D7925"/>
    <w:p w:rsidR="005D7925" w:rsidRDefault="005D7925">
      <w:pPr>
        <w:rPr>
          <w:rStyle w:val="ac"/>
        </w:rPr>
      </w:pPr>
    </w:p>
    <w:p w:rsidR="00931AF4" w:rsidRDefault="00F63BD9">
      <w:pPr>
        <w:pStyle w:val="32"/>
        <w:tabs>
          <w:tab w:val="right" w:leader="dot" w:pos="1040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63BD9">
        <w:fldChar w:fldCharType="begin"/>
      </w:r>
      <w:r w:rsidR="00931AF4">
        <w:instrText xml:space="preserve"> TOC \o "1-3" \h \z \u </w:instrText>
      </w:r>
      <w:r w:rsidRPr="00F63BD9">
        <w:fldChar w:fldCharType="separate"/>
      </w:r>
    </w:p>
    <w:p w:rsidR="00931AF4" w:rsidRDefault="00F63BD9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4254628" w:history="1">
        <w:r w:rsidR="00931AF4" w:rsidRPr="00244D1E">
          <w:rPr>
            <w:rStyle w:val="ac"/>
            <w:noProof/>
          </w:rPr>
          <w:t>НОВЫЕ ПОСТУПЛЕНИЯ</w:t>
        </w:r>
        <w:r w:rsidR="00931AF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31AF4">
          <w:rPr>
            <w:noProof/>
            <w:webHidden/>
          </w:rPr>
          <w:instrText xml:space="preserve"> PAGEREF _Toc514254628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31AF4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931AF4" w:rsidRDefault="00F63BD9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4254629" w:history="1">
        <w:r w:rsidR="00931AF4" w:rsidRPr="00244D1E">
          <w:rPr>
            <w:rStyle w:val="ac"/>
            <w:noProof/>
          </w:rPr>
          <w:t>Сельское хозяйство</w:t>
        </w:r>
        <w:r w:rsidR="00931AF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31AF4">
          <w:rPr>
            <w:noProof/>
            <w:webHidden/>
          </w:rPr>
          <w:instrText xml:space="preserve"> PAGEREF _Toc514254629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31AF4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931AF4" w:rsidRDefault="00F63BD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4254630" w:history="1">
        <w:r w:rsidR="00931AF4" w:rsidRPr="00244D1E">
          <w:rPr>
            <w:rStyle w:val="ac"/>
            <w:noProof/>
          </w:rPr>
          <w:t>Общие вопросы сельского хозяйства</w:t>
        </w:r>
        <w:r w:rsidR="00931AF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31AF4">
          <w:rPr>
            <w:noProof/>
            <w:webHidden/>
          </w:rPr>
          <w:instrText xml:space="preserve"> PAGEREF _Toc514254630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31AF4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931AF4" w:rsidRDefault="00F63BD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4254631" w:history="1">
        <w:r w:rsidR="00931AF4" w:rsidRPr="00244D1E">
          <w:rPr>
            <w:rStyle w:val="ac"/>
            <w:noProof/>
          </w:rPr>
          <w:t>Почвоведение</w:t>
        </w:r>
        <w:r w:rsidR="00931AF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31AF4">
          <w:rPr>
            <w:noProof/>
            <w:webHidden/>
          </w:rPr>
          <w:instrText xml:space="preserve"> PAGEREF _Toc514254631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31AF4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931AF4" w:rsidRDefault="00F63BD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4254632" w:history="1">
        <w:r w:rsidR="00931AF4" w:rsidRPr="00244D1E">
          <w:rPr>
            <w:rStyle w:val="ac"/>
            <w:noProof/>
          </w:rPr>
          <w:t>Сельскохозяйственная мелиорация</w:t>
        </w:r>
        <w:r w:rsidR="00931AF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31AF4">
          <w:rPr>
            <w:noProof/>
            <w:webHidden/>
          </w:rPr>
          <w:instrText xml:space="preserve"> PAGEREF _Toc514254632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31AF4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931AF4" w:rsidRDefault="00F63BD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4254633" w:history="1">
        <w:r w:rsidR="00931AF4" w:rsidRPr="00244D1E">
          <w:rPr>
            <w:rStyle w:val="ac"/>
            <w:noProof/>
          </w:rPr>
          <w:t>Агрохимия</w:t>
        </w:r>
        <w:r w:rsidR="00931AF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31AF4">
          <w:rPr>
            <w:noProof/>
            <w:webHidden/>
          </w:rPr>
          <w:instrText xml:space="preserve"> PAGEREF _Toc514254633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31AF4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931AF4" w:rsidRDefault="00F63BD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4254634" w:history="1">
        <w:r w:rsidR="00931AF4" w:rsidRPr="00244D1E">
          <w:rPr>
            <w:rStyle w:val="ac"/>
            <w:noProof/>
          </w:rPr>
          <w:t>Растениеводство</w:t>
        </w:r>
        <w:r w:rsidR="00931AF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31AF4">
          <w:rPr>
            <w:noProof/>
            <w:webHidden/>
          </w:rPr>
          <w:instrText xml:space="preserve"> PAGEREF _Toc514254634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31AF4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931AF4" w:rsidRDefault="00F63BD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4254635" w:history="1">
        <w:r w:rsidR="00931AF4" w:rsidRPr="00244D1E">
          <w:rPr>
            <w:rStyle w:val="ac"/>
            <w:noProof/>
          </w:rPr>
          <w:t>Животноводство</w:t>
        </w:r>
        <w:r w:rsidR="00931AF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31AF4">
          <w:rPr>
            <w:noProof/>
            <w:webHidden/>
          </w:rPr>
          <w:instrText xml:space="preserve"> PAGEREF _Toc514254635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31AF4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931AF4" w:rsidRDefault="00F63BD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4254636" w:history="1">
        <w:r w:rsidR="00931AF4" w:rsidRPr="00244D1E">
          <w:rPr>
            <w:rStyle w:val="ac"/>
            <w:noProof/>
          </w:rPr>
          <w:t>Ветеринария</w:t>
        </w:r>
        <w:r w:rsidR="00931AF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31AF4">
          <w:rPr>
            <w:noProof/>
            <w:webHidden/>
          </w:rPr>
          <w:instrText xml:space="preserve"> PAGEREF _Toc514254636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31AF4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931AF4" w:rsidRDefault="00F63BD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4254637" w:history="1">
        <w:r w:rsidR="00931AF4" w:rsidRPr="00244D1E">
          <w:rPr>
            <w:rStyle w:val="ac"/>
            <w:noProof/>
          </w:rPr>
          <w:t>Механизация и электрификация сельского хозяйства</w:t>
        </w:r>
        <w:r w:rsidR="00931AF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31AF4">
          <w:rPr>
            <w:noProof/>
            <w:webHidden/>
          </w:rPr>
          <w:instrText xml:space="preserve"> PAGEREF _Toc514254637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31AF4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931AF4" w:rsidRDefault="00F63BD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4254638" w:history="1">
        <w:r w:rsidR="00931AF4" w:rsidRPr="00244D1E">
          <w:rPr>
            <w:rStyle w:val="ac"/>
            <w:noProof/>
          </w:rPr>
          <w:t>Охрана окружающей среды в сельском хозяйстве</w:t>
        </w:r>
        <w:r w:rsidR="00931AF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31AF4">
          <w:rPr>
            <w:noProof/>
            <w:webHidden/>
          </w:rPr>
          <w:instrText xml:space="preserve"> PAGEREF _Toc514254638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31AF4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931AF4" w:rsidRDefault="00F63BD9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4254639" w:history="1">
        <w:r w:rsidR="00931AF4" w:rsidRPr="00244D1E">
          <w:rPr>
            <w:rStyle w:val="ac"/>
            <w:noProof/>
          </w:rPr>
          <w:t>Лесное хозяйство</w:t>
        </w:r>
        <w:r w:rsidR="00931AF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31AF4">
          <w:rPr>
            <w:noProof/>
            <w:webHidden/>
          </w:rPr>
          <w:instrText xml:space="preserve"> PAGEREF _Toc514254639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31AF4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931AF4" w:rsidRDefault="00F63BD9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4254640" w:history="1">
        <w:r w:rsidR="00931AF4" w:rsidRPr="00244D1E">
          <w:rPr>
            <w:rStyle w:val="ac"/>
            <w:noProof/>
          </w:rPr>
          <w:t>Рыбное хозяйство</w:t>
        </w:r>
        <w:r w:rsidR="00931AF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31AF4">
          <w:rPr>
            <w:noProof/>
            <w:webHidden/>
          </w:rPr>
          <w:instrText xml:space="preserve"> PAGEREF _Toc514254640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31AF4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931AF4" w:rsidRDefault="00F63BD9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4254641" w:history="1">
        <w:r w:rsidR="00931AF4" w:rsidRPr="00244D1E">
          <w:rPr>
            <w:rStyle w:val="ac"/>
            <w:noProof/>
          </w:rPr>
          <w:t>Пищевая промышленность</w:t>
        </w:r>
        <w:r w:rsidR="00931AF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31AF4">
          <w:rPr>
            <w:noProof/>
            <w:webHidden/>
          </w:rPr>
          <w:instrText xml:space="preserve"> PAGEREF _Toc514254641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31AF4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931AF4" w:rsidRDefault="00F63BD9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4254642" w:history="1">
        <w:r w:rsidR="00931AF4" w:rsidRPr="00244D1E">
          <w:rPr>
            <w:rStyle w:val="ac"/>
            <w:noProof/>
          </w:rPr>
          <w:t>Общественные науки</w:t>
        </w:r>
        <w:r w:rsidR="00931AF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31AF4">
          <w:rPr>
            <w:noProof/>
            <w:webHidden/>
          </w:rPr>
          <w:instrText xml:space="preserve"> PAGEREF _Toc514254642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31AF4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931AF4" w:rsidRDefault="00F63BD9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4254643" w:history="1">
        <w:r w:rsidR="00931AF4" w:rsidRPr="00244D1E">
          <w:rPr>
            <w:rStyle w:val="ac"/>
            <w:noProof/>
          </w:rPr>
          <w:t>ТЕКУЩЕЕ ЗАКОНОДАТЕЛЬСТВО: КРАТКИЙ ОБЗОР</w:t>
        </w:r>
        <w:r w:rsidR="00931AF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31AF4">
          <w:rPr>
            <w:noProof/>
            <w:webHidden/>
          </w:rPr>
          <w:instrText xml:space="preserve"> PAGEREF _Toc514254643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31AF4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5D7925" w:rsidRDefault="00F63BD9">
      <w:pPr>
        <w:sectPr w:rsidR="005D7925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fldChar w:fldCharType="end"/>
      </w:r>
    </w:p>
    <w:p w:rsidR="005D7925" w:rsidRDefault="005D7925">
      <w:pPr>
        <w:pStyle w:val="11"/>
      </w:pPr>
    </w:p>
    <w:p w:rsidR="005D7925" w:rsidRDefault="005D7925">
      <w:pPr>
        <w:sectPr w:rsidR="005D7925">
          <w:footerReference w:type="default" r:id="rId10"/>
          <w:pgSz w:w="11907" w:h="16840" w:code="9"/>
          <w:pgMar w:top="981" w:right="748" w:bottom="1287" w:left="748" w:header="556" w:footer="981" w:gutter="0"/>
          <w:pgNumType w:start="2"/>
          <w:cols w:space="720"/>
        </w:sectPr>
      </w:pPr>
    </w:p>
    <w:p w:rsidR="00CC33EF" w:rsidRPr="00CC33EF" w:rsidRDefault="00CC33EF" w:rsidP="00CC33EF">
      <w:pPr>
        <w:pStyle w:val="1"/>
      </w:pPr>
      <w:bookmarkStart w:id="22" w:name="_Toc514254628"/>
      <w:r w:rsidRPr="00CC33EF">
        <w:lastRenderedPageBreak/>
        <w:t>НОВЫЕ ПОСТУПЛЕНИЯ</w:t>
      </w:r>
      <w:bookmarkEnd w:id="22"/>
    </w:p>
    <w:p w:rsidR="00CC33EF" w:rsidRPr="00CC33EF" w:rsidRDefault="00CC33EF" w:rsidP="00CC33EF">
      <w:pPr>
        <w:pStyle w:val="1"/>
      </w:pPr>
      <w:bookmarkStart w:id="23" w:name="_Toc514254629"/>
      <w:r w:rsidRPr="00CC33EF">
        <w:t>Сельское хозяйство</w:t>
      </w:r>
      <w:bookmarkEnd w:id="23"/>
    </w:p>
    <w:p w:rsidR="00CC33EF" w:rsidRPr="00CC33EF" w:rsidRDefault="00CC33EF" w:rsidP="00CC33EF">
      <w:pPr>
        <w:pStyle w:val="2"/>
      </w:pPr>
      <w:bookmarkStart w:id="24" w:name="_Toc514254630"/>
      <w:r w:rsidRPr="00CC33EF">
        <w:t>Общие вопросы сельского хозяйства</w:t>
      </w:r>
      <w:bookmarkEnd w:id="24"/>
    </w:p>
    <w:p w:rsidR="00CC33EF" w:rsidRPr="00CC33EF" w:rsidRDefault="00CC33EF" w:rsidP="00CC33EF">
      <w:pPr>
        <w:pStyle w:val="10"/>
      </w:pPr>
      <w:r w:rsidRPr="00CC33EF">
        <w:rPr>
          <w:b/>
        </w:rPr>
        <w:t>1. Аграрная</w:t>
      </w:r>
      <w:r w:rsidRPr="00CC33EF">
        <w:t xml:space="preserve"> наука,  творчество,  рост : сборник научных трудов по материалам VII Междун</w:t>
      </w:r>
      <w:r w:rsidRPr="00CC33EF">
        <w:t>а</w:t>
      </w:r>
      <w:r w:rsidRPr="00CC33EF">
        <w:t xml:space="preserve">родной научно-практической конференции (г. Ставрополь,  </w:t>
      </w:r>
      <w:proofErr w:type="spellStart"/>
      <w:r w:rsidRPr="00CC33EF">
        <w:t>СтГАУ</w:t>
      </w:r>
      <w:proofErr w:type="spellEnd"/>
      <w:r w:rsidRPr="00CC33EF">
        <w:t>,  2 февраля 2017 г.)/ </w:t>
      </w:r>
      <w:proofErr w:type="spellStart"/>
      <w:r w:rsidRPr="00CC33EF">
        <w:t>Ставроп</w:t>
      </w:r>
      <w:proofErr w:type="spellEnd"/>
      <w:r w:rsidRPr="00CC33EF">
        <w:t xml:space="preserve">. </w:t>
      </w:r>
      <w:proofErr w:type="spellStart"/>
      <w:r w:rsidRPr="00CC33EF">
        <w:t>гос</w:t>
      </w:r>
      <w:proofErr w:type="spellEnd"/>
      <w:r w:rsidRPr="00CC33EF">
        <w:t xml:space="preserve">. </w:t>
      </w:r>
      <w:proofErr w:type="spellStart"/>
      <w:r w:rsidRPr="00CC33EF">
        <w:t>аграр</w:t>
      </w:r>
      <w:proofErr w:type="spellEnd"/>
      <w:r w:rsidRPr="00CC33EF">
        <w:t xml:space="preserve">. </w:t>
      </w:r>
      <w:proofErr w:type="spellStart"/>
      <w:r w:rsidRPr="00CC33EF">
        <w:t>ун</w:t>
      </w:r>
      <w:r w:rsidRPr="00CC33EF">
        <w:noBreakHyphen/>
        <w:t>т</w:t>
      </w:r>
      <w:proofErr w:type="spellEnd"/>
      <w:r w:rsidRPr="00CC33EF">
        <w:t xml:space="preserve">,  Рос. </w:t>
      </w:r>
      <w:proofErr w:type="spellStart"/>
      <w:r w:rsidRPr="00CC33EF">
        <w:t>гос</w:t>
      </w:r>
      <w:proofErr w:type="spellEnd"/>
      <w:r w:rsidRPr="00CC33EF">
        <w:t xml:space="preserve">. </w:t>
      </w:r>
      <w:proofErr w:type="spellStart"/>
      <w:r w:rsidRPr="00CC33EF">
        <w:t>аграр</w:t>
      </w:r>
      <w:proofErr w:type="spellEnd"/>
      <w:r w:rsidRPr="00CC33EF">
        <w:t xml:space="preserve">. </w:t>
      </w:r>
      <w:proofErr w:type="spellStart"/>
      <w:r w:rsidRPr="00CC33EF">
        <w:t>ун</w:t>
      </w:r>
      <w:r w:rsidRPr="00CC33EF">
        <w:noBreakHyphen/>
        <w:t>т</w:t>
      </w:r>
      <w:proofErr w:type="spellEnd"/>
      <w:r w:rsidRPr="00CC33EF">
        <w:t> –МСХА им. К. А. Тимирязева. –Ставрополь : Секвойя,  2017 –</w:t>
      </w:r>
    </w:p>
    <w:p w:rsidR="00CC33EF" w:rsidRPr="00CC33EF" w:rsidRDefault="00CC33EF" w:rsidP="00CC33EF">
      <w:pPr>
        <w:pStyle w:val="a7"/>
      </w:pPr>
      <w:r w:rsidRPr="00CC33EF">
        <w:t>Т. 1: Перспективы развития учетно-аналитической работы в организациях различных отраслей экономики : материалы и доклады : секция факультета "Учетно-финансовый"/ [</w:t>
      </w:r>
      <w:proofErr w:type="spellStart"/>
      <w:r w:rsidRPr="00CC33EF">
        <w:t>редкол</w:t>
      </w:r>
      <w:proofErr w:type="spellEnd"/>
      <w:r w:rsidRPr="00CC33EF">
        <w:t xml:space="preserve">.: Е. И. </w:t>
      </w:r>
      <w:proofErr w:type="spellStart"/>
      <w:r w:rsidRPr="00CC33EF">
        <w:t>Кост</w:t>
      </w:r>
      <w:r w:rsidRPr="00CC33EF">
        <w:t>ю</w:t>
      </w:r>
      <w:r w:rsidRPr="00CC33EF">
        <w:t>кова</w:t>
      </w:r>
      <w:proofErr w:type="spellEnd"/>
      <w:r w:rsidRPr="00CC33EF">
        <w:t xml:space="preserve"> и др.; отв. за </w:t>
      </w:r>
      <w:proofErr w:type="spellStart"/>
      <w:r w:rsidRPr="00CC33EF">
        <w:t>вып</w:t>
      </w:r>
      <w:proofErr w:type="spellEnd"/>
      <w:r w:rsidRPr="00CC33EF">
        <w:t>. Т. А. Нещадимова]. -2017. -356 с.: ил. -</w:t>
      </w:r>
      <w:proofErr w:type="spellStart"/>
      <w:r w:rsidRPr="00CC33EF">
        <w:t>Библиогр</w:t>
      </w:r>
      <w:proofErr w:type="spellEnd"/>
      <w:r w:rsidRPr="00CC33EF">
        <w:t>. в конце ст. (Шифр Г2018-338/1)</w:t>
      </w:r>
    </w:p>
    <w:p w:rsidR="00CC33EF" w:rsidRDefault="00CC33EF" w:rsidP="00CC33EF">
      <w:pPr>
        <w:pStyle w:val="a7"/>
      </w:pPr>
      <w:r w:rsidRPr="00CC33EF">
        <w:t>Экземпляры: всего: 1 -102КХ(1)</w:t>
      </w:r>
    </w:p>
    <w:p w:rsidR="00353CE6" w:rsidRPr="00CC33EF" w:rsidRDefault="00353CE6" w:rsidP="00353CE6">
      <w:pPr>
        <w:pStyle w:val="10"/>
      </w:pPr>
      <w:r w:rsidRPr="00353CE6">
        <w:rPr>
          <w:b/>
        </w:rPr>
        <w:t xml:space="preserve"> 2.</w:t>
      </w:r>
      <w:r>
        <w:t xml:space="preserve"> </w:t>
      </w:r>
      <w:r w:rsidRPr="00CC33EF">
        <w:rPr>
          <w:b/>
        </w:rPr>
        <w:t>Аграрная</w:t>
      </w:r>
      <w:r w:rsidRPr="00CC33EF">
        <w:t xml:space="preserve"> наука,  творчество,  рост : сборник научных трудов по материалам VII междун</w:t>
      </w:r>
      <w:r w:rsidRPr="00CC33EF">
        <w:t>а</w:t>
      </w:r>
      <w:r w:rsidRPr="00CC33EF">
        <w:t xml:space="preserve">родной научно-практической конференции (г. Ставрополь,  </w:t>
      </w:r>
      <w:proofErr w:type="spellStart"/>
      <w:r w:rsidRPr="00CC33EF">
        <w:t>СтГАУ</w:t>
      </w:r>
      <w:proofErr w:type="spellEnd"/>
      <w:r w:rsidRPr="00CC33EF">
        <w:t>,  2 февраля 2017 г.)/ </w:t>
      </w:r>
      <w:proofErr w:type="spellStart"/>
      <w:r w:rsidRPr="00CC33EF">
        <w:t>Ставроп</w:t>
      </w:r>
      <w:proofErr w:type="spellEnd"/>
      <w:r w:rsidRPr="00CC33EF">
        <w:t xml:space="preserve">. </w:t>
      </w:r>
      <w:proofErr w:type="spellStart"/>
      <w:r w:rsidRPr="00CC33EF">
        <w:t>гос</w:t>
      </w:r>
      <w:proofErr w:type="spellEnd"/>
      <w:r w:rsidRPr="00CC33EF">
        <w:t xml:space="preserve">. </w:t>
      </w:r>
      <w:proofErr w:type="spellStart"/>
      <w:r w:rsidRPr="00CC33EF">
        <w:t>а</w:t>
      </w:r>
      <w:r w:rsidRPr="00CC33EF">
        <w:t>г</w:t>
      </w:r>
      <w:r w:rsidRPr="00CC33EF">
        <w:t>рар</w:t>
      </w:r>
      <w:proofErr w:type="spellEnd"/>
      <w:r w:rsidRPr="00CC33EF">
        <w:t xml:space="preserve">. </w:t>
      </w:r>
      <w:proofErr w:type="spellStart"/>
      <w:r w:rsidRPr="00CC33EF">
        <w:t>ун</w:t>
      </w:r>
      <w:r w:rsidRPr="00CC33EF">
        <w:noBreakHyphen/>
        <w:t>т</w:t>
      </w:r>
      <w:proofErr w:type="spellEnd"/>
      <w:r w:rsidRPr="00CC33EF">
        <w:t xml:space="preserve">,  Рос. </w:t>
      </w:r>
      <w:proofErr w:type="spellStart"/>
      <w:r w:rsidRPr="00CC33EF">
        <w:t>гос</w:t>
      </w:r>
      <w:proofErr w:type="spellEnd"/>
      <w:r w:rsidRPr="00CC33EF">
        <w:t xml:space="preserve">. </w:t>
      </w:r>
      <w:proofErr w:type="spellStart"/>
      <w:r w:rsidRPr="00CC33EF">
        <w:t>аграр</w:t>
      </w:r>
      <w:proofErr w:type="spellEnd"/>
      <w:r w:rsidRPr="00CC33EF">
        <w:t xml:space="preserve">. </w:t>
      </w:r>
      <w:proofErr w:type="spellStart"/>
      <w:r w:rsidRPr="00CC33EF">
        <w:t>ун</w:t>
      </w:r>
      <w:r w:rsidRPr="00CC33EF">
        <w:noBreakHyphen/>
        <w:t>т</w:t>
      </w:r>
      <w:proofErr w:type="spellEnd"/>
      <w:r w:rsidRPr="00CC33EF">
        <w:t> –МСХА им. К. А. Тимирязева. –Ставрополь : Секвойя,  2017 –</w:t>
      </w:r>
    </w:p>
    <w:p w:rsidR="00353CE6" w:rsidRPr="00CC33EF" w:rsidRDefault="00353CE6" w:rsidP="00353CE6">
      <w:pPr>
        <w:pStyle w:val="a7"/>
      </w:pPr>
      <w:r w:rsidRPr="00CC33EF">
        <w:t>Т. 2: Перспективы развития учетно-аналитической работы в организациях различных отраслей экономики : материалы и доклады : секция факультета "Учетно-финансовый"/ [</w:t>
      </w:r>
      <w:proofErr w:type="spellStart"/>
      <w:r w:rsidRPr="00CC33EF">
        <w:t>редкол</w:t>
      </w:r>
      <w:proofErr w:type="spellEnd"/>
      <w:r w:rsidRPr="00CC33EF">
        <w:t xml:space="preserve">.: Е. И. </w:t>
      </w:r>
      <w:proofErr w:type="spellStart"/>
      <w:r w:rsidRPr="00CC33EF">
        <w:t>Кост</w:t>
      </w:r>
      <w:r w:rsidRPr="00CC33EF">
        <w:t>ю</w:t>
      </w:r>
      <w:r w:rsidRPr="00CC33EF">
        <w:t>кова</w:t>
      </w:r>
      <w:proofErr w:type="spellEnd"/>
      <w:r w:rsidRPr="00CC33EF">
        <w:t xml:space="preserve"> и др.; отв. за </w:t>
      </w:r>
      <w:proofErr w:type="spellStart"/>
      <w:r w:rsidRPr="00CC33EF">
        <w:t>вып</w:t>
      </w:r>
      <w:proofErr w:type="spellEnd"/>
      <w:r w:rsidRPr="00CC33EF">
        <w:t>. Т. А. Нещадимова]. -2017. -168 с.: ил. -</w:t>
      </w:r>
      <w:proofErr w:type="spellStart"/>
      <w:r w:rsidRPr="00CC33EF">
        <w:t>Библиогр</w:t>
      </w:r>
      <w:proofErr w:type="spellEnd"/>
      <w:r w:rsidRPr="00CC33EF">
        <w:t>. в конце ст. (Шифр Г2018-338/2)</w:t>
      </w:r>
    </w:p>
    <w:p w:rsidR="00353CE6" w:rsidRPr="00CC33EF" w:rsidRDefault="00353CE6" w:rsidP="00353CE6">
      <w:pPr>
        <w:pStyle w:val="a7"/>
      </w:pPr>
      <w:r w:rsidRPr="00CC33EF">
        <w:t>Экземпляры: всего: 1 -102КХ(1)</w:t>
      </w:r>
    </w:p>
    <w:p w:rsidR="00CC33EF" w:rsidRPr="00CC33EF" w:rsidRDefault="00CC33EF" w:rsidP="00CC33EF">
      <w:pPr>
        <w:pStyle w:val="10"/>
      </w:pPr>
      <w:r w:rsidRPr="00CC33EF">
        <w:rPr>
          <w:b/>
        </w:rPr>
        <w:t>3. Аграрная</w:t>
      </w:r>
      <w:r w:rsidRPr="00CC33EF">
        <w:t xml:space="preserve"> наука,  творчество,  рост : сборник научных трудов по материалам VII междун</w:t>
      </w:r>
      <w:r w:rsidRPr="00CC33EF">
        <w:t>а</w:t>
      </w:r>
      <w:r w:rsidRPr="00CC33EF">
        <w:t xml:space="preserve">родной научно-практической конференции (г. Ставрополь,  </w:t>
      </w:r>
      <w:proofErr w:type="spellStart"/>
      <w:r w:rsidRPr="00CC33EF">
        <w:t>СтГАУ</w:t>
      </w:r>
      <w:proofErr w:type="spellEnd"/>
      <w:r w:rsidRPr="00CC33EF">
        <w:t>,  2–3 февраля 2017 г.)/ </w:t>
      </w:r>
      <w:proofErr w:type="spellStart"/>
      <w:r w:rsidRPr="00CC33EF">
        <w:t>Ставроп</w:t>
      </w:r>
      <w:proofErr w:type="spellEnd"/>
      <w:r w:rsidRPr="00CC33EF">
        <w:t xml:space="preserve">. </w:t>
      </w:r>
      <w:proofErr w:type="spellStart"/>
      <w:r w:rsidRPr="00CC33EF">
        <w:t>гос</w:t>
      </w:r>
      <w:proofErr w:type="spellEnd"/>
      <w:r w:rsidRPr="00CC33EF">
        <w:t xml:space="preserve">. </w:t>
      </w:r>
      <w:proofErr w:type="spellStart"/>
      <w:r w:rsidRPr="00CC33EF">
        <w:t>аграр</w:t>
      </w:r>
      <w:proofErr w:type="spellEnd"/>
      <w:r w:rsidRPr="00CC33EF">
        <w:t xml:space="preserve">. </w:t>
      </w:r>
      <w:proofErr w:type="spellStart"/>
      <w:r w:rsidRPr="00CC33EF">
        <w:t>ун</w:t>
      </w:r>
      <w:r w:rsidRPr="00CC33EF">
        <w:noBreakHyphen/>
        <w:t>т</w:t>
      </w:r>
      <w:proofErr w:type="spellEnd"/>
      <w:r w:rsidRPr="00CC33EF">
        <w:t>. –Ставрополь : Секвойя,  2017 –</w:t>
      </w:r>
    </w:p>
    <w:p w:rsidR="00CC33EF" w:rsidRPr="00CC33EF" w:rsidRDefault="00CC33EF" w:rsidP="00CC33EF">
      <w:pPr>
        <w:pStyle w:val="a7"/>
      </w:pPr>
      <w:r w:rsidRPr="00CC33EF">
        <w:t>Т. 3: Перспективы развития учетно-аналитической работы в организациях различных отраслей экономики : материалы и доклады : секция факультета "Учетно-финансовый"/ [</w:t>
      </w:r>
      <w:proofErr w:type="spellStart"/>
      <w:r w:rsidRPr="00CC33EF">
        <w:t>редкол</w:t>
      </w:r>
      <w:proofErr w:type="spellEnd"/>
      <w:r w:rsidRPr="00CC33EF">
        <w:t xml:space="preserve">.: Е. И. </w:t>
      </w:r>
      <w:proofErr w:type="spellStart"/>
      <w:r w:rsidRPr="00CC33EF">
        <w:t>Кост</w:t>
      </w:r>
      <w:r w:rsidRPr="00CC33EF">
        <w:t>ю</w:t>
      </w:r>
      <w:r w:rsidRPr="00CC33EF">
        <w:t>кова</w:t>
      </w:r>
      <w:proofErr w:type="spellEnd"/>
      <w:r w:rsidRPr="00CC33EF">
        <w:t xml:space="preserve"> и др.; отв. за </w:t>
      </w:r>
      <w:proofErr w:type="spellStart"/>
      <w:r w:rsidRPr="00CC33EF">
        <w:t>вып</w:t>
      </w:r>
      <w:proofErr w:type="spellEnd"/>
      <w:r w:rsidRPr="00CC33EF">
        <w:t xml:space="preserve">. Т. Н. </w:t>
      </w:r>
      <w:proofErr w:type="spellStart"/>
      <w:r w:rsidRPr="00CC33EF">
        <w:t>Урядова</w:t>
      </w:r>
      <w:proofErr w:type="spellEnd"/>
      <w:r w:rsidRPr="00CC33EF">
        <w:t>]. -2017. -305 с.: ил. -</w:t>
      </w:r>
      <w:proofErr w:type="spellStart"/>
      <w:r w:rsidRPr="00CC33EF">
        <w:t>Библиогр</w:t>
      </w:r>
      <w:proofErr w:type="spellEnd"/>
      <w:r w:rsidRPr="00CC33EF">
        <w:t>. в конце ст. (Шифр Г2018-338/3)</w:t>
      </w:r>
    </w:p>
    <w:p w:rsidR="00CC33EF" w:rsidRDefault="00CC33EF" w:rsidP="00CC33EF">
      <w:pPr>
        <w:pStyle w:val="a7"/>
      </w:pPr>
      <w:r w:rsidRPr="00CC33EF">
        <w:t>Экземпляры: всего: 1 -102КХ(1)</w:t>
      </w:r>
    </w:p>
    <w:p w:rsidR="00353CE6" w:rsidRPr="00CC33EF" w:rsidRDefault="00353CE6" w:rsidP="00353CE6">
      <w:pPr>
        <w:pStyle w:val="10"/>
      </w:pPr>
      <w:r w:rsidRPr="00353CE6">
        <w:rPr>
          <w:b/>
        </w:rPr>
        <w:t xml:space="preserve">  4.</w:t>
      </w:r>
      <w:r>
        <w:t xml:space="preserve"> </w:t>
      </w:r>
      <w:r w:rsidRPr="00CC33EF">
        <w:rPr>
          <w:b/>
        </w:rPr>
        <w:t>Научно</w:t>
      </w:r>
      <w:r w:rsidRPr="00CC33EF">
        <w:t xml:space="preserve"> обоснованные технологии интенсификации сельскохозяйственного производства : материалы Международной научно-практической конференции,  14–17 февраля 2017 года,  Ижевск : [в 3 т.]/ </w:t>
      </w:r>
      <w:proofErr w:type="spellStart"/>
      <w:r w:rsidRPr="00CC33EF">
        <w:t>М-во</w:t>
      </w:r>
      <w:proofErr w:type="spellEnd"/>
      <w:r w:rsidRPr="00CC33EF">
        <w:t xml:space="preserve"> сел. </w:t>
      </w:r>
      <w:proofErr w:type="spellStart"/>
      <w:r w:rsidRPr="00CC33EF">
        <w:t>хоз-ва</w:t>
      </w:r>
      <w:proofErr w:type="spellEnd"/>
      <w:r w:rsidRPr="00CC33EF">
        <w:t xml:space="preserve"> Рос. Федерации,  </w:t>
      </w:r>
      <w:proofErr w:type="spellStart"/>
      <w:r w:rsidRPr="00CC33EF">
        <w:t>Ижев</w:t>
      </w:r>
      <w:proofErr w:type="spellEnd"/>
      <w:r w:rsidRPr="00CC33EF">
        <w:t xml:space="preserve">. </w:t>
      </w:r>
      <w:proofErr w:type="spellStart"/>
      <w:r w:rsidRPr="00CC33EF">
        <w:t>гос</w:t>
      </w:r>
      <w:proofErr w:type="spellEnd"/>
      <w:r w:rsidRPr="00CC33EF">
        <w:t xml:space="preserve">. с.-х. акад. –Ижевск : </w:t>
      </w:r>
      <w:proofErr w:type="spellStart"/>
      <w:r w:rsidRPr="00CC33EF">
        <w:t>ИжГСХА</w:t>
      </w:r>
      <w:proofErr w:type="spellEnd"/>
      <w:r w:rsidRPr="00CC33EF">
        <w:t>,  2017 –. –ISBN 978–5–9620–0307–8</w:t>
      </w:r>
    </w:p>
    <w:p w:rsidR="00353CE6" w:rsidRPr="00CC33EF" w:rsidRDefault="00353CE6" w:rsidP="00353CE6">
      <w:pPr>
        <w:pStyle w:val="a7"/>
      </w:pPr>
      <w:r w:rsidRPr="00CC33EF">
        <w:t>Т. 1. -2017. -340 с.: ил. -</w:t>
      </w:r>
      <w:proofErr w:type="spellStart"/>
      <w:r w:rsidRPr="00CC33EF">
        <w:t>Библиогр</w:t>
      </w:r>
      <w:proofErr w:type="spellEnd"/>
      <w:r w:rsidRPr="00CC33EF">
        <w:t xml:space="preserve">. в конце </w:t>
      </w:r>
      <w:proofErr w:type="spellStart"/>
      <w:r w:rsidRPr="00CC33EF">
        <w:t>докл</w:t>
      </w:r>
      <w:proofErr w:type="spellEnd"/>
      <w:r w:rsidRPr="00CC33EF">
        <w:t>. (Шифр Г2018-334/1)</w:t>
      </w:r>
    </w:p>
    <w:p w:rsidR="00353CE6" w:rsidRPr="00353CE6" w:rsidRDefault="00353CE6" w:rsidP="00353CE6">
      <w:pPr>
        <w:pStyle w:val="a7"/>
      </w:pPr>
      <w:r w:rsidRPr="00CC33EF">
        <w:t>Экземпляры: всего: 1 -102КХ(1)</w:t>
      </w:r>
    </w:p>
    <w:p w:rsidR="00CC33EF" w:rsidRPr="00CC33EF" w:rsidRDefault="00353CE6" w:rsidP="00353CE6">
      <w:r>
        <w:rPr>
          <w:b/>
        </w:rPr>
        <w:t xml:space="preserve">           5. </w:t>
      </w:r>
      <w:r w:rsidR="00CC33EF" w:rsidRPr="00CC33EF">
        <w:rPr>
          <w:b/>
        </w:rPr>
        <w:t>Научно</w:t>
      </w:r>
      <w:r w:rsidR="00CC33EF" w:rsidRPr="00CC33EF">
        <w:t xml:space="preserve"> обоснованные технологии интенсификации сельскохозяйственного производства : м</w:t>
      </w:r>
      <w:r w:rsidR="00CC33EF" w:rsidRPr="00CC33EF">
        <w:t>а</w:t>
      </w:r>
      <w:r w:rsidR="00CC33EF" w:rsidRPr="00CC33EF">
        <w:t>териалы Международной научно-практической конференции,  14–17 февраля 2017 года,  Ижевск : [в 3 т.]/ </w:t>
      </w:r>
      <w:proofErr w:type="spellStart"/>
      <w:r w:rsidR="00CC33EF" w:rsidRPr="00CC33EF">
        <w:t>М-во</w:t>
      </w:r>
      <w:proofErr w:type="spellEnd"/>
      <w:r w:rsidR="00CC33EF" w:rsidRPr="00CC33EF">
        <w:t xml:space="preserve"> сел. </w:t>
      </w:r>
      <w:proofErr w:type="spellStart"/>
      <w:r w:rsidR="00CC33EF" w:rsidRPr="00CC33EF">
        <w:t>хоз-ва</w:t>
      </w:r>
      <w:proofErr w:type="spellEnd"/>
      <w:r w:rsidR="00CC33EF" w:rsidRPr="00CC33EF">
        <w:t xml:space="preserve"> Рос. Федерации,  </w:t>
      </w:r>
      <w:proofErr w:type="spellStart"/>
      <w:r w:rsidR="00CC33EF" w:rsidRPr="00CC33EF">
        <w:t>Ижев</w:t>
      </w:r>
      <w:proofErr w:type="spellEnd"/>
      <w:r w:rsidR="00CC33EF" w:rsidRPr="00CC33EF">
        <w:t xml:space="preserve">. </w:t>
      </w:r>
      <w:proofErr w:type="spellStart"/>
      <w:r w:rsidR="00CC33EF" w:rsidRPr="00CC33EF">
        <w:t>гос</w:t>
      </w:r>
      <w:proofErr w:type="spellEnd"/>
      <w:r w:rsidR="00CC33EF" w:rsidRPr="00CC33EF">
        <w:t xml:space="preserve">. с.-х. акад. –Ижевск : </w:t>
      </w:r>
      <w:proofErr w:type="spellStart"/>
      <w:r w:rsidR="00CC33EF" w:rsidRPr="00CC33EF">
        <w:t>ИжГСХА</w:t>
      </w:r>
      <w:proofErr w:type="spellEnd"/>
      <w:r w:rsidR="00CC33EF" w:rsidRPr="00CC33EF">
        <w:t>,  2017 –. –ISBN 978–5–9620–0307–8</w:t>
      </w:r>
    </w:p>
    <w:p w:rsidR="00CC33EF" w:rsidRPr="00CC33EF" w:rsidRDefault="00CC33EF" w:rsidP="00CC33EF">
      <w:pPr>
        <w:pStyle w:val="a7"/>
      </w:pPr>
      <w:r w:rsidRPr="00CC33EF">
        <w:t>Т. 2. -2017. -302 с.: ил. -</w:t>
      </w:r>
      <w:proofErr w:type="spellStart"/>
      <w:r w:rsidRPr="00CC33EF">
        <w:t>Библиогр</w:t>
      </w:r>
      <w:proofErr w:type="spellEnd"/>
      <w:r w:rsidRPr="00CC33EF">
        <w:t xml:space="preserve">. в конце </w:t>
      </w:r>
      <w:proofErr w:type="spellStart"/>
      <w:r w:rsidRPr="00CC33EF">
        <w:t>докл</w:t>
      </w:r>
      <w:proofErr w:type="spellEnd"/>
      <w:r w:rsidRPr="00CC33EF">
        <w:t>. (Шифр Г2018-334/2)</w:t>
      </w:r>
    </w:p>
    <w:p w:rsidR="00CC33EF" w:rsidRPr="00CC33EF" w:rsidRDefault="00CC33EF" w:rsidP="00CC33EF">
      <w:pPr>
        <w:pStyle w:val="a7"/>
      </w:pPr>
      <w:r w:rsidRPr="00CC33EF">
        <w:t>Экземпляры: всего: 1 -102КХ(1)</w:t>
      </w:r>
    </w:p>
    <w:p w:rsidR="00CC33EF" w:rsidRPr="00CC33EF" w:rsidRDefault="00353CE6" w:rsidP="00CC33EF">
      <w:pPr>
        <w:pStyle w:val="10"/>
      </w:pPr>
      <w:r>
        <w:rPr>
          <w:b/>
        </w:rPr>
        <w:t>6</w:t>
      </w:r>
      <w:r w:rsidR="00CC33EF" w:rsidRPr="00CC33EF">
        <w:rPr>
          <w:b/>
        </w:rPr>
        <w:t>. Научно</w:t>
      </w:r>
      <w:r w:rsidR="00CC33EF" w:rsidRPr="00CC33EF">
        <w:t xml:space="preserve"> обоснованные технологии интенсификации сельскохозяйственного производства : материалы Международной научно-практической конференции,  14–17 февраля 2017 года,  Ижевск : [в 3 т.]/ </w:t>
      </w:r>
      <w:proofErr w:type="spellStart"/>
      <w:r w:rsidR="00CC33EF" w:rsidRPr="00CC33EF">
        <w:t>М-во</w:t>
      </w:r>
      <w:proofErr w:type="spellEnd"/>
      <w:r w:rsidR="00CC33EF" w:rsidRPr="00CC33EF">
        <w:t xml:space="preserve"> сел. </w:t>
      </w:r>
      <w:proofErr w:type="spellStart"/>
      <w:r w:rsidR="00CC33EF" w:rsidRPr="00CC33EF">
        <w:t>хоз-ва</w:t>
      </w:r>
      <w:proofErr w:type="spellEnd"/>
      <w:r w:rsidR="00CC33EF" w:rsidRPr="00CC33EF">
        <w:t xml:space="preserve"> Рос. Федерации,  </w:t>
      </w:r>
      <w:proofErr w:type="spellStart"/>
      <w:r w:rsidR="00CC33EF" w:rsidRPr="00CC33EF">
        <w:t>Ижев</w:t>
      </w:r>
      <w:proofErr w:type="spellEnd"/>
      <w:r w:rsidR="00CC33EF" w:rsidRPr="00CC33EF">
        <w:t xml:space="preserve">. </w:t>
      </w:r>
      <w:proofErr w:type="spellStart"/>
      <w:r w:rsidR="00CC33EF" w:rsidRPr="00CC33EF">
        <w:t>гос</w:t>
      </w:r>
      <w:proofErr w:type="spellEnd"/>
      <w:r w:rsidR="00CC33EF" w:rsidRPr="00CC33EF">
        <w:t xml:space="preserve">. с.-х. акад. –Ижевск : </w:t>
      </w:r>
      <w:proofErr w:type="spellStart"/>
      <w:r w:rsidR="00CC33EF" w:rsidRPr="00CC33EF">
        <w:t>ИжГСХА</w:t>
      </w:r>
      <w:proofErr w:type="spellEnd"/>
      <w:r w:rsidR="00CC33EF" w:rsidRPr="00CC33EF">
        <w:t>,  2017 –. –ISBN 978–5–9620–0307–8</w:t>
      </w:r>
    </w:p>
    <w:p w:rsidR="00CC33EF" w:rsidRPr="00CC33EF" w:rsidRDefault="00CC33EF" w:rsidP="00CC33EF">
      <w:pPr>
        <w:pStyle w:val="a7"/>
      </w:pPr>
      <w:r w:rsidRPr="00CC33EF">
        <w:t>Т. 3. -2017. -290 с.: ил. -</w:t>
      </w:r>
      <w:proofErr w:type="spellStart"/>
      <w:r w:rsidRPr="00CC33EF">
        <w:t>Библиогр</w:t>
      </w:r>
      <w:proofErr w:type="spellEnd"/>
      <w:r w:rsidRPr="00CC33EF">
        <w:t xml:space="preserve">. в конце </w:t>
      </w:r>
      <w:proofErr w:type="spellStart"/>
      <w:r w:rsidRPr="00CC33EF">
        <w:t>докл</w:t>
      </w:r>
      <w:proofErr w:type="spellEnd"/>
      <w:r w:rsidRPr="00CC33EF">
        <w:t>. (Шифр Г2018-334/3)</w:t>
      </w:r>
    </w:p>
    <w:p w:rsidR="00CC33EF" w:rsidRPr="00CC33EF" w:rsidRDefault="00CC33EF" w:rsidP="00CC33EF">
      <w:pPr>
        <w:pStyle w:val="a7"/>
      </w:pPr>
      <w:r w:rsidRPr="00CC33EF">
        <w:t>Экземпляры: всего: 1 -102КХ(1)</w:t>
      </w:r>
    </w:p>
    <w:p w:rsidR="00CC33EF" w:rsidRPr="00CC33EF" w:rsidRDefault="00CC33EF" w:rsidP="00CC33EF">
      <w:pPr>
        <w:pStyle w:val="10"/>
      </w:pPr>
      <w:r w:rsidRPr="00CC33EF">
        <w:rPr>
          <w:b/>
        </w:rPr>
        <w:t>7. Студент</w:t>
      </w:r>
      <w:r w:rsidRPr="00CC33EF">
        <w:t xml:space="preserve"> и аграрная наука : материалы X Всероссийской студенческой научной конференции,  22 марта –23 марта 2016 г./ </w:t>
      </w:r>
      <w:proofErr w:type="spellStart"/>
      <w:r w:rsidRPr="00CC33EF">
        <w:t>М-во</w:t>
      </w:r>
      <w:proofErr w:type="spellEnd"/>
      <w:r w:rsidRPr="00CC33EF">
        <w:t xml:space="preserve"> сел. </w:t>
      </w:r>
      <w:proofErr w:type="spellStart"/>
      <w:r w:rsidRPr="00CC33EF">
        <w:t>хоз-ва</w:t>
      </w:r>
      <w:proofErr w:type="spellEnd"/>
      <w:r w:rsidRPr="00CC33EF">
        <w:t xml:space="preserve"> Рос. Федерации,  </w:t>
      </w:r>
      <w:proofErr w:type="spellStart"/>
      <w:r w:rsidRPr="00CC33EF">
        <w:t>М-во</w:t>
      </w:r>
      <w:proofErr w:type="spellEnd"/>
      <w:r w:rsidRPr="00CC33EF">
        <w:t xml:space="preserve"> сел. </w:t>
      </w:r>
      <w:proofErr w:type="spellStart"/>
      <w:r w:rsidRPr="00CC33EF">
        <w:t>хоз-ва</w:t>
      </w:r>
      <w:proofErr w:type="spellEnd"/>
      <w:r w:rsidRPr="00CC33EF">
        <w:t xml:space="preserve"> </w:t>
      </w:r>
      <w:proofErr w:type="spellStart"/>
      <w:r w:rsidRPr="00CC33EF">
        <w:t>Респ</w:t>
      </w:r>
      <w:proofErr w:type="spellEnd"/>
      <w:r w:rsidRPr="00CC33EF">
        <w:t xml:space="preserve">. Башкортостан,  </w:t>
      </w:r>
      <w:proofErr w:type="spellStart"/>
      <w:r w:rsidRPr="00CC33EF">
        <w:t>Башк</w:t>
      </w:r>
      <w:proofErr w:type="spellEnd"/>
      <w:r w:rsidRPr="00CC33EF">
        <w:t xml:space="preserve">. </w:t>
      </w:r>
      <w:proofErr w:type="spellStart"/>
      <w:r w:rsidRPr="00CC33EF">
        <w:t>гос</w:t>
      </w:r>
      <w:proofErr w:type="spellEnd"/>
      <w:r w:rsidRPr="00CC33EF">
        <w:t xml:space="preserve">. </w:t>
      </w:r>
      <w:proofErr w:type="spellStart"/>
      <w:r w:rsidRPr="00CC33EF">
        <w:t>аграр</w:t>
      </w:r>
      <w:proofErr w:type="spellEnd"/>
      <w:r w:rsidRPr="00CC33EF">
        <w:t xml:space="preserve">. </w:t>
      </w:r>
      <w:proofErr w:type="spellStart"/>
      <w:r w:rsidRPr="00CC33EF">
        <w:t>ун</w:t>
      </w:r>
      <w:r w:rsidRPr="00CC33EF">
        <w:noBreakHyphen/>
        <w:t>т</w:t>
      </w:r>
      <w:proofErr w:type="spellEnd"/>
      <w:r w:rsidRPr="00CC33EF">
        <w:t>,  Совет молодых ученых; [</w:t>
      </w:r>
      <w:proofErr w:type="spellStart"/>
      <w:r w:rsidRPr="00CC33EF">
        <w:t>редкол</w:t>
      </w:r>
      <w:proofErr w:type="spellEnd"/>
      <w:r w:rsidRPr="00CC33EF">
        <w:t xml:space="preserve">.: М. М. </w:t>
      </w:r>
      <w:proofErr w:type="spellStart"/>
      <w:r w:rsidRPr="00CC33EF">
        <w:t>Хайбуллин</w:t>
      </w:r>
      <w:proofErr w:type="spellEnd"/>
      <w:r w:rsidRPr="00CC33EF">
        <w:t xml:space="preserve"> и др.]. –Уфа : Башкирский ГАУ,  2016 –</w:t>
      </w:r>
    </w:p>
    <w:p w:rsidR="00CC33EF" w:rsidRPr="00CC33EF" w:rsidRDefault="00CC33EF" w:rsidP="00CC33EF">
      <w:pPr>
        <w:pStyle w:val="a7"/>
      </w:pPr>
      <w:r w:rsidRPr="00CC33EF">
        <w:t>Ч. 2: Факультет информационных технологий и управления. Факультет пищевых технологий. Экономический факультет. Энергетический факультет</w:t>
      </w:r>
      <w:r w:rsidR="00353CE6">
        <w:t>.</w:t>
      </w:r>
      <w:r w:rsidRPr="00CC33EF">
        <w:t xml:space="preserve"> Кафедра </w:t>
      </w:r>
      <w:proofErr w:type="spellStart"/>
      <w:r w:rsidRPr="00CC33EF">
        <w:t>физвоспитания</w:t>
      </w:r>
      <w:proofErr w:type="spellEnd"/>
      <w:r w:rsidRPr="00CC33EF">
        <w:t xml:space="preserve">, спорта и туризма / [отв. за </w:t>
      </w:r>
      <w:proofErr w:type="spellStart"/>
      <w:r w:rsidRPr="00CC33EF">
        <w:t>вып</w:t>
      </w:r>
      <w:proofErr w:type="spellEnd"/>
      <w:r w:rsidRPr="00CC33EF">
        <w:t xml:space="preserve">.: И. В. </w:t>
      </w:r>
      <w:proofErr w:type="spellStart"/>
      <w:r w:rsidRPr="00CC33EF">
        <w:t>Чудов</w:t>
      </w:r>
      <w:proofErr w:type="spellEnd"/>
      <w:r w:rsidRPr="00CC33EF">
        <w:t xml:space="preserve">, А. М. </w:t>
      </w:r>
      <w:proofErr w:type="spellStart"/>
      <w:r w:rsidRPr="00CC33EF">
        <w:t>Мухаметдинов</w:t>
      </w:r>
      <w:proofErr w:type="spellEnd"/>
      <w:r w:rsidRPr="00CC33EF">
        <w:t>]. -2016. -427 с.: ил. -</w:t>
      </w:r>
      <w:proofErr w:type="spellStart"/>
      <w:r w:rsidRPr="00CC33EF">
        <w:t>Библиогр</w:t>
      </w:r>
      <w:proofErr w:type="spellEnd"/>
      <w:r w:rsidRPr="00CC33EF">
        <w:t xml:space="preserve">. в конце </w:t>
      </w:r>
      <w:proofErr w:type="spellStart"/>
      <w:r w:rsidRPr="00CC33EF">
        <w:t>докл</w:t>
      </w:r>
      <w:proofErr w:type="spellEnd"/>
      <w:r w:rsidRPr="00CC33EF">
        <w:t>. (Шифр Г2017-623/2)</w:t>
      </w:r>
    </w:p>
    <w:p w:rsidR="00CC33EF" w:rsidRPr="00CC33EF" w:rsidRDefault="00CC33EF" w:rsidP="00CC33EF">
      <w:pPr>
        <w:pStyle w:val="a7"/>
      </w:pPr>
      <w:r w:rsidRPr="00CC33EF">
        <w:t>Экземпляры: всего: 1 -102КХ(1)</w:t>
      </w:r>
    </w:p>
    <w:p w:rsidR="00CC33EF" w:rsidRPr="00CC33EF" w:rsidRDefault="00CC33EF" w:rsidP="00CC33EF">
      <w:pPr>
        <w:pStyle w:val="2"/>
      </w:pPr>
      <w:bookmarkStart w:id="25" w:name="_Toc514254631"/>
      <w:r w:rsidRPr="00CC33EF">
        <w:lastRenderedPageBreak/>
        <w:t>Почвоведение</w:t>
      </w:r>
      <w:bookmarkEnd w:id="25"/>
    </w:p>
    <w:p w:rsidR="00CC33EF" w:rsidRPr="00CC33EF" w:rsidRDefault="00CC33EF" w:rsidP="00CC33EF">
      <w:pPr>
        <w:pStyle w:val="10"/>
      </w:pPr>
      <w:r w:rsidRPr="00CC33EF">
        <w:rPr>
          <w:b/>
        </w:rPr>
        <w:t xml:space="preserve">8. Егоренков  Л. И. </w:t>
      </w:r>
      <w:r w:rsidRPr="00CC33EF">
        <w:t xml:space="preserve">Экология почв : учебное пособие/ Л. И. Егоренков; </w:t>
      </w:r>
      <w:proofErr w:type="spellStart"/>
      <w:r w:rsidRPr="00CC33EF">
        <w:t>М-во</w:t>
      </w:r>
      <w:proofErr w:type="spellEnd"/>
      <w:r w:rsidRPr="00CC33EF">
        <w:t xml:space="preserve"> образования </w:t>
      </w:r>
      <w:proofErr w:type="spellStart"/>
      <w:r w:rsidRPr="00CC33EF">
        <w:t>Моск</w:t>
      </w:r>
      <w:proofErr w:type="spellEnd"/>
      <w:r w:rsidRPr="00CC33EF">
        <w:t xml:space="preserve">. обл.,  </w:t>
      </w:r>
      <w:proofErr w:type="spellStart"/>
      <w:r w:rsidRPr="00CC33EF">
        <w:t>Моск</w:t>
      </w:r>
      <w:proofErr w:type="spellEnd"/>
      <w:r w:rsidRPr="00CC33EF">
        <w:t xml:space="preserve">. </w:t>
      </w:r>
      <w:proofErr w:type="spellStart"/>
      <w:r w:rsidRPr="00CC33EF">
        <w:t>гос</w:t>
      </w:r>
      <w:proofErr w:type="spellEnd"/>
      <w:r w:rsidRPr="00CC33EF">
        <w:t xml:space="preserve">. обл. </w:t>
      </w:r>
      <w:proofErr w:type="spellStart"/>
      <w:r w:rsidRPr="00CC33EF">
        <w:t>ун</w:t>
      </w:r>
      <w:r w:rsidRPr="00CC33EF">
        <w:noBreakHyphen/>
        <w:t>т</w:t>
      </w:r>
      <w:proofErr w:type="spellEnd"/>
      <w:r w:rsidRPr="00CC33EF">
        <w:t>. –Москва: Информационно-издательское управление МГОУ,  2017. –90 с.: ил.; 21 см. –(Естественные науки). –</w:t>
      </w:r>
      <w:proofErr w:type="spellStart"/>
      <w:r w:rsidRPr="00CC33EF">
        <w:t>Библиогр</w:t>
      </w:r>
      <w:proofErr w:type="spellEnd"/>
      <w:r w:rsidRPr="00CC33EF">
        <w:t>.: с. 66,  90. (Шифр ВР2018–87)</w:t>
      </w:r>
    </w:p>
    <w:p w:rsidR="00CC33EF" w:rsidRPr="00CC33EF" w:rsidRDefault="00CC33EF" w:rsidP="00CC33EF">
      <w:pPr>
        <w:pStyle w:val="a7"/>
      </w:pPr>
      <w:r w:rsidRPr="00CC33EF">
        <w:t>Экземпляры: всего: 1 -102ЧЗ(1)</w:t>
      </w:r>
    </w:p>
    <w:p w:rsidR="00CC33EF" w:rsidRPr="00CC33EF" w:rsidRDefault="00CC33EF" w:rsidP="00CC33EF">
      <w:pPr>
        <w:pStyle w:val="10"/>
      </w:pPr>
      <w:r w:rsidRPr="00CC33EF">
        <w:rPr>
          <w:b/>
        </w:rPr>
        <w:t>9. </w:t>
      </w:r>
      <w:proofErr w:type="spellStart"/>
      <w:r w:rsidRPr="00CC33EF">
        <w:rPr>
          <w:b/>
        </w:rPr>
        <w:t>Золотаревская</w:t>
      </w:r>
      <w:proofErr w:type="spellEnd"/>
      <w:r w:rsidRPr="00CC33EF">
        <w:rPr>
          <w:b/>
        </w:rPr>
        <w:t xml:space="preserve">  Д. И. </w:t>
      </w:r>
      <w:r w:rsidRPr="00CC33EF">
        <w:t xml:space="preserve">Реологические свойства почв: теория и эксперимент/ Д. И. </w:t>
      </w:r>
      <w:proofErr w:type="spellStart"/>
      <w:r w:rsidRPr="00CC33EF">
        <w:t>Золотаре</w:t>
      </w:r>
      <w:r w:rsidRPr="00CC33EF">
        <w:t>в</w:t>
      </w:r>
      <w:r w:rsidRPr="00CC33EF">
        <w:t>ская</w:t>
      </w:r>
      <w:proofErr w:type="spellEnd"/>
      <w:r w:rsidRPr="00CC33EF">
        <w:t xml:space="preserve">. –Москва: </w:t>
      </w:r>
      <w:proofErr w:type="spellStart"/>
      <w:r w:rsidRPr="00CC33EF">
        <w:t>Спутник+</w:t>
      </w:r>
      <w:proofErr w:type="spellEnd"/>
      <w:r w:rsidRPr="00CC33EF">
        <w:t>,  2017. –204 с.: ил.; 21 см. –</w:t>
      </w:r>
      <w:proofErr w:type="spellStart"/>
      <w:r w:rsidRPr="00CC33EF">
        <w:t>Библиогр</w:t>
      </w:r>
      <w:proofErr w:type="spellEnd"/>
      <w:r w:rsidRPr="00CC33EF">
        <w:t>.: с. 190–204 (219 назв.). (Шифр Г2018–328)</w:t>
      </w:r>
    </w:p>
    <w:p w:rsidR="00CC33EF" w:rsidRPr="00CC33EF" w:rsidRDefault="00CC33EF" w:rsidP="00CC33EF">
      <w:pPr>
        <w:pStyle w:val="a7"/>
      </w:pPr>
      <w:r w:rsidRPr="00CC33EF">
        <w:t>Экземпляры: всего: 1 -102КХ(1)</w:t>
      </w:r>
    </w:p>
    <w:p w:rsidR="00CC33EF" w:rsidRPr="00CC33EF" w:rsidRDefault="00CC33EF" w:rsidP="00CC33EF">
      <w:pPr>
        <w:pStyle w:val="20"/>
      </w:pPr>
      <w:r w:rsidRPr="00CC33EF">
        <w:rPr>
          <w:b/>
        </w:rPr>
        <w:t>10. Почвы</w:t>
      </w:r>
      <w:r w:rsidRPr="00CC33EF">
        <w:t xml:space="preserve"> и растительность </w:t>
      </w:r>
      <w:proofErr w:type="spellStart"/>
      <w:r w:rsidRPr="00CC33EF">
        <w:t>Длинногорской</w:t>
      </w:r>
      <w:proofErr w:type="spellEnd"/>
      <w:r w:rsidRPr="00CC33EF">
        <w:t xml:space="preserve"> горы </w:t>
      </w:r>
      <w:proofErr w:type="spellStart"/>
      <w:r w:rsidRPr="00CC33EF">
        <w:t>Прохоровской</w:t>
      </w:r>
      <w:proofErr w:type="spellEnd"/>
      <w:r w:rsidRPr="00CC33EF">
        <w:t xml:space="preserve"> свиты Приморья : моногр</w:t>
      </w:r>
      <w:r w:rsidRPr="00CC33EF">
        <w:t>а</w:t>
      </w:r>
      <w:r w:rsidRPr="00CC33EF">
        <w:t xml:space="preserve">фия/ [О. В. Нестерова,  Р. В. Дудкин,  В. И. Ознобихин и др.; </w:t>
      </w:r>
      <w:proofErr w:type="spellStart"/>
      <w:r w:rsidRPr="00CC33EF">
        <w:t>науч</w:t>
      </w:r>
      <w:proofErr w:type="spellEnd"/>
      <w:r w:rsidRPr="00CC33EF">
        <w:t xml:space="preserve">. ред. В. А. </w:t>
      </w:r>
      <w:proofErr w:type="spellStart"/>
      <w:r w:rsidRPr="00CC33EF">
        <w:t>Семаль</w:t>
      </w:r>
      <w:proofErr w:type="spellEnd"/>
      <w:r w:rsidRPr="00CC33EF">
        <w:t xml:space="preserve">]; </w:t>
      </w:r>
      <w:proofErr w:type="spellStart"/>
      <w:r w:rsidRPr="00CC33EF">
        <w:t>М-во</w:t>
      </w:r>
      <w:proofErr w:type="spellEnd"/>
      <w:r w:rsidRPr="00CC33EF">
        <w:t xml:space="preserve"> образ</w:t>
      </w:r>
      <w:r w:rsidRPr="00CC33EF">
        <w:t>о</w:t>
      </w:r>
      <w:r w:rsidRPr="00CC33EF">
        <w:t xml:space="preserve">вания и науки Рос. Федерации,  </w:t>
      </w:r>
      <w:proofErr w:type="spellStart"/>
      <w:r w:rsidRPr="00CC33EF">
        <w:t>Дальневост</w:t>
      </w:r>
      <w:proofErr w:type="spellEnd"/>
      <w:r w:rsidRPr="00CC33EF">
        <w:t xml:space="preserve">. </w:t>
      </w:r>
      <w:proofErr w:type="spellStart"/>
      <w:r w:rsidRPr="00CC33EF">
        <w:t>федер</w:t>
      </w:r>
      <w:proofErr w:type="spellEnd"/>
      <w:r w:rsidRPr="00CC33EF">
        <w:t xml:space="preserve">. </w:t>
      </w:r>
      <w:proofErr w:type="spellStart"/>
      <w:r w:rsidRPr="00CC33EF">
        <w:t>ун</w:t>
      </w:r>
      <w:r w:rsidRPr="00CC33EF">
        <w:noBreakHyphen/>
        <w:t>т</w:t>
      </w:r>
      <w:proofErr w:type="spellEnd"/>
      <w:r w:rsidRPr="00CC33EF">
        <w:t xml:space="preserve">,  Рос. акад. наук,  </w:t>
      </w:r>
      <w:proofErr w:type="spellStart"/>
      <w:r w:rsidRPr="00CC33EF">
        <w:t>Дальневост</w:t>
      </w:r>
      <w:proofErr w:type="spellEnd"/>
      <w:r w:rsidRPr="00CC33EF">
        <w:t xml:space="preserve">. </w:t>
      </w:r>
      <w:proofErr w:type="spellStart"/>
      <w:r w:rsidRPr="00CC33EF">
        <w:t>отд-ние</w:t>
      </w:r>
      <w:proofErr w:type="spellEnd"/>
      <w:r w:rsidRPr="00CC33EF">
        <w:t xml:space="preserve">,  </w:t>
      </w:r>
      <w:proofErr w:type="spellStart"/>
      <w:r w:rsidRPr="00CC33EF">
        <w:t>Т</w:t>
      </w:r>
      <w:r w:rsidRPr="00CC33EF">
        <w:t>и</w:t>
      </w:r>
      <w:r w:rsidRPr="00CC33EF">
        <w:t>хоокеан</w:t>
      </w:r>
      <w:proofErr w:type="spellEnd"/>
      <w:r w:rsidRPr="00CC33EF">
        <w:t xml:space="preserve">. </w:t>
      </w:r>
      <w:proofErr w:type="spellStart"/>
      <w:r w:rsidRPr="00CC33EF">
        <w:t>ин</w:t>
      </w:r>
      <w:r w:rsidRPr="00CC33EF">
        <w:noBreakHyphen/>
        <w:t>т</w:t>
      </w:r>
      <w:proofErr w:type="spellEnd"/>
      <w:r w:rsidRPr="00CC33EF">
        <w:t xml:space="preserve"> </w:t>
      </w:r>
      <w:proofErr w:type="spellStart"/>
      <w:r w:rsidRPr="00CC33EF">
        <w:t>биоорган</w:t>
      </w:r>
      <w:proofErr w:type="spellEnd"/>
      <w:r w:rsidRPr="00CC33EF">
        <w:t>. химии им. Г. Б. Елякова [и др.]. –Владивосток: Изд-во Дальневосточного университета,  2017. –77 с.: ил.; 30 см +Прил.: с. 66–77. –</w:t>
      </w:r>
      <w:proofErr w:type="spellStart"/>
      <w:r w:rsidRPr="00CC33EF">
        <w:t>Библиогр</w:t>
      </w:r>
      <w:proofErr w:type="spellEnd"/>
      <w:r w:rsidRPr="00CC33EF">
        <w:t>.: с. 4,  59–61. (Шифр Е2018–41)</w:t>
      </w:r>
    </w:p>
    <w:p w:rsidR="00CC33EF" w:rsidRPr="00CC33EF" w:rsidRDefault="00CC33EF" w:rsidP="00CC33EF">
      <w:pPr>
        <w:pStyle w:val="a7"/>
      </w:pPr>
      <w:r w:rsidRPr="00CC33EF">
        <w:t>Экземпляры: всего: 1 -102КХ(1)</w:t>
      </w:r>
    </w:p>
    <w:p w:rsidR="00CC33EF" w:rsidRPr="00CC33EF" w:rsidRDefault="00CC33EF" w:rsidP="00CC33EF">
      <w:pPr>
        <w:pStyle w:val="20"/>
      </w:pPr>
      <w:r w:rsidRPr="00CC33EF">
        <w:rPr>
          <w:b/>
        </w:rPr>
        <w:t>11. Почвы</w:t>
      </w:r>
      <w:r w:rsidRPr="00CC33EF">
        <w:t xml:space="preserve"> России: вчера,  сегодня,  завтра : сборник статей по материалам Всероссийской с м</w:t>
      </w:r>
      <w:r w:rsidRPr="00CC33EF">
        <w:t>е</w:t>
      </w:r>
      <w:r w:rsidRPr="00CC33EF">
        <w:t>ждународным участием научной конференции,  посвященной Году экологии и 90-летию со дня ро</w:t>
      </w:r>
      <w:r w:rsidRPr="00CC33EF">
        <w:t>ж</w:t>
      </w:r>
      <w:r w:rsidRPr="00CC33EF">
        <w:t xml:space="preserve">дения профессора  В. В. </w:t>
      </w:r>
      <w:proofErr w:type="spellStart"/>
      <w:r w:rsidRPr="00CC33EF">
        <w:t>Тюлина</w:t>
      </w:r>
      <w:proofErr w:type="spellEnd"/>
      <w:r w:rsidRPr="00CC33EF">
        <w:t>,  5 октября 2017 г./ </w:t>
      </w:r>
      <w:proofErr w:type="spellStart"/>
      <w:r w:rsidRPr="00CC33EF">
        <w:t>Вят</w:t>
      </w:r>
      <w:proofErr w:type="spellEnd"/>
      <w:r w:rsidRPr="00CC33EF">
        <w:t xml:space="preserve">. </w:t>
      </w:r>
      <w:proofErr w:type="spellStart"/>
      <w:r w:rsidRPr="00CC33EF">
        <w:t>гос</w:t>
      </w:r>
      <w:proofErr w:type="spellEnd"/>
      <w:r w:rsidRPr="00CC33EF">
        <w:t xml:space="preserve">. </w:t>
      </w:r>
      <w:proofErr w:type="spellStart"/>
      <w:r w:rsidRPr="00CC33EF">
        <w:t>ун</w:t>
      </w:r>
      <w:r w:rsidRPr="00CC33EF">
        <w:noBreakHyphen/>
        <w:t>т</w:t>
      </w:r>
      <w:proofErr w:type="spellEnd"/>
      <w:r w:rsidRPr="00CC33EF">
        <w:t xml:space="preserve">; [ред.-сост. А. М. </w:t>
      </w:r>
      <w:proofErr w:type="spellStart"/>
      <w:r w:rsidRPr="00CC33EF">
        <w:t>Прокашев</w:t>
      </w:r>
      <w:proofErr w:type="spellEnd"/>
      <w:r w:rsidRPr="00CC33EF">
        <w:t>]. –Киров: [</w:t>
      </w:r>
      <w:proofErr w:type="spellStart"/>
      <w:r w:rsidRPr="00CC33EF">
        <w:t>ВятГУ</w:t>
      </w:r>
      <w:proofErr w:type="spellEnd"/>
      <w:r w:rsidRPr="00CC33EF">
        <w:t>],  2017. –225 с.: ил.; 29 см. –</w:t>
      </w:r>
      <w:proofErr w:type="spellStart"/>
      <w:r w:rsidRPr="00CC33EF">
        <w:t>Библиогр</w:t>
      </w:r>
      <w:proofErr w:type="spellEnd"/>
      <w:r w:rsidRPr="00CC33EF">
        <w:t>. в конце ст. (Шифр Е2018–44)</w:t>
      </w:r>
    </w:p>
    <w:p w:rsidR="00CC33EF" w:rsidRPr="00CC33EF" w:rsidRDefault="00CC33EF" w:rsidP="00CC33EF">
      <w:pPr>
        <w:pStyle w:val="a7"/>
      </w:pPr>
      <w:r w:rsidRPr="00CC33EF">
        <w:t>Экземпляры: всего: 1 -102КХ(1)</w:t>
      </w:r>
    </w:p>
    <w:p w:rsidR="00CC33EF" w:rsidRPr="00CC33EF" w:rsidRDefault="00CC33EF" w:rsidP="00CC33EF">
      <w:pPr>
        <w:pStyle w:val="20"/>
      </w:pPr>
      <w:r w:rsidRPr="00CC33EF">
        <w:rPr>
          <w:b/>
        </w:rPr>
        <w:t>12. Эволюция</w:t>
      </w:r>
      <w:r w:rsidRPr="00CC33EF">
        <w:t xml:space="preserve"> и деградация почвенного покрова : сборник научных статей по материалам V Международной научной конференции (19–22 сентября 2017 г.,  </w:t>
      </w:r>
      <w:proofErr w:type="spellStart"/>
      <w:r w:rsidRPr="00CC33EF">
        <w:t>СтГАУ</w:t>
      </w:r>
      <w:proofErr w:type="spellEnd"/>
      <w:r w:rsidRPr="00CC33EF">
        <w:t>,  г. Ставрополь) : материалы и доклады/ </w:t>
      </w:r>
      <w:proofErr w:type="spellStart"/>
      <w:r w:rsidRPr="00CC33EF">
        <w:t>М-во</w:t>
      </w:r>
      <w:proofErr w:type="spellEnd"/>
      <w:r w:rsidRPr="00CC33EF">
        <w:t xml:space="preserve"> сел. </w:t>
      </w:r>
      <w:proofErr w:type="spellStart"/>
      <w:r w:rsidRPr="00CC33EF">
        <w:t>хоз-ва</w:t>
      </w:r>
      <w:proofErr w:type="spellEnd"/>
      <w:r w:rsidRPr="00CC33EF">
        <w:t xml:space="preserve"> Рос. Федерации,  Докучаев. о-во почвоведов,  </w:t>
      </w:r>
      <w:proofErr w:type="spellStart"/>
      <w:r w:rsidRPr="00CC33EF">
        <w:t>М-во</w:t>
      </w:r>
      <w:proofErr w:type="spellEnd"/>
      <w:r w:rsidRPr="00CC33EF">
        <w:t xml:space="preserve"> сел. </w:t>
      </w:r>
      <w:proofErr w:type="spellStart"/>
      <w:r w:rsidRPr="00CC33EF">
        <w:t>хоз-ва</w:t>
      </w:r>
      <w:proofErr w:type="spellEnd"/>
      <w:r w:rsidRPr="00CC33EF">
        <w:t xml:space="preserve"> </w:t>
      </w:r>
      <w:proofErr w:type="spellStart"/>
      <w:r w:rsidRPr="00CC33EF">
        <w:t>Ставроп</w:t>
      </w:r>
      <w:proofErr w:type="spellEnd"/>
      <w:r w:rsidRPr="00CC33EF">
        <w:t xml:space="preserve">. края,  </w:t>
      </w:r>
      <w:proofErr w:type="spellStart"/>
      <w:r w:rsidRPr="00CC33EF">
        <w:t>Ставроп</w:t>
      </w:r>
      <w:proofErr w:type="spellEnd"/>
      <w:r w:rsidRPr="00CC33EF">
        <w:t xml:space="preserve">. </w:t>
      </w:r>
      <w:proofErr w:type="spellStart"/>
      <w:r w:rsidRPr="00CC33EF">
        <w:t>гос</w:t>
      </w:r>
      <w:proofErr w:type="spellEnd"/>
      <w:r w:rsidRPr="00CC33EF">
        <w:t xml:space="preserve">. </w:t>
      </w:r>
      <w:proofErr w:type="spellStart"/>
      <w:r w:rsidRPr="00CC33EF">
        <w:t>аграр</w:t>
      </w:r>
      <w:proofErr w:type="spellEnd"/>
      <w:r w:rsidRPr="00CC33EF">
        <w:t xml:space="preserve">. </w:t>
      </w:r>
      <w:proofErr w:type="spellStart"/>
      <w:r w:rsidRPr="00CC33EF">
        <w:t>ун</w:t>
      </w:r>
      <w:r w:rsidRPr="00CC33EF">
        <w:noBreakHyphen/>
        <w:t>т</w:t>
      </w:r>
      <w:proofErr w:type="spellEnd"/>
      <w:r w:rsidRPr="00CC33EF">
        <w:t xml:space="preserve">,  </w:t>
      </w:r>
      <w:proofErr w:type="spellStart"/>
      <w:r w:rsidRPr="00CC33EF">
        <w:t>Ставроп</w:t>
      </w:r>
      <w:proofErr w:type="spellEnd"/>
      <w:r w:rsidRPr="00CC33EF">
        <w:t xml:space="preserve">. </w:t>
      </w:r>
      <w:proofErr w:type="spellStart"/>
      <w:r w:rsidRPr="00CC33EF">
        <w:t>науч.-исслед</w:t>
      </w:r>
      <w:proofErr w:type="spellEnd"/>
      <w:r w:rsidRPr="00CC33EF">
        <w:t xml:space="preserve">. </w:t>
      </w:r>
      <w:proofErr w:type="spellStart"/>
      <w:r w:rsidRPr="00CC33EF">
        <w:t>ин</w:t>
      </w:r>
      <w:r w:rsidRPr="00CC33EF">
        <w:noBreakHyphen/>
        <w:t>т</w:t>
      </w:r>
      <w:proofErr w:type="spellEnd"/>
      <w:r w:rsidRPr="00CC33EF">
        <w:t xml:space="preserve"> сел. </w:t>
      </w:r>
      <w:proofErr w:type="spellStart"/>
      <w:r w:rsidRPr="00CC33EF">
        <w:t>хоз-ва</w:t>
      </w:r>
      <w:proofErr w:type="spellEnd"/>
      <w:r w:rsidRPr="00CC33EF">
        <w:t xml:space="preserve"> [и др.; </w:t>
      </w:r>
      <w:proofErr w:type="spellStart"/>
      <w:r w:rsidRPr="00CC33EF">
        <w:t>редкол</w:t>
      </w:r>
      <w:proofErr w:type="spellEnd"/>
      <w:r w:rsidRPr="00CC33EF">
        <w:t xml:space="preserve">.: В. И. </w:t>
      </w:r>
      <w:proofErr w:type="spellStart"/>
      <w:r w:rsidRPr="00CC33EF">
        <w:t>Трух</w:t>
      </w:r>
      <w:r w:rsidRPr="00CC33EF">
        <w:t>а</w:t>
      </w:r>
      <w:r w:rsidRPr="00CC33EF">
        <w:t>чев</w:t>
      </w:r>
      <w:proofErr w:type="spellEnd"/>
      <w:r w:rsidRPr="00CC33EF">
        <w:t xml:space="preserve"> и др.]. –Ставрополь: Секвойя,  2017. –412 с.: ил.; 30 см. –</w:t>
      </w:r>
      <w:proofErr w:type="spellStart"/>
      <w:r w:rsidRPr="00CC33EF">
        <w:t>Библиогр</w:t>
      </w:r>
      <w:proofErr w:type="spellEnd"/>
      <w:r w:rsidRPr="00CC33EF">
        <w:t>. в конце ст. (Шифр Е2018–45)</w:t>
      </w:r>
    </w:p>
    <w:p w:rsidR="00CC33EF" w:rsidRPr="00CC33EF" w:rsidRDefault="00CC33EF" w:rsidP="00CC33EF">
      <w:pPr>
        <w:pStyle w:val="a7"/>
      </w:pPr>
      <w:r w:rsidRPr="00CC33EF">
        <w:t>Экземпляры: всего: 1 -102КХ(1)</w:t>
      </w:r>
    </w:p>
    <w:p w:rsidR="00CC33EF" w:rsidRPr="00CC33EF" w:rsidRDefault="00CC33EF" w:rsidP="00CC33EF">
      <w:pPr>
        <w:pStyle w:val="2"/>
      </w:pPr>
      <w:bookmarkStart w:id="26" w:name="_Toc514254632"/>
      <w:r w:rsidRPr="00CC33EF">
        <w:t>Сельскохозяйственная мелиорация</w:t>
      </w:r>
      <w:bookmarkEnd w:id="26"/>
    </w:p>
    <w:p w:rsidR="00CC33EF" w:rsidRPr="00CC33EF" w:rsidRDefault="00CC33EF" w:rsidP="00CC33EF">
      <w:pPr>
        <w:pStyle w:val="20"/>
      </w:pPr>
      <w:r w:rsidRPr="00CC33EF">
        <w:rPr>
          <w:b/>
        </w:rPr>
        <w:t>13. </w:t>
      </w:r>
      <w:proofErr w:type="spellStart"/>
      <w:r w:rsidRPr="00CC33EF">
        <w:rPr>
          <w:b/>
        </w:rPr>
        <w:t>Бандурин</w:t>
      </w:r>
      <w:proofErr w:type="spellEnd"/>
      <w:r w:rsidRPr="00CC33EF">
        <w:rPr>
          <w:b/>
        </w:rPr>
        <w:t xml:space="preserve">  М. А. </w:t>
      </w:r>
      <w:r w:rsidRPr="00CC33EF">
        <w:t>Диагностика технического состояния и оценка остаточного ресурса работ</w:t>
      </w:r>
      <w:r w:rsidRPr="00CC33EF">
        <w:t>о</w:t>
      </w:r>
      <w:r w:rsidRPr="00CC33EF">
        <w:t xml:space="preserve">способности водопроводящих сооружений оросительных систем/ М. А. </w:t>
      </w:r>
      <w:proofErr w:type="spellStart"/>
      <w:r w:rsidRPr="00CC33EF">
        <w:t>Бандурин</w:t>
      </w:r>
      <w:proofErr w:type="spellEnd"/>
      <w:r w:rsidRPr="00CC33EF">
        <w:t xml:space="preserve">; отв. ред. д-р </w:t>
      </w:r>
      <w:proofErr w:type="spellStart"/>
      <w:r w:rsidRPr="00CC33EF">
        <w:t>техн</w:t>
      </w:r>
      <w:proofErr w:type="spellEnd"/>
      <w:r w:rsidRPr="00CC33EF">
        <w:t xml:space="preserve">. наук  В. А. </w:t>
      </w:r>
      <w:proofErr w:type="spellStart"/>
      <w:r w:rsidRPr="00CC33EF">
        <w:t>Волосухин</w:t>
      </w:r>
      <w:proofErr w:type="spellEnd"/>
      <w:r w:rsidRPr="00CC33EF">
        <w:t>. –Новочеркасск: Лик,  2017. –217 с.: ил.; 21 см. –</w:t>
      </w:r>
      <w:proofErr w:type="spellStart"/>
      <w:r w:rsidRPr="00CC33EF">
        <w:t>Библиогр</w:t>
      </w:r>
      <w:proofErr w:type="spellEnd"/>
      <w:r w:rsidRPr="00CC33EF">
        <w:t>.: с. 191–217 (357 назв.). (Шифр Г2018–325)</w:t>
      </w:r>
    </w:p>
    <w:p w:rsidR="00CC33EF" w:rsidRPr="00CC33EF" w:rsidRDefault="00CC33EF" w:rsidP="00CC33EF">
      <w:pPr>
        <w:pStyle w:val="a7"/>
      </w:pPr>
      <w:r w:rsidRPr="00CC33EF">
        <w:t>Экземпляры: всего: 1 -102КХ(1)</w:t>
      </w:r>
    </w:p>
    <w:p w:rsidR="00CC33EF" w:rsidRPr="00CC33EF" w:rsidRDefault="00CC33EF" w:rsidP="00CC33EF">
      <w:pPr>
        <w:pStyle w:val="20"/>
      </w:pPr>
      <w:r w:rsidRPr="00CC33EF">
        <w:rPr>
          <w:b/>
        </w:rPr>
        <w:t>14. </w:t>
      </w:r>
      <w:proofErr w:type="spellStart"/>
      <w:r w:rsidRPr="00CC33EF">
        <w:rPr>
          <w:b/>
        </w:rPr>
        <w:t>Домашенко</w:t>
      </w:r>
      <w:proofErr w:type="spellEnd"/>
      <w:r w:rsidRPr="00CC33EF">
        <w:rPr>
          <w:b/>
        </w:rPr>
        <w:t xml:space="preserve">  Ю. Е. </w:t>
      </w:r>
      <w:r w:rsidRPr="00CC33EF">
        <w:t xml:space="preserve">Проблемы и перспективы использования сточных вод для орошения : монография/ Ю. Е. </w:t>
      </w:r>
      <w:proofErr w:type="spellStart"/>
      <w:r w:rsidRPr="00CC33EF">
        <w:t>Домашенко</w:t>
      </w:r>
      <w:proofErr w:type="spellEnd"/>
      <w:r w:rsidRPr="00CC33EF">
        <w:t xml:space="preserve">; [под общ. ред. С. М. Васильева]; </w:t>
      </w:r>
      <w:proofErr w:type="spellStart"/>
      <w:r w:rsidRPr="00CC33EF">
        <w:t>М-во</w:t>
      </w:r>
      <w:proofErr w:type="spellEnd"/>
      <w:r w:rsidRPr="00CC33EF">
        <w:t xml:space="preserve"> сел. </w:t>
      </w:r>
      <w:proofErr w:type="spellStart"/>
      <w:r w:rsidRPr="00CC33EF">
        <w:t>хоз-ва</w:t>
      </w:r>
      <w:proofErr w:type="spellEnd"/>
      <w:r w:rsidRPr="00CC33EF">
        <w:t xml:space="preserve"> Рос. Федерации. Департамент мелиорации,  Рос. </w:t>
      </w:r>
      <w:proofErr w:type="spellStart"/>
      <w:r w:rsidRPr="00CC33EF">
        <w:t>науч.-исслед</w:t>
      </w:r>
      <w:proofErr w:type="spellEnd"/>
      <w:r w:rsidRPr="00CC33EF">
        <w:t xml:space="preserve">. </w:t>
      </w:r>
      <w:proofErr w:type="spellStart"/>
      <w:r w:rsidRPr="00CC33EF">
        <w:t>ин</w:t>
      </w:r>
      <w:r w:rsidRPr="00CC33EF">
        <w:noBreakHyphen/>
        <w:t>т</w:t>
      </w:r>
      <w:proofErr w:type="spellEnd"/>
      <w:r w:rsidRPr="00CC33EF">
        <w:t xml:space="preserve"> проблем мелиорации. –Новочеркасск: Лик,  2017. –211 с.: ил.,  </w:t>
      </w:r>
      <w:proofErr w:type="spellStart"/>
      <w:r w:rsidRPr="00CC33EF">
        <w:t>цв</w:t>
      </w:r>
      <w:proofErr w:type="spellEnd"/>
      <w:r w:rsidRPr="00CC33EF">
        <w:t>. ил.; 21 см +Прил.: с. 199–211. –</w:t>
      </w:r>
      <w:proofErr w:type="spellStart"/>
      <w:r w:rsidRPr="00CC33EF">
        <w:t>Библиогр</w:t>
      </w:r>
      <w:proofErr w:type="spellEnd"/>
      <w:r w:rsidRPr="00CC33EF">
        <w:t>.: с. 186–198 (110 назв.). (Шифр Г2018–326)</w:t>
      </w:r>
    </w:p>
    <w:p w:rsidR="00CC33EF" w:rsidRPr="00CC33EF" w:rsidRDefault="00CC33EF" w:rsidP="00CC33EF">
      <w:pPr>
        <w:pStyle w:val="a7"/>
      </w:pPr>
      <w:r w:rsidRPr="00CC33EF">
        <w:t>Экземпляры: всего: 1 -102КХ(1)</w:t>
      </w:r>
    </w:p>
    <w:p w:rsidR="00CC33EF" w:rsidRPr="00CC33EF" w:rsidRDefault="00CC33EF" w:rsidP="00CC33EF">
      <w:pPr>
        <w:pStyle w:val="2"/>
      </w:pPr>
      <w:bookmarkStart w:id="27" w:name="_Toc514254633"/>
      <w:r w:rsidRPr="00CC33EF">
        <w:t>Агрохимия</w:t>
      </w:r>
      <w:bookmarkEnd w:id="27"/>
    </w:p>
    <w:p w:rsidR="00CC33EF" w:rsidRPr="00CC33EF" w:rsidRDefault="00CC33EF" w:rsidP="00CC33EF">
      <w:pPr>
        <w:pStyle w:val="20"/>
      </w:pPr>
      <w:r w:rsidRPr="00CC33EF">
        <w:rPr>
          <w:b/>
        </w:rPr>
        <w:t>15. Достижения</w:t>
      </w:r>
      <w:r w:rsidRPr="00CC33EF">
        <w:t xml:space="preserve"> химии в агропромышленном комплексе : материалы III Всероссийской мол</w:t>
      </w:r>
      <w:r w:rsidRPr="00CC33EF">
        <w:t>о</w:t>
      </w:r>
      <w:r w:rsidRPr="00CC33EF">
        <w:t xml:space="preserve">дежной конференции-школы с международным участием,  посвященной 75-летию академика АН РБ  И. Б. </w:t>
      </w:r>
      <w:proofErr w:type="spellStart"/>
      <w:r w:rsidRPr="00CC33EF">
        <w:t>Абдрахманова</w:t>
      </w:r>
      <w:proofErr w:type="spellEnd"/>
      <w:r w:rsidRPr="00CC33EF">
        <w:t>,  30 мая –1 июня 2017 года/ </w:t>
      </w:r>
      <w:proofErr w:type="spellStart"/>
      <w:r w:rsidRPr="00CC33EF">
        <w:t>М-во</w:t>
      </w:r>
      <w:proofErr w:type="spellEnd"/>
      <w:r w:rsidRPr="00CC33EF">
        <w:t xml:space="preserve"> сел. </w:t>
      </w:r>
      <w:proofErr w:type="spellStart"/>
      <w:r w:rsidRPr="00CC33EF">
        <w:t>хоз-ва</w:t>
      </w:r>
      <w:proofErr w:type="spellEnd"/>
      <w:r w:rsidRPr="00CC33EF">
        <w:t xml:space="preserve"> Рос. Федерации,  Рос. хим. о-во им. Д. И. Менделеева,  Акад. наук </w:t>
      </w:r>
      <w:proofErr w:type="spellStart"/>
      <w:r w:rsidRPr="00CC33EF">
        <w:t>Респ</w:t>
      </w:r>
      <w:proofErr w:type="spellEnd"/>
      <w:r w:rsidRPr="00CC33EF">
        <w:t xml:space="preserve">. Башкортостан,  </w:t>
      </w:r>
      <w:proofErr w:type="spellStart"/>
      <w:r w:rsidRPr="00CC33EF">
        <w:t>Башк</w:t>
      </w:r>
      <w:proofErr w:type="spellEnd"/>
      <w:r w:rsidRPr="00CC33EF">
        <w:t xml:space="preserve">. </w:t>
      </w:r>
      <w:proofErr w:type="spellStart"/>
      <w:r w:rsidRPr="00CC33EF">
        <w:t>гос</w:t>
      </w:r>
      <w:proofErr w:type="spellEnd"/>
      <w:r w:rsidRPr="00CC33EF">
        <w:t xml:space="preserve">. </w:t>
      </w:r>
      <w:proofErr w:type="spellStart"/>
      <w:r w:rsidRPr="00CC33EF">
        <w:t>аграр</w:t>
      </w:r>
      <w:proofErr w:type="spellEnd"/>
      <w:r w:rsidRPr="00CC33EF">
        <w:t xml:space="preserve">. </w:t>
      </w:r>
      <w:proofErr w:type="spellStart"/>
      <w:r w:rsidRPr="00CC33EF">
        <w:t>ун</w:t>
      </w:r>
      <w:r w:rsidRPr="00CC33EF">
        <w:noBreakHyphen/>
        <w:t>т</w:t>
      </w:r>
      <w:proofErr w:type="spellEnd"/>
      <w:r w:rsidRPr="00CC33EF">
        <w:t>; [</w:t>
      </w:r>
      <w:proofErr w:type="spellStart"/>
      <w:r w:rsidRPr="00CC33EF">
        <w:t>редкол</w:t>
      </w:r>
      <w:proofErr w:type="spellEnd"/>
      <w:r w:rsidRPr="00CC33EF">
        <w:t xml:space="preserve">.: Э. И. </w:t>
      </w:r>
      <w:proofErr w:type="spellStart"/>
      <w:r w:rsidRPr="00CC33EF">
        <w:t>Ярм</w:t>
      </w:r>
      <w:r w:rsidRPr="00CC33EF">
        <w:t>у</w:t>
      </w:r>
      <w:r w:rsidRPr="00CC33EF">
        <w:t>хамедова</w:t>
      </w:r>
      <w:proofErr w:type="spellEnd"/>
      <w:r w:rsidRPr="00CC33EF">
        <w:t xml:space="preserve">,  Т. А. Седых; отв. за </w:t>
      </w:r>
      <w:proofErr w:type="spellStart"/>
      <w:r w:rsidRPr="00CC33EF">
        <w:t>вып</w:t>
      </w:r>
      <w:proofErr w:type="spellEnd"/>
      <w:r w:rsidRPr="00CC33EF">
        <w:t xml:space="preserve">. И. В. </w:t>
      </w:r>
      <w:proofErr w:type="spellStart"/>
      <w:r w:rsidRPr="00CC33EF">
        <w:t>Чудов</w:t>
      </w:r>
      <w:proofErr w:type="spellEnd"/>
      <w:r w:rsidRPr="00CC33EF">
        <w:t xml:space="preserve">]. –Уфа: БГАУ,  2017. –235 с.: ил.; 20 см. –Рез. </w:t>
      </w:r>
      <w:proofErr w:type="spellStart"/>
      <w:r w:rsidRPr="00CC33EF">
        <w:t>докл</w:t>
      </w:r>
      <w:proofErr w:type="spellEnd"/>
      <w:r w:rsidRPr="00CC33EF">
        <w:t>. на англ. яз. –</w:t>
      </w:r>
      <w:proofErr w:type="spellStart"/>
      <w:r w:rsidRPr="00CC33EF">
        <w:t>Библиогр</w:t>
      </w:r>
      <w:proofErr w:type="spellEnd"/>
      <w:r w:rsidRPr="00CC33EF">
        <w:t xml:space="preserve">. в конце </w:t>
      </w:r>
      <w:proofErr w:type="spellStart"/>
      <w:r w:rsidRPr="00CC33EF">
        <w:t>докл</w:t>
      </w:r>
      <w:proofErr w:type="spellEnd"/>
      <w:r w:rsidRPr="00CC33EF">
        <w:t>. –</w:t>
      </w:r>
      <w:proofErr w:type="spellStart"/>
      <w:r w:rsidRPr="00CC33EF">
        <w:t>Алф</w:t>
      </w:r>
      <w:proofErr w:type="spellEnd"/>
      <w:r w:rsidRPr="00CC33EF">
        <w:t>. указ.: с. 229–230. (Шифр Г2018–330)</w:t>
      </w:r>
    </w:p>
    <w:p w:rsidR="00CC33EF" w:rsidRPr="00CC33EF" w:rsidRDefault="00CC33EF" w:rsidP="00CC33EF">
      <w:pPr>
        <w:pStyle w:val="a7"/>
      </w:pPr>
      <w:r w:rsidRPr="00CC33EF">
        <w:t>Экземпляры: всего: 1 -102КХ(1)</w:t>
      </w:r>
    </w:p>
    <w:p w:rsidR="00CC33EF" w:rsidRPr="00CC33EF" w:rsidRDefault="00CC33EF" w:rsidP="00CC33EF">
      <w:pPr>
        <w:pStyle w:val="2"/>
      </w:pPr>
      <w:bookmarkStart w:id="28" w:name="_Toc514254634"/>
      <w:r w:rsidRPr="00CC33EF">
        <w:t>Растениеводство</w:t>
      </w:r>
      <w:bookmarkEnd w:id="28"/>
    </w:p>
    <w:p w:rsidR="00CC33EF" w:rsidRPr="00CC33EF" w:rsidRDefault="00CC33EF" w:rsidP="00CC33EF">
      <w:pPr>
        <w:pStyle w:val="20"/>
      </w:pPr>
      <w:r w:rsidRPr="00CC33EF">
        <w:rPr>
          <w:b/>
        </w:rPr>
        <w:t xml:space="preserve">16. Дорошенко  Т. Н. </w:t>
      </w:r>
      <w:r w:rsidRPr="00CC33EF">
        <w:t xml:space="preserve">Плодоводство с основами экологии : учебник/ Т. Н. Дорошенко,  Д. В. </w:t>
      </w:r>
      <w:proofErr w:type="spellStart"/>
      <w:r w:rsidRPr="00CC33EF">
        <w:t>Максимцов</w:t>
      </w:r>
      <w:proofErr w:type="spellEnd"/>
      <w:r w:rsidRPr="00CC33EF">
        <w:t xml:space="preserve">; </w:t>
      </w:r>
      <w:proofErr w:type="spellStart"/>
      <w:r w:rsidRPr="00CC33EF">
        <w:t>М-во</w:t>
      </w:r>
      <w:proofErr w:type="spellEnd"/>
      <w:r w:rsidRPr="00CC33EF">
        <w:t xml:space="preserve"> сел. </w:t>
      </w:r>
      <w:proofErr w:type="spellStart"/>
      <w:r w:rsidRPr="00CC33EF">
        <w:t>хоз-ва</w:t>
      </w:r>
      <w:proofErr w:type="spellEnd"/>
      <w:r w:rsidRPr="00CC33EF">
        <w:t xml:space="preserve"> Рос. Федерации,  Куб. </w:t>
      </w:r>
      <w:proofErr w:type="spellStart"/>
      <w:r w:rsidRPr="00CC33EF">
        <w:t>гос</w:t>
      </w:r>
      <w:proofErr w:type="spellEnd"/>
      <w:r w:rsidRPr="00CC33EF">
        <w:t xml:space="preserve">. </w:t>
      </w:r>
      <w:proofErr w:type="spellStart"/>
      <w:r w:rsidRPr="00CC33EF">
        <w:t>аграр</w:t>
      </w:r>
      <w:proofErr w:type="spellEnd"/>
      <w:r w:rsidRPr="00CC33EF">
        <w:t xml:space="preserve">. </w:t>
      </w:r>
      <w:proofErr w:type="spellStart"/>
      <w:r w:rsidRPr="00CC33EF">
        <w:t>ун</w:t>
      </w:r>
      <w:r w:rsidRPr="00CC33EF">
        <w:noBreakHyphen/>
        <w:t>т</w:t>
      </w:r>
      <w:proofErr w:type="spellEnd"/>
      <w:r w:rsidRPr="00CC33EF">
        <w:t xml:space="preserve"> им. И. Т. Трубилина. –2-е изд.,  </w:t>
      </w:r>
      <w:proofErr w:type="spellStart"/>
      <w:r w:rsidRPr="00CC33EF">
        <w:t>испр</w:t>
      </w:r>
      <w:proofErr w:type="spellEnd"/>
      <w:r w:rsidRPr="00CC33EF">
        <w:t xml:space="preserve">. и доп. –Краснодар: </w:t>
      </w:r>
      <w:proofErr w:type="spellStart"/>
      <w:r w:rsidRPr="00CC33EF">
        <w:t>КубГАУ</w:t>
      </w:r>
      <w:proofErr w:type="spellEnd"/>
      <w:r w:rsidRPr="00CC33EF">
        <w:t>,  2016. –228 с.: ил.; 20 см. –</w:t>
      </w:r>
      <w:proofErr w:type="spellStart"/>
      <w:r w:rsidRPr="00CC33EF">
        <w:t>Библиогр</w:t>
      </w:r>
      <w:proofErr w:type="spellEnd"/>
      <w:r w:rsidRPr="00CC33EF">
        <w:t>.: с. 222–226. (Шифр Г2018–327)</w:t>
      </w:r>
    </w:p>
    <w:p w:rsidR="00CC33EF" w:rsidRPr="00CC33EF" w:rsidRDefault="00CC33EF" w:rsidP="00CC33EF">
      <w:pPr>
        <w:pStyle w:val="a7"/>
      </w:pPr>
      <w:r w:rsidRPr="00CC33EF">
        <w:t>Экземпляры: всего: 1 -102КХ(1)</w:t>
      </w:r>
    </w:p>
    <w:p w:rsidR="00CC33EF" w:rsidRPr="00CC33EF" w:rsidRDefault="00CC33EF" w:rsidP="00CC33EF">
      <w:pPr>
        <w:pStyle w:val="20"/>
      </w:pPr>
      <w:r w:rsidRPr="00CC33EF">
        <w:rPr>
          <w:b/>
        </w:rPr>
        <w:t>17. К созданию</w:t>
      </w:r>
      <w:r w:rsidRPr="00CC33EF">
        <w:t xml:space="preserve"> промышленных садов плодовых культур в Крыму/ [Ю. В. Плугатарь,  А. В. Смыков,  Н. Е. Опанасенко и др.]; Никит. </w:t>
      </w:r>
      <w:proofErr w:type="spellStart"/>
      <w:r w:rsidRPr="00CC33EF">
        <w:t>ботан</w:t>
      </w:r>
      <w:proofErr w:type="spellEnd"/>
      <w:r w:rsidRPr="00CC33EF">
        <w:t>. сад –</w:t>
      </w:r>
      <w:proofErr w:type="spellStart"/>
      <w:r w:rsidRPr="00CC33EF">
        <w:t>нац</w:t>
      </w:r>
      <w:proofErr w:type="spellEnd"/>
      <w:r w:rsidRPr="00CC33EF">
        <w:t xml:space="preserve">. </w:t>
      </w:r>
      <w:proofErr w:type="spellStart"/>
      <w:r w:rsidRPr="00CC33EF">
        <w:t>науч</w:t>
      </w:r>
      <w:proofErr w:type="spellEnd"/>
      <w:r w:rsidRPr="00CC33EF">
        <w:t xml:space="preserve">. центр. –Симферополь: АРИАЛ,  </w:t>
      </w:r>
      <w:r w:rsidRPr="00CC33EF">
        <w:lastRenderedPageBreak/>
        <w:t xml:space="preserve">2017. –209 с.: ил.,  </w:t>
      </w:r>
      <w:proofErr w:type="spellStart"/>
      <w:r w:rsidRPr="00CC33EF">
        <w:t>цв</w:t>
      </w:r>
      <w:proofErr w:type="spellEnd"/>
      <w:r w:rsidRPr="00CC33EF">
        <w:t>. ил.; 21 см +Прил.: с. 172–209. –</w:t>
      </w:r>
      <w:proofErr w:type="spellStart"/>
      <w:r w:rsidRPr="00CC33EF">
        <w:t>Библиогр</w:t>
      </w:r>
      <w:proofErr w:type="spellEnd"/>
      <w:r w:rsidRPr="00CC33EF">
        <w:t>.: с. 164–171 (72 назв.). (Шифр Г2018–335)</w:t>
      </w:r>
    </w:p>
    <w:p w:rsidR="00CC33EF" w:rsidRPr="00CC33EF" w:rsidRDefault="00CC33EF" w:rsidP="00CC33EF">
      <w:pPr>
        <w:pStyle w:val="a7"/>
      </w:pPr>
      <w:r w:rsidRPr="00CC33EF">
        <w:t>Экземпляры: всего: 1 -102КХ(1)</w:t>
      </w:r>
    </w:p>
    <w:p w:rsidR="00CC33EF" w:rsidRPr="00CC33EF" w:rsidRDefault="00CC33EF" w:rsidP="00CC33EF">
      <w:pPr>
        <w:pStyle w:val="20"/>
      </w:pPr>
      <w:r w:rsidRPr="00CC33EF">
        <w:rPr>
          <w:b/>
        </w:rPr>
        <w:t xml:space="preserve">18. Коновалова  Т. Ю. </w:t>
      </w:r>
      <w:r w:rsidRPr="00CC33EF">
        <w:t xml:space="preserve">Декоративные травы : атлас-определитель/ Т. Ю. Коновалова,  Н. А. </w:t>
      </w:r>
      <w:proofErr w:type="spellStart"/>
      <w:r w:rsidRPr="00CC33EF">
        <w:t>Ш</w:t>
      </w:r>
      <w:r w:rsidRPr="00CC33EF">
        <w:t>е</w:t>
      </w:r>
      <w:r w:rsidRPr="00CC33EF">
        <w:t>вырева</w:t>
      </w:r>
      <w:proofErr w:type="spellEnd"/>
      <w:r w:rsidRPr="00CC33EF">
        <w:t xml:space="preserve">. –Москва: </w:t>
      </w:r>
      <w:proofErr w:type="spellStart"/>
      <w:r w:rsidRPr="00CC33EF">
        <w:t>Фитон</w:t>
      </w:r>
      <w:proofErr w:type="spellEnd"/>
      <w:r w:rsidRPr="00CC33EF">
        <w:t xml:space="preserve"> XXI,  2018. –175 с.: </w:t>
      </w:r>
      <w:proofErr w:type="spellStart"/>
      <w:r w:rsidRPr="00CC33EF">
        <w:t>цв</w:t>
      </w:r>
      <w:proofErr w:type="spellEnd"/>
      <w:r w:rsidRPr="00CC33EF">
        <w:t>. ил.; 25 см. –Указ. лат. назв. растений: с. 170–175. (Шифр Д2018–31)</w:t>
      </w:r>
    </w:p>
    <w:p w:rsidR="00CC33EF" w:rsidRPr="00CC33EF" w:rsidRDefault="00CC33EF" w:rsidP="00CC33EF">
      <w:pPr>
        <w:pStyle w:val="a7"/>
      </w:pPr>
      <w:r w:rsidRPr="00CC33EF">
        <w:t>Экземпляры: всего: 1 -102КХ(1)</w:t>
      </w:r>
    </w:p>
    <w:p w:rsidR="00CC33EF" w:rsidRPr="00CC33EF" w:rsidRDefault="00CC33EF" w:rsidP="00CC33EF">
      <w:pPr>
        <w:pStyle w:val="20"/>
      </w:pPr>
      <w:r w:rsidRPr="00CC33EF">
        <w:rPr>
          <w:b/>
        </w:rPr>
        <w:t>19. Проблемы</w:t>
      </w:r>
      <w:r w:rsidRPr="00CC33EF">
        <w:t xml:space="preserve"> и перспективы развития современной ландшафтной архитектуры : материалы Всероссийской научно-практической конференции с международным участием,  25–28 сентября 2017 г./ Крым. </w:t>
      </w:r>
      <w:proofErr w:type="spellStart"/>
      <w:r w:rsidRPr="00CC33EF">
        <w:t>федер</w:t>
      </w:r>
      <w:proofErr w:type="spellEnd"/>
      <w:r w:rsidRPr="00CC33EF">
        <w:t xml:space="preserve">. </w:t>
      </w:r>
      <w:proofErr w:type="spellStart"/>
      <w:r w:rsidRPr="00CC33EF">
        <w:t>ун</w:t>
      </w:r>
      <w:r w:rsidRPr="00CC33EF">
        <w:noBreakHyphen/>
        <w:t>т</w:t>
      </w:r>
      <w:proofErr w:type="spellEnd"/>
      <w:r w:rsidRPr="00CC33EF">
        <w:t xml:space="preserve"> им. В. И. Вернадского,  </w:t>
      </w:r>
      <w:proofErr w:type="spellStart"/>
      <w:r w:rsidRPr="00CC33EF">
        <w:t>Таврич</w:t>
      </w:r>
      <w:proofErr w:type="spellEnd"/>
      <w:r w:rsidRPr="00CC33EF">
        <w:t xml:space="preserve">. акад.,  </w:t>
      </w:r>
      <w:proofErr w:type="spellStart"/>
      <w:r w:rsidRPr="00CC33EF">
        <w:t>Ботан</w:t>
      </w:r>
      <w:proofErr w:type="spellEnd"/>
      <w:r w:rsidRPr="00CC33EF">
        <w:t xml:space="preserve">. сад им. Н. В. Багрова,  Каф. садово-паркового </w:t>
      </w:r>
      <w:proofErr w:type="spellStart"/>
      <w:r w:rsidRPr="00CC33EF">
        <w:t>хоз-ва</w:t>
      </w:r>
      <w:proofErr w:type="spellEnd"/>
      <w:r w:rsidRPr="00CC33EF">
        <w:t xml:space="preserve"> и ландшафт. проектирования. –Симферополь: </w:t>
      </w:r>
      <w:proofErr w:type="spellStart"/>
      <w:r w:rsidRPr="00CC33EF">
        <w:t>Ариал</w:t>
      </w:r>
      <w:proofErr w:type="spellEnd"/>
      <w:r w:rsidRPr="00CC33EF">
        <w:t xml:space="preserve">,  2017. –290 с.: ил.; 29 см. –Рез. </w:t>
      </w:r>
      <w:proofErr w:type="spellStart"/>
      <w:r w:rsidRPr="00CC33EF">
        <w:t>докл</w:t>
      </w:r>
      <w:proofErr w:type="spellEnd"/>
      <w:r w:rsidRPr="00CC33EF">
        <w:t>. на англ. яз. –</w:t>
      </w:r>
      <w:proofErr w:type="spellStart"/>
      <w:r w:rsidRPr="00CC33EF">
        <w:t>Библиогр</w:t>
      </w:r>
      <w:proofErr w:type="spellEnd"/>
      <w:r w:rsidRPr="00CC33EF">
        <w:t xml:space="preserve">. в конце </w:t>
      </w:r>
      <w:proofErr w:type="spellStart"/>
      <w:r w:rsidRPr="00CC33EF">
        <w:t>докл</w:t>
      </w:r>
      <w:proofErr w:type="spellEnd"/>
      <w:r w:rsidRPr="00CC33EF">
        <w:t>. (Шифр Е2018–39)</w:t>
      </w:r>
    </w:p>
    <w:p w:rsidR="00CC33EF" w:rsidRPr="00CC33EF" w:rsidRDefault="00CC33EF" w:rsidP="00CC33EF">
      <w:pPr>
        <w:pStyle w:val="a7"/>
      </w:pPr>
      <w:r w:rsidRPr="00CC33EF">
        <w:t>Экземпляры: всего: 1 -102КХ(1)</w:t>
      </w:r>
    </w:p>
    <w:p w:rsidR="00CC33EF" w:rsidRPr="00CC33EF" w:rsidRDefault="00CC33EF" w:rsidP="00CC33EF">
      <w:pPr>
        <w:pStyle w:val="20"/>
      </w:pPr>
      <w:r w:rsidRPr="00CC33EF">
        <w:rPr>
          <w:b/>
        </w:rPr>
        <w:t xml:space="preserve">20. Степанов  П. П. </w:t>
      </w:r>
      <w:r w:rsidRPr="00CC33EF">
        <w:t>Прививка плодовых деревьев и солнце. Опыты с применением полиэтил</w:t>
      </w:r>
      <w:r w:rsidRPr="00CC33EF">
        <w:t>е</w:t>
      </w:r>
      <w:r w:rsidRPr="00CC33EF">
        <w:t>новой пленки/ П. П. Степанов. –3-е изд. –Москва: URSS: ЛЕНАНД,  [2017]. –172 с.: ил.; 22 см +Прил.: с. 150–167. –</w:t>
      </w:r>
      <w:proofErr w:type="spellStart"/>
      <w:r w:rsidRPr="00CC33EF">
        <w:t>Библиогр</w:t>
      </w:r>
      <w:proofErr w:type="spellEnd"/>
      <w:r w:rsidRPr="00CC33EF">
        <w:t>.: с. 168–170. (Шифр Г2018–329)</w:t>
      </w:r>
    </w:p>
    <w:p w:rsidR="00CC33EF" w:rsidRPr="00CC33EF" w:rsidRDefault="00CC33EF" w:rsidP="00CC33EF">
      <w:pPr>
        <w:pStyle w:val="a7"/>
      </w:pPr>
      <w:r w:rsidRPr="00CC33EF">
        <w:t>Экземпляры: всего: 1 -102КХ(1)</w:t>
      </w:r>
    </w:p>
    <w:p w:rsidR="006D5429" w:rsidRPr="006D5429" w:rsidRDefault="006D5429" w:rsidP="006D5429">
      <w:pPr>
        <w:pStyle w:val="20"/>
      </w:pPr>
      <w:r w:rsidRPr="006D5429">
        <w:rPr>
          <w:b/>
        </w:rPr>
        <w:t>21. Характеристика</w:t>
      </w:r>
      <w:r w:rsidRPr="006D5429">
        <w:t xml:space="preserve"> медоносных растений Удмуртской Республики : справочное пособие/ </w:t>
      </w:r>
      <w:proofErr w:type="spellStart"/>
      <w:r w:rsidRPr="006D5429">
        <w:t>М-во</w:t>
      </w:r>
      <w:proofErr w:type="spellEnd"/>
      <w:r w:rsidRPr="006D5429">
        <w:t xml:space="preserve"> сел. </w:t>
      </w:r>
      <w:proofErr w:type="spellStart"/>
      <w:r w:rsidRPr="006D5429">
        <w:t>хоз-ва</w:t>
      </w:r>
      <w:proofErr w:type="spellEnd"/>
      <w:r w:rsidRPr="006D5429">
        <w:t xml:space="preserve"> Рос. Федерации,  </w:t>
      </w:r>
      <w:proofErr w:type="spellStart"/>
      <w:r w:rsidRPr="006D5429">
        <w:t>Ижев</w:t>
      </w:r>
      <w:proofErr w:type="spellEnd"/>
      <w:r w:rsidRPr="006D5429">
        <w:t xml:space="preserve">. </w:t>
      </w:r>
      <w:proofErr w:type="spellStart"/>
      <w:r w:rsidRPr="006D5429">
        <w:t>гос</w:t>
      </w:r>
      <w:proofErr w:type="spellEnd"/>
      <w:r w:rsidRPr="006D5429">
        <w:t xml:space="preserve">. с.-х. акад.; сост.: Л. М. </w:t>
      </w:r>
      <w:proofErr w:type="spellStart"/>
      <w:r w:rsidRPr="006D5429">
        <w:t>Колбина</w:t>
      </w:r>
      <w:proofErr w:type="spellEnd"/>
      <w:r w:rsidRPr="006D5429">
        <w:t xml:space="preserve">,  С. Л. Воробьева. –Ижевск: </w:t>
      </w:r>
      <w:proofErr w:type="spellStart"/>
      <w:r w:rsidRPr="006D5429">
        <w:t>ИжГСХА</w:t>
      </w:r>
      <w:proofErr w:type="spellEnd"/>
      <w:r w:rsidRPr="006D5429">
        <w:t>,  2017. –72 с.: ил.; 20 см. –</w:t>
      </w:r>
      <w:proofErr w:type="spellStart"/>
      <w:r w:rsidRPr="006D5429">
        <w:t>Библиогр</w:t>
      </w:r>
      <w:proofErr w:type="spellEnd"/>
      <w:r w:rsidRPr="006D5429">
        <w:t>.: с. 69–71 (32 назв.). –</w:t>
      </w:r>
      <w:proofErr w:type="spellStart"/>
      <w:r w:rsidRPr="006D5429">
        <w:t>Алф</w:t>
      </w:r>
      <w:proofErr w:type="spellEnd"/>
      <w:r w:rsidRPr="006D5429">
        <w:t>. указ.: с. 54–68. (Шифр ВР2018–86)</w:t>
      </w:r>
    </w:p>
    <w:p w:rsidR="006D5429" w:rsidRPr="006D5429" w:rsidRDefault="006D5429" w:rsidP="006D5429">
      <w:pPr>
        <w:pStyle w:val="a7"/>
      </w:pPr>
      <w:r w:rsidRPr="006D5429">
        <w:t>Экземпляры: всего: 1 -102ЧЗ(1)</w:t>
      </w:r>
    </w:p>
    <w:p w:rsidR="006D5429" w:rsidRPr="006D5429" w:rsidRDefault="006D5429" w:rsidP="006D5429">
      <w:pPr>
        <w:pStyle w:val="2"/>
      </w:pPr>
      <w:bookmarkStart w:id="29" w:name="_Toc514254635"/>
      <w:r w:rsidRPr="006D5429">
        <w:t>Животноводство</w:t>
      </w:r>
      <w:bookmarkEnd w:id="29"/>
    </w:p>
    <w:p w:rsidR="006D5429" w:rsidRPr="006D5429" w:rsidRDefault="006D5429" w:rsidP="006D5429">
      <w:pPr>
        <w:pStyle w:val="20"/>
      </w:pPr>
      <w:r w:rsidRPr="006D5429">
        <w:rPr>
          <w:b/>
        </w:rPr>
        <w:t xml:space="preserve">22. Анисимова  С. В. </w:t>
      </w:r>
      <w:r w:rsidRPr="006D5429">
        <w:t>По следам тверских лошадей : (книга о крестьянской лошади)/ С. В. Ан</w:t>
      </w:r>
      <w:r w:rsidRPr="006D5429">
        <w:t>и</w:t>
      </w:r>
      <w:r w:rsidRPr="006D5429">
        <w:t xml:space="preserve">симова. –Санкт-Петербург: Свое Издательство,  2017. –470 с.: ил.,  [13] </w:t>
      </w:r>
      <w:proofErr w:type="spellStart"/>
      <w:r w:rsidRPr="006D5429">
        <w:t>вкл</w:t>
      </w:r>
      <w:proofErr w:type="spellEnd"/>
      <w:r w:rsidRPr="006D5429">
        <w:t xml:space="preserve">. л. </w:t>
      </w:r>
      <w:proofErr w:type="spellStart"/>
      <w:r w:rsidRPr="006D5429">
        <w:t>цв</w:t>
      </w:r>
      <w:proofErr w:type="spellEnd"/>
      <w:r w:rsidRPr="006D5429">
        <w:t>. ил.; 25 см. –</w:t>
      </w:r>
      <w:proofErr w:type="spellStart"/>
      <w:r w:rsidRPr="006D5429">
        <w:t>Библиогр</w:t>
      </w:r>
      <w:proofErr w:type="spellEnd"/>
      <w:r w:rsidRPr="006D5429">
        <w:t>.: с. 461–469. (Шифр Д2018–32)</w:t>
      </w:r>
    </w:p>
    <w:p w:rsidR="006D5429" w:rsidRPr="006D5429" w:rsidRDefault="006D5429" w:rsidP="006D5429">
      <w:pPr>
        <w:pStyle w:val="a7"/>
      </w:pPr>
      <w:r w:rsidRPr="006D5429">
        <w:t>Экземпляры: всего: 1 -102КХ(1)</w:t>
      </w:r>
    </w:p>
    <w:p w:rsidR="006D5429" w:rsidRPr="006D5429" w:rsidRDefault="006D5429" w:rsidP="006D5429">
      <w:pPr>
        <w:pStyle w:val="20"/>
      </w:pPr>
      <w:r w:rsidRPr="006D5429">
        <w:rPr>
          <w:b/>
        </w:rPr>
        <w:t>23. </w:t>
      </w:r>
      <w:proofErr w:type="spellStart"/>
      <w:r w:rsidRPr="006D5429">
        <w:rPr>
          <w:b/>
        </w:rPr>
        <w:t>Бурмистрова</w:t>
      </w:r>
      <w:proofErr w:type="spellEnd"/>
      <w:r w:rsidRPr="006D5429">
        <w:rPr>
          <w:b/>
        </w:rPr>
        <w:t xml:space="preserve">  О. М. </w:t>
      </w:r>
      <w:r w:rsidRPr="006D5429">
        <w:t xml:space="preserve">Характеристика технологических и физико-химических свойств мяса кроликов при применении в рационе крапивы двудомной : автореферат </w:t>
      </w:r>
      <w:proofErr w:type="spellStart"/>
      <w:r w:rsidRPr="006D5429">
        <w:t>дис</w:t>
      </w:r>
      <w:proofErr w:type="spellEnd"/>
      <w:r w:rsidRPr="006D5429">
        <w:t>… канд. с.-х. наук : сп</w:t>
      </w:r>
      <w:r w:rsidRPr="006D5429">
        <w:t>е</w:t>
      </w:r>
      <w:r w:rsidRPr="006D5429">
        <w:t xml:space="preserve">циальность 06.02.04/ О. М. </w:t>
      </w:r>
      <w:proofErr w:type="spellStart"/>
      <w:r w:rsidRPr="006D5429">
        <w:t>Бурмистрова</w:t>
      </w:r>
      <w:proofErr w:type="spellEnd"/>
      <w:r w:rsidRPr="006D5429">
        <w:t xml:space="preserve">; [Урал. </w:t>
      </w:r>
      <w:proofErr w:type="spellStart"/>
      <w:r w:rsidRPr="006D5429">
        <w:t>гос</w:t>
      </w:r>
      <w:proofErr w:type="spellEnd"/>
      <w:r w:rsidRPr="006D5429">
        <w:t>. акад. ветеринар. медицины]. –Троицк [</w:t>
      </w:r>
      <w:proofErr w:type="spellStart"/>
      <w:r w:rsidRPr="006D5429">
        <w:t>Челяб</w:t>
      </w:r>
      <w:proofErr w:type="spellEnd"/>
      <w:r w:rsidRPr="006D5429">
        <w:t>. обл.],  2004. –19 с.: ил. –</w:t>
      </w:r>
      <w:proofErr w:type="spellStart"/>
      <w:r w:rsidRPr="006D5429">
        <w:t>Библиогр</w:t>
      </w:r>
      <w:proofErr w:type="spellEnd"/>
      <w:r w:rsidRPr="006D5429">
        <w:t>.: с. 19 (5 назв.). (Шифр А2018–27)</w:t>
      </w:r>
    </w:p>
    <w:p w:rsidR="006D5429" w:rsidRPr="006D5429" w:rsidRDefault="006D5429" w:rsidP="006D5429">
      <w:pPr>
        <w:pStyle w:val="a7"/>
      </w:pPr>
      <w:r w:rsidRPr="006D5429">
        <w:t>Экземпляры: всего: 1 -102КХ(1)</w:t>
      </w:r>
    </w:p>
    <w:p w:rsidR="006D5429" w:rsidRPr="006D5429" w:rsidRDefault="006D5429" w:rsidP="006D5429">
      <w:pPr>
        <w:pStyle w:val="20"/>
      </w:pPr>
      <w:r w:rsidRPr="006D5429">
        <w:rPr>
          <w:b/>
        </w:rPr>
        <w:t xml:space="preserve">24. Галицкая  М. С. </w:t>
      </w:r>
      <w:r w:rsidRPr="006D5429">
        <w:t>Влияние различных стрессовых ситуаций на моторно-секреторную фун</w:t>
      </w:r>
      <w:r w:rsidRPr="006D5429">
        <w:t>к</w:t>
      </w:r>
      <w:r w:rsidRPr="006D5429">
        <w:t xml:space="preserve">цию тонкого кишечника у собак и коррекция </w:t>
      </w:r>
      <w:proofErr w:type="spellStart"/>
      <w:r w:rsidRPr="006D5429">
        <w:t>стресс-реакций</w:t>
      </w:r>
      <w:proofErr w:type="spellEnd"/>
      <w:r w:rsidRPr="006D5429">
        <w:t xml:space="preserve"> с использованием биологически акти</w:t>
      </w:r>
      <w:r w:rsidRPr="006D5429">
        <w:t>в</w:t>
      </w:r>
      <w:r w:rsidRPr="006D5429">
        <w:t xml:space="preserve">ных добавок : автореферат </w:t>
      </w:r>
      <w:proofErr w:type="spellStart"/>
      <w:r w:rsidRPr="006D5429">
        <w:t>дис</w:t>
      </w:r>
      <w:proofErr w:type="spellEnd"/>
      <w:r w:rsidRPr="006D5429">
        <w:t>… канд. биол. наук : специальность 03.00.13/ М. С. Галицкая; [</w:t>
      </w:r>
      <w:proofErr w:type="spellStart"/>
      <w:r w:rsidRPr="006D5429">
        <w:t>Тюм</w:t>
      </w:r>
      <w:proofErr w:type="spellEnd"/>
      <w:r w:rsidRPr="006D5429">
        <w:t xml:space="preserve">. </w:t>
      </w:r>
      <w:proofErr w:type="spellStart"/>
      <w:r w:rsidRPr="006D5429">
        <w:t>гос</w:t>
      </w:r>
      <w:proofErr w:type="spellEnd"/>
      <w:r w:rsidRPr="006D5429">
        <w:t xml:space="preserve">. </w:t>
      </w:r>
      <w:proofErr w:type="spellStart"/>
      <w:r w:rsidRPr="006D5429">
        <w:t>ун</w:t>
      </w:r>
      <w:r w:rsidRPr="006D5429">
        <w:noBreakHyphen/>
        <w:t>т</w:t>
      </w:r>
      <w:proofErr w:type="spellEnd"/>
      <w:r w:rsidRPr="006D5429">
        <w:t>]. –Тюмень,  2003. –22 с.: ил.; 20 см. –</w:t>
      </w:r>
      <w:proofErr w:type="spellStart"/>
      <w:r w:rsidRPr="006D5429">
        <w:t>Библиогр</w:t>
      </w:r>
      <w:proofErr w:type="spellEnd"/>
      <w:r w:rsidRPr="006D5429">
        <w:t>.: с. 21–22 (9 назв.). (Шифр А2018–26)</w:t>
      </w:r>
    </w:p>
    <w:p w:rsidR="006D5429" w:rsidRPr="006D5429" w:rsidRDefault="006D5429" w:rsidP="006D5429">
      <w:pPr>
        <w:pStyle w:val="a7"/>
      </w:pPr>
      <w:r w:rsidRPr="006D5429">
        <w:t>Экземпляры: всего: 1 -102КХ(1)</w:t>
      </w:r>
    </w:p>
    <w:p w:rsidR="006D5429" w:rsidRPr="006D5429" w:rsidRDefault="006D5429" w:rsidP="006D5429">
      <w:pPr>
        <w:pStyle w:val="20"/>
      </w:pPr>
      <w:r w:rsidRPr="006D5429">
        <w:rPr>
          <w:b/>
        </w:rPr>
        <w:t xml:space="preserve">25. Гончаров  Г. А. </w:t>
      </w:r>
      <w:r w:rsidRPr="006D5429">
        <w:t>Сколько стоит голубь? Путешествие с пернатыми спортсменами/ Г. А. Гонч</w:t>
      </w:r>
      <w:r w:rsidRPr="006D5429">
        <w:t>а</w:t>
      </w:r>
      <w:r w:rsidRPr="006D5429">
        <w:t xml:space="preserve">ров. –Москва: Перо,  2017. –217 с.: ил.,  </w:t>
      </w:r>
      <w:proofErr w:type="spellStart"/>
      <w:r w:rsidRPr="006D5429">
        <w:t>цв</w:t>
      </w:r>
      <w:proofErr w:type="spellEnd"/>
      <w:r w:rsidRPr="006D5429">
        <w:t>. ил.; 21 см. –</w:t>
      </w:r>
      <w:proofErr w:type="spellStart"/>
      <w:r w:rsidRPr="006D5429">
        <w:t>Библиогр</w:t>
      </w:r>
      <w:proofErr w:type="spellEnd"/>
      <w:r w:rsidRPr="006D5429">
        <w:t>.: с. 201–208 (117 назв.). (Шифр Г2018–339)</w:t>
      </w:r>
    </w:p>
    <w:p w:rsidR="006D5429" w:rsidRPr="006D5429" w:rsidRDefault="006D5429" w:rsidP="006D5429">
      <w:pPr>
        <w:pStyle w:val="a7"/>
      </w:pPr>
      <w:r w:rsidRPr="006D5429">
        <w:t>Экземпляры: всего: 1 -102АБ(1)</w:t>
      </w:r>
    </w:p>
    <w:p w:rsidR="006D5429" w:rsidRPr="006D5429" w:rsidRDefault="006D5429" w:rsidP="006D5429">
      <w:pPr>
        <w:pStyle w:val="20"/>
      </w:pPr>
      <w:r w:rsidRPr="006D5429">
        <w:rPr>
          <w:b/>
        </w:rPr>
        <w:t>26. Мясные</w:t>
      </w:r>
      <w:r w:rsidRPr="006D5429">
        <w:t xml:space="preserve"> качества чистопородных и помесных животных : учебное пособие для студентов в</w:t>
      </w:r>
      <w:r w:rsidRPr="006D5429">
        <w:t>у</w:t>
      </w:r>
      <w:r w:rsidRPr="006D5429">
        <w:t>зов по направлениям 111100 "Зоотехния",  110900 "Технология производства и переработки сельск</w:t>
      </w:r>
      <w:r w:rsidRPr="006D5429">
        <w:t>о</w:t>
      </w:r>
      <w:r w:rsidRPr="006D5429">
        <w:t xml:space="preserve">хозяйственной продукции"/ Р. С. </w:t>
      </w:r>
      <w:proofErr w:type="spellStart"/>
      <w:r w:rsidRPr="006D5429">
        <w:t>Исхаков</w:t>
      </w:r>
      <w:proofErr w:type="spellEnd"/>
      <w:r w:rsidRPr="006D5429">
        <w:t xml:space="preserve">,  Н. М. Губайдуллин,  Л. И. </w:t>
      </w:r>
      <w:proofErr w:type="spellStart"/>
      <w:r w:rsidRPr="006D5429">
        <w:t>Мотавина</w:t>
      </w:r>
      <w:proofErr w:type="spellEnd"/>
      <w:r w:rsidRPr="006D5429">
        <w:t xml:space="preserve">,  Х. Х. Тагиров; </w:t>
      </w:r>
      <w:proofErr w:type="spellStart"/>
      <w:r w:rsidRPr="006D5429">
        <w:t>М-во</w:t>
      </w:r>
      <w:proofErr w:type="spellEnd"/>
      <w:r w:rsidRPr="006D5429">
        <w:t xml:space="preserve"> сел. </w:t>
      </w:r>
      <w:proofErr w:type="spellStart"/>
      <w:r w:rsidRPr="006D5429">
        <w:t>хоз-ва</w:t>
      </w:r>
      <w:proofErr w:type="spellEnd"/>
      <w:r w:rsidRPr="006D5429">
        <w:t xml:space="preserve"> Рос. Федерации,  </w:t>
      </w:r>
      <w:proofErr w:type="spellStart"/>
      <w:r w:rsidRPr="006D5429">
        <w:t>Башк</w:t>
      </w:r>
      <w:proofErr w:type="spellEnd"/>
      <w:r w:rsidRPr="006D5429">
        <w:t xml:space="preserve">. </w:t>
      </w:r>
      <w:proofErr w:type="spellStart"/>
      <w:r w:rsidRPr="006D5429">
        <w:t>гос</w:t>
      </w:r>
      <w:proofErr w:type="spellEnd"/>
      <w:r w:rsidRPr="006D5429">
        <w:t xml:space="preserve">. </w:t>
      </w:r>
      <w:proofErr w:type="spellStart"/>
      <w:r w:rsidRPr="006D5429">
        <w:t>аграр</w:t>
      </w:r>
      <w:proofErr w:type="spellEnd"/>
      <w:r w:rsidRPr="006D5429">
        <w:t xml:space="preserve">. </w:t>
      </w:r>
      <w:proofErr w:type="spellStart"/>
      <w:r w:rsidRPr="006D5429">
        <w:t>ун</w:t>
      </w:r>
      <w:r w:rsidRPr="006D5429">
        <w:noBreakHyphen/>
        <w:t>т</w:t>
      </w:r>
      <w:proofErr w:type="spellEnd"/>
      <w:r w:rsidRPr="006D5429">
        <w:t>. –Москва: Лань,  2014. –291 с.: ил.; 21 см. –</w:t>
      </w:r>
      <w:proofErr w:type="spellStart"/>
      <w:r w:rsidRPr="006D5429">
        <w:t>Библиогр</w:t>
      </w:r>
      <w:proofErr w:type="spellEnd"/>
      <w:r w:rsidRPr="006D5429">
        <w:t>.: с. 257–291 (484 назв.). (Шифр Г2018–337)</w:t>
      </w:r>
    </w:p>
    <w:p w:rsidR="006D5429" w:rsidRPr="006D5429" w:rsidRDefault="006D5429" w:rsidP="006D5429">
      <w:pPr>
        <w:pStyle w:val="a7"/>
      </w:pPr>
      <w:r w:rsidRPr="006D5429">
        <w:t>Экземпляры: всего: 1 -102КХ(1)</w:t>
      </w:r>
    </w:p>
    <w:p w:rsidR="006D5429" w:rsidRPr="006D5429" w:rsidRDefault="006D5429" w:rsidP="006D5429">
      <w:pPr>
        <w:pStyle w:val="20"/>
      </w:pPr>
      <w:r w:rsidRPr="006D5429">
        <w:rPr>
          <w:b/>
        </w:rPr>
        <w:t>27. На заметку</w:t>
      </w:r>
      <w:r w:rsidRPr="006D5429">
        <w:t xml:space="preserve"> оленеводу (азбука оленевода)/ ООО "Газпром добыча Уренгой"; [сост.: Т. Р. </w:t>
      </w:r>
      <w:proofErr w:type="spellStart"/>
      <w:r w:rsidRPr="006D5429">
        <w:t>А</w:t>
      </w:r>
      <w:r w:rsidRPr="006D5429">
        <w:t>к</w:t>
      </w:r>
      <w:r w:rsidRPr="006D5429">
        <w:t>чурин</w:t>
      </w:r>
      <w:proofErr w:type="spellEnd"/>
      <w:r w:rsidRPr="006D5429">
        <w:t>,  О. В. Ефремова]. –[Екатеринбург] : [Форт Диалог-Исеть],  2017 –</w:t>
      </w:r>
    </w:p>
    <w:p w:rsidR="006D5429" w:rsidRPr="006D5429" w:rsidRDefault="006D5429" w:rsidP="006D5429">
      <w:pPr>
        <w:pStyle w:val="a7"/>
      </w:pPr>
      <w:r w:rsidRPr="006D5429">
        <w:t xml:space="preserve">Ч. 1. -2017. -303 с.: </w:t>
      </w:r>
      <w:proofErr w:type="spellStart"/>
      <w:r w:rsidRPr="006D5429">
        <w:t>цв</w:t>
      </w:r>
      <w:proofErr w:type="spellEnd"/>
      <w:r w:rsidRPr="006D5429">
        <w:t>. ил. -</w:t>
      </w:r>
      <w:proofErr w:type="spellStart"/>
      <w:r w:rsidRPr="006D5429">
        <w:t>Библиогр</w:t>
      </w:r>
      <w:proofErr w:type="spellEnd"/>
      <w:r w:rsidRPr="006D5429">
        <w:t>.: с. 302 (10 назв.). (Шифр Е2018-43/1 П63)</w:t>
      </w:r>
    </w:p>
    <w:p w:rsidR="006D5429" w:rsidRPr="006D5429" w:rsidRDefault="006D5429" w:rsidP="006D5429">
      <w:pPr>
        <w:pStyle w:val="a7"/>
      </w:pPr>
      <w:r w:rsidRPr="006D5429">
        <w:t>Экземпляры: всего: 1 -102СЗ(1)</w:t>
      </w:r>
    </w:p>
    <w:p w:rsidR="006D5429" w:rsidRPr="006D5429" w:rsidRDefault="006D5429" w:rsidP="006D5429">
      <w:pPr>
        <w:pStyle w:val="20"/>
      </w:pPr>
      <w:r w:rsidRPr="006D5429">
        <w:rPr>
          <w:b/>
        </w:rPr>
        <w:t>28. Пчеловоды:</w:t>
      </w:r>
      <w:r w:rsidRPr="006D5429">
        <w:t xml:space="preserve"> смыслы труда и образ жизни : монография/ [П. П. Великий,  В. Л. Шабанов,  Е. В. </w:t>
      </w:r>
      <w:proofErr w:type="spellStart"/>
      <w:r w:rsidRPr="006D5429">
        <w:t>Бочарова</w:t>
      </w:r>
      <w:proofErr w:type="spellEnd"/>
      <w:r w:rsidRPr="006D5429">
        <w:t xml:space="preserve"> и др.]; отв. ред. д-р филос. наук  П. П. Великий; </w:t>
      </w:r>
      <w:proofErr w:type="spellStart"/>
      <w:r w:rsidRPr="006D5429">
        <w:t>Ин</w:t>
      </w:r>
      <w:r w:rsidRPr="006D5429">
        <w:noBreakHyphen/>
        <w:t>т</w:t>
      </w:r>
      <w:proofErr w:type="spellEnd"/>
      <w:r w:rsidRPr="006D5429">
        <w:t xml:space="preserve"> </w:t>
      </w:r>
      <w:proofErr w:type="spellStart"/>
      <w:r w:rsidRPr="006D5429">
        <w:t>аграр</w:t>
      </w:r>
      <w:proofErr w:type="spellEnd"/>
      <w:r w:rsidRPr="006D5429">
        <w:t>. проблем. –Саратов: [Сар</w:t>
      </w:r>
      <w:r w:rsidRPr="006D5429">
        <w:t>а</w:t>
      </w:r>
      <w:r w:rsidRPr="006D5429">
        <w:t>товский источник],  2017. –233 с.: ил.; 21 см. –</w:t>
      </w:r>
      <w:proofErr w:type="spellStart"/>
      <w:r w:rsidRPr="006D5429">
        <w:t>Библиогр</w:t>
      </w:r>
      <w:proofErr w:type="spellEnd"/>
      <w:r w:rsidRPr="006D5429">
        <w:t>. в конце гл. (Шифр Г2018–332)</w:t>
      </w:r>
    </w:p>
    <w:p w:rsidR="006D5429" w:rsidRPr="006D5429" w:rsidRDefault="006D5429" w:rsidP="006D5429">
      <w:pPr>
        <w:pStyle w:val="a7"/>
      </w:pPr>
      <w:r w:rsidRPr="006D5429">
        <w:t>Экземпляры: всего: 1 -102КХ(1)</w:t>
      </w:r>
    </w:p>
    <w:p w:rsidR="006D5429" w:rsidRPr="006D5429" w:rsidRDefault="006D5429" w:rsidP="006D5429">
      <w:pPr>
        <w:pStyle w:val="20"/>
      </w:pPr>
      <w:r w:rsidRPr="006D5429">
        <w:rPr>
          <w:b/>
        </w:rPr>
        <w:t>29. </w:t>
      </w:r>
      <w:proofErr w:type="spellStart"/>
      <w:r w:rsidRPr="006D5429">
        <w:rPr>
          <w:b/>
        </w:rPr>
        <w:t>Русанова</w:t>
      </w:r>
      <w:proofErr w:type="spellEnd"/>
      <w:r w:rsidRPr="006D5429">
        <w:rPr>
          <w:b/>
        </w:rPr>
        <w:t xml:space="preserve">  В. В. </w:t>
      </w:r>
      <w:r w:rsidRPr="006D5429">
        <w:t>Влияние возраста и живой массы при первом оплодотворении телок созд</w:t>
      </w:r>
      <w:r w:rsidRPr="006D5429">
        <w:t>а</w:t>
      </w:r>
      <w:r w:rsidRPr="006D5429">
        <w:t xml:space="preserve">ваемого алтайского типа красного скота на продуктивные качества : автореферат </w:t>
      </w:r>
      <w:proofErr w:type="spellStart"/>
      <w:r w:rsidRPr="006D5429">
        <w:t>дис</w:t>
      </w:r>
      <w:proofErr w:type="spellEnd"/>
      <w:r w:rsidRPr="006D5429">
        <w:t xml:space="preserve">… канд. с.-х. </w:t>
      </w:r>
      <w:r w:rsidRPr="006D5429">
        <w:lastRenderedPageBreak/>
        <w:t xml:space="preserve">наук : специальность 06.02.04/ В. В. </w:t>
      </w:r>
      <w:proofErr w:type="spellStart"/>
      <w:r w:rsidRPr="006D5429">
        <w:t>Русанова</w:t>
      </w:r>
      <w:proofErr w:type="spellEnd"/>
      <w:r w:rsidRPr="006D5429">
        <w:t>; [</w:t>
      </w:r>
      <w:proofErr w:type="spellStart"/>
      <w:r w:rsidRPr="006D5429">
        <w:t>Алт</w:t>
      </w:r>
      <w:proofErr w:type="spellEnd"/>
      <w:r w:rsidRPr="006D5429">
        <w:t xml:space="preserve">. </w:t>
      </w:r>
      <w:proofErr w:type="spellStart"/>
      <w:r w:rsidRPr="006D5429">
        <w:t>гос</w:t>
      </w:r>
      <w:proofErr w:type="spellEnd"/>
      <w:r w:rsidRPr="006D5429">
        <w:t xml:space="preserve">. </w:t>
      </w:r>
      <w:proofErr w:type="spellStart"/>
      <w:r w:rsidRPr="006D5429">
        <w:t>аграр</w:t>
      </w:r>
      <w:proofErr w:type="spellEnd"/>
      <w:r w:rsidRPr="006D5429">
        <w:t xml:space="preserve">. </w:t>
      </w:r>
      <w:proofErr w:type="spellStart"/>
      <w:r w:rsidRPr="006D5429">
        <w:t>ун</w:t>
      </w:r>
      <w:r w:rsidRPr="006D5429">
        <w:noBreakHyphen/>
        <w:t>т</w:t>
      </w:r>
      <w:proofErr w:type="spellEnd"/>
      <w:r w:rsidRPr="006D5429">
        <w:t>]. –Барнаул,  2002. –22 с.: ил.; 20 см. –</w:t>
      </w:r>
      <w:proofErr w:type="spellStart"/>
      <w:r w:rsidRPr="006D5429">
        <w:t>Библиогр</w:t>
      </w:r>
      <w:proofErr w:type="spellEnd"/>
      <w:r w:rsidRPr="006D5429">
        <w:t>.: с. 21 (4 назв.). (Шифр А2018–24)</w:t>
      </w:r>
    </w:p>
    <w:p w:rsidR="006D5429" w:rsidRPr="006D5429" w:rsidRDefault="006D5429" w:rsidP="006D5429">
      <w:pPr>
        <w:pStyle w:val="a7"/>
      </w:pPr>
      <w:r w:rsidRPr="006D5429">
        <w:t>Экземпляры: всего: 1 -102КХ(1)</w:t>
      </w:r>
    </w:p>
    <w:p w:rsidR="006D5429" w:rsidRPr="006D5429" w:rsidRDefault="006D5429" w:rsidP="006D5429">
      <w:pPr>
        <w:pStyle w:val="20"/>
      </w:pPr>
      <w:r w:rsidRPr="006D5429">
        <w:rPr>
          <w:b/>
        </w:rPr>
        <w:t xml:space="preserve">30. Фролова  З. И. </w:t>
      </w:r>
      <w:r w:rsidRPr="006D5429">
        <w:t xml:space="preserve">Селекционно-генетическая оценка </w:t>
      </w:r>
      <w:proofErr w:type="spellStart"/>
      <w:r w:rsidRPr="006D5429">
        <w:t>резистентности</w:t>
      </w:r>
      <w:proofErr w:type="spellEnd"/>
      <w:r w:rsidRPr="006D5429">
        <w:t xml:space="preserve"> крупного рогатого скота черно-пестрой породы : автореферат </w:t>
      </w:r>
      <w:proofErr w:type="spellStart"/>
      <w:r w:rsidRPr="006D5429">
        <w:t>дис</w:t>
      </w:r>
      <w:proofErr w:type="spellEnd"/>
      <w:r w:rsidRPr="006D5429">
        <w:t>… канд. биол. наук : специальность 06.02.01/ З. И. Фролова; [</w:t>
      </w:r>
      <w:proofErr w:type="spellStart"/>
      <w:r w:rsidRPr="006D5429">
        <w:t>Новосиб</w:t>
      </w:r>
      <w:proofErr w:type="spellEnd"/>
      <w:r w:rsidRPr="006D5429">
        <w:t xml:space="preserve">. </w:t>
      </w:r>
      <w:proofErr w:type="spellStart"/>
      <w:r w:rsidRPr="006D5429">
        <w:t>гос</w:t>
      </w:r>
      <w:proofErr w:type="spellEnd"/>
      <w:r w:rsidRPr="006D5429">
        <w:t xml:space="preserve">. </w:t>
      </w:r>
      <w:proofErr w:type="spellStart"/>
      <w:r w:rsidRPr="006D5429">
        <w:t>аграр</w:t>
      </w:r>
      <w:proofErr w:type="spellEnd"/>
      <w:r w:rsidRPr="006D5429">
        <w:t xml:space="preserve">. </w:t>
      </w:r>
      <w:proofErr w:type="spellStart"/>
      <w:r w:rsidRPr="006D5429">
        <w:t>ун</w:t>
      </w:r>
      <w:r w:rsidRPr="006D5429">
        <w:noBreakHyphen/>
        <w:t>т</w:t>
      </w:r>
      <w:proofErr w:type="spellEnd"/>
      <w:r w:rsidRPr="006D5429">
        <w:t>]. –Новосибирск,  1999. –22 с.: табл.; 20 см. –</w:t>
      </w:r>
      <w:proofErr w:type="spellStart"/>
      <w:r w:rsidRPr="006D5429">
        <w:t>Библиогр</w:t>
      </w:r>
      <w:proofErr w:type="spellEnd"/>
      <w:r w:rsidRPr="006D5429">
        <w:t>.: с. 22 (6 назв.). (Шифр А99–116)</w:t>
      </w:r>
    </w:p>
    <w:p w:rsidR="006D5429" w:rsidRPr="006D5429" w:rsidRDefault="006D5429" w:rsidP="006D5429">
      <w:pPr>
        <w:pStyle w:val="a7"/>
      </w:pPr>
      <w:r w:rsidRPr="006D5429">
        <w:t>Экземпляры: всего: 2 -102КХ(2)</w:t>
      </w:r>
    </w:p>
    <w:p w:rsidR="006D5429" w:rsidRPr="006D5429" w:rsidRDefault="006D5429" w:rsidP="006D5429">
      <w:pPr>
        <w:pStyle w:val="2"/>
      </w:pPr>
      <w:bookmarkStart w:id="30" w:name="_Toc514254636"/>
      <w:r w:rsidRPr="006D5429">
        <w:t>Ветеринария</w:t>
      </w:r>
      <w:bookmarkEnd w:id="30"/>
    </w:p>
    <w:p w:rsidR="006D5429" w:rsidRPr="006D5429" w:rsidRDefault="006D5429" w:rsidP="006D5429">
      <w:pPr>
        <w:pStyle w:val="20"/>
      </w:pPr>
      <w:r w:rsidRPr="006D5429">
        <w:rPr>
          <w:b/>
        </w:rPr>
        <w:t>31. </w:t>
      </w:r>
      <w:proofErr w:type="spellStart"/>
      <w:r w:rsidRPr="006D5429">
        <w:rPr>
          <w:b/>
        </w:rPr>
        <w:t>Амироков</w:t>
      </w:r>
      <w:proofErr w:type="spellEnd"/>
      <w:r w:rsidRPr="006D5429">
        <w:rPr>
          <w:b/>
        </w:rPr>
        <w:t xml:space="preserve">  М. А. </w:t>
      </w:r>
      <w:r w:rsidRPr="006D5429">
        <w:t xml:space="preserve">Эпизоотологический и </w:t>
      </w:r>
      <w:proofErr w:type="spellStart"/>
      <w:r w:rsidRPr="006D5429">
        <w:t>иммунобиохимический</w:t>
      </w:r>
      <w:proofErr w:type="spellEnd"/>
      <w:r w:rsidRPr="006D5429">
        <w:t xml:space="preserve"> аспекты лейкоза крупного рогатого скота : автореферат </w:t>
      </w:r>
      <w:proofErr w:type="spellStart"/>
      <w:r w:rsidRPr="006D5429">
        <w:t>дис</w:t>
      </w:r>
      <w:proofErr w:type="spellEnd"/>
      <w:r w:rsidRPr="006D5429">
        <w:t xml:space="preserve">… д-ра ветеринар. наук : специальность 16.00.03/ М. А. </w:t>
      </w:r>
      <w:proofErr w:type="spellStart"/>
      <w:r w:rsidRPr="006D5429">
        <w:t>Амироков</w:t>
      </w:r>
      <w:proofErr w:type="spellEnd"/>
      <w:r w:rsidRPr="006D5429">
        <w:t>; [</w:t>
      </w:r>
      <w:proofErr w:type="spellStart"/>
      <w:r w:rsidRPr="006D5429">
        <w:t>Алт</w:t>
      </w:r>
      <w:proofErr w:type="spellEnd"/>
      <w:r w:rsidRPr="006D5429">
        <w:t xml:space="preserve">. </w:t>
      </w:r>
      <w:proofErr w:type="spellStart"/>
      <w:r w:rsidRPr="006D5429">
        <w:t>гос</w:t>
      </w:r>
      <w:proofErr w:type="spellEnd"/>
      <w:r w:rsidRPr="006D5429">
        <w:t xml:space="preserve">. </w:t>
      </w:r>
      <w:proofErr w:type="spellStart"/>
      <w:r w:rsidRPr="006D5429">
        <w:t>аграр</w:t>
      </w:r>
      <w:proofErr w:type="spellEnd"/>
      <w:r w:rsidRPr="006D5429">
        <w:t xml:space="preserve">. </w:t>
      </w:r>
      <w:proofErr w:type="spellStart"/>
      <w:r w:rsidRPr="006D5429">
        <w:t>ун</w:t>
      </w:r>
      <w:r w:rsidRPr="006D5429">
        <w:noBreakHyphen/>
        <w:t>т</w:t>
      </w:r>
      <w:proofErr w:type="spellEnd"/>
      <w:r w:rsidRPr="006D5429">
        <w:t>]. –Новосибирск,  2001. –25 с.: табл.; 20 см. –</w:t>
      </w:r>
      <w:proofErr w:type="spellStart"/>
      <w:r w:rsidRPr="006D5429">
        <w:t>Библиогр</w:t>
      </w:r>
      <w:proofErr w:type="spellEnd"/>
      <w:r w:rsidRPr="006D5429">
        <w:t>.: с. 24–25 (12 назв.). (Шифр А2018–23)</w:t>
      </w:r>
    </w:p>
    <w:p w:rsidR="006D5429" w:rsidRPr="006D5429" w:rsidRDefault="006D5429" w:rsidP="006D5429">
      <w:pPr>
        <w:pStyle w:val="a7"/>
      </w:pPr>
      <w:r w:rsidRPr="006D5429">
        <w:t>Экземпляры: всего: 1 -102КХ(1)</w:t>
      </w:r>
    </w:p>
    <w:p w:rsidR="006D5429" w:rsidRPr="006D5429" w:rsidRDefault="006D5429" w:rsidP="006D5429">
      <w:pPr>
        <w:pStyle w:val="20"/>
      </w:pPr>
      <w:r w:rsidRPr="006D5429">
        <w:rPr>
          <w:b/>
        </w:rPr>
        <w:t xml:space="preserve">32. Василевич  С. Ф. </w:t>
      </w:r>
      <w:proofErr w:type="spellStart"/>
      <w:r w:rsidRPr="006D5429">
        <w:t>Пробиотик-энтеросорбент</w:t>
      </w:r>
      <w:proofErr w:type="spellEnd"/>
      <w:r w:rsidRPr="006D5429">
        <w:t xml:space="preserve"> </w:t>
      </w:r>
      <w:proofErr w:type="spellStart"/>
      <w:r w:rsidRPr="006D5429">
        <w:t>сорболин</w:t>
      </w:r>
      <w:proofErr w:type="spellEnd"/>
      <w:r w:rsidRPr="006D5429">
        <w:t>,  технология получения и эффекти</w:t>
      </w:r>
      <w:r w:rsidRPr="006D5429">
        <w:t>в</w:t>
      </w:r>
      <w:r w:rsidRPr="006D5429">
        <w:t xml:space="preserve">ность применения в скотоводстве : автореферат </w:t>
      </w:r>
      <w:proofErr w:type="spellStart"/>
      <w:r w:rsidRPr="006D5429">
        <w:t>дис</w:t>
      </w:r>
      <w:proofErr w:type="spellEnd"/>
      <w:r w:rsidRPr="006D5429">
        <w:t xml:space="preserve">… канд. биол. наук : специальность 03.01.06/ С. Ф. Василевич; </w:t>
      </w:r>
      <w:proofErr w:type="spellStart"/>
      <w:r w:rsidRPr="006D5429">
        <w:t>Всерос</w:t>
      </w:r>
      <w:proofErr w:type="spellEnd"/>
      <w:r w:rsidRPr="006D5429">
        <w:t xml:space="preserve">. </w:t>
      </w:r>
      <w:proofErr w:type="spellStart"/>
      <w:r w:rsidRPr="006D5429">
        <w:t>науч.-исслед</w:t>
      </w:r>
      <w:proofErr w:type="spellEnd"/>
      <w:r w:rsidRPr="006D5429">
        <w:t xml:space="preserve">. и </w:t>
      </w:r>
      <w:proofErr w:type="spellStart"/>
      <w:r w:rsidRPr="006D5429">
        <w:t>технол</w:t>
      </w:r>
      <w:proofErr w:type="spellEnd"/>
      <w:r w:rsidRPr="006D5429">
        <w:t xml:space="preserve">. </w:t>
      </w:r>
      <w:proofErr w:type="spellStart"/>
      <w:r w:rsidRPr="006D5429">
        <w:t>ин</w:t>
      </w:r>
      <w:r w:rsidRPr="006D5429">
        <w:noBreakHyphen/>
        <w:t>т</w:t>
      </w:r>
      <w:proofErr w:type="spellEnd"/>
      <w:r w:rsidRPr="006D5429">
        <w:t xml:space="preserve"> биол. </w:t>
      </w:r>
      <w:proofErr w:type="spellStart"/>
      <w:r w:rsidRPr="006D5429">
        <w:t>пром-сти</w:t>
      </w:r>
      <w:proofErr w:type="spellEnd"/>
      <w:r w:rsidRPr="006D5429">
        <w:t>. –Щелково [</w:t>
      </w:r>
      <w:proofErr w:type="spellStart"/>
      <w:r w:rsidRPr="006D5429">
        <w:t>Моск</w:t>
      </w:r>
      <w:proofErr w:type="spellEnd"/>
      <w:r w:rsidRPr="006D5429">
        <w:t>. обл.],  2018. –24 с.: ил.; 20 см. –</w:t>
      </w:r>
      <w:proofErr w:type="spellStart"/>
      <w:r w:rsidRPr="006D5429">
        <w:t>Библиогр</w:t>
      </w:r>
      <w:proofErr w:type="spellEnd"/>
      <w:r w:rsidRPr="006D5429">
        <w:t>.: с. 23–24 (9 назв.). (Шифр А2018–21)</w:t>
      </w:r>
    </w:p>
    <w:p w:rsidR="006D5429" w:rsidRPr="006D5429" w:rsidRDefault="006D5429" w:rsidP="006D5429">
      <w:pPr>
        <w:pStyle w:val="a7"/>
      </w:pPr>
      <w:r w:rsidRPr="006D5429">
        <w:t>Экземпляры: всего: 1 -102КХ(1)</w:t>
      </w:r>
    </w:p>
    <w:p w:rsidR="006D5429" w:rsidRPr="006D5429" w:rsidRDefault="006D5429" w:rsidP="006D5429">
      <w:pPr>
        <w:pStyle w:val="20"/>
      </w:pPr>
      <w:r w:rsidRPr="006D5429">
        <w:rPr>
          <w:b/>
        </w:rPr>
        <w:t>33. Микроструктурная</w:t>
      </w:r>
      <w:r w:rsidRPr="006D5429">
        <w:t xml:space="preserve"> организация внутренних органов поросят при рахите : гистологический атлас : учебное пособие для вузов по специальности 36.05.01 Ветеринария (квалификация "ветер</w:t>
      </w:r>
      <w:r w:rsidRPr="006D5429">
        <w:t>и</w:t>
      </w:r>
      <w:r w:rsidRPr="006D5429">
        <w:t>нарный врач")/ </w:t>
      </w:r>
      <w:proofErr w:type="spellStart"/>
      <w:r w:rsidRPr="006D5429">
        <w:t>М-во</w:t>
      </w:r>
      <w:proofErr w:type="spellEnd"/>
      <w:r w:rsidRPr="006D5429">
        <w:t xml:space="preserve"> сел. </w:t>
      </w:r>
      <w:proofErr w:type="spellStart"/>
      <w:r w:rsidRPr="006D5429">
        <w:t>хоз-ва</w:t>
      </w:r>
      <w:proofErr w:type="spellEnd"/>
      <w:r w:rsidRPr="006D5429">
        <w:t xml:space="preserve"> Рос. Федерации,  Воронеж. </w:t>
      </w:r>
      <w:proofErr w:type="spellStart"/>
      <w:r w:rsidRPr="006D5429">
        <w:t>гос</w:t>
      </w:r>
      <w:proofErr w:type="spellEnd"/>
      <w:r w:rsidRPr="006D5429">
        <w:t xml:space="preserve">. </w:t>
      </w:r>
      <w:proofErr w:type="spellStart"/>
      <w:r w:rsidRPr="006D5429">
        <w:t>аграр</w:t>
      </w:r>
      <w:proofErr w:type="spellEnd"/>
      <w:r w:rsidRPr="006D5429">
        <w:t xml:space="preserve">. </w:t>
      </w:r>
      <w:proofErr w:type="spellStart"/>
      <w:r w:rsidRPr="006D5429">
        <w:t>ун</w:t>
      </w:r>
      <w:r w:rsidRPr="006D5429">
        <w:noBreakHyphen/>
        <w:t>т</w:t>
      </w:r>
      <w:proofErr w:type="spellEnd"/>
      <w:r w:rsidRPr="006D5429">
        <w:t xml:space="preserve"> им. императора Петра I,  Дон. </w:t>
      </w:r>
      <w:proofErr w:type="spellStart"/>
      <w:r w:rsidRPr="006D5429">
        <w:t>гос</w:t>
      </w:r>
      <w:proofErr w:type="spellEnd"/>
      <w:r w:rsidRPr="006D5429">
        <w:t xml:space="preserve">. </w:t>
      </w:r>
      <w:proofErr w:type="spellStart"/>
      <w:r w:rsidRPr="006D5429">
        <w:t>аграр</w:t>
      </w:r>
      <w:proofErr w:type="spellEnd"/>
      <w:r w:rsidRPr="006D5429">
        <w:t xml:space="preserve">. </w:t>
      </w:r>
      <w:proofErr w:type="spellStart"/>
      <w:r w:rsidRPr="006D5429">
        <w:t>ун</w:t>
      </w:r>
      <w:r w:rsidRPr="006D5429">
        <w:noBreakHyphen/>
        <w:t>т</w:t>
      </w:r>
      <w:proofErr w:type="spellEnd"/>
      <w:r w:rsidRPr="006D5429">
        <w:t xml:space="preserve">; [сост.: С. М. Сулейманов и др.]. –Воронеж: [ВГАУ],  2016. –97 с.: </w:t>
      </w:r>
      <w:proofErr w:type="spellStart"/>
      <w:r w:rsidRPr="006D5429">
        <w:t>цв</w:t>
      </w:r>
      <w:proofErr w:type="spellEnd"/>
      <w:r w:rsidRPr="006D5429">
        <w:t>. ил.; 29 см. –</w:t>
      </w:r>
      <w:proofErr w:type="spellStart"/>
      <w:r w:rsidRPr="006D5429">
        <w:t>Библиогр</w:t>
      </w:r>
      <w:proofErr w:type="spellEnd"/>
      <w:r w:rsidRPr="006D5429">
        <w:t>.: с. 96–97 (26 назв.). (Шифр Е2018–40)</w:t>
      </w:r>
    </w:p>
    <w:p w:rsidR="006D5429" w:rsidRPr="006D5429" w:rsidRDefault="006D5429" w:rsidP="006D5429">
      <w:pPr>
        <w:pStyle w:val="a7"/>
      </w:pPr>
      <w:r w:rsidRPr="006D5429">
        <w:t>Экземпляры: всего: 1 -102КХ(1)</w:t>
      </w:r>
    </w:p>
    <w:p w:rsidR="006D5429" w:rsidRPr="006D5429" w:rsidRDefault="006D5429" w:rsidP="006D5429">
      <w:pPr>
        <w:pStyle w:val="20"/>
      </w:pPr>
      <w:r w:rsidRPr="006D5429">
        <w:rPr>
          <w:b/>
        </w:rPr>
        <w:t>34. Санитарно-бактериологический</w:t>
      </w:r>
      <w:r w:rsidRPr="006D5429">
        <w:t xml:space="preserve"> мониторинг объектов животноводства : монография/ А. А. Новицкий,  В. И. Плешакова,  Н. А. Лещева [и др.]; </w:t>
      </w:r>
      <w:proofErr w:type="spellStart"/>
      <w:r w:rsidRPr="006D5429">
        <w:t>М-во</w:t>
      </w:r>
      <w:proofErr w:type="spellEnd"/>
      <w:r w:rsidRPr="006D5429">
        <w:t xml:space="preserve"> сел. </w:t>
      </w:r>
      <w:proofErr w:type="spellStart"/>
      <w:r w:rsidRPr="006D5429">
        <w:t>хоз-ва</w:t>
      </w:r>
      <w:proofErr w:type="spellEnd"/>
      <w:r w:rsidRPr="006D5429">
        <w:t xml:space="preserve"> Рос. Федерации,  Омский </w:t>
      </w:r>
      <w:proofErr w:type="spellStart"/>
      <w:r w:rsidRPr="006D5429">
        <w:t>гос</w:t>
      </w:r>
      <w:proofErr w:type="spellEnd"/>
      <w:r w:rsidRPr="006D5429">
        <w:t xml:space="preserve">. </w:t>
      </w:r>
      <w:proofErr w:type="spellStart"/>
      <w:r w:rsidRPr="006D5429">
        <w:t>аграр</w:t>
      </w:r>
      <w:proofErr w:type="spellEnd"/>
      <w:r w:rsidRPr="006D5429">
        <w:t xml:space="preserve">. </w:t>
      </w:r>
      <w:proofErr w:type="spellStart"/>
      <w:r w:rsidRPr="006D5429">
        <w:t>ун</w:t>
      </w:r>
      <w:r w:rsidRPr="006D5429">
        <w:noBreakHyphen/>
        <w:t>т</w:t>
      </w:r>
      <w:proofErr w:type="spellEnd"/>
      <w:r w:rsidRPr="006D5429">
        <w:t xml:space="preserve"> им. П. А. Столыпина. –Омск: ЛИТЕРА,  2018. –175 с.: ил.; 21 см. –</w:t>
      </w:r>
      <w:proofErr w:type="spellStart"/>
      <w:r w:rsidRPr="006D5429">
        <w:t>Библиогр</w:t>
      </w:r>
      <w:proofErr w:type="spellEnd"/>
      <w:r w:rsidRPr="006D5429">
        <w:t>.: с. 150–174 (304 назв.). (Шифр Г2018–291)</w:t>
      </w:r>
    </w:p>
    <w:p w:rsidR="006D5429" w:rsidRPr="006D5429" w:rsidRDefault="006D5429" w:rsidP="006D5429">
      <w:pPr>
        <w:pStyle w:val="a7"/>
      </w:pPr>
      <w:r w:rsidRPr="006D5429">
        <w:t>Экземпляры: всего: 1 -102КХ(1)</w:t>
      </w:r>
    </w:p>
    <w:p w:rsidR="006D5429" w:rsidRPr="006D5429" w:rsidRDefault="006D5429" w:rsidP="006D5429">
      <w:pPr>
        <w:pStyle w:val="2"/>
      </w:pPr>
      <w:bookmarkStart w:id="31" w:name="_Toc514254637"/>
      <w:r w:rsidRPr="006D5429">
        <w:t>Механизация и электрификация сельского хозяйства</w:t>
      </w:r>
      <w:bookmarkEnd w:id="31"/>
    </w:p>
    <w:p w:rsidR="006D5429" w:rsidRPr="006D5429" w:rsidRDefault="006D5429" w:rsidP="006D5429">
      <w:pPr>
        <w:pStyle w:val="20"/>
      </w:pPr>
      <w:r w:rsidRPr="006D5429">
        <w:rPr>
          <w:b/>
        </w:rPr>
        <w:t xml:space="preserve">35. Галкин  В. Д. </w:t>
      </w:r>
      <w:r w:rsidRPr="006D5429">
        <w:t xml:space="preserve">Сепарация семян в </w:t>
      </w:r>
      <w:proofErr w:type="spellStart"/>
      <w:r w:rsidRPr="006D5429">
        <w:t>вибропневмоожиженном</w:t>
      </w:r>
      <w:proofErr w:type="spellEnd"/>
      <w:r w:rsidRPr="006D5429">
        <w:t xml:space="preserve"> слое: технология,  техника,  и</w:t>
      </w:r>
      <w:r w:rsidRPr="006D5429">
        <w:t>с</w:t>
      </w:r>
      <w:r w:rsidRPr="006D5429">
        <w:t xml:space="preserve">пользование : монография/ В. Д. Галкин,  В. А. </w:t>
      </w:r>
      <w:proofErr w:type="spellStart"/>
      <w:r w:rsidRPr="006D5429">
        <w:t>Хандриков</w:t>
      </w:r>
      <w:proofErr w:type="spellEnd"/>
      <w:r w:rsidRPr="006D5429">
        <w:t xml:space="preserve">,  А. А. </w:t>
      </w:r>
      <w:proofErr w:type="spellStart"/>
      <w:r w:rsidRPr="006D5429">
        <w:t>Хавыев</w:t>
      </w:r>
      <w:proofErr w:type="spellEnd"/>
      <w:r w:rsidRPr="006D5429">
        <w:t>; под общ. ред. В. Д. Галк</w:t>
      </w:r>
      <w:r w:rsidRPr="006D5429">
        <w:t>и</w:t>
      </w:r>
      <w:r w:rsidRPr="006D5429">
        <w:t xml:space="preserve">на; </w:t>
      </w:r>
      <w:proofErr w:type="spellStart"/>
      <w:r w:rsidRPr="006D5429">
        <w:t>М-во</w:t>
      </w:r>
      <w:proofErr w:type="spellEnd"/>
      <w:r w:rsidRPr="006D5429">
        <w:t xml:space="preserve"> сел. </w:t>
      </w:r>
      <w:proofErr w:type="spellStart"/>
      <w:r w:rsidRPr="006D5429">
        <w:t>хоз-ва</w:t>
      </w:r>
      <w:proofErr w:type="spellEnd"/>
      <w:r w:rsidRPr="006D5429">
        <w:t xml:space="preserve"> Рос. Федерации,  </w:t>
      </w:r>
      <w:proofErr w:type="spellStart"/>
      <w:r w:rsidRPr="006D5429">
        <w:t>Перм</w:t>
      </w:r>
      <w:proofErr w:type="spellEnd"/>
      <w:r w:rsidRPr="006D5429">
        <w:t xml:space="preserve">. </w:t>
      </w:r>
      <w:proofErr w:type="spellStart"/>
      <w:r w:rsidRPr="006D5429">
        <w:t>гос</w:t>
      </w:r>
      <w:proofErr w:type="spellEnd"/>
      <w:r w:rsidRPr="006D5429">
        <w:t xml:space="preserve">. </w:t>
      </w:r>
      <w:proofErr w:type="spellStart"/>
      <w:r w:rsidRPr="006D5429">
        <w:t>аграр.-технол</w:t>
      </w:r>
      <w:proofErr w:type="spellEnd"/>
      <w:r w:rsidRPr="006D5429">
        <w:t xml:space="preserve">. </w:t>
      </w:r>
      <w:proofErr w:type="spellStart"/>
      <w:r w:rsidRPr="006D5429">
        <w:t>ун</w:t>
      </w:r>
      <w:r w:rsidRPr="006D5429">
        <w:noBreakHyphen/>
        <w:t>т</w:t>
      </w:r>
      <w:proofErr w:type="spellEnd"/>
      <w:r w:rsidRPr="006D5429">
        <w:t xml:space="preserve"> им. Д. Н. Прянишникова. –Пермь: </w:t>
      </w:r>
      <w:proofErr w:type="spellStart"/>
      <w:r w:rsidRPr="006D5429">
        <w:t>Прокростъ</w:t>
      </w:r>
      <w:proofErr w:type="spellEnd"/>
      <w:r w:rsidRPr="006D5429">
        <w:t>,  2017. –170 с.: ил. +Прил.: с. 164–167. –</w:t>
      </w:r>
      <w:proofErr w:type="spellStart"/>
      <w:r w:rsidRPr="006D5429">
        <w:t>Библиогр</w:t>
      </w:r>
      <w:proofErr w:type="spellEnd"/>
      <w:r w:rsidRPr="006D5429">
        <w:t>.: с. 156–163. (Шифр Е2018–47)</w:t>
      </w:r>
    </w:p>
    <w:p w:rsidR="006D5429" w:rsidRPr="006D5429" w:rsidRDefault="006D5429" w:rsidP="006D5429">
      <w:pPr>
        <w:pStyle w:val="a7"/>
      </w:pPr>
      <w:r w:rsidRPr="006D5429">
        <w:t>Экземпляры: всего: 1 -102КХ(1)</w:t>
      </w:r>
    </w:p>
    <w:p w:rsidR="006D5429" w:rsidRPr="006D5429" w:rsidRDefault="006D5429" w:rsidP="006D5429">
      <w:pPr>
        <w:pStyle w:val="20"/>
      </w:pPr>
      <w:r w:rsidRPr="006D5429">
        <w:rPr>
          <w:b/>
        </w:rPr>
        <w:t xml:space="preserve">36. Пирогов  С. П. </w:t>
      </w:r>
      <w:r w:rsidRPr="006D5429">
        <w:t xml:space="preserve">Применение манометрических трубчатых пружин в сельскохозяйственной технике : монография/ С. П. Пирогов,  А. Ю. Чуба; </w:t>
      </w:r>
      <w:proofErr w:type="spellStart"/>
      <w:r w:rsidRPr="006D5429">
        <w:t>М-во</w:t>
      </w:r>
      <w:proofErr w:type="spellEnd"/>
      <w:r w:rsidRPr="006D5429">
        <w:t xml:space="preserve"> сел. </w:t>
      </w:r>
      <w:proofErr w:type="spellStart"/>
      <w:r w:rsidRPr="006D5429">
        <w:t>хоз-ва</w:t>
      </w:r>
      <w:proofErr w:type="spellEnd"/>
      <w:r w:rsidRPr="006D5429">
        <w:t xml:space="preserve"> Рос. Федерации,  </w:t>
      </w:r>
      <w:proofErr w:type="spellStart"/>
      <w:r w:rsidRPr="006D5429">
        <w:t>Гос</w:t>
      </w:r>
      <w:proofErr w:type="spellEnd"/>
      <w:r w:rsidRPr="006D5429">
        <w:t xml:space="preserve">. </w:t>
      </w:r>
      <w:proofErr w:type="spellStart"/>
      <w:r w:rsidRPr="006D5429">
        <w:t>аграр</w:t>
      </w:r>
      <w:proofErr w:type="spellEnd"/>
      <w:r w:rsidRPr="006D5429">
        <w:t xml:space="preserve">. </w:t>
      </w:r>
      <w:proofErr w:type="spellStart"/>
      <w:r w:rsidRPr="006D5429">
        <w:t>ун</w:t>
      </w:r>
      <w:r w:rsidRPr="006D5429">
        <w:noBreakHyphen/>
        <w:t>т</w:t>
      </w:r>
      <w:proofErr w:type="spellEnd"/>
      <w:r w:rsidRPr="006D5429">
        <w:t xml:space="preserve"> Сев. Зауралья. –Тюмень: Вектор Бук,  2017. –84 с.: ил.; 21 см. –</w:t>
      </w:r>
      <w:proofErr w:type="spellStart"/>
      <w:r w:rsidRPr="006D5429">
        <w:t>Библиогр</w:t>
      </w:r>
      <w:proofErr w:type="spellEnd"/>
      <w:r w:rsidRPr="006D5429">
        <w:t>.: с. 79–84 (81 назв.). (Шифр Г2018–340)</w:t>
      </w:r>
    </w:p>
    <w:p w:rsidR="006D5429" w:rsidRPr="006D5429" w:rsidRDefault="006D5429" w:rsidP="006D5429">
      <w:pPr>
        <w:pStyle w:val="a7"/>
      </w:pPr>
      <w:r w:rsidRPr="006D5429">
        <w:t>Экземпляры: всего: 1 -102КХ(1)</w:t>
      </w:r>
    </w:p>
    <w:p w:rsidR="006D5429" w:rsidRPr="006D5429" w:rsidRDefault="006D5429" w:rsidP="006D5429">
      <w:pPr>
        <w:pStyle w:val="20"/>
      </w:pPr>
      <w:r w:rsidRPr="006D5429">
        <w:rPr>
          <w:b/>
        </w:rPr>
        <w:t>37. Стрижка</w:t>
      </w:r>
      <w:r w:rsidRPr="006D5429">
        <w:t xml:space="preserve"> овец / [Н. П. </w:t>
      </w:r>
      <w:proofErr w:type="spellStart"/>
      <w:r w:rsidRPr="006D5429">
        <w:t>Алексенко</w:t>
      </w:r>
      <w:proofErr w:type="spellEnd"/>
      <w:r w:rsidRPr="006D5429">
        <w:t xml:space="preserve">,  А. М. Семенихин,  Н. В. Пономаренко и др.]; под ред. д-ра </w:t>
      </w:r>
      <w:proofErr w:type="spellStart"/>
      <w:r w:rsidRPr="006D5429">
        <w:t>техн</w:t>
      </w:r>
      <w:proofErr w:type="spellEnd"/>
      <w:r w:rsidRPr="006D5429">
        <w:t xml:space="preserve">. наук  Н. П. </w:t>
      </w:r>
      <w:proofErr w:type="spellStart"/>
      <w:r w:rsidRPr="006D5429">
        <w:t>Алексенко</w:t>
      </w:r>
      <w:proofErr w:type="spellEnd"/>
      <w:r w:rsidRPr="006D5429">
        <w:t xml:space="preserve">; </w:t>
      </w:r>
      <w:proofErr w:type="spellStart"/>
      <w:r w:rsidRPr="006D5429">
        <w:t>М-во</w:t>
      </w:r>
      <w:proofErr w:type="spellEnd"/>
      <w:r w:rsidRPr="006D5429">
        <w:t xml:space="preserve"> сел. </w:t>
      </w:r>
      <w:proofErr w:type="spellStart"/>
      <w:r w:rsidRPr="006D5429">
        <w:t>хоз-ва</w:t>
      </w:r>
      <w:proofErr w:type="spellEnd"/>
      <w:r w:rsidRPr="006D5429">
        <w:t xml:space="preserve"> Рос. Федерации,  Департамент </w:t>
      </w:r>
      <w:proofErr w:type="spellStart"/>
      <w:r w:rsidRPr="006D5429">
        <w:t>науч.-технол</w:t>
      </w:r>
      <w:proofErr w:type="spellEnd"/>
      <w:r w:rsidRPr="006D5429">
        <w:t xml:space="preserve">. политики и образования,  Дон. </w:t>
      </w:r>
      <w:proofErr w:type="spellStart"/>
      <w:r w:rsidRPr="006D5429">
        <w:t>гос</w:t>
      </w:r>
      <w:proofErr w:type="spellEnd"/>
      <w:r w:rsidRPr="006D5429">
        <w:t xml:space="preserve">. </w:t>
      </w:r>
      <w:proofErr w:type="spellStart"/>
      <w:r w:rsidRPr="006D5429">
        <w:t>аграр</w:t>
      </w:r>
      <w:proofErr w:type="spellEnd"/>
      <w:r w:rsidRPr="006D5429">
        <w:t xml:space="preserve">. </w:t>
      </w:r>
      <w:proofErr w:type="spellStart"/>
      <w:r w:rsidRPr="006D5429">
        <w:t>ун</w:t>
      </w:r>
      <w:r w:rsidRPr="006D5429">
        <w:noBreakHyphen/>
        <w:t>т</w:t>
      </w:r>
      <w:proofErr w:type="spellEnd"/>
      <w:r w:rsidRPr="006D5429">
        <w:t xml:space="preserve">,  </w:t>
      </w:r>
      <w:proofErr w:type="spellStart"/>
      <w:r w:rsidRPr="006D5429">
        <w:t>Азово-Черномор</w:t>
      </w:r>
      <w:proofErr w:type="spellEnd"/>
      <w:r w:rsidRPr="006D5429">
        <w:t xml:space="preserve">. инженер. </w:t>
      </w:r>
      <w:proofErr w:type="spellStart"/>
      <w:r w:rsidRPr="006D5429">
        <w:t>ин</w:t>
      </w:r>
      <w:r w:rsidRPr="006D5429">
        <w:noBreakHyphen/>
        <w:t>т</w:t>
      </w:r>
      <w:proofErr w:type="spellEnd"/>
      <w:r w:rsidRPr="006D5429">
        <w:t xml:space="preserve"> –фил. Дон. </w:t>
      </w:r>
      <w:proofErr w:type="spellStart"/>
      <w:r w:rsidRPr="006D5429">
        <w:t>гос</w:t>
      </w:r>
      <w:proofErr w:type="spellEnd"/>
      <w:r w:rsidRPr="006D5429">
        <w:t xml:space="preserve">. </w:t>
      </w:r>
      <w:proofErr w:type="spellStart"/>
      <w:r w:rsidRPr="006D5429">
        <w:t>аграр</w:t>
      </w:r>
      <w:proofErr w:type="spellEnd"/>
      <w:r w:rsidRPr="006D5429">
        <w:t xml:space="preserve">. </w:t>
      </w:r>
      <w:proofErr w:type="spellStart"/>
      <w:r w:rsidRPr="006D5429">
        <w:t>ун</w:t>
      </w:r>
      <w:r w:rsidRPr="006D5429">
        <w:noBreakHyphen/>
        <w:t>т</w:t>
      </w:r>
      <w:proofErr w:type="spellEnd"/>
      <w:r w:rsidRPr="006D5429">
        <w:t>. –Зерноград [Рост. обл.]: [АЧИИ],  2017. –217 с.: ил.; 21 см. –</w:t>
      </w:r>
      <w:proofErr w:type="spellStart"/>
      <w:r w:rsidRPr="006D5429">
        <w:t>Библиогр</w:t>
      </w:r>
      <w:proofErr w:type="spellEnd"/>
      <w:r w:rsidRPr="006D5429">
        <w:t>.: с. 207–215 (86 назв.). (Шифр Г2018–333)</w:t>
      </w:r>
    </w:p>
    <w:p w:rsidR="006D5429" w:rsidRPr="006D5429" w:rsidRDefault="006D5429" w:rsidP="006D5429">
      <w:pPr>
        <w:pStyle w:val="a7"/>
      </w:pPr>
      <w:r w:rsidRPr="006D5429">
        <w:t>Экземпляры: всего: 1 -102КХ(1)</w:t>
      </w:r>
    </w:p>
    <w:p w:rsidR="006D5429" w:rsidRPr="006D5429" w:rsidRDefault="006D5429" w:rsidP="006D5429">
      <w:pPr>
        <w:pStyle w:val="20"/>
      </w:pPr>
      <w:r w:rsidRPr="006D5429">
        <w:rPr>
          <w:b/>
        </w:rPr>
        <w:t>38. Эксплуатация</w:t>
      </w:r>
      <w:r w:rsidRPr="006D5429">
        <w:t xml:space="preserve"> автотракторной и сельскохозяйственной техники: опыт,  проблемы,  иннов</w:t>
      </w:r>
      <w:r w:rsidRPr="006D5429">
        <w:t>а</w:t>
      </w:r>
      <w:r w:rsidRPr="006D5429">
        <w:t>ции,  перспективы : III Международная научно-практическая конференция,  26–27 октября 2017 г. : сборник статей/ </w:t>
      </w:r>
      <w:proofErr w:type="spellStart"/>
      <w:r w:rsidRPr="006D5429">
        <w:t>М-во</w:t>
      </w:r>
      <w:proofErr w:type="spellEnd"/>
      <w:r w:rsidRPr="006D5429">
        <w:t xml:space="preserve"> сел. </w:t>
      </w:r>
      <w:proofErr w:type="spellStart"/>
      <w:r w:rsidRPr="006D5429">
        <w:t>хоз-ва</w:t>
      </w:r>
      <w:proofErr w:type="spellEnd"/>
      <w:r w:rsidRPr="006D5429">
        <w:t xml:space="preserve"> Рос. Федерации,  </w:t>
      </w:r>
      <w:proofErr w:type="spellStart"/>
      <w:r w:rsidRPr="006D5429">
        <w:t>М-во</w:t>
      </w:r>
      <w:proofErr w:type="spellEnd"/>
      <w:r w:rsidRPr="006D5429">
        <w:t xml:space="preserve"> сел. </w:t>
      </w:r>
      <w:proofErr w:type="spellStart"/>
      <w:r w:rsidRPr="006D5429">
        <w:t>хоз-ва</w:t>
      </w:r>
      <w:proofErr w:type="spellEnd"/>
      <w:r w:rsidRPr="006D5429">
        <w:t xml:space="preserve"> </w:t>
      </w:r>
      <w:proofErr w:type="spellStart"/>
      <w:r w:rsidRPr="006D5429">
        <w:t>Пенз</w:t>
      </w:r>
      <w:proofErr w:type="spellEnd"/>
      <w:r w:rsidRPr="006D5429">
        <w:t xml:space="preserve">. обл.,  </w:t>
      </w:r>
      <w:proofErr w:type="spellStart"/>
      <w:r w:rsidRPr="006D5429">
        <w:t>Пенз</w:t>
      </w:r>
      <w:proofErr w:type="spellEnd"/>
      <w:r w:rsidRPr="006D5429">
        <w:t xml:space="preserve">. </w:t>
      </w:r>
      <w:proofErr w:type="spellStart"/>
      <w:r w:rsidRPr="006D5429">
        <w:t>гос</w:t>
      </w:r>
      <w:proofErr w:type="spellEnd"/>
      <w:r w:rsidRPr="006D5429">
        <w:t xml:space="preserve">. </w:t>
      </w:r>
      <w:proofErr w:type="spellStart"/>
      <w:r w:rsidRPr="006D5429">
        <w:t>аграр</w:t>
      </w:r>
      <w:proofErr w:type="spellEnd"/>
      <w:r w:rsidRPr="006D5429">
        <w:t xml:space="preserve">. </w:t>
      </w:r>
      <w:proofErr w:type="spellStart"/>
      <w:r w:rsidRPr="006D5429">
        <w:t>ун</w:t>
      </w:r>
      <w:r w:rsidRPr="006D5429">
        <w:noBreakHyphen/>
        <w:t>т</w:t>
      </w:r>
      <w:proofErr w:type="spellEnd"/>
      <w:r w:rsidRPr="006D5429">
        <w:t xml:space="preserve">,  Межотраслевой </w:t>
      </w:r>
      <w:proofErr w:type="spellStart"/>
      <w:r w:rsidRPr="006D5429">
        <w:t>науч.-информ</w:t>
      </w:r>
      <w:proofErr w:type="spellEnd"/>
      <w:r w:rsidRPr="006D5429">
        <w:t xml:space="preserve">. центр,  </w:t>
      </w:r>
      <w:proofErr w:type="spellStart"/>
      <w:r w:rsidRPr="006D5429">
        <w:t>Укр</w:t>
      </w:r>
      <w:proofErr w:type="spellEnd"/>
      <w:r w:rsidRPr="006D5429">
        <w:t xml:space="preserve">. </w:t>
      </w:r>
      <w:proofErr w:type="spellStart"/>
      <w:r w:rsidRPr="006D5429">
        <w:t>науч.-исслед</w:t>
      </w:r>
      <w:proofErr w:type="spellEnd"/>
      <w:r w:rsidRPr="006D5429">
        <w:t xml:space="preserve">. </w:t>
      </w:r>
      <w:proofErr w:type="spellStart"/>
      <w:r w:rsidRPr="006D5429">
        <w:t>ин</w:t>
      </w:r>
      <w:r w:rsidRPr="006D5429">
        <w:noBreakHyphen/>
        <w:t>т</w:t>
      </w:r>
      <w:proofErr w:type="spellEnd"/>
      <w:r w:rsidRPr="006D5429">
        <w:t xml:space="preserve"> прогнозирования и испытания техники и технологий для  с.-х. пр-ва им. Л. Погорелого; [орг. ком. </w:t>
      </w:r>
      <w:proofErr w:type="spellStart"/>
      <w:r w:rsidRPr="006D5429">
        <w:t>конф</w:t>
      </w:r>
      <w:proofErr w:type="spellEnd"/>
      <w:r w:rsidRPr="006D5429">
        <w:t>.: А. П. Уханов (пред.) и др.]. –Пенза: [РИО ПГАУ],  2017. –179 с.: ил.; 21 см. –Рез. ст. на англ. яз. –</w:t>
      </w:r>
      <w:proofErr w:type="spellStart"/>
      <w:r w:rsidRPr="006D5429">
        <w:t>Библиогр</w:t>
      </w:r>
      <w:proofErr w:type="spellEnd"/>
      <w:r w:rsidRPr="006D5429">
        <w:t>. в конце ст. (Шифр Г2018–331)</w:t>
      </w:r>
    </w:p>
    <w:p w:rsidR="006D5429" w:rsidRPr="006D5429" w:rsidRDefault="006D5429" w:rsidP="006D5429">
      <w:pPr>
        <w:pStyle w:val="a7"/>
      </w:pPr>
      <w:r w:rsidRPr="006D5429">
        <w:t>Экземпляры: всего: 1 -102КХ(1)</w:t>
      </w:r>
    </w:p>
    <w:p w:rsidR="006D5429" w:rsidRPr="006D5429" w:rsidRDefault="006D5429" w:rsidP="006D5429">
      <w:pPr>
        <w:pStyle w:val="2"/>
      </w:pPr>
      <w:bookmarkStart w:id="32" w:name="_Toc514254638"/>
      <w:r w:rsidRPr="006D5429">
        <w:lastRenderedPageBreak/>
        <w:t>Охрана окружающей среды в сельском хозяйстве</w:t>
      </w:r>
      <w:bookmarkEnd w:id="32"/>
    </w:p>
    <w:p w:rsidR="006D5429" w:rsidRPr="006D5429" w:rsidRDefault="006D5429" w:rsidP="006D5429">
      <w:pPr>
        <w:pStyle w:val="20"/>
      </w:pPr>
      <w:r w:rsidRPr="006D5429">
        <w:rPr>
          <w:b/>
        </w:rPr>
        <w:t xml:space="preserve">39. Малахова  Е. С. </w:t>
      </w:r>
      <w:proofErr w:type="spellStart"/>
      <w:r w:rsidRPr="006D5429">
        <w:t>Газоустойчивость</w:t>
      </w:r>
      <w:proofErr w:type="spellEnd"/>
      <w:r w:rsidRPr="006D5429">
        <w:t xml:space="preserve"> и аккумуляционная способность растений в техногенной среде нефтехимических предприятий Западной Сибири (На примере ОАО "</w:t>
      </w:r>
      <w:proofErr w:type="spellStart"/>
      <w:r w:rsidRPr="006D5429">
        <w:t>Техуглерод</w:t>
      </w:r>
      <w:proofErr w:type="spellEnd"/>
      <w:r w:rsidRPr="006D5429">
        <w:t>") : автореф</w:t>
      </w:r>
      <w:r w:rsidRPr="006D5429">
        <w:t>е</w:t>
      </w:r>
      <w:r w:rsidRPr="006D5429">
        <w:t xml:space="preserve">рат </w:t>
      </w:r>
      <w:proofErr w:type="spellStart"/>
      <w:r w:rsidRPr="006D5429">
        <w:t>дис</w:t>
      </w:r>
      <w:proofErr w:type="spellEnd"/>
      <w:r w:rsidRPr="006D5429">
        <w:t xml:space="preserve">… канд. биол. наук : специальность 03.00.16/ Е. С. Малахова; [Омский </w:t>
      </w:r>
      <w:proofErr w:type="spellStart"/>
      <w:r w:rsidRPr="006D5429">
        <w:t>гос</w:t>
      </w:r>
      <w:proofErr w:type="spellEnd"/>
      <w:r w:rsidRPr="006D5429">
        <w:t xml:space="preserve">. </w:t>
      </w:r>
      <w:proofErr w:type="spellStart"/>
      <w:r w:rsidRPr="006D5429">
        <w:t>пед</w:t>
      </w:r>
      <w:proofErr w:type="spellEnd"/>
      <w:r w:rsidRPr="006D5429">
        <w:t xml:space="preserve">. </w:t>
      </w:r>
      <w:proofErr w:type="spellStart"/>
      <w:r w:rsidRPr="006D5429">
        <w:t>ун</w:t>
      </w:r>
      <w:r w:rsidRPr="006D5429">
        <w:noBreakHyphen/>
        <w:t>т</w:t>
      </w:r>
      <w:proofErr w:type="spellEnd"/>
      <w:r w:rsidRPr="006D5429">
        <w:t>]. –Омск,  2004. –18 с.: ил.; 20 см. –</w:t>
      </w:r>
      <w:proofErr w:type="spellStart"/>
      <w:r w:rsidRPr="006D5429">
        <w:t>Библиогр</w:t>
      </w:r>
      <w:proofErr w:type="spellEnd"/>
      <w:r w:rsidRPr="006D5429">
        <w:t>.: с. 18–19 (5 назв.). (Шифр А2018–25)</w:t>
      </w:r>
    </w:p>
    <w:p w:rsidR="006D5429" w:rsidRPr="006D5429" w:rsidRDefault="006D5429" w:rsidP="006D5429">
      <w:pPr>
        <w:pStyle w:val="a7"/>
      </w:pPr>
      <w:r w:rsidRPr="006D5429">
        <w:t>Экземпляры: всего: 1 -102КХ(1)</w:t>
      </w:r>
    </w:p>
    <w:p w:rsidR="006D5429" w:rsidRPr="006D5429" w:rsidRDefault="006D5429" w:rsidP="006D5429">
      <w:pPr>
        <w:pStyle w:val="1"/>
      </w:pPr>
      <w:bookmarkStart w:id="33" w:name="_Toc514254639"/>
      <w:r w:rsidRPr="006D5429">
        <w:t>Лесное хозяйство</w:t>
      </w:r>
      <w:bookmarkEnd w:id="33"/>
    </w:p>
    <w:p w:rsidR="006D5429" w:rsidRPr="006D5429" w:rsidRDefault="006D5429" w:rsidP="006D5429">
      <w:pPr>
        <w:pStyle w:val="20"/>
      </w:pPr>
      <w:r w:rsidRPr="006D5429">
        <w:rPr>
          <w:b/>
        </w:rPr>
        <w:t>40. Актуальные</w:t>
      </w:r>
      <w:r w:rsidRPr="006D5429">
        <w:t xml:space="preserve"> проблемы развития лесного комплекса : материалы Международной научно-технической конференции,  6–7 декабря 2016 г./ </w:t>
      </w:r>
      <w:proofErr w:type="spellStart"/>
      <w:r w:rsidRPr="006D5429">
        <w:t>М-во</w:t>
      </w:r>
      <w:proofErr w:type="spellEnd"/>
      <w:r w:rsidRPr="006D5429">
        <w:t xml:space="preserve"> образования и науки Рос. Федерации,  Прав</w:t>
      </w:r>
      <w:r w:rsidRPr="006D5429">
        <w:t>и</w:t>
      </w:r>
      <w:r w:rsidRPr="006D5429">
        <w:t xml:space="preserve">тельство </w:t>
      </w:r>
      <w:proofErr w:type="spellStart"/>
      <w:r w:rsidRPr="006D5429">
        <w:t>Волог</w:t>
      </w:r>
      <w:proofErr w:type="spellEnd"/>
      <w:r w:rsidRPr="006D5429">
        <w:t xml:space="preserve">. обл.,  Департамент лес. комплекса </w:t>
      </w:r>
      <w:proofErr w:type="spellStart"/>
      <w:r w:rsidRPr="006D5429">
        <w:t>Волог</w:t>
      </w:r>
      <w:proofErr w:type="spellEnd"/>
      <w:r w:rsidRPr="006D5429">
        <w:t xml:space="preserve">. обл.,  </w:t>
      </w:r>
      <w:proofErr w:type="spellStart"/>
      <w:r w:rsidRPr="006D5429">
        <w:t>Волог</w:t>
      </w:r>
      <w:proofErr w:type="spellEnd"/>
      <w:r w:rsidRPr="006D5429">
        <w:t xml:space="preserve">. </w:t>
      </w:r>
      <w:proofErr w:type="spellStart"/>
      <w:r w:rsidRPr="006D5429">
        <w:t>гос</w:t>
      </w:r>
      <w:proofErr w:type="spellEnd"/>
      <w:r w:rsidRPr="006D5429">
        <w:t xml:space="preserve">. </w:t>
      </w:r>
      <w:proofErr w:type="spellStart"/>
      <w:r w:rsidRPr="006D5429">
        <w:t>ун</w:t>
      </w:r>
      <w:r w:rsidRPr="006D5429">
        <w:noBreakHyphen/>
        <w:t>т</w:t>
      </w:r>
      <w:proofErr w:type="spellEnd"/>
      <w:r w:rsidRPr="006D5429">
        <w:t>; [</w:t>
      </w:r>
      <w:proofErr w:type="spellStart"/>
      <w:r w:rsidRPr="006D5429">
        <w:t>редкол</w:t>
      </w:r>
      <w:proofErr w:type="spellEnd"/>
      <w:r w:rsidRPr="006D5429">
        <w:t>.: Р. Б. Ма</w:t>
      </w:r>
      <w:r w:rsidRPr="006D5429">
        <w:t>р</w:t>
      </w:r>
      <w:r w:rsidRPr="006D5429">
        <w:t>ков,  А. А. Фролов,  отв. ред. Р. В. Дерягин]. –Вологда: [</w:t>
      </w:r>
      <w:proofErr w:type="spellStart"/>
      <w:r w:rsidRPr="006D5429">
        <w:t>ВоГУ</w:t>
      </w:r>
      <w:proofErr w:type="spellEnd"/>
      <w:r w:rsidRPr="006D5429">
        <w:t>],  2017. –165 с.: ил.; 29 см. –</w:t>
      </w:r>
      <w:proofErr w:type="spellStart"/>
      <w:r w:rsidRPr="006D5429">
        <w:t>Библиогр</w:t>
      </w:r>
      <w:proofErr w:type="spellEnd"/>
      <w:r w:rsidRPr="006D5429">
        <w:t xml:space="preserve">. в конце </w:t>
      </w:r>
      <w:proofErr w:type="spellStart"/>
      <w:r w:rsidRPr="006D5429">
        <w:t>докл</w:t>
      </w:r>
      <w:proofErr w:type="spellEnd"/>
      <w:r w:rsidRPr="006D5429">
        <w:t>. (Шифр Е2018–46)</w:t>
      </w:r>
    </w:p>
    <w:p w:rsidR="006D5429" w:rsidRPr="006D5429" w:rsidRDefault="006D5429" w:rsidP="006D5429">
      <w:pPr>
        <w:pStyle w:val="a7"/>
      </w:pPr>
      <w:r w:rsidRPr="006D5429">
        <w:t>Экземпляры: всего: 1 -102КХ(1)</w:t>
      </w:r>
    </w:p>
    <w:p w:rsidR="00554EB7" w:rsidRPr="00554EB7" w:rsidRDefault="00554EB7" w:rsidP="00554EB7">
      <w:pPr>
        <w:pStyle w:val="20"/>
      </w:pPr>
      <w:r w:rsidRPr="00554EB7">
        <w:rPr>
          <w:b/>
        </w:rPr>
        <w:t xml:space="preserve">41. Матвеева  Р. Н. </w:t>
      </w:r>
      <w:r w:rsidRPr="00554EB7">
        <w:t xml:space="preserve">Семенное и вегетативное размножение </w:t>
      </w:r>
      <w:proofErr w:type="spellStart"/>
      <w:r w:rsidRPr="00554EB7">
        <w:t>отселектированных</w:t>
      </w:r>
      <w:proofErr w:type="spellEnd"/>
      <w:r w:rsidRPr="00554EB7">
        <w:t xml:space="preserve"> деревьев сосны кедровой сибирской : монография/ Р. Н. Матвеева,  О. Ф. </w:t>
      </w:r>
      <w:proofErr w:type="spellStart"/>
      <w:r w:rsidRPr="00554EB7">
        <w:t>Буторова</w:t>
      </w:r>
      <w:proofErr w:type="spellEnd"/>
      <w:r w:rsidRPr="00554EB7">
        <w:t xml:space="preserve">,  Ю. Е. Щерба; </w:t>
      </w:r>
      <w:proofErr w:type="spellStart"/>
      <w:r w:rsidRPr="00554EB7">
        <w:t>М-во</w:t>
      </w:r>
      <w:proofErr w:type="spellEnd"/>
      <w:r w:rsidRPr="00554EB7">
        <w:t xml:space="preserve"> образования и науки Рос. Федерации,  </w:t>
      </w:r>
      <w:proofErr w:type="spellStart"/>
      <w:r w:rsidRPr="00554EB7">
        <w:t>Сиб</w:t>
      </w:r>
      <w:proofErr w:type="spellEnd"/>
      <w:r w:rsidRPr="00554EB7">
        <w:t xml:space="preserve">. </w:t>
      </w:r>
      <w:proofErr w:type="spellStart"/>
      <w:r w:rsidRPr="00554EB7">
        <w:t>гос</w:t>
      </w:r>
      <w:proofErr w:type="spellEnd"/>
      <w:r w:rsidRPr="00554EB7">
        <w:t xml:space="preserve">. </w:t>
      </w:r>
      <w:proofErr w:type="spellStart"/>
      <w:r w:rsidRPr="00554EB7">
        <w:t>технол</w:t>
      </w:r>
      <w:proofErr w:type="spellEnd"/>
      <w:r w:rsidRPr="00554EB7">
        <w:t xml:space="preserve">. </w:t>
      </w:r>
      <w:proofErr w:type="spellStart"/>
      <w:r w:rsidRPr="00554EB7">
        <w:t>ун</w:t>
      </w:r>
      <w:r w:rsidRPr="00554EB7">
        <w:noBreakHyphen/>
        <w:t>т</w:t>
      </w:r>
      <w:proofErr w:type="spellEnd"/>
      <w:r w:rsidRPr="00554EB7">
        <w:t>. –Красноярск: [</w:t>
      </w:r>
      <w:proofErr w:type="spellStart"/>
      <w:r w:rsidRPr="00554EB7">
        <w:t>СибГТУ</w:t>
      </w:r>
      <w:proofErr w:type="spellEnd"/>
      <w:r w:rsidRPr="00554EB7">
        <w:t xml:space="preserve">],  2016. –204 с.: ил.,  </w:t>
      </w:r>
      <w:proofErr w:type="spellStart"/>
      <w:r w:rsidRPr="00554EB7">
        <w:t>цв</w:t>
      </w:r>
      <w:proofErr w:type="spellEnd"/>
      <w:r w:rsidRPr="00554EB7">
        <w:t>. ил.; 20 см +Прил.: с. 144–202. –</w:t>
      </w:r>
      <w:proofErr w:type="spellStart"/>
      <w:r w:rsidRPr="00554EB7">
        <w:t>Библиогр</w:t>
      </w:r>
      <w:proofErr w:type="spellEnd"/>
      <w:r w:rsidRPr="00554EB7">
        <w:t>.: с. 123–143 (224 назв.). (Шифр Г2018–237)</w:t>
      </w:r>
    </w:p>
    <w:p w:rsidR="00554EB7" w:rsidRPr="00554EB7" w:rsidRDefault="00554EB7" w:rsidP="00554EB7">
      <w:pPr>
        <w:pStyle w:val="a7"/>
      </w:pPr>
      <w:r w:rsidRPr="00554EB7">
        <w:t>Экземпляры: всего: 1 -102КХ(1)</w:t>
      </w:r>
    </w:p>
    <w:p w:rsidR="00554EB7" w:rsidRPr="00554EB7" w:rsidRDefault="00554EB7" w:rsidP="00554EB7">
      <w:pPr>
        <w:pStyle w:val="1"/>
      </w:pPr>
      <w:bookmarkStart w:id="34" w:name="_Toc514254640"/>
      <w:r w:rsidRPr="00554EB7">
        <w:t>Рыбное хозяйство</w:t>
      </w:r>
      <w:bookmarkEnd w:id="34"/>
    </w:p>
    <w:p w:rsidR="00554EB7" w:rsidRPr="00554EB7" w:rsidRDefault="00554EB7" w:rsidP="00554EB7">
      <w:pPr>
        <w:pStyle w:val="20"/>
      </w:pPr>
      <w:r w:rsidRPr="00554EB7">
        <w:rPr>
          <w:b/>
        </w:rPr>
        <w:t>42. Рыболовство</w:t>
      </w:r>
      <w:r w:rsidRPr="00554EB7">
        <w:t> –</w:t>
      </w:r>
      <w:r w:rsidR="000330C8">
        <w:t xml:space="preserve"> </w:t>
      </w:r>
      <w:proofErr w:type="spellStart"/>
      <w:r w:rsidRPr="00554EB7">
        <w:t>аквакультура</w:t>
      </w:r>
      <w:proofErr w:type="spellEnd"/>
      <w:r w:rsidRPr="00554EB7">
        <w:t xml:space="preserve"> : материалы III Международной научно-технической конфере</w:t>
      </w:r>
      <w:r w:rsidRPr="00554EB7">
        <w:t>н</w:t>
      </w:r>
      <w:r w:rsidRPr="00554EB7">
        <w:t>ции студентов (Владивосток,  18–20 апреля 2017 года)/ </w:t>
      </w:r>
      <w:proofErr w:type="spellStart"/>
      <w:r w:rsidRPr="00554EB7">
        <w:t>Федер</w:t>
      </w:r>
      <w:proofErr w:type="spellEnd"/>
      <w:r w:rsidRPr="00554EB7">
        <w:t xml:space="preserve">. агентство по рыболовству,  </w:t>
      </w:r>
      <w:proofErr w:type="spellStart"/>
      <w:r w:rsidRPr="00554EB7">
        <w:t>Дальн</w:t>
      </w:r>
      <w:r w:rsidRPr="00554EB7">
        <w:t>е</w:t>
      </w:r>
      <w:r w:rsidRPr="00554EB7">
        <w:t>вост</w:t>
      </w:r>
      <w:proofErr w:type="spellEnd"/>
      <w:r w:rsidRPr="00554EB7">
        <w:t xml:space="preserve">. </w:t>
      </w:r>
      <w:proofErr w:type="spellStart"/>
      <w:r w:rsidRPr="00554EB7">
        <w:t>гос</w:t>
      </w:r>
      <w:proofErr w:type="spellEnd"/>
      <w:r w:rsidRPr="00554EB7">
        <w:t xml:space="preserve">. </w:t>
      </w:r>
      <w:proofErr w:type="spellStart"/>
      <w:r w:rsidRPr="00554EB7">
        <w:t>техн</w:t>
      </w:r>
      <w:proofErr w:type="spellEnd"/>
      <w:r w:rsidRPr="00554EB7">
        <w:t xml:space="preserve">. </w:t>
      </w:r>
      <w:proofErr w:type="spellStart"/>
      <w:r w:rsidRPr="00554EB7">
        <w:t>рыбохоз</w:t>
      </w:r>
      <w:proofErr w:type="spellEnd"/>
      <w:r w:rsidRPr="00554EB7">
        <w:t xml:space="preserve">. </w:t>
      </w:r>
      <w:proofErr w:type="spellStart"/>
      <w:r w:rsidRPr="00554EB7">
        <w:t>ун</w:t>
      </w:r>
      <w:r w:rsidRPr="00554EB7">
        <w:noBreakHyphen/>
        <w:t>т</w:t>
      </w:r>
      <w:proofErr w:type="spellEnd"/>
      <w:r w:rsidRPr="00554EB7">
        <w:t xml:space="preserve">; [орг. ком. </w:t>
      </w:r>
      <w:proofErr w:type="spellStart"/>
      <w:r w:rsidRPr="00554EB7">
        <w:t>конф</w:t>
      </w:r>
      <w:proofErr w:type="spellEnd"/>
      <w:r w:rsidRPr="00554EB7">
        <w:t xml:space="preserve">.: А. Н. Бойцов (пред.) и др.]. –Владивосток: </w:t>
      </w:r>
      <w:proofErr w:type="spellStart"/>
      <w:r w:rsidRPr="00554EB7">
        <w:t>Дальры</w:t>
      </w:r>
      <w:r w:rsidRPr="00554EB7">
        <w:t>б</w:t>
      </w:r>
      <w:r w:rsidRPr="00554EB7">
        <w:t>втуз</w:t>
      </w:r>
      <w:proofErr w:type="spellEnd"/>
      <w:r w:rsidRPr="00554EB7">
        <w:t xml:space="preserve">,  2017. –315 с.: ил.; 30 см. –Рез. </w:t>
      </w:r>
      <w:proofErr w:type="spellStart"/>
      <w:r w:rsidRPr="00554EB7">
        <w:t>докл</w:t>
      </w:r>
      <w:proofErr w:type="spellEnd"/>
      <w:r w:rsidRPr="00554EB7">
        <w:t>. на англ. яз. –</w:t>
      </w:r>
      <w:proofErr w:type="spellStart"/>
      <w:r w:rsidRPr="00554EB7">
        <w:t>Библиогр</w:t>
      </w:r>
      <w:proofErr w:type="spellEnd"/>
      <w:r w:rsidRPr="00554EB7">
        <w:t xml:space="preserve">. в конце </w:t>
      </w:r>
      <w:proofErr w:type="spellStart"/>
      <w:r w:rsidRPr="00554EB7">
        <w:t>докл</w:t>
      </w:r>
      <w:proofErr w:type="spellEnd"/>
      <w:r w:rsidRPr="00554EB7">
        <w:t>. (Шифр Е2018–42)</w:t>
      </w:r>
    </w:p>
    <w:p w:rsidR="00554EB7" w:rsidRPr="00554EB7" w:rsidRDefault="00554EB7" w:rsidP="00554EB7">
      <w:pPr>
        <w:pStyle w:val="a7"/>
      </w:pPr>
      <w:r w:rsidRPr="00554EB7">
        <w:t>Экземпляры: всего: 1 -102КХ(1)</w:t>
      </w:r>
    </w:p>
    <w:p w:rsidR="00554EB7" w:rsidRPr="00554EB7" w:rsidRDefault="00554EB7" w:rsidP="00554EB7">
      <w:pPr>
        <w:pStyle w:val="1"/>
      </w:pPr>
      <w:bookmarkStart w:id="35" w:name="_Toc514254641"/>
      <w:r w:rsidRPr="00554EB7">
        <w:t>Пищевая промышленность</w:t>
      </w:r>
      <w:bookmarkEnd w:id="35"/>
    </w:p>
    <w:p w:rsidR="00554EB7" w:rsidRPr="00554EB7" w:rsidRDefault="00554EB7" w:rsidP="00554EB7">
      <w:pPr>
        <w:pStyle w:val="20"/>
      </w:pPr>
      <w:r w:rsidRPr="00554EB7">
        <w:rPr>
          <w:b/>
        </w:rPr>
        <w:t>43. </w:t>
      </w:r>
      <w:proofErr w:type="spellStart"/>
      <w:r w:rsidRPr="00554EB7">
        <w:rPr>
          <w:b/>
        </w:rPr>
        <w:t>Амелякина</w:t>
      </w:r>
      <w:proofErr w:type="spellEnd"/>
      <w:r w:rsidRPr="00554EB7">
        <w:rPr>
          <w:b/>
        </w:rPr>
        <w:t xml:space="preserve">  М. В. </w:t>
      </w:r>
      <w:r w:rsidRPr="00554EB7">
        <w:t xml:space="preserve">Ресурсосберегающая технология глубокой переработки зернового сырья в белковый концентрат и этанол : автореферат </w:t>
      </w:r>
      <w:proofErr w:type="spellStart"/>
      <w:r w:rsidRPr="00554EB7">
        <w:t>дис</w:t>
      </w:r>
      <w:proofErr w:type="spellEnd"/>
      <w:r w:rsidRPr="00554EB7">
        <w:t xml:space="preserve">… канд. </w:t>
      </w:r>
      <w:proofErr w:type="spellStart"/>
      <w:r w:rsidRPr="00554EB7">
        <w:t>техн</w:t>
      </w:r>
      <w:proofErr w:type="spellEnd"/>
      <w:r w:rsidRPr="00554EB7">
        <w:t xml:space="preserve">. наук : специальность 03.01.06/ М. В. </w:t>
      </w:r>
      <w:proofErr w:type="spellStart"/>
      <w:r w:rsidRPr="00554EB7">
        <w:t>Амелякина</w:t>
      </w:r>
      <w:proofErr w:type="spellEnd"/>
      <w:r w:rsidRPr="00554EB7">
        <w:t>; [</w:t>
      </w:r>
      <w:proofErr w:type="spellStart"/>
      <w:r w:rsidRPr="00554EB7">
        <w:t>Всерос</w:t>
      </w:r>
      <w:proofErr w:type="spellEnd"/>
      <w:r w:rsidRPr="00554EB7">
        <w:t xml:space="preserve">. </w:t>
      </w:r>
      <w:proofErr w:type="spellStart"/>
      <w:r w:rsidRPr="00554EB7">
        <w:t>науч.-исслед</w:t>
      </w:r>
      <w:proofErr w:type="spellEnd"/>
      <w:r w:rsidRPr="00554EB7">
        <w:t xml:space="preserve">. и </w:t>
      </w:r>
      <w:proofErr w:type="spellStart"/>
      <w:r w:rsidRPr="00554EB7">
        <w:t>технол</w:t>
      </w:r>
      <w:proofErr w:type="spellEnd"/>
      <w:r w:rsidRPr="00554EB7">
        <w:t xml:space="preserve">. </w:t>
      </w:r>
      <w:proofErr w:type="spellStart"/>
      <w:r w:rsidRPr="00554EB7">
        <w:t>ин</w:t>
      </w:r>
      <w:r w:rsidRPr="00554EB7">
        <w:noBreakHyphen/>
        <w:t>т</w:t>
      </w:r>
      <w:proofErr w:type="spellEnd"/>
      <w:r w:rsidRPr="00554EB7">
        <w:t xml:space="preserve"> биол. </w:t>
      </w:r>
      <w:proofErr w:type="spellStart"/>
      <w:r w:rsidRPr="00554EB7">
        <w:t>пром-сти</w:t>
      </w:r>
      <w:proofErr w:type="spellEnd"/>
      <w:r w:rsidRPr="00554EB7">
        <w:t>]. –Москва,  1918. –24 с.: ил.; 21 см. –</w:t>
      </w:r>
      <w:proofErr w:type="spellStart"/>
      <w:r w:rsidRPr="00554EB7">
        <w:t>Библиогр</w:t>
      </w:r>
      <w:proofErr w:type="spellEnd"/>
      <w:r w:rsidRPr="00554EB7">
        <w:t>.: с. 22–24 (15 назв.). (Шифр А2018–22)</w:t>
      </w:r>
    </w:p>
    <w:p w:rsidR="00554EB7" w:rsidRPr="00554EB7" w:rsidRDefault="00554EB7" w:rsidP="00554EB7">
      <w:pPr>
        <w:pStyle w:val="a7"/>
      </w:pPr>
      <w:r w:rsidRPr="00554EB7">
        <w:t>Экземпляры: всего: 1 -102КХ(1)</w:t>
      </w:r>
    </w:p>
    <w:p w:rsidR="00554EB7" w:rsidRPr="00554EB7" w:rsidRDefault="00554EB7" w:rsidP="00554EB7">
      <w:pPr>
        <w:pStyle w:val="1"/>
      </w:pPr>
      <w:bookmarkStart w:id="36" w:name="_Toc514254642"/>
      <w:r w:rsidRPr="00554EB7">
        <w:t>Общественные науки</w:t>
      </w:r>
      <w:bookmarkEnd w:id="36"/>
    </w:p>
    <w:p w:rsidR="00554EB7" w:rsidRPr="00554EB7" w:rsidRDefault="00554EB7" w:rsidP="00554EB7">
      <w:pPr>
        <w:pStyle w:val="20"/>
      </w:pPr>
      <w:r w:rsidRPr="00554EB7">
        <w:rPr>
          <w:b/>
        </w:rPr>
        <w:t>44. Организация</w:t>
      </w:r>
      <w:r w:rsidRPr="00554EB7">
        <w:t xml:space="preserve"> деятельности маркетинговых структур образовательных учреждений дополн</w:t>
      </w:r>
      <w:r w:rsidRPr="00554EB7">
        <w:t>и</w:t>
      </w:r>
      <w:r w:rsidRPr="00554EB7">
        <w:t xml:space="preserve">тельного профессионального образования аграрного профиля/ А. С. Тарасов,  С. В. </w:t>
      </w:r>
      <w:proofErr w:type="spellStart"/>
      <w:r w:rsidRPr="00554EB7">
        <w:t>Подгорская</w:t>
      </w:r>
      <w:proofErr w:type="spellEnd"/>
      <w:r w:rsidRPr="00554EB7">
        <w:t xml:space="preserve">,  С. П. </w:t>
      </w:r>
      <w:proofErr w:type="spellStart"/>
      <w:r w:rsidRPr="00554EB7">
        <w:t>Басюк</w:t>
      </w:r>
      <w:proofErr w:type="spellEnd"/>
      <w:r w:rsidRPr="00554EB7">
        <w:t xml:space="preserve">,  Н. С. Вороной; Дон. </w:t>
      </w:r>
      <w:proofErr w:type="spellStart"/>
      <w:r w:rsidRPr="00554EB7">
        <w:t>гос</w:t>
      </w:r>
      <w:proofErr w:type="spellEnd"/>
      <w:r w:rsidRPr="00554EB7">
        <w:t xml:space="preserve">. </w:t>
      </w:r>
      <w:proofErr w:type="spellStart"/>
      <w:r w:rsidRPr="00554EB7">
        <w:t>аграр</w:t>
      </w:r>
      <w:proofErr w:type="spellEnd"/>
      <w:r w:rsidRPr="00554EB7">
        <w:t xml:space="preserve">. </w:t>
      </w:r>
      <w:proofErr w:type="spellStart"/>
      <w:r w:rsidRPr="00554EB7">
        <w:t>ун</w:t>
      </w:r>
      <w:r w:rsidRPr="00554EB7">
        <w:noBreakHyphen/>
        <w:t>т</w:t>
      </w:r>
      <w:proofErr w:type="spellEnd"/>
      <w:r w:rsidRPr="00554EB7">
        <w:t>. –</w:t>
      </w:r>
      <w:proofErr w:type="spellStart"/>
      <w:r w:rsidRPr="00554EB7">
        <w:t>Персиановский</w:t>
      </w:r>
      <w:proofErr w:type="spellEnd"/>
      <w:r w:rsidRPr="00554EB7">
        <w:t xml:space="preserve"> [Рост. обл.]: [Изд-во </w:t>
      </w:r>
      <w:proofErr w:type="spellStart"/>
      <w:r w:rsidRPr="00554EB7">
        <w:t>ДонГАУ</w:t>
      </w:r>
      <w:proofErr w:type="spellEnd"/>
      <w:r w:rsidRPr="00554EB7">
        <w:t>],  2016. –140 с.: ил.; 21 см +Прил.: с. 113–140. –</w:t>
      </w:r>
      <w:proofErr w:type="spellStart"/>
      <w:r w:rsidRPr="00554EB7">
        <w:t>Библиогр</w:t>
      </w:r>
      <w:proofErr w:type="spellEnd"/>
      <w:r w:rsidRPr="00554EB7">
        <w:t>.: с. 109–112 (31 назв.). (Шифр Г2018–336)</w:t>
      </w:r>
    </w:p>
    <w:p w:rsidR="00554EB7" w:rsidRPr="00554EB7" w:rsidRDefault="00554EB7" w:rsidP="00554EB7">
      <w:pPr>
        <w:pStyle w:val="a7"/>
      </w:pPr>
      <w:r w:rsidRPr="00554EB7">
        <w:t>Экземпляры: всего: 1 -102КХ(1)</w:t>
      </w:r>
    </w:p>
    <w:p w:rsidR="00554EB7" w:rsidRDefault="00931AF4" w:rsidP="00554EB7">
      <w:pPr>
        <w:pStyle w:val="1"/>
      </w:pPr>
      <w:r>
        <w:br w:type="page"/>
      </w:r>
      <w:bookmarkStart w:id="37" w:name="_Toc514254643"/>
      <w:r w:rsidR="00554EB7" w:rsidRPr="00554EB7">
        <w:lastRenderedPageBreak/>
        <w:t>ТЕКУЩЕЕ ЗАКОНОДАТЕЛЬСТВО: КРАТКИЙ ОБЗОР</w:t>
      </w:r>
      <w:bookmarkEnd w:id="37"/>
    </w:p>
    <w:p w:rsidR="004944EC" w:rsidRPr="004944EC" w:rsidRDefault="004944EC" w:rsidP="004944EC"/>
    <w:tbl>
      <w:tblPr>
        <w:tblW w:w="9922" w:type="dxa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1417"/>
        <w:gridCol w:w="8505"/>
      </w:tblGrid>
      <w:tr w:rsidR="004944EC" w:rsidTr="004944EC"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944EC" w:rsidRDefault="004944EC" w:rsidP="004944EC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944EC" w:rsidRDefault="004944EC">
            <w:pPr>
              <w:pStyle w:val="ConsPlusNormal"/>
              <w:ind w:left="540"/>
              <w:jc w:val="both"/>
            </w:pPr>
            <w:r>
              <w:t>Приказ Минсельхоза России от 10.04.2018 N 148</w:t>
            </w:r>
          </w:p>
          <w:p w:rsidR="004944EC" w:rsidRDefault="004944EC">
            <w:pPr>
              <w:pStyle w:val="ConsPlusNormal"/>
              <w:ind w:left="540"/>
              <w:jc w:val="both"/>
            </w:pPr>
            <w:r>
              <w:t>"Об утверждении форм документов об использовании средств бюджетов субъе</w:t>
            </w:r>
            <w:r>
              <w:t>к</w:t>
            </w:r>
            <w:r>
              <w:t xml:space="preserve">тов Российской Федерации, в целях </w:t>
            </w:r>
            <w:proofErr w:type="spellStart"/>
            <w:r>
              <w:t>софинансирования</w:t>
            </w:r>
            <w:proofErr w:type="spellEnd"/>
            <w:r>
              <w:t xml:space="preserve"> расходных обязательств которых предоставляются субсидии из федерального бюджета, предусмотренных приложениями NN 7 - 10 к Государственной программе развития сельского хозяйства и регулирования рынков сельскохозяйственной продукции, сырья и продовольствия на 2013 - 2020 годы, утвержденной постановлением Правительства Российской Федерации от 14 июля 2012 г. N 717"</w:t>
            </w:r>
          </w:p>
          <w:p w:rsidR="004944EC" w:rsidRDefault="004944EC">
            <w:pPr>
              <w:pStyle w:val="ConsPlusNormal"/>
              <w:ind w:left="540"/>
              <w:jc w:val="both"/>
            </w:pPr>
            <w:r>
              <w:t>(Зарегистрировано в Минюсте России 27.04.2018 N 50937)</w:t>
            </w:r>
          </w:p>
          <w:p w:rsidR="004944EC" w:rsidRDefault="004944EC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4944EC" w:rsidRDefault="004944EC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28.04.2018</w:t>
            </w:r>
          </w:p>
          <w:p w:rsidR="004944EC" w:rsidRDefault="004944EC">
            <w:pPr>
              <w:pStyle w:val="ConsPlusNormal"/>
              <w:ind w:left="33" w:firstLine="567"/>
              <w:jc w:val="both"/>
            </w:pPr>
          </w:p>
        </w:tc>
      </w:tr>
      <w:tr w:rsidR="004944EC" w:rsidTr="004944EC"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944EC" w:rsidRDefault="004944EC" w:rsidP="004944EC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944EC" w:rsidRDefault="004944EC">
            <w:pPr>
              <w:pStyle w:val="ConsPlusNormal"/>
              <w:ind w:left="540"/>
              <w:jc w:val="both"/>
            </w:pPr>
            <w:r>
              <w:t>Приказ Минсельхоза России от 12.12.2017 N 622</w:t>
            </w:r>
          </w:p>
          <w:p w:rsidR="004944EC" w:rsidRDefault="004944EC">
            <w:pPr>
              <w:pStyle w:val="ConsPlusNormal"/>
              <w:ind w:left="540"/>
              <w:jc w:val="both"/>
            </w:pPr>
            <w:r>
              <w:t>"Об утверждении порядка реализации и транспортировки партий семян сельск</w:t>
            </w:r>
            <w:r>
              <w:t>о</w:t>
            </w:r>
            <w:r>
              <w:t>хозяйственных растений"</w:t>
            </w:r>
          </w:p>
          <w:p w:rsidR="004944EC" w:rsidRDefault="004944EC">
            <w:pPr>
              <w:pStyle w:val="ConsPlusNormal"/>
              <w:ind w:left="540"/>
              <w:jc w:val="both"/>
            </w:pPr>
            <w:r>
              <w:t>(Зарегистрировано в Минюсте России 03.05.2018 N 50950)</w:t>
            </w:r>
          </w:p>
          <w:p w:rsidR="004944EC" w:rsidRDefault="004944EC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4944EC" w:rsidRDefault="004944EC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03.05.2018</w:t>
            </w:r>
          </w:p>
          <w:p w:rsidR="004944EC" w:rsidRDefault="004944EC">
            <w:pPr>
              <w:pStyle w:val="ConsPlusNormal"/>
              <w:ind w:left="33" w:firstLine="567"/>
              <w:jc w:val="both"/>
            </w:pPr>
          </w:p>
        </w:tc>
      </w:tr>
      <w:tr w:rsidR="004944EC" w:rsidTr="004944EC"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944EC" w:rsidRDefault="004944EC" w:rsidP="004944EC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944EC" w:rsidRDefault="004944EC">
            <w:pPr>
              <w:pStyle w:val="ConsPlusNormal"/>
              <w:ind w:left="540"/>
              <w:jc w:val="both"/>
            </w:pPr>
            <w:r>
              <w:t>Приказ Минсельхоза России от 23.04.2018 N 180</w:t>
            </w:r>
          </w:p>
          <w:p w:rsidR="004944EC" w:rsidRDefault="004944EC">
            <w:pPr>
              <w:pStyle w:val="ConsPlusNormal"/>
              <w:ind w:left="540"/>
              <w:jc w:val="both"/>
            </w:pPr>
            <w:r>
              <w:t>"Об утверждении Положения о Департаменте развития и управления государс</w:t>
            </w:r>
            <w:r>
              <w:t>т</w:t>
            </w:r>
            <w:r>
              <w:t>венными информационными ресурсами АПК"</w:t>
            </w:r>
          </w:p>
          <w:p w:rsidR="004944EC" w:rsidRDefault="004944EC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4944EC" w:rsidRDefault="004944EC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4944EC" w:rsidRDefault="004944EC">
            <w:pPr>
              <w:pStyle w:val="ConsPlusNormal"/>
              <w:ind w:left="33" w:firstLine="567"/>
              <w:jc w:val="both"/>
            </w:pPr>
          </w:p>
        </w:tc>
      </w:tr>
      <w:tr w:rsidR="004944EC" w:rsidTr="004944EC"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944EC" w:rsidRDefault="004944EC" w:rsidP="004944EC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944EC" w:rsidRDefault="004944EC">
            <w:pPr>
              <w:pStyle w:val="ConsPlusNormal"/>
              <w:ind w:left="540"/>
              <w:jc w:val="both"/>
            </w:pPr>
            <w:r>
              <w:t>Приказ ФАНО России от 23.05.2017 N 328</w:t>
            </w:r>
          </w:p>
          <w:p w:rsidR="004944EC" w:rsidRDefault="004944EC">
            <w:pPr>
              <w:pStyle w:val="ConsPlusNormal"/>
              <w:ind w:left="540"/>
              <w:jc w:val="both"/>
            </w:pPr>
            <w:r>
              <w:t>"Об установлении квот целевого приема для получения высшего образования за счет бюджетных ассигнований федерального бюджета по программам подготовки нау</w:t>
            </w:r>
            <w:r>
              <w:t>ч</w:t>
            </w:r>
            <w:r>
              <w:t>но-педагогических кадров в аспирантуре и программам ординатуры в федеральных гос</w:t>
            </w:r>
            <w:r>
              <w:t>у</w:t>
            </w:r>
            <w:r>
              <w:t>дарственных бюджетных учреждениях, находящихся в ведении Федерального агентства научных организаций, на 2017/18 учебный год"</w:t>
            </w:r>
          </w:p>
          <w:p w:rsidR="004944EC" w:rsidRDefault="004944EC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4944EC" w:rsidRDefault="004944EC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4944EC" w:rsidRDefault="004944EC">
            <w:pPr>
              <w:pStyle w:val="ConsPlusNormal"/>
              <w:ind w:left="33" w:firstLine="567"/>
              <w:jc w:val="both"/>
            </w:pPr>
          </w:p>
        </w:tc>
      </w:tr>
      <w:tr w:rsidR="004944EC" w:rsidTr="004944EC"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944EC" w:rsidRDefault="004944EC" w:rsidP="004944EC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944EC" w:rsidRDefault="004944EC">
            <w:pPr>
              <w:pStyle w:val="ConsPlusNormal"/>
              <w:ind w:left="540"/>
              <w:jc w:val="both"/>
            </w:pPr>
            <w:r>
              <w:t>Постановление Правительства РФ от 05.05.2018 N 559</w:t>
            </w:r>
          </w:p>
          <w:p w:rsidR="004944EC" w:rsidRDefault="004944EC">
            <w:pPr>
              <w:pStyle w:val="ConsPlusNormal"/>
              <w:ind w:left="540"/>
              <w:jc w:val="both"/>
            </w:pPr>
            <w:r>
              <w:t>"О внесении изменений в Федеральную научно-техническую программу развития сельского хозяйства на 2017 - 2025 годы"</w:t>
            </w:r>
          </w:p>
          <w:p w:rsidR="004944EC" w:rsidRDefault="004944EC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4944EC" w:rsidRDefault="004944EC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07.05.2018</w:t>
            </w:r>
          </w:p>
          <w:p w:rsidR="004944EC" w:rsidRDefault="004944EC">
            <w:pPr>
              <w:pStyle w:val="ConsPlusNormal"/>
              <w:ind w:left="33" w:firstLine="567"/>
              <w:jc w:val="both"/>
            </w:pPr>
          </w:p>
        </w:tc>
      </w:tr>
      <w:tr w:rsidR="004944EC" w:rsidTr="004944EC"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944EC" w:rsidRDefault="004944EC" w:rsidP="004944EC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944EC" w:rsidRDefault="004944EC">
            <w:pPr>
              <w:pStyle w:val="ConsPlusNormal"/>
              <w:ind w:left="540"/>
              <w:jc w:val="both"/>
            </w:pPr>
            <w:r>
              <w:t>Постановление Правительства РФ от 04.05.2018 N 549</w:t>
            </w:r>
          </w:p>
          <w:p w:rsidR="004944EC" w:rsidRDefault="004944EC">
            <w:pPr>
              <w:pStyle w:val="ConsPlusNormal"/>
              <w:ind w:left="540"/>
              <w:jc w:val="both"/>
            </w:pPr>
            <w:r>
              <w:t>"О внесении изменения в Положение о государственной системе научно-технической информации"</w:t>
            </w:r>
          </w:p>
          <w:p w:rsidR="004944EC" w:rsidRDefault="004944EC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4944EC" w:rsidRDefault="004944EC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06.05.2018</w:t>
            </w:r>
          </w:p>
          <w:p w:rsidR="004944EC" w:rsidRDefault="004944EC">
            <w:pPr>
              <w:pStyle w:val="ConsPlusNormal"/>
              <w:ind w:left="33" w:firstLine="567"/>
              <w:jc w:val="both"/>
            </w:pPr>
          </w:p>
        </w:tc>
      </w:tr>
      <w:tr w:rsidR="004944EC" w:rsidTr="004944EC"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944EC" w:rsidRDefault="004944EC" w:rsidP="004944EC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944EC" w:rsidRDefault="004944EC">
            <w:pPr>
              <w:pStyle w:val="ConsPlusNormal"/>
              <w:ind w:left="540"/>
              <w:jc w:val="both"/>
            </w:pPr>
            <w:r>
              <w:t>Распоряжение Правительства РФ от 28.04.2018 N 808-р</w:t>
            </w:r>
          </w:p>
          <w:p w:rsidR="004944EC" w:rsidRDefault="004944EC">
            <w:pPr>
              <w:pStyle w:val="ConsPlusNormal"/>
              <w:ind w:left="540"/>
              <w:jc w:val="both"/>
            </w:pPr>
            <w:r>
              <w:t>&lt;Об утверждении национального доклада о ходе и результатах реализации в 2017 году Государственной программы развития сельского хозяйства и регулирования рынков сельскохозяйственной продукции, сырья и продовольствия на 2013 - 2020 годы&gt;</w:t>
            </w:r>
          </w:p>
          <w:p w:rsidR="004944EC" w:rsidRDefault="004944EC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4944EC" w:rsidRDefault="004944EC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04.05.2018</w:t>
            </w:r>
          </w:p>
          <w:p w:rsidR="004944EC" w:rsidRDefault="004944EC">
            <w:pPr>
              <w:pStyle w:val="ConsPlusNormal"/>
              <w:ind w:left="33" w:firstLine="567"/>
              <w:jc w:val="both"/>
            </w:pPr>
          </w:p>
        </w:tc>
      </w:tr>
      <w:tr w:rsidR="004944EC" w:rsidTr="004944EC"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944EC" w:rsidRDefault="004944EC" w:rsidP="004944EC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944EC" w:rsidRDefault="004944EC">
            <w:pPr>
              <w:pStyle w:val="ConsPlusNormal"/>
              <w:ind w:left="540"/>
              <w:jc w:val="both"/>
            </w:pPr>
            <w:r>
              <w:t>Приказ Минсельхоза России от 13.04.2018 N 156</w:t>
            </w:r>
          </w:p>
          <w:p w:rsidR="004944EC" w:rsidRDefault="004944EC">
            <w:pPr>
              <w:pStyle w:val="ConsPlusNormal"/>
              <w:ind w:left="540"/>
              <w:jc w:val="both"/>
            </w:pPr>
            <w:r>
              <w:lastRenderedPageBreak/>
              <w:t>"О проведении скачек на приз Президента Российской Федерации за победу в скачках на лошадях чистокровной верховой породы в 2018 году"</w:t>
            </w:r>
          </w:p>
          <w:p w:rsidR="004944EC" w:rsidRDefault="004944EC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4944EC" w:rsidRDefault="004944EC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4944EC" w:rsidRDefault="004944EC">
            <w:pPr>
              <w:pStyle w:val="ConsPlusNormal"/>
              <w:ind w:left="33" w:firstLine="567"/>
              <w:jc w:val="both"/>
            </w:pPr>
          </w:p>
        </w:tc>
      </w:tr>
      <w:tr w:rsidR="004944EC" w:rsidTr="004944EC"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944EC" w:rsidRDefault="004944EC" w:rsidP="004944EC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944EC" w:rsidRDefault="004944EC">
            <w:pPr>
              <w:pStyle w:val="ConsPlusNormal"/>
              <w:ind w:left="540"/>
              <w:jc w:val="both"/>
            </w:pPr>
            <w:r>
              <w:t>Распоряжение Правительства РФ от 05.05.2018 N 864-р</w:t>
            </w:r>
          </w:p>
          <w:p w:rsidR="004944EC" w:rsidRDefault="004944EC">
            <w:pPr>
              <w:pStyle w:val="ConsPlusNormal"/>
              <w:ind w:left="540"/>
              <w:jc w:val="both"/>
            </w:pPr>
            <w:r>
              <w:t>&lt;Об утверждении национального доклада о карантинном фитосанитарном с</w:t>
            </w:r>
            <w:r>
              <w:t>о</w:t>
            </w:r>
            <w:r>
              <w:t>стоянии территории Российской Федерации в 2017 году&gt;</w:t>
            </w:r>
          </w:p>
          <w:p w:rsidR="004944EC" w:rsidRDefault="004944EC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4944EC" w:rsidRDefault="004944EC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07.05.2018</w:t>
            </w:r>
          </w:p>
          <w:p w:rsidR="004944EC" w:rsidRDefault="004944EC">
            <w:pPr>
              <w:pStyle w:val="ConsPlusNormal"/>
              <w:ind w:left="540"/>
              <w:jc w:val="both"/>
            </w:pPr>
          </w:p>
        </w:tc>
      </w:tr>
      <w:tr w:rsidR="004944EC" w:rsidTr="004944EC"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944EC" w:rsidRDefault="004944EC" w:rsidP="004944EC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944EC" w:rsidRDefault="004944EC">
            <w:pPr>
              <w:pStyle w:val="ConsPlusNormal"/>
              <w:ind w:left="540"/>
              <w:jc w:val="both"/>
            </w:pPr>
            <w:r>
              <w:t>Приказ Минсельхоза России от 03.05.2018 N 189</w:t>
            </w:r>
          </w:p>
          <w:p w:rsidR="004944EC" w:rsidRDefault="004944EC">
            <w:pPr>
              <w:pStyle w:val="ConsPlusNormal"/>
              <w:ind w:left="540"/>
              <w:jc w:val="both"/>
            </w:pPr>
            <w:r>
              <w:t>"О внесении изменений в приказ Минсельхоза России от 3 октября 2017 г. N 494"</w:t>
            </w:r>
          </w:p>
          <w:p w:rsidR="004944EC" w:rsidRDefault="004944EC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4944EC" w:rsidRDefault="004944EC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4944EC" w:rsidRDefault="004944EC">
            <w:pPr>
              <w:pStyle w:val="ConsPlusNormal"/>
              <w:ind w:left="540"/>
              <w:jc w:val="both"/>
            </w:pPr>
          </w:p>
        </w:tc>
      </w:tr>
      <w:tr w:rsidR="004944EC" w:rsidTr="004944EC"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944EC" w:rsidRDefault="004944EC" w:rsidP="004944EC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944EC" w:rsidRDefault="004944EC">
            <w:pPr>
              <w:pStyle w:val="ConsPlusNormal"/>
              <w:ind w:left="540"/>
              <w:jc w:val="both"/>
            </w:pPr>
            <w:r>
              <w:t>Приказ Минсельхоза Новосибирской области от 07.05.2018 N 77-нпа</w:t>
            </w:r>
          </w:p>
          <w:p w:rsidR="004944EC" w:rsidRDefault="004944EC">
            <w:pPr>
              <w:pStyle w:val="ConsPlusNormal"/>
              <w:ind w:left="540"/>
              <w:jc w:val="both"/>
            </w:pPr>
            <w:r>
              <w:t>"О внесении изменений в приказ министерства сельского хозяйства Новосиби</w:t>
            </w:r>
            <w:r>
              <w:t>р</w:t>
            </w:r>
            <w:r>
              <w:t>ской области от 04.07.2017 N 106-нпа"</w:t>
            </w:r>
          </w:p>
          <w:p w:rsidR="004944EC" w:rsidRDefault="004944EC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4944EC" w:rsidRDefault="004944EC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Новосибирской области http://www.nsopravo.ru, 08.05.2018</w:t>
            </w:r>
          </w:p>
          <w:p w:rsidR="004944EC" w:rsidRDefault="004944EC">
            <w:pPr>
              <w:pStyle w:val="ConsPlusNormal"/>
              <w:ind w:left="540"/>
              <w:jc w:val="both"/>
            </w:pPr>
          </w:p>
        </w:tc>
      </w:tr>
      <w:tr w:rsidR="004944EC" w:rsidTr="004944EC"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944EC" w:rsidRDefault="004944EC" w:rsidP="004944EC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944EC" w:rsidRDefault="004944EC">
            <w:pPr>
              <w:pStyle w:val="ConsPlusNormal"/>
              <w:ind w:left="540"/>
              <w:jc w:val="both"/>
            </w:pPr>
            <w:r>
              <w:t>Приказ Минсельхоза Новосибирской области от 07.05.2018 N 76-нпа</w:t>
            </w:r>
          </w:p>
          <w:p w:rsidR="004944EC" w:rsidRDefault="004944EC">
            <w:pPr>
              <w:pStyle w:val="ConsPlusNormal"/>
              <w:ind w:left="540"/>
              <w:jc w:val="both"/>
            </w:pPr>
            <w:r>
              <w:t>"О внесении изменений в приказ министерства сельского хозяйства Новосиби</w:t>
            </w:r>
            <w:r>
              <w:t>р</w:t>
            </w:r>
            <w:r>
              <w:t>ской области от 06.06.2017 N 92-нпа"</w:t>
            </w:r>
          </w:p>
          <w:p w:rsidR="004944EC" w:rsidRDefault="004944EC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4944EC" w:rsidRDefault="004944EC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Новосибирской области http://www.nsopravo.ru, 08.05.2018</w:t>
            </w:r>
          </w:p>
          <w:p w:rsidR="004944EC" w:rsidRDefault="004944EC">
            <w:pPr>
              <w:pStyle w:val="ConsPlusNormal"/>
              <w:ind w:left="540"/>
              <w:jc w:val="both"/>
            </w:pPr>
          </w:p>
        </w:tc>
      </w:tr>
    </w:tbl>
    <w:p w:rsidR="005D7925" w:rsidRPr="00554EB7" w:rsidRDefault="005D7925" w:rsidP="004944EC">
      <w:pPr>
        <w:pStyle w:val="1"/>
        <w:jc w:val="left"/>
      </w:pPr>
    </w:p>
    <w:sectPr w:rsidR="005D7925" w:rsidRPr="00554EB7" w:rsidSect="00674738">
      <w:type w:val="continuous"/>
      <w:pgSz w:w="11907" w:h="16840" w:code="9"/>
      <w:pgMar w:top="981" w:right="748" w:bottom="1287" w:left="748" w:header="556" w:footer="981" w:gutter="0"/>
      <w:pgNumType w:start="2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3CE6" w:rsidRDefault="00353CE6">
      <w:r>
        <w:separator/>
      </w:r>
    </w:p>
  </w:endnote>
  <w:endnote w:type="continuationSeparator" w:id="0">
    <w:p w:rsidR="00353CE6" w:rsidRDefault="00353C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batDi">
    <w:altName w:val="Courier New"/>
    <w:charset w:val="00"/>
    <w:family w:val="script"/>
    <w:pitch w:val="variable"/>
    <w:sig w:usb0="00000001" w:usb1="00000000" w:usb2="00000000" w:usb3="00000000" w:csb0="0000009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CE6" w:rsidRDefault="00353CE6">
    <w:pPr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CE6" w:rsidRDefault="00353CE6">
    <w:pPr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CE6" w:rsidRDefault="00353CE6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0330C8">
      <w:rPr>
        <w:rStyle w:val="a3"/>
        <w:noProof/>
        <w:sz w:val="24"/>
      </w:rPr>
      <w:t>7</w:t>
    </w:r>
    <w:r>
      <w:rPr>
        <w:rStyle w:val="a3"/>
        <w:sz w:val="24"/>
      </w:rPr>
      <w:fldChar w:fldCharType="end"/>
    </w:r>
  </w:p>
  <w:p w:rsidR="00353CE6" w:rsidRDefault="00353CE6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3CE6" w:rsidRDefault="00353CE6">
      <w:r>
        <w:separator/>
      </w:r>
    </w:p>
  </w:footnote>
  <w:footnote w:type="continuationSeparator" w:id="0">
    <w:p w:rsidR="00353CE6" w:rsidRDefault="00353CE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2"/>
  </w:num>
  <w:num w:numId="3">
    <w:abstractNumId w:val="0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mirrorMargins/>
  <w:proofState w:spelling="clean" w:grammar="clean"/>
  <w:attachedTemplate r:id="rId1"/>
  <w:stylePaneFormatFilter w:val="3F01"/>
  <w:doNotTrackMoves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33EF"/>
    <w:rsid w:val="000330C8"/>
    <w:rsid w:val="000671C0"/>
    <w:rsid w:val="00080670"/>
    <w:rsid w:val="00183880"/>
    <w:rsid w:val="002F4433"/>
    <w:rsid w:val="00353CE6"/>
    <w:rsid w:val="004944EC"/>
    <w:rsid w:val="004A4CD0"/>
    <w:rsid w:val="00514EAC"/>
    <w:rsid w:val="0055060D"/>
    <w:rsid w:val="00554EB7"/>
    <w:rsid w:val="005D7925"/>
    <w:rsid w:val="00674738"/>
    <w:rsid w:val="006C17A1"/>
    <w:rsid w:val="006D5429"/>
    <w:rsid w:val="007B421A"/>
    <w:rsid w:val="00835E27"/>
    <w:rsid w:val="00856816"/>
    <w:rsid w:val="008E4B56"/>
    <w:rsid w:val="00931AF4"/>
    <w:rsid w:val="009E6798"/>
    <w:rsid w:val="00A121D3"/>
    <w:rsid w:val="00CA406A"/>
    <w:rsid w:val="00CC33EF"/>
    <w:rsid w:val="00CF6701"/>
    <w:rsid w:val="00D05DA0"/>
    <w:rsid w:val="00ED25E3"/>
    <w:rsid w:val="00F411B0"/>
    <w:rsid w:val="00F63BD9"/>
    <w:rsid w:val="00F87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74738"/>
    <w:rPr>
      <w:sz w:val="24"/>
      <w:szCs w:val="24"/>
    </w:rPr>
  </w:style>
  <w:style w:type="paragraph" w:styleId="1">
    <w:name w:val="heading 1"/>
    <w:basedOn w:val="a"/>
    <w:next w:val="a"/>
    <w:qFormat/>
    <w:rsid w:val="00674738"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674738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link w:val="30"/>
    <w:qFormat/>
    <w:rsid w:val="00674738"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link w:val="40"/>
    <w:qFormat/>
    <w:rsid w:val="00674738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rsid w:val="00674738"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rsid w:val="00674738"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rsid w:val="00674738"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rsid w:val="00674738"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rsid w:val="00674738"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674738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rsid w:val="00674738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674738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rsid w:val="00674738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rsid w:val="00674738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rsid w:val="00674738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rsid w:val="00674738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1">
    <w:name w:val="Основной 3"/>
    <w:next w:val="a"/>
    <w:rsid w:val="00674738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1">
    <w:name w:val="Основной 4"/>
    <w:basedOn w:val="a"/>
    <w:rsid w:val="00674738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rsid w:val="00674738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rsid w:val="00674738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rsid w:val="00674738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rsid w:val="00674738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rsid w:val="00674738"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rsid w:val="00674738"/>
    <w:pPr>
      <w:spacing w:line="360" w:lineRule="auto"/>
      <w:ind w:left="238"/>
    </w:pPr>
    <w:rPr>
      <w:b/>
    </w:rPr>
  </w:style>
  <w:style w:type="paragraph" w:styleId="32">
    <w:name w:val="toc 3"/>
    <w:basedOn w:val="a"/>
    <w:next w:val="a"/>
    <w:autoRedefine/>
    <w:uiPriority w:val="39"/>
    <w:rsid w:val="00674738"/>
    <w:pPr>
      <w:ind w:left="480"/>
    </w:pPr>
    <w:rPr>
      <w:rFonts w:ascii="TextBook" w:hAnsi="TextBook"/>
      <w:sz w:val="18"/>
    </w:rPr>
  </w:style>
  <w:style w:type="paragraph" w:styleId="42">
    <w:name w:val="toc 4"/>
    <w:basedOn w:val="a"/>
    <w:next w:val="a"/>
    <w:autoRedefine/>
    <w:semiHidden/>
    <w:rsid w:val="00674738"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rsid w:val="00674738"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rsid w:val="00674738"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rsid w:val="00674738"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rsid w:val="00674738"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rsid w:val="00674738"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rsid w:val="00674738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basedOn w:val="a0"/>
    <w:uiPriority w:val="99"/>
    <w:rsid w:val="00674738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rsid w:val="00674738"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link w:val="af"/>
    <w:rsid w:val="00674738"/>
    <w:pPr>
      <w:ind w:firstLine="567"/>
      <w:jc w:val="both"/>
    </w:pPr>
    <w:rPr>
      <w:szCs w:val="20"/>
    </w:rPr>
  </w:style>
  <w:style w:type="paragraph" w:styleId="af0">
    <w:name w:val="Body Text"/>
    <w:basedOn w:val="a"/>
    <w:link w:val="af1"/>
    <w:rsid w:val="00674738"/>
    <w:pPr>
      <w:jc w:val="right"/>
    </w:pPr>
    <w:rPr>
      <w:rFonts w:ascii="Courier" w:hAnsi="Courier"/>
      <w:i/>
      <w:szCs w:val="20"/>
    </w:rPr>
  </w:style>
  <w:style w:type="character" w:customStyle="1" w:styleId="30">
    <w:name w:val="Заголовок 3 Знак"/>
    <w:basedOn w:val="a0"/>
    <w:link w:val="3"/>
    <w:rsid w:val="0055060D"/>
    <w:rPr>
      <w:rFonts w:cs="Arial"/>
      <w:b/>
      <w:bCs/>
      <w:kern w:val="22"/>
      <w:sz w:val="24"/>
      <w:szCs w:val="26"/>
    </w:rPr>
  </w:style>
  <w:style w:type="character" w:customStyle="1" w:styleId="40">
    <w:name w:val="Заголовок 4 Знак"/>
    <w:basedOn w:val="a0"/>
    <w:link w:val="4"/>
    <w:rsid w:val="0055060D"/>
    <w:rPr>
      <w:b/>
      <w:bCs/>
      <w:kern w:val="20"/>
      <w:szCs w:val="28"/>
    </w:rPr>
  </w:style>
  <w:style w:type="character" w:customStyle="1" w:styleId="a5">
    <w:name w:val="Верхний колонтитул Знак"/>
    <w:basedOn w:val="a0"/>
    <w:link w:val="a4"/>
    <w:rsid w:val="0055060D"/>
    <w:rPr>
      <w:sz w:val="24"/>
      <w:szCs w:val="24"/>
    </w:rPr>
  </w:style>
  <w:style w:type="character" w:customStyle="1" w:styleId="af1">
    <w:name w:val="Основной текст Знак"/>
    <w:basedOn w:val="a0"/>
    <w:link w:val="af0"/>
    <w:rsid w:val="0055060D"/>
    <w:rPr>
      <w:rFonts w:ascii="Courier" w:hAnsi="Courier"/>
      <w:i/>
      <w:sz w:val="24"/>
    </w:rPr>
  </w:style>
  <w:style w:type="character" w:customStyle="1" w:styleId="af">
    <w:name w:val="Основной текст с отступом Знак"/>
    <w:basedOn w:val="a0"/>
    <w:link w:val="ae"/>
    <w:rsid w:val="0055060D"/>
    <w:rPr>
      <w:sz w:val="24"/>
    </w:rPr>
  </w:style>
  <w:style w:type="paragraph" w:customStyle="1" w:styleId="ConsPlusNormal">
    <w:name w:val="ConsPlusNormal"/>
    <w:rsid w:val="004944EC"/>
    <w:pPr>
      <w:widowControl w:val="0"/>
      <w:autoSpaceDE w:val="0"/>
      <w:autoSpaceDN w:val="0"/>
      <w:adjustRightInd w:val="0"/>
      <w:ind w:firstLine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7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2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PTRMAKE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80FFDE-3AD9-47C9-BCDF-D77BC115E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18</TotalTime>
  <Pages>10</Pages>
  <Words>3414</Words>
  <Characters>22084</Characters>
  <Application>Microsoft Office Word</Application>
  <DocSecurity>0</DocSecurity>
  <Lines>184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25448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Лариса</dc:creator>
  <cp:keywords/>
  <dc:description/>
  <cp:lastModifiedBy>3</cp:lastModifiedBy>
  <cp:revision>4</cp:revision>
  <cp:lastPrinted>2002-07-18T05:42:00Z</cp:lastPrinted>
  <dcterms:created xsi:type="dcterms:W3CDTF">2018-05-16T11:33:00Z</dcterms:created>
  <dcterms:modified xsi:type="dcterms:W3CDTF">2018-05-17T03:38:00Z</dcterms:modified>
</cp:coreProperties>
</file>