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B92" w:rsidRDefault="007C2B92" w:rsidP="007C2B9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7C2B92" w:rsidRDefault="007C2B92" w:rsidP="007C2B9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7C2B92" w:rsidRDefault="007C2B92" w:rsidP="007C2B92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7C2B92" w:rsidRDefault="007C2B92" w:rsidP="007C2B92">
      <w:pPr>
        <w:rPr>
          <w:b/>
          <w:sz w:val="36"/>
        </w:rPr>
      </w:pPr>
    </w:p>
    <w:p w:rsidR="007C2B92" w:rsidRDefault="0052168A" w:rsidP="007C2B92">
      <w:pPr>
        <w:rPr>
          <w:b/>
          <w:sz w:val="36"/>
        </w:rPr>
      </w:pPr>
      <w:r w:rsidRPr="0052168A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7C2B92" w:rsidRDefault="007C2B92" w:rsidP="007C2B92"/>
                <w:p w:rsidR="007C2B92" w:rsidRDefault="007C2B92" w:rsidP="007C2B92"/>
                <w:p w:rsidR="007C2B92" w:rsidRDefault="007C2B92" w:rsidP="007C2B92"/>
                <w:p w:rsidR="007C2B92" w:rsidRDefault="007C2B92" w:rsidP="007C2B92"/>
                <w:p w:rsidR="007C2B92" w:rsidRDefault="007C2B92" w:rsidP="007C2B92"/>
                <w:p w:rsidR="007C2B92" w:rsidRDefault="007C2B92" w:rsidP="007C2B92"/>
                <w:p w:rsidR="007C2B92" w:rsidRDefault="007C2B92" w:rsidP="007C2B92"/>
                <w:p w:rsidR="007C2B92" w:rsidRDefault="007C2B92" w:rsidP="007C2B92"/>
                <w:p w:rsidR="007C2B92" w:rsidRDefault="007C2B92" w:rsidP="007C2B92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1229202"/>
                  <w:bookmarkStart w:id="1" w:name="_Toc508718955"/>
                  <w:bookmarkStart w:id="2" w:name="_Toc505872151"/>
                  <w:bookmarkStart w:id="3" w:name="_Toc504741690"/>
                  <w:bookmarkStart w:id="4" w:name="_Toc504047404"/>
                  <w:bookmarkStart w:id="5" w:name="_Toc503876441"/>
                  <w:bookmarkStart w:id="6" w:name="_Toc501458658"/>
                  <w:bookmarkStart w:id="7" w:name="_Toc498076204"/>
                  <w:bookmarkStart w:id="8" w:name="_Toc497142356"/>
                  <w:bookmarkStart w:id="9" w:name="_Toc496197097"/>
                  <w:bookmarkStart w:id="10" w:name="_Toc496881831"/>
                  <w:bookmarkStart w:id="11" w:name="_Toc498076412"/>
                  <w:bookmarkStart w:id="12" w:name="_Toc499199059"/>
                  <w:bookmarkStart w:id="13" w:name="_Toc500417332"/>
                  <w:bookmarkStart w:id="14" w:name="_Toc501458190"/>
                  <w:bookmarkStart w:id="15" w:name="_Toc506973499"/>
                  <w:bookmarkStart w:id="16" w:name="_Toc508718704"/>
                  <w:bookmarkStart w:id="17" w:name="_Toc510188699"/>
                  <w:bookmarkStart w:id="18" w:name="_Toc511229045"/>
                  <w:bookmarkStart w:id="19" w:name="_Toc512599673"/>
                  <w:bookmarkStart w:id="20" w:name="_Toc514254501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</w:p>
                <w:p w:rsidR="007C2B92" w:rsidRDefault="007C2B92" w:rsidP="007C2B92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7C2B92" w:rsidRDefault="007C2B92" w:rsidP="007C2B92"/>
                <w:p w:rsidR="007C2B92" w:rsidRDefault="007C2B92" w:rsidP="007C2B92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17</w:t>
                  </w:r>
                </w:p>
                <w:p w:rsidR="007C2B92" w:rsidRDefault="007C2B92" w:rsidP="007C2B92">
                  <w:pPr>
                    <w:pStyle w:val="a4"/>
                    <w:tabs>
                      <w:tab w:val="left" w:pos="708"/>
                    </w:tabs>
                  </w:pPr>
                </w:p>
                <w:p w:rsidR="007C2B92" w:rsidRDefault="007C2B92" w:rsidP="007C2B92"/>
                <w:p w:rsidR="007C2B92" w:rsidRDefault="007C2B92" w:rsidP="007C2B92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7C2B92" w:rsidRDefault="007C2B92" w:rsidP="007C2B92"/>
                <w:p w:rsidR="007C2B92" w:rsidRDefault="007C2B92" w:rsidP="007C2B92"/>
                <w:p w:rsidR="007C2B92" w:rsidRDefault="007C2B92" w:rsidP="007C2B92"/>
                <w:p w:rsidR="007C2B92" w:rsidRDefault="007C2B92" w:rsidP="007C2B92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23 – 29 апреля  2018 г.</w:t>
                  </w:r>
                </w:p>
                <w:p w:rsidR="007C2B92" w:rsidRDefault="007C2B92" w:rsidP="007C2B92"/>
                <w:p w:rsidR="007C2B92" w:rsidRDefault="007C2B92" w:rsidP="007C2B92"/>
              </w:txbxContent>
            </v:textbox>
          </v:shape>
        </w:pict>
      </w:r>
    </w:p>
    <w:p w:rsidR="007C2B92" w:rsidRDefault="007C2B92" w:rsidP="007C2B92">
      <w:pPr>
        <w:pStyle w:val="a4"/>
        <w:tabs>
          <w:tab w:val="left" w:pos="708"/>
        </w:tabs>
      </w:pPr>
    </w:p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/>
    <w:p w:rsidR="007C2B92" w:rsidRDefault="007C2B92" w:rsidP="007C2B92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   </w:t>
      </w:r>
      <w:r w:rsidR="0052168A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7C2B92" w:rsidRDefault="007C2B92" w:rsidP="007C2B92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7C2B92" w:rsidRDefault="007C2B92" w:rsidP="007C2B92">
      <w:pPr>
        <w:jc w:val="center"/>
        <w:rPr>
          <w:b/>
        </w:rPr>
      </w:pPr>
    </w:p>
    <w:p w:rsidR="007C2B92" w:rsidRDefault="007C2B92" w:rsidP="007C2B92">
      <w:pPr>
        <w:jc w:val="center"/>
        <w:rPr>
          <w:b/>
        </w:rPr>
      </w:pPr>
    </w:p>
    <w:p w:rsidR="007C2B92" w:rsidRDefault="007C2B92" w:rsidP="007C2B92">
      <w:pPr>
        <w:jc w:val="center"/>
        <w:rPr>
          <w:b/>
        </w:rPr>
      </w:pPr>
      <w:r>
        <w:rPr>
          <w:b/>
        </w:rPr>
        <w:t>Уважаемый читатель!</w:t>
      </w:r>
    </w:p>
    <w:p w:rsidR="007C2B92" w:rsidRDefault="007C2B92" w:rsidP="007C2B92">
      <w:pPr>
        <w:jc w:val="center"/>
        <w:rPr>
          <w:b/>
        </w:rPr>
      </w:pPr>
    </w:p>
    <w:p w:rsidR="007C2B92" w:rsidRDefault="007C2B92" w:rsidP="007C2B92">
      <w:pPr>
        <w:pStyle w:val="ae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7C2B92" w:rsidRDefault="007C2B92" w:rsidP="007C2B92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7C2B92" w:rsidRDefault="007C2B92" w:rsidP="007C2B92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7C2B92" w:rsidRDefault="007C2B92" w:rsidP="007C2B92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7C2B92" w:rsidRDefault="007C2B92" w:rsidP="007C2B92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7C2B92" w:rsidRDefault="007C2B92" w:rsidP="007C2B92">
      <w:pPr>
        <w:jc w:val="both"/>
      </w:pPr>
    </w:p>
    <w:p w:rsidR="007C2B92" w:rsidRDefault="007C2B92" w:rsidP="007C2B92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7C2B92" w:rsidRDefault="007C2B92" w:rsidP="007C2B9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7C2B92" w:rsidRDefault="007C2B92" w:rsidP="007C2B9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7C2B92" w:rsidRDefault="007C2B92" w:rsidP="007C2B92">
      <w:pPr>
        <w:ind w:firstLine="567"/>
        <w:jc w:val="center"/>
        <w:rPr>
          <w:b/>
        </w:rPr>
      </w:pPr>
    </w:p>
    <w:p w:rsidR="007C2B92" w:rsidRDefault="007C2B92" w:rsidP="007C2B92">
      <w:pPr>
        <w:ind w:firstLine="567"/>
        <w:jc w:val="center"/>
        <w:rPr>
          <w:b/>
        </w:rPr>
      </w:pPr>
    </w:p>
    <w:p w:rsidR="007C2B92" w:rsidRDefault="007C2B92" w:rsidP="007C2B9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7C2B92" w:rsidRDefault="007C2B92" w:rsidP="007C2B92">
      <w:pPr>
        <w:pStyle w:val="ae"/>
      </w:pPr>
      <w:r>
        <w:t>К Вашим услугам:</w:t>
      </w:r>
    </w:p>
    <w:p w:rsidR="007C2B92" w:rsidRDefault="007C2B92" w:rsidP="007C2B92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7C2B92" w:rsidRDefault="007C2B92" w:rsidP="007C2B92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7C2B92" w:rsidRDefault="007C2B92" w:rsidP="007C2B92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7C2B92" w:rsidRDefault="007C2B92" w:rsidP="007C2B92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7C2B92" w:rsidRDefault="007C2B92" w:rsidP="007C2B92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7C2B92" w:rsidRDefault="007C2B92" w:rsidP="007C2B92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7C2B92" w:rsidRDefault="007C2B92" w:rsidP="007C2B92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7C2B92" w:rsidRDefault="007C2B92" w:rsidP="007C2B92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7C2B92" w:rsidRDefault="007C2B92" w:rsidP="007C2B92">
      <w:pPr>
        <w:ind w:firstLine="567"/>
        <w:jc w:val="both"/>
      </w:pPr>
      <w:r>
        <w:t>Телефон для справок: 348-36-89.</w:t>
      </w:r>
    </w:p>
    <w:p w:rsidR="007C2B92" w:rsidRDefault="007C2B92" w:rsidP="007C2B92">
      <w:pPr>
        <w:ind w:firstLine="567"/>
        <w:jc w:val="both"/>
      </w:pPr>
    </w:p>
    <w:p w:rsidR="007C2B92" w:rsidRDefault="007C2B92" w:rsidP="007C2B92">
      <w:pPr>
        <w:ind w:firstLine="567"/>
        <w:jc w:val="both"/>
      </w:pPr>
    </w:p>
    <w:p w:rsidR="007C2B92" w:rsidRDefault="007C2B92" w:rsidP="007C2B9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7C2B92" w:rsidRDefault="007C2B92" w:rsidP="007C2B92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7C2B92" w:rsidRDefault="007C2B92" w:rsidP="007C2B92">
      <w:pPr>
        <w:ind w:firstLine="567"/>
        <w:jc w:val="both"/>
      </w:pPr>
      <w:r>
        <w:t>Суббота, воскресенье – выходные дни.</w:t>
      </w:r>
    </w:p>
    <w:p w:rsidR="007C2B92" w:rsidRDefault="007C2B92" w:rsidP="007C2B92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7C2B92" w:rsidRDefault="0052168A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52168A">
        <w:fldChar w:fldCharType="begin"/>
      </w:r>
      <w:r w:rsidR="007C2B92">
        <w:instrText xml:space="preserve"> TOC \o "1-3" \h \z \u </w:instrText>
      </w:r>
      <w:r w:rsidRPr="0052168A">
        <w:fldChar w:fldCharType="separate"/>
      </w:r>
    </w:p>
    <w:p w:rsidR="007C2B92" w:rsidRDefault="0052168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02" w:history="1">
        <w:r w:rsidR="007C2B92" w:rsidRPr="00BA258C">
          <w:rPr>
            <w:rStyle w:val="ac"/>
            <w:noProof/>
          </w:rPr>
          <w:t>НОВЫЕ ПОСТУПЛЕНИЯ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03" w:history="1">
        <w:r w:rsidR="007C2B92" w:rsidRPr="00BA258C">
          <w:rPr>
            <w:rStyle w:val="ac"/>
            <w:noProof/>
          </w:rPr>
          <w:t>Сельское хозяйство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04" w:history="1">
        <w:r w:rsidR="007C2B92" w:rsidRPr="00BA258C">
          <w:rPr>
            <w:rStyle w:val="ac"/>
            <w:noProof/>
          </w:rPr>
          <w:t>Общие вопросы сельского хозяйства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05" w:history="1">
        <w:r w:rsidR="007C2B92" w:rsidRPr="00BA258C">
          <w:rPr>
            <w:rStyle w:val="ac"/>
            <w:noProof/>
          </w:rPr>
          <w:t>Почвоведение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06" w:history="1">
        <w:r w:rsidR="007C2B92" w:rsidRPr="00BA258C">
          <w:rPr>
            <w:rStyle w:val="ac"/>
            <w:noProof/>
          </w:rPr>
          <w:t>Земледелие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07" w:history="1">
        <w:r w:rsidR="007C2B92" w:rsidRPr="00BA258C">
          <w:rPr>
            <w:rStyle w:val="ac"/>
            <w:noProof/>
          </w:rPr>
          <w:t>Агрохимия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08" w:history="1">
        <w:r w:rsidR="007C2B92" w:rsidRPr="00BA258C">
          <w:rPr>
            <w:rStyle w:val="ac"/>
            <w:noProof/>
          </w:rPr>
          <w:t>Растениеводство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09" w:history="1">
        <w:r w:rsidR="007C2B92" w:rsidRPr="00BA258C">
          <w:rPr>
            <w:rStyle w:val="ac"/>
            <w:noProof/>
          </w:rPr>
          <w:t>Защита растений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10" w:history="1">
        <w:r w:rsidR="007C2B92" w:rsidRPr="00BA258C">
          <w:rPr>
            <w:rStyle w:val="ac"/>
            <w:noProof/>
          </w:rPr>
          <w:t>Животноводство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11" w:history="1">
        <w:r w:rsidR="007C2B92" w:rsidRPr="00BA258C">
          <w:rPr>
            <w:rStyle w:val="ac"/>
            <w:noProof/>
          </w:rPr>
          <w:t>Ветеринария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12" w:history="1">
        <w:r w:rsidR="007C2B92" w:rsidRPr="00BA258C">
          <w:rPr>
            <w:rStyle w:val="ac"/>
            <w:noProof/>
          </w:rPr>
          <w:t>Механизация и электрификация сельского хозяйства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13" w:history="1">
        <w:r w:rsidR="007C2B92" w:rsidRPr="00BA258C">
          <w:rPr>
            <w:rStyle w:val="ac"/>
            <w:noProof/>
          </w:rPr>
          <w:t>Экономика сельского хозяйства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14" w:history="1">
        <w:r w:rsidR="007C2B92" w:rsidRPr="00BA258C">
          <w:rPr>
            <w:rStyle w:val="ac"/>
            <w:noProof/>
          </w:rPr>
          <w:t>Лесное хозяйство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15" w:history="1">
        <w:r w:rsidR="007C2B92" w:rsidRPr="00BA258C">
          <w:rPr>
            <w:rStyle w:val="ac"/>
            <w:noProof/>
          </w:rPr>
          <w:t>Пищевая промышленность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C2B92" w:rsidRDefault="0052168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516" w:history="1">
        <w:r w:rsidR="007C2B92" w:rsidRPr="00BA258C">
          <w:rPr>
            <w:rStyle w:val="ac"/>
            <w:noProof/>
          </w:rPr>
          <w:t>ТЕКУЩЕЕ ЗАКОНОДАТЕЛЬСТВО: КРАТКИЙ ОБЗОР</w:t>
        </w:r>
        <w:r w:rsidR="007C2B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C2B92">
          <w:rPr>
            <w:noProof/>
            <w:webHidden/>
          </w:rPr>
          <w:instrText xml:space="preserve"> PAGEREF _Toc514254516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2B9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52168A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0C7855" w:rsidRPr="000C7855" w:rsidRDefault="000C7855" w:rsidP="000C7855">
      <w:pPr>
        <w:pStyle w:val="1"/>
      </w:pPr>
      <w:bookmarkStart w:id="21" w:name="_Toc514254502"/>
      <w:r w:rsidRPr="000C7855">
        <w:lastRenderedPageBreak/>
        <w:t>НОВЫЕ ПОСТУПЛЕНИЯ</w:t>
      </w:r>
      <w:bookmarkEnd w:id="21"/>
    </w:p>
    <w:p w:rsidR="000C7855" w:rsidRPr="000C7855" w:rsidRDefault="000C7855" w:rsidP="000C7855">
      <w:pPr>
        <w:pStyle w:val="1"/>
      </w:pPr>
      <w:bookmarkStart w:id="22" w:name="_Toc514254503"/>
      <w:r w:rsidRPr="000C7855">
        <w:t>Сельское хозяйство</w:t>
      </w:r>
      <w:bookmarkEnd w:id="22"/>
    </w:p>
    <w:p w:rsidR="000C7855" w:rsidRPr="000C7855" w:rsidRDefault="000C7855" w:rsidP="000C7855">
      <w:pPr>
        <w:pStyle w:val="2"/>
      </w:pPr>
      <w:bookmarkStart w:id="23" w:name="_Toc514254504"/>
      <w:r w:rsidRPr="000C7855">
        <w:t>Общие вопросы сельского хозяйства</w:t>
      </w:r>
      <w:bookmarkEnd w:id="23"/>
    </w:p>
    <w:p w:rsidR="000C7855" w:rsidRPr="000C7855" w:rsidRDefault="000C7855" w:rsidP="000C7855">
      <w:pPr>
        <w:pStyle w:val="10"/>
      </w:pPr>
      <w:r w:rsidRPr="000C7855">
        <w:rPr>
          <w:b/>
        </w:rPr>
        <w:t>1. Климатические</w:t>
      </w:r>
      <w:r w:rsidRPr="000C7855">
        <w:t xml:space="preserve"> и водные ресурсы,  формирующие сельскохозяйственный потенциал Це</w:t>
      </w:r>
      <w:r w:rsidRPr="000C7855">
        <w:t>н</w:t>
      </w:r>
      <w:r w:rsidRPr="000C7855">
        <w:t xml:space="preserve">трального Черноземья/ А. А. Черемисинов,  В. Н. </w:t>
      </w:r>
      <w:proofErr w:type="spellStart"/>
      <w:r w:rsidRPr="000C7855">
        <w:t>Жердев</w:t>
      </w:r>
      <w:proofErr w:type="spellEnd"/>
      <w:r w:rsidRPr="000C7855">
        <w:t xml:space="preserve">,  А. Ю. Черемисинов,  Г. А. </w:t>
      </w:r>
      <w:proofErr w:type="spellStart"/>
      <w:r w:rsidRPr="000C7855">
        <w:t>Радцевич</w:t>
      </w:r>
      <w:proofErr w:type="spellEnd"/>
      <w:r w:rsidRPr="000C7855">
        <w:t xml:space="preserve">; </w:t>
      </w:r>
      <w:proofErr w:type="spellStart"/>
      <w:r w:rsidRPr="000C7855">
        <w:t>М-во</w:t>
      </w:r>
      <w:proofErr w:type="spellEnd"/>
      <w:r w:rsidRPr="000C7855">
        <w:t xml:space="preserve"> сел. </w:t>
      </w:r>
      <w:proofErr w:type="spellStart"/>
      <w:r w:rsidRPr="000C7855">
        <w:t>хоз-ва</w:t>
      </w:r>
      <w:proofErr w:type="spellEnd"/>
      <w:r w:rsidRPr="000C7855">
        <w:t xml:space="preserve"> Рос. Федерации,  Воронеж. </w:t>
      </w:r>
      <w:proofErr w:type="spellStart"/>
      <w:r w:rsidRPr="000C7855">
        <w:t>гос</w:t>
      </w:r>
      <w:proofErr w:type="spellEnd"/>
      <w:r w:rsidRPr="000C7855">
        <w:t xml:space="preserve">. </w:t>
      </w:r>
      <w:proofErr w:type="spellStart"/>
      <w:r w:rsidRPr="000C7855">
        <w:t>аграр</w:t>
      </w:r>
      <w:proofErr w:type="spellEnd"/>
      <w:r w:rsidRPr="000C7855">
        <w:t xml:space="preserve">. </w:t>
      </w:r>
      <w:proofErr w:type="spellStart"/>
      <w:r w:rsidRPr="000C7855">
        <w:t>ун</w:t>
      </w:r>
      <w:r w:rsidRPr="000C7855">
        <w:noBreakHyphen/>
        <w:t>т</w:t>
      </w:r>
      <w:proofErr w:type="spellEnd"/>
      <w:r w:rsidRPr="000C7855">
        <w:t xml:space="preserve"> им. императора Петра  I. –Воронеж: [ВГАУ],  2015. –300 с.: ил.; 21 см. –</w:t>
      </w:r>
      <w:proofErr w:type="spellStart"/>
      <w:r w:rsidRPr="000C7855">
        <w:t>Библиогр</w:t>
      </w:r>
      <w:proofErr w:type="spellEnd"/>
      <w:r w:rsidRPr="000C7855">
        <w:t>.: с. 286–297 (105 назв.). (Шифр Г2018–301)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10"/>
      </w:pPr>
      <w:r w:rsidRPr="000C7855">
        <w:rPr>
          <w:b/>
        </w:rPr>
        <w:t>2. Научные</w:t>
      </w:r>
      <w:r w:rsidRPr="000C7855">
        <w:t xml:space="preserve"> исследования и разработки к внедрению в АПК : материалы региональной научно-практической конференции молодых ученых (5 апреля 2017 г.)/ </w:t>
      </w:r>
      <w:proofErr w:type="spellStart"/>
      <w:r w:rsidRPr="000C7855">
        <w:t>М-во</w:t>
      </w:r>
      <w:proofErr w:type="spellEnd"/>
      <w:r w:rsidRPr="000C7855">
        <w:t xml:space="preserve"> сел. </w:t>
      </w:r>
      <w:proofErr w:type="spellStart"/>
      <w:r w:rsidRPr="000C7855">
        <w:t>хоз-ва</w:t>
      </w:r>
      <w:proofErr w:type="spellEnd"/>
      <w:r w:rsidRPr="000C7855">
        <w:t xml:space="preserve"> Рос. Федерации,  Департамент </w:t>
      </w:r>
      <w:proofErr w:type="spellStart"/>
      <w:r w:rsidRPr="000C7855">
        <w:t>науч.-технол</w:t>
      </w:r>
      <w:proofErr w:type="spellEnd"/>
      <w:r w:rsidRPr="000C7855">
        <w:t xml:space="preserve">. политики и образования,  Иркут. </w:t>
      </w:r>
      <w:proofErr w:type="spellStart"/>
      <w:r w:rsidRPr="000C7855">
        <w:t>гос</w:t>
      </w:r>
      <w:proofErr w:type="spellEnd"/>
      <w:r w:rsidRPr="000C7855">
        <w:t xml:space="preserve">. </w:t>
      </w:r>
      <w:proofErr w:type="spellStart"/>
      <w:r w:rsidRPr="000C7855">
        <w:t>аграр</w:t>
      </w:r>
      <w:proofErr w:type="spellEnd"/>
      <w:r w:rsidRPr="000C7855">
        <w:t xml:space="preserve">. </w:t>
      </w:r>
      <w:proofErr w:type="spellStart"/>
      <w:r w:rsidRPr="000C7855">
        <w:t>ун</w:t>
      </w:r>
      <w:r w:rsidRPr="000C7855">
        <w:noBreakHyphen/>
        <w:t>т</w:t>
      </w:r>
      <w:proofErr w:type="spellEnd"/>
      <w:r w:rsidRPr="000C7855">
        <w:t xml:space="preserve"> им. А. А. </w:t>
      </w:r>
      <w:proofErr w:type="spellStart"/>
      <w:r w:rsidRPr="000C7855">
        <w:t>Ежевского</w:t>
      </w:r>
      <w:proofErr w:type="spellEnd"/>
      <w:r w:rsidRPr="000C7855">
        <w:t>; [</w:t>
      </w:r>
      <w:proofErr w:type="spellStart"/>
      <w:r w:rsidRPr="000C7855">
        <w:t>редкол</w:t>
      </w:r>
      <w:proofErr w:type="spellEnd"/>
      <w:r w:rsidRPr="000C7855">
        <w:t xml:space="preserve">.: Ю. Е. </w:t>
      </w:r>
      <w:proofErr w:type="spellStart"/>
      <w:r w:rsidRPr="000C7855">
        <w:t>Вашукевич</w:t>
      </w:r>
      <w:proofErr w:type="spellEnd"/>
      <w:r w:rsidRPr="000C7855">
        <w:t xml:space="preserve"> и др.]. –Иркутск: [Изд-во </w:t>
      </w:r>
      <w:proofErr w:type="spellStart"/>
      <w:r w:rsidRPr="000C7855">
        <w:t>ИрГАУ</w:t>
      </w:r>
      <w:proofErr w:type="spellEnd"/>
      <w:r w:rsidRPr="000C7855">
        <w:t>],  2017. –217 с.: ил.; 20 см. –</w:t>
      </w:r>
      <w:proofErr w:type="spellStart"/>
      <w:r w:rsidRPr="000C7855">
        <w:t>Библиогр</w:t>
      </w:r>
      <w:proofErr w:type="spellEnd"/>
      <w:r w:rsidRPr="000C7855">
        <w:t>. в конце ст. (Шифр Г2018–298)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10"/>
      </w:pPr>
      <w:r w:rsidRPr="000C7855">
        <w:rPr>
          <w:b/>
        </w:rPr>
        <w:t>3. Порядок</w:t>
      </w:r>
      <w:r w:rsidRPr="000C7855">
        <w:t xml:space="preserve"> передачи сведений из документальных баз данных подведомственными учрежд</w:t>
      </w:r>
      <w:r w:rsidRPr="000C7855">
        <w:t>е</w:t>
      </w:r>
      <w:r w:rsidRPr="000C7855">
        <w:t xml:space="preserve">ниями в институциональный </w:t>
      </w:r>
      <w:proofErr w:type="spellStart"/>
      <w:r w:rsidRPr="000C7855">
        <w:t>репозиторий</w:t>
      </w:r>
      <w:proofErr w:type="spellEnd"/>
      <w:r w:rsidRPr="000C7855">
        <w:t xml:space="preserve"> Минсельхоза России</w:t>
      </w:r>
      <w:r w:rsidR="00973C3A">
        <w:t xml:space="preserve"> :</w:t>
      </w:r>
      <w:r w:rsidRPr="000C7855">
        <w:t xml:space="preserve"> (проект) : рекомендации/ </w:t>
      </w:r>
      <w:proofErr w:type="spellStart"/>
      <w:r w:rsidRPr="000C7855">
        <w:t>М-во</w:t>
      </w:r>
      <w:proofErr w:type="spellEnd"/>
      <w:r w:rsidRPr="000C7855">
        <w:t xml:space="preserve"> сел. </w:t>
      </w:r>
      <w:proofErr w:type="spellStart"/>
      <w:r w:rsidRPr="000C7855">
        <w:t>хоз-ва</w:t>
      </w:r>
      <w:proofErr w:type="spellEnd"/>
      <w:r w:rsidRPr="000C7855">
        <w:t xml:space="preserve"> Рос. Федерации,  Рос. </w:t>
      </w:r>
      <w:proofErr w:type="spellStart"/>
      <w:r w:rsidRPr="000C7855">
        <w:t>науч.-исслед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</w:t>
      </w:r>
      <w:proofErr w:type="spellStart"/>
      <w:r w:rsidRPr="000C7855">
        <w:t>информ</w:t>
      </w:r>
      <w:proofErr w:type="spellEnd"/>
      <w:r w:rsidRPr="000C7855">
        <w:t xml:space="preserve">. и </w:t>
      </w:r>
      <w:proofErr w:type="spellStart"/>
      <w:r w:rsidRPr="000C7855">
        <w:t>техн.-экон</w:t>
      </w:r>
      <w:proofErr w:type="spellEnd"/>
      <w:r w:rsidRPr="000C7855">
        <w:t xml:space="preserve">. </w:t>
      </w:r>
      <w:proofErr w:type="spellStart"/>
      <w:r w:rsidRPr="000C7855">
        <w:t>исслед</w:t>
      </w:r>
      <w:proofErr w:type="spellEnd"/>
      <w:r w:rsidRPr="000C7855">
        <w:t xml:space="preserve">. по </w:t>
      </w:r>
      <w:proofErr w:type="spellStart"/>
      <w:r w:rsidRPr="000C7855">
        <w:t>инженер.-техн</w:t>
      </w:r>
      <w:proofErr w:type="spellEnd"/>
      <w:r w:rsidRPr="000C7855">
        <w:t xml:space="preserve">. обеспечению </w:t>
      </w:r>
      <w:proofErr w:type="spellStart"/>
      <w:r w:rsidRPr="000C7855">
        <w:t>агропром</w:t>
      </w:r>
      <w:proofErr w:type="spellEnd"/>
      <w:r w:rsidRPr="000C7855">
        <w:t>. комплекса; [</w:t>
      </w:r>
      <w:proofErr w:type="spellStart"/>
      <w:r w:rsidRPr="000C7855">
        <w:t>подгот</w:t>
      </w:r>
      <w:proofErr w:type="spellEnd"/>
      <w:r w:rsidRPr="000C7855">
        <w:t xml:space="preserve">.: Ю. И. </w:t>
      </w:r>
      <w:proofErr w:type="spellStart"/>
      <w:r w:rsidRPr="000C7855">
        <w:t>Чавыкин</w:t>
      </w:r>
      <w:proofErr w:type="spellEnd"/>
      <w:r w:rsidRPr="000C7855">
        <w:t>,  Л. М. Наумова]. –Москва: [</w:t>
      </w:r>
      <w:proofErr w:type="spellStart"/>
      <w:r w:rsidRPr="000C7855">
        <w:t>Росинфо</w:t>
      </w:r>
      <w:r w:rsidRPr="000C7855">
        <w:t>р</w:t>
      </w:r>
      <w:r w:rsidRPr="000C7855">
        <w:t>магротех</w:t>
      </w:r>
      <w:proofErr w:type="spellEnd"/>
      <w:r w:rsidRPr="000C7855">
        <w:t xml:space="preserve">],  2017. –56 с.: ил.,  </w:t>
      </w:r>
      <w:proofErr w:type="spellStart"/>
      <w:r w:rsidRPr="000C7855">
        <w:t>цв</w:t>
      </w:r>
      <w:proofErr w:type="spellEnd"/>
      <w:r w:rsidRPr="000C7855">
        <w:t>. ил.; 21 см +Прил.: с. 16–55. –</w:t>
      </w:r>
      <w:proofErr w:type="spellStart"/>
      <w:r w:rsidRPr="000C7855">
        <w:t>Загл</w:t>
      </w:r>
      <w:proofErr w:type="spellEnd"/>
      <w:r w:rsidRPr="000C7855">
        <w:t>. обл.: Рекомендации "Порядок п</w:t>
      </w:r>
      <w:r w:rsidRPr="000C7855">
        <w:t>е</w:t>
      </w:r>
      <w:r w:rsidRPr="000C7855">
        <w:t>редачи сведений из документальных баз данных подведомственными учреждениями в институци</w:t>
      </w:r>
      <w:r w:rsidRPr="000C7855">
        <w:t>о</w:t>
      </w:r>
      <w:r w:rsidRPr="000C7855">
        <w:t xml:space="preserve">нальный </w:t>
      </w:r>
      <w:proofErr w:type="spellStart"/>
      <w:r w:rsidRPr="000C7855">
        <w:t>репозиторий</w:t>
      </w:r>
      <w:proofErr w:type="spellEnd"/>
      <w:r w:rsidRPr="000C7855">
        <w:t xml:space="preserve"> Минсельхоза России"</w:t>
      </w:r>
      <w:r w:rsidR="00973C3A">
        <w:t xml:space="preserve"> : </w:t>
      </w:r>
      <w:r w:rsidRPr="000C7855">
        <w:t>(проект). (Шифр Г2018–299)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10"/>
      </w:pPr>
      <w:r w:rsidRPr="000C7855">
        <w:rPr>
          <w:b/>
        </w:rPr>
        <w:t>4. &lt;152=сто&gt;</w:t>
      </w:r>
      <w:r w:rsidRPr="000C7855">
        <w:t xml:space="preserve"> факта о главном аграрном вузе страны : [посвящено 152-летию Российского гос</w:t>
      </w:r>
      <w:r w:rsidRPr="000C7855">
        <w:t>у</w:t>
      </w:r>
      <w:r w:rsidRPr="000C7855">
        <w:t xml:space="preserve">дарственного аграрного университета –МСХА им. К. А. Тимирязева : сборник]/ [под ред. Г. Д. </w:t>
      </w:r>
      <w:proofErr w:type="spellStart"/>
      <w:r w:rsidRPr="000C7855">
        <w:t>Зол</w:t>
      </w:r>
      <w:r w:rsidRPr="000C7855">
        <w:t>и</w:t>
      </w:r>
      <w:r w:rsidRPr="000C7855">
        <w:t>ной</w:t>
      </w:r>
      <w:proofErr w:type="spellEnd"/>
      <w:r w:rsidRPr="000C7855">
        <w:t>]. –Москва: [</w:t>
      </w:r>
      <w:proofErr w:type="spellStart"/>
      <w:r w:rsidRPr="000C7855">
        <w:t>Тимирязевская</w:t>
      </w:r>
      <w:proofErr w:type="spellEnd"/>
      <w:r w:rsidRPr="000C7855">
        <w:t xml:space="preserve"> академия],  2017. –111 с.: </w:t>
      </w:r>
      <w:proofErr w:type="spellStart"/>
      <w:r w:rsidRPr="000C7855">
        <w:t>цв</w:t>
      </w:r>
      <w:proofErr w:type="spellEnd"/>
      <w:r w:rsidRPr="000C7855">
        <w:t>. ил.; 21 см. –</w:t>
      </w:r>
      <w:proofErr w:type="spellStart"/>
      <w:r w:rsidRPr="000C7855">
        <w:t>Библиогр</w:t>
      </w:r>
      <w:proofErr w:type="spellEnd"/>
      <w:r w:rsidRPr="000C7855">
        <w:t>.: с. 111. (Шифр ВР2018–75)</w:t>
      </w:r>
    </w:p>
    <w:p w:rsidR="000C7855" w:rsidRPr="000C7855" w:rsidRDefault="000C7855" w:rsidP="000C7855">
      <w:pPr>
        <w:pStyle w:val="a7"/>
      </w:pPr>
      <w:r w:rsidRPr="000C7855">
        <w:t>Экземпляры: всего: 1 -102ЧЗ(1)</w:t>
      </w:r>
    </w:p>
    <w:p w:rsidR="000C7855" w:rsidRPr="000C7855" w:rsidRDefault="000C7855" w:rsidP="000C7855">
      <w:pPr>
        <w:pStyle w:val="2"/>
      </w:pPr>
      <w:bookmarkStart w:id="24" w:name="_Toc514254505"/>
      <w:r w:rsidRPr="000C7855">
        <w:t>Почвоведение</w:t>
      </w:r>
      <w:bookmarkEnd w:id="24"/>
    </w:p>
    <w:p w:rsidR="000C7855" w:rsidRPr="000C7855" w:rsidRDefault="000C7855" w:rsidP="000C7855">
      <w:pPr>
        <w:pStyle w:val="10"/>
      </w:pPr>
      <w:r w:rsidRPr="000C7855">
        <w:rPr>
          <w:b/>
        </w:rPr>
        <w:t xml:space="preserve">5. Щеглов  Д. И. </w:t>
      </w:r>
      <w:r w:rsidRPr="000C7855">
        <w:t>Основы почвообразования : учебное пособие/ Д. И. Щеглов,  Ю. И. Дудкин. –Воронеж: Научная книга,  2017. –344 с.: ил.; 25 см. –</w:t>
      </w:r>
      <w:proofErr w:type="spellStart"/>
      <w:r w:rsidRPr="000C7855">
        <w:t>Библиогр</w:t>
      </w:r>
      <w:proofErr w:type="spellEnd"/>
      <w:r w:rsidRPr="000C7855">
        <w:t>.: с. 339–344 (110 назв.). (Шифр Д2018–30)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"/>
      </w:pPr>
      <w:bookmarkStart w:id="25" w:name="_Toc514254506"/>
      <w:r w:rsidRPr="000C7855">
        <w:t>Земледелие</w:t>
      </w:r>
      <w:bookmarkEnd w:id="25"/>
    </w:p>
    <w:p w:rsidR="000C7855" w:rsidRPr="000C7855" w:rsidRDefault="000C7855" w:rsidP="000C7855">
      <w:pPr>
        <w:pStyle w:val="10"/>
      </w:pPr>
      <w:r w:rsidRPr="000C7855">
        <w:rPr>
          <w:b/>
        </w:rPr>
        <w:t xml:space="preserve">6. Полуэктов  Е. В. </w:t>
      </w:r>
      <w:r w:rsidRPr="000C7855">
        <w:t xml:space="preserve">Оптимизация соотношения сельскохозяйственных угодий в </w:t>
      </w:r>
      <w:proofErr w:type="spellStart"/>
      <w:r w:rsidRPr="000C7855">
        <w:t>агроландша</w:t>
      </w:r>
      <w:r w:rsidRPr="000C7855">
        <w:t>ф</w:t>
      </w:r>
      <w:r w:rsidRPr="000C7855">
        <w:t>тах</w:t>
      </w:r>
      <w:proofErr w:type="spellEnd"/>
      <w:r w:rsidRPr="000C7855">
        <w:t xml:space="preserve">/ Е. В. Полуэктов,  И. А. Петрова; </w:t>
      </w:r>
      <w:proofErr w:type="spellStart"/>
      <w:r w:rsidRPr="000C7855">
        <w:t>М-во</w:t>
      </w:r>
      <w:proofErr w:type="spellEnd"/>
      <w:r w:rsidRPr="000C7855">
        <w:t xml:space="preserve"> сел. </w:t>
      </w:r>
      <w:proofErr w:type="spellStart"/>
      <w:r w:rsidRPr="000C7855">
        <w:t>хоз-ва</w:t>
      </w:r>
      <w:proofErr w:type="spellEnd"/>
      <w:r w:rsidRPr="000C7855">
        <w:t xml:space="preserve"> Рос. Федерации,  </w:t>
      </w:r>
      <w:proofErr w:type="spellStart"/>
      <w:r w:rsidRPr="000C7855">
        <w:t>Новочеркас</w:t>
      </w:r>
      <w:proofErr w:type="spellEnd"/>
      <w:r w:rsidRPr="000C7855">
        <w:t xml:space="preserve">. </w:t>
      </w:r>
      <w:proofErr w:type="spellStart"/>
      <w:r w:rsidRPr="000C7855">
        <w:t>инженер.-мелиоратив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им  А. К. </w:t>
      </w:r>
      <w:proofErr w:type="spellStart"/>
      <w:r w:rsidRPr="000C7855">
        <w:t>Кортунова</w:t>
      </w:r>
      <w:proofErr w:type="spellEnd"/>
      <w:r w:rsidRPr="000C7855">
        <w:t xml:space="preserve">,  Дон. </w:t>
      </w:r>
      <w:proofErr w:type="spellStart"/>
      <w:r w:rsidRPr="000C7855">
        <w:t>гос</w:t>
      </w:r>
      <w:proofErr w:type="spellEnd"/>
      <w:r w:rsidRPr="000C7855">
        <w:t xml:space="preserve">. </w:t>
      </w:r>
      <w:proofErr w:type="spellStart"/>
      <w:r w:rsidRPr="000C7855">
        <w:t>аграр</w:t>
      </w:r>
      <w:proofErr w:type="spellEnd"/>
      <w:r w:rsidRPr="000C7855">
        <w:t xml:space="preserve">. </w:t>
      </w:r>
      <w:proofErr w:type="spellStart"/>
      <w:r w:rsidRPr="000C7855">
        <w:t>ун</w:t>
      </w:r>
      <w:r w:rsidRPr="000C7855">
        <w:noBreakHyphen/>
        <w:t>т</w:t>
      </w:r>
      <w:proofErr w:type="spellEnd"/>
      <w:r w:rsidRPr="000C7855">
        <w:t>. –Новочеркасск: Лик,  2017. –184 с.: ил.; 21 см. –</w:t>
      </w:r>
      <w:proofErr w:type="spellStart"/>
      <w:r w:rsidRPr="000C7855">
        <w:t>Библиогр</w:t>
      </w:r>
      <w:proofErr w:type="spellEnd"/>
      <w:r w:rsidRPr="000C7855">
        <w:t>.: с. 176–184 (89 назв.). (Шифр Г2018–313)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"/>
      </w:pPr>
      <w:bookmarkStart w:id="26" w:name="_Toc514254507"/>
      <w:r w:rsidRPr="000C7855">
        <w:t>Агрохимия</w:t>
      </w:r>
      <w:bookmarkEnd w:id="26"/>
    </w:p>
    <w:p w:rsidR="000C7855" w:rsidRPr="000C7855" w:rsidRDefault="000C7855" w:rsidP="000C7855">
      <w:pPr>
        <w:pStyle w:val="10"/>
      </w:pPr>
      <w:r w:rsidRPr="000C7855">
        <w:rPr>
          <w:b/>
        </w:rPr>
        <w:t>7. Агрохимия</w:t>
      </w:r>
      <w:r w:rsidRPr="000C7855">
        <w:t xml:space="preserve"> : учебное пособие для студентов направления подготовки 35.03.01 "Лесное д</w:t>
      </w:r>
      <w:r w:rsidRPr="000C7855">
        <w:t>е</w:t>
      </w:r>
      <w:r w:rsidRPr="000C7855">
        <w:t xml:space="preserve">ло"/ М. Б. </w:t>
      </w:r>
      <w:proofErr w:type="spellStart"/>
      <w:r w:rsidRPr="000C7855">
        <w:t>Субота</w:t>
      </w:r>
      <w:proofErr w:type="spellEnd"/>
      <w:r w:rsidRPr="000C7855">
        <w:t xml:space="preserve">,  Л. С. Богданова,  А. Н. </w:t>
      </w:r>
      <w:proofErr w:type="spellStart"/>
      <w:r w:rsidRPr="000C7855">
        <w:t>Партолина</w:t>
      </w:r>
      <w:proofErr w:type="spellEnd"/>
      <w:r w:rsidRPr="000C7855">
        <w:t xml:space="preserve">,  В. В. </w:t>
      </w:r>
      <w:proofErr w:type="spellStart"/>
      <w:r w:rsidRPr="000C7855">
        <w:t>Часовская</w:t>
      </w:r>
      <w:proofErr w:type="spellEnd"/>
      <w:r w:rsidRPr="000C7855">
        <w:t xml:space="preserve">; [отв. ред. Б. В. </w:t>
      </w:r>
      <w:proofErr w:type="spellStart"/>
      <w:r w:rsidRPr="000C7855">
        <w:t>Бабиков</w:t>
      </w:r>
      <w:proofErr w:type="spellEnd"/>
      <w:r w:rsidRPr="000C7855">
        <w:t xml:space="preserve">]; </w:t>
      </w:r>
      <w:proofErr w:type="spellStart"/>
      <w:r w:rsidRPr="000C7855">
        <w:t>М-во</w:t>
      </w:r>
      <w:proofErr w:type="spellEnd"/>
      <w:r w:rsidRPr="000C7855">
        <w:t xml:space="preserve"> образования и науки Рос. Федерации,  </w:t>
      </w:r>
      <w:proofErr w:type="spellStart"/>
      <w:r w:rsidRPr="000C7855">
        <w:t>С.-Петерб</w:t>
      </w:r>
      <w:proofErr w:type="spellEnd"/>
      <w:r w:rsidRPr="000C7855">
        <w:t xml:space="preserve">. </w:t>
      </w:r>
      <w:proofErr w:type="spellStart"/>
      <w:r w:rsidRPr="000C7855">
        <w:t>гос</w:t>
      </w:r>
      <w:proofErr w:type="spellEnd"/>
      <w:r w:rsidRPr="000C7855">
        <w:t xml:space="preserve">. </w:t>
      </w:r>
      <w:proofErr w:type="spellStart"/>
      <w:r w:rsidRPr="000C7855">
        <w:t>лесотехн</w:t>
      </w:r>
      <w:proofErr w:type="spellEnd"/>
      <w:r w:rsidRPr="000C7855">
        <w:t xml:space="preserve">. </w:t>
      </w:r>
      <w:proofErr w:type="spellStart"/>
      <w:r w:rsidRPr="000C7855">
        <w:t>ун</w:t>
      </w:r>
      <w:r w:rsidRPr="000C7855">
        <w:noBreakHyphen/>
        <w:t>т</w:t>
      </w:r>
      <w:proofErr w:type="spellEnd"/>
      <w:r w:rsidRPr="000C7855">
        <w:t xml:space="preserve"> им. С. М. Кирова,  Каф. по</w:t>
      </w:r>
      <w:r w:rsidRPr="000C7855">
        <w:t>ч</w:t>
      </w:r>
      <w:r w:rsidRPr="000C7855">
        <w:t>воведения и лесных культур. –Санкт-Петербург: [</w:t>
      </w:r>
      <w:proofErr w:type="spellStart"/>
      <w:r w:rsidRPr="000C7855">
        <w:t>СПбГЛТУ</w:t>
      </w:r>
      <w:proofErr w:type="spellEnd"/>
      <w:r w:rsidRPr="000C7855">
        <w:t>],  2017. –59 с.: ил.; 21 см. –</w:t>
      </w:r>
      <w:proofErr w:type="spellStart"/>
      <w:r w:rsidRPr="000C7855">
        <w:t>Библиогр</w:t>
      </w:r>
      <w:proofErr w:type="spellEnd"/>
      <w:r w:rsidRPr="000C7855">
        <w:t>.: с. 58 (7 назв.). (Шифр ВР2018–76)</w:t>
      </w:r>
    </w:p>
    <w:p w:rsidR="000C7855" w:rsidRPr="000C7855" w:rsidRDefault="000C7855" w:rsidP="000C7855">
      <w:pPr>
        <w:pStyle w:val="a7"/>
      </w:pPr>
      <w:r w:rsidRPr="000C7855">
        <w:t>Экземпляры: всего: 1 -102ЧЗ(1)</w:t>
      </w:r>
    </w:p>
    <w:p w:rsidR="000C7855" w:rsidRPr="000C7855" w:rsidRDefault="000C7855" w:rsidP="000C7855">
      <w:pPr>
        <w:pStyle w:val="10"/>
      </w:pPr>
      <w:r w:rsidRPr="000C7855">
        <w:rPr>
          <w:b/>
        </w:rPr>
        <w:t>8. </w:t>
      </w:r>
      <w:proofErr w:type="spellStart"/>
      <w:r w:rsidRPr="000C7855">
        <w:rPr>
          <w:b/>
        </w:rPr>
        <w:t>Азотфиксация</w:t>
      </w:r>
      <w:proofErr w:type="spellEnd"/>
      <w:r w:rsidRPr="000C7855">
        <w:t xml:space="preserve"> и ее практическое использование : учебное пособие/ Е. В. Агафонов,  С. А. Гужвин,  В. В. </w:t>
      </w:r>
      <w:proofErr w:type="spellStart"/>
      <w:r w:rsidRPr="000C7855">
        <w:t>Турчин</w:t>
      </w:r>
      <w:proofErr w:type="spellEnd"/>
      <w:r w:rsidRPr="000C7855">
        <w:t xml:space="preserve">,  А. А. </w:t>
      </w:r>
      <w:proofErr w:type="spellStart"/>
      <w:r w:rsidRPr="000C7855">
        <w:t>Громаков</w:t>
      </w:r>
      <w:proofErr w:type="spellEnd"/>
      <w:r w:rsidRPr="000C7855">
        <w:t xml:space="preserve">; </w:t>
      </w:r>
      <w:proofErr w:type="spellStart"/>
      <w:r w:rsidRPr="000C7855">
        <w:t>М-во</w:t>
      </w:r>
      <w:proofErr w:type="spellEnd"/>
      <w:r w:rsidRPr="000C7855">
        <w:t xml:space="preserve"> сел. </w:t>
      </w:r>
      <w:proofErr w:type="spellStart"/>
      <w:r w:rsidRPr="000C7855">
        <w:t>хоз-ва</w:t>
      </w:r>
      <w:proofErr w:type="spellEnd"/>
      <w:r w:rsidRPr="000C7855">
        <w:t xml:space="preserve"> Рос. Федерации,  Департамент </w:t>
      </w:r>
      <w:proofErr w:type="spellStart"/>
      <w:r w:rsidRPr="000C7855">
        <w:t>науч.-технол</w:t>
      </w:r>
      <w:proofErr w:type="spellEnd"/>
      <w:r w:rsidRPr="000C7855">
        <w:t xml:space="preserve">. политики и образования,  Дон. </w:t>
      </w:r>
      <w:proofErr w:type="spellStart"/>
      <w:r w:rsidRPr="000C7855">
        <w:t>гос</w:t>
      </w:r>
      <w:proofErr w:type="spellEnd"/>
      <w:r w:rsidRPr="000C7855">
        <w:t xml:space="preserve">. </w:t>
      </w:r>
      <w:proofErr w:type="spellStart"/>
      <w:r w:rsidRPr="000C7855">
        <w:t>аграр</w:t>
      </w:r>
      <w:proofErr w:type="spellEnd"/>
      <w:r w:rsidRPr="000C7855">
        <w:t xml:space="preserve">. </w:t>
      </w:r>
      <w:proofErr w:type="spellStart"/>
      <w:r w:rsidRPr="000C7855">
        <w:t>ун</w:t>
      </w:r>
      <w:r w:rsidRPr="000C7855">
        <w:noBreakHyphen/>
        <w:t>т</w:t>
      </w:r>
      <w:proofErr w:type="spellEnd"/>
      <w:r w:rsidRPr="000C7855">
        <w:t xml:space="preserve">. –Новочеркасск: [Изд-во </w:t>
      </w:r>
      <w:proofErr w:type="spellStart"/>
      <w:r w:rsidRPr="000C7855">
        <w:t>ДонГАУ</w:t>
      </w:r>
      <w:proofErr w:type="spellEnd"/>
      <w:r w:rsidRPr="000C7855">
        <w:t>],  2017. –87 с.: ил.; 20 см. –</w:t>
      </w:r>
      <w:proofErr w:type="spellStart"/>
      <w:r w:rsidRPr="000C7855">
        <w:t>Библиогр</w:t>
      </w:r>
      <w:proofErr w:type="spellEnd"/>
      <w:r w:rsidRPr="000C7855">
        <w:t>.: с. 68–87 (174 назв.). (Шифр Г2018–303)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10"/>
      </w:pPr>
      <w:r w:rsidRPr="000C7855">
        <w:rPr>
          <w:b/>
        </w:rPr>
        <w:lastRenderedPageBreak/>
        <w:t xml:space="preserve">9. Калашникова  Е. А. </w:t>
      </w:r>
      <w:r w:rsidRPr="000C7855">
        <w:t>Практикум по регуляторам роста и развития растений/ Е. А. Калашн</w:t>
      </w:r>
      <w:r w:rsidRPr="000C7855">
        <w:t>и</w:t>
      </w:r>
      <w:r w:rsidRPr="000C7855">
        <w:t xml:space="preserve">кова,  Н. П. </w:t>
      </w:r>
      <w:proofErr w:type="spellStart"/>
      <w:r w:rsidRPr="000C7855">
        <w:t>Карсункина</w:t>
      </w:r>
      <w:proofErr w:type="spellEnd"/>
      <w:r w:rsidRPr="000C7855">
        <w:t xml:space="preserve">,  Р. Н. </w:t>
      </w:r>
      <w:proofErr w:type="spellStart"/>
      <w:r w:rsidRPr="000C7855">
        <w:t>Киракосян</w:t>
      </w:r>
      <w:proofErr w:type="spellEnd"/>
      <w:r w:rsidRPr="000C7855">
        <w:t xml:space="preserve">; </w:t>
      </w:r>
      <w:proofErr w:type="spellStart"/>
      <w:r w:rsidRPr="000C7855">
        <w:t>М-во</w:t>
      </w:r>
      <w:proofErr w:type="spellEnd"/>
      <w:r w:rsidRPr="000C7855">
        <w:t xml:space="preserve"> сел. </w:t>
      </w:r>
      <w:proofErr w:type="spellStart"/>
      <w:r w:rsidRPr="000C7855">
        <w:t>хоз-ва</w:t>
      </w:r>
      <w:proofErr w:type="spellEnd"/>
      <w:r w:rsidRPr="000C7855">
        <w:t xml:space="preserve"> Рос. Федерации,  Рос. </w:t>
      </w:r>
      <w:proofErr w:type="spellStart"/>
      <w:r w:rsidRPr="000C7855">
        <w:t>гос</w:t>
      </w:r>
      <w:proofErr w:type="spellEnd"/>
      <w:r w:rsidRPr="000C7855">
        <w:t xml:space="preserve">. </w:t>
      </w:r>
      <w:proofErr w:type="spellStart"/>
      <w:r w:rsidRPr="000C7855">
        <w:t>аграр</w:t>
      </w:r>
      <w:proofErr w:type="spellEnd"/>
      <w:r w:rsidRPr="000C7855">
        <w:t xml:space="preserve">. </w:t>
      </w:r>
      <w:proofErr w:type="spellStart"/>
      <w:r w:rsidRPr="000C7855">
        <w:t>ун</w:t>
      </w:r>
      <w:r w:rsidRPr="000C7855">
        <w:noBreakHyphen/>
        <w:t>т</w:t>
      </w:r>
      <w:proofErr w:type="spellEnd"/>
      <w:r w:rsidRPr="000C7855">
        <w:t xml:space="preserve"> –МСХА им. К. А. Тимирязева,  </w:t>
      </w:r>
      <w:proofErr w:type="spellStart"/>
      <w:r w:rsidRPr="000C7855">
        <w:t>Фак</w:t>
      </w:r>
      <w:proofErr w:type="spellEnd"/>
      <w:r w:rsidRPr="000C7855">
        <w:t>. агрономии и биотехнологии,  Каф. генетики,  биотехнологии,  селекции и семеноводства. –Москва: [</w:t>
      </w:r>
      <w:proofErr w:type="spellStart"/>
      <w:r w:rsidRPr="000C7855">
        <w:t>Росинформагротех</w:t>
      </w:r>
      <w:proofErr w:type="spellEnd"/>
      <w:r w:rsidRPr="000C7855">
        <w:t>],  2017. –83 с.: табл.; 21 см. –</w:t>
      </w:r>
      <w:proofErr w:type="spellStart"/>
      <w:r w:rsidRPr="000C7855">
        <w:t>Библиогр</w:t>
      </w:r>
      <w:proofErr w:type="spellEnd"/>
      <w:r w:rsidRPr="000C7855">
        <w:t>.: с. 59 (13 назв.). (Шифр ВР2018–83)</w:t>
      </w:r>
    </w:p>
    <w:p w:rsidR="000C7855" w:rsidRPr="000C7855" w:rsidRDefault="000C7855" w:rsidP="000C7855">
      <w:pPr>
        <w:pStyle w:val="a7"/>
      </w:pPr>
      <w:r w:rsidRPr="000C7855">
        <w:t>Экземпляры: всего: 1 -102ЧЗ(1)</w:t>
      </w:r>
    </w:p>
    <w:p w:rsidR="000C7855" w:rsidRPr="000C7855" w:rsidRDefault="000C7855" w:rsidP="000C7855">
      <w:pPr>
        <w:pStyle w:val="2"/>
      </w:pPr>
      <w:bookmarkStart w:id="27" w:name="_Toc514254508"/>
      <w:r w:rsidRPr="000C7855">
        <w:t>Растениеводство</w:t>
      </w:r>
      <w:bookmarkEnd w:id="27"/>
    </w:p>
    <w:p w:rsidR="000C7855" w:rsidRPr="000C7855" w:rsidRDefault="000C7855" w:rsidP="000C7855">
      <w:pPr>
        <w:pStyle w:val="20"/>
      </w:pPr>
      <w:r w:rsidRPr="000C7855">
        <w:rPr>
          <w:b/>
        </w:rPr>
        <w:t>10. Академик</w:t>
      </w:r>
      <w:r w:rsidRPr="000C7855">
        <w:t xml:space="preserve"> Н. И. Вавилов на Нижней Волге (малоизвестные события,  факты из жизни и де</w:t>
      </w:r>
      <w:r w:rsidRPr="000C7855">
        <w:t>я</w:t>
      </w:r>
      <w:r w:rsidRPr="000C7855">
        <w:t>тельности)/ </w:t>
      </w:r>
      <w:proofErr w:type="spellStart"/>
      <w:r w:rsidRPr="000C7855">
        <w:t>Федер</w:t>
      </w:r>
      <w:proofErr w:type="spellEnd"/>
      <w:r w:rsidRPr="000C7855">
        <w:t xml:space="preserve">. агентство </w:t>
      </w:r>
      <w:proofErr w:type="spellStart"/>
      <w:r w:rsidRPr="000C7855">
        <w:t>науч</w:t>
      </w:r>
      <w:proofErr w:type="spellEnd"/>
      <w:r w:rsidRPr="000C7855">
        <w:t xml:space="preserve">. орг.,  </w:t>
      </w:r>
      <w:proofErr w:type="spellStart"/>
      <w:r w:rsidRPr="000C7855">
        <w:t>Федер</w:t>
      </w:r>
      <w:proofErr w:type="spellEnd"/>
      <w:r w:rsidRPr="000C7855">
        <w:t xml:space="preserve">. </w:t>
      </w:r>
      <w:proofErr w:type="spellStart"/>
      <w:r w:rsidRPr="000C7855">
        <w:t>науч</w:t>
      </w:r>
      <w:proofErr w:type="spellEnd"/>
      <w:r w:rsidRPr="000C7855">
        <w:t xml:space="preserve">. центр агроэкологии,  комплекс. мелиораций и защит. лесоразведения Рос. акад. наук,  </w:t>
      </w:r>
      <w:proofErr w:type="spellStart"/>
      <w:r w:rsidRPr="000C7855">
        <w:t>Нижне-Волж</w:t>
      </w:r>
      <w:proofErr w:type="spellEnd"/>
      <w:r w:rsidRPr="000C7855">
        <w:t xml:space="preserve">. </w:t>
      </w:r>
      <w:proofErr w:type="spellStart"/>
      <w:r w:rsidRPr="000C7855">
        <w:t>науч.-исслед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сел. </w:t>
      </w:r>
      <w:proofErr w:type="spellStart"/>
      <w:r w:rsidRPr="000C7855">
        <w:t>хоз-ва</w:t>
      </w:r>
      <w:proofErr w:type="spellEnd"/>
      <w:r w:rsidRPr="000C7855">
        <w:t xml:space="preserve"> –фил. </w:t>
      </w:r>
      <w:proofErr w:type="spellStart"/>
      <w:r w:rsidRPr="000C7855">
        <w:t>Федер</w:t>
      </w:r>
      <w:proofErr w:type="spellEnd"/>
      <w:r w:rsidRPr="000C7855">
        <w:t xml:space="preserve">. </w:t>
      </w:r>
      <w:proofErr w:type="spellStart"/>
      <w:r w:rsidRPr="000C7855">
        <w:t>н</w:t>
      </w:r>
      <w:r w:rsidRPr="000C7855">
        <w:t>а</w:t>
      </w:r>
      <w:r w:rsidRPr="000C7855">
        <w:t>уч</w:t>
      </w:r>
      <w:proofErr w:type="spellEnd"/>
      <w:r w:rsidRPr="000C7855">
        <w:t xml:space="preserve">. центра агроэкологии,  комплекс. мелиораций и защитного лесоразведения Рос. акад. наук; [сост.: В. И. </w:t>
      </w:r>
      <w:proofErr w:type="spellStart"/>
      <w:r w:rsidRPr="000C7855">
        <w:t>Буянкин</w:t>
      </w:r>
      <w:proofErr w:type="spellEnd"/>
      <w:r w:rsidRPr="000C7855">
        <w:t xml:space="preserve">,  А. В. </w:t>
      </w:r>
      <w:proofErr w:type="spellStart"/>
      <w:r w:rsidRPr="000C7855">
        <w:t>Солонкин</w:t>
      </w:r>
      <w:proofErr w:type="spellEnd"/>
      <w:r w:rsidRPr="000C7855">
        <w:t>]. –Волгоград: [ФНЦ агроэкологии РАН],  2017. –64 с.: ил.; 21 см +Прил.: с. 60–63. –</w:t>
      </w:r>
      <w:proofErr w:type="spellStart"/>
      <w:r w:rsidRPr="000C7855">
        <w:t>Библиогр</w:t>
      </w:r>
      <w:proofErr w:type="spellEnd"/>
      <w:r w:rsidRPr="000C7855">
        <w:t>.: с. 58–59 (19 назв.). (Шифр Г2018–239)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0"/>
      </w:pPr>
      <w:r w:rsidRPr="000C7855">
        <w:rPr>
          <w:b/>
        </w:rPr>
        <w:t>11. </w:t>
      </w:r>
      <w:proofErr w:type="spellStart"/>
      <w:r w:rsidRPr="000C7855">
        <w:rPr>
          <w:b/>
        </w:rPr>
        <w:t>Белевцова</w:t>
      </w:r>
      <w:proofErr w:type="spellEnd"/>
      <w:r w:rsidRPr="000C7855">
        <w:rPr>
          <w:b/>
        </w:rPr>
        <w:t xml:space="preserve">  В. И. </w:t>
      </w:r>
      <w:r w:rsidRPr="000C7855">
        <w:t xml:space="preserve">Земляника в Якутии/ В. И. </w:t>
      </w:r>
      <w:proofErr w:type="spellStart"/>
      <w:r w:rsidRPr="000C7855">
        <w:t>Белевцова</w:t>
      </w:r>
      <w:proofErr w:type="spellEnd"/>
      <w:r w:rsidRPr="000C7855">
        <w:t xml:space="preserve">; </w:t>
      </w:r>
      <w:proofErr w:type="spellStart"/>
      <w:r w:rsidRPr="000C7855">
        <w:t>Федер</w:t>
      </w:r>
      <w:proofErr w:type="spellEnd"/>
      <w:r w:rsidRPr="000C7855">
        <w:t xml:space="preserve">. агентство </w:t>
      </w:r>
      <w:proofErr w:type="spellStart"/>
      <w:r w:rsidRPr="000C7855">
        <w:t>науч</w:t>
      </w:r>
      <w:proofErr w:type="spellEnd"/>
      <w:r w:rsidRPr="000C7855">
        <w:t xml:space="preserve">. орг.,  Якут. </w:t>
      </w:r>
      <w:proofErr w:type="spellStart"/>
      <w:r w:rsidRPr="000C7855">
        <w:t>науч.-исслед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сел. </w:t>
      </w:r>
      <w:proofErr w:type="spellStart"/>
      <w:r w:rsidRPr="000C7855">
        <w:t>хоз-ва</w:t>
      </w:r>
      <w:proofErr w:type="spellEnd"/>
      <w:r w:rsidRPr="000C7855">
        <w:t xml:space="preserve"> им. М. Г. Сафронова. –[2-е изд.,  </w:t>
      </w:r>
      <w:proofErr w:type="spellStart"/>
      <w:r w:rsidRPr="000C7855">
        <w:t>испр</w:t>
      </w:r>
      <w:proofErr w:type="spellEnd"/>
      <w:r w:rsidRPr="000C7855">
        <w:t>. и доп.]. –Якутск: [</w:t>
      </w:r>
      <w:proofErr w:type="spellStart"/>
      <w:r w:rsidRPr="000C7855">
        <w:t>Адверти</w:t>
      </w:r>
      <w:proofErr w:type="spellEnd"/>
      <w:r w:rsidRPr="000C7855">
        <w:t xml:space="preserve">],  2017. –24 с.: [8] </w:t>
      </w:r>
      <w:proofErr w:type="spellStart"/>
      <w:r w:rsidRPr="000C7855">
        <w:t>вкл</w:t>
      </w:r>
      <w:proofErr w:type="spellEnd"/>
      <w:r w:rsidRPr="000C7855">
        <w:t xml:space="preserve">. л. </w:t>
      </w:r>
      <w:proofErr w:type="spellStart"/>
      <w:r w:rsidRPr="000C7855">
        <w:t>цв</w:t>
      </w:r>
      <w:proofErr w:type="spellEnd"/>
      <w:r w:rsidRPr="000C7855">
        <w:t>. ил.; 22 см. –</w:t>
      </w:r>
      <w:proofErr w:type="spellStart"/>
      <w:r w:rsidRPr="000C7855">
        <w:t>Библиогр</w:t>
      </w:r>
      <w:proofErr w:type="spellEnd"/>
      <w:r w:rsidRPr="000C7855">
        <w:t>.: с. 23 (21 назв.). (Шифр Г2018–311)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0"/>
      </w:pPr>
      <w:r w:rsidRPr="000C7855">
        <w:rPr>
          <w:b/>
        </w:rPr>
        <w:t>12. Возделывание</w:t>
      </w:r>
      <w:r w:rsidRPr="000C7855">
        <w:t xml:space="preserve"> кормовых бобов в Сибири : научно-практическое пособие/ </w:t>
      </w:r>
      <w:proofErr w:type="spellStart"/>
      <w:r w:rsidRPr="000C7855">
        <w:t>Федер</w:t>
      </w:r>
      <w:proofErr w:type="spellEnd"/>
      <w:r w:rsidRPr="000C7855">
        <w:t xml:space="preserve">. агентство </w:t>
      </w:r>
      <w:proofErr w:type="spellStart"/>
      <w:r w:rsidRPr="000C7855">
        <w:t>науч</w:t>
      </w:r>
      <w:proofErr w:type="spellEnd"/>
      <w:r w:rsidRPr="000C7855">
        <w:t xml:space="preserve">. орг.,  </w:t>
      </w:r>
      <w:proofErr w:type="spellStart"/>
      <w:r w:rsidRPr="000C7855">
        <w:t>Сиб</w:t>
      </w:r>
      <w:proofErr w:type="spellEnd"/>
      <w:r w:rsidRPr="000C7855">
        <w:t xml:space="preserve">. </w:t>
      </w:r>
      <w:proofErr w:type="spellStart"/>
      <w:r w:rsidRPr="000C7855">
        <w:t>федер</w:t>
      </w:r>
      <w:proofErr w:type="spellEnd"/>
      <w:r w:rsidRPr="000C7855">
        <w:t xml:space="preserve">. </w:t>
      </w:r>
      <w:proofErr w:type="spellStart"/>
      <w:r w:rsidRPr="000C7855">
        <w:t>науч</w:t>
      </w:r>
      <w:proofErr w:type="spellEnd"/>
      <w:r w:rsidRPr="000C7855">
        <w:t xml:space="preserve">. центр </w:t>
      </w:r>
      <w:proofErr w:type="spellStart"/>
      <w:r w:rsidRPr="000C7855">
        <w:t>агробиотехнологий</w:t>
      </w:r>
      <w:proofErr w:type="spellEnd"/>
      <w:r w:rsidRPr="000C7855">
        <w:t xml:space="preserve"> Рос. акад. наук,  </w:t>
      </w:r>
      <w:proofErr w:type="spellStart"/>
      <w:r w:rsidRPr="000C7855">
        <w:t>Сиб</w:t>
      </w:r>
      <w:proofErr w:type="spellEnd"/>
      <w:r w:rsidRPr="000C7855">
        <w:t xml:space="preserve">. </w:t>
      </w:r>
      <w:proofErr w:type="spellStart"/>
      <w:r w:rsidRPr="000C7855">
        <w:t>науч.-исслед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ко</w:t>
      </w:r>
      <w:r w:rsidRPr="000C7855">
        <w:t>р</w:t>
      </w:r>
      <w:r w:rsidRPr="000C7855">
        <w:t xml:space="preserve">мов; [сост.: Н. И. Кашеваров и др.; под ред. акад. РАН  Н. И. </w:t>
      </w:r>
      <w:proofErr w:type="spellStart"/>
      <w:r w:rsidRPr="000C7855">
        <w:t>Кашеварова</w:t>
      </w:r>
      <w:proofErr w:type="spellEnd"/>
      <w:r w:rsidRPr="000C7855">
        <w:t>]. –Новосибирск: [</w:t>
      </w:r>
      <w:proofErr w:type="spellStart"/>
      <w:r w:rsidRPr="000C7855">
        <w:t>СибНИИ</w:t>
      </w:r>
      <w:proofErr w:type="spellEnd"/>
      <w:r w:rsidRPr="000C7855">
        <w:t xml:space="preserve"> кормов СФНЦА РАН],  2017. –41 с.: ил.; 20 см +Прил.: с. 33–38. –</w:t>
      </w:r>
      <w:proofErr w:type="spellStart"/>
      <w:r w:rsidRPr="000C7855">
        <w:t>Библиогр</w:t>
      </w:r>
      <w:proofErr w:type="spellEnd"/>
      <w:r w:rsidRPr="000C7855">
        <w:t>.: с. 39–41 (25 назв.). (Шифр Г2018–304)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0"/>
      </w:pPr>
      <w:r w:rsidRPr="000C7855">
        <w:rPr>
          <w:b/>
        </w:rPr>
        <w:t>13. </w:t>
      </w:r>
      <w:proofErr w:type="spellStart"/>
      <w:r w:rsidRPr="000C7855">
        <w:rPr>
          <w:b/>
        </w:rPr>
        <w:t>Деменко</w:t>
      </w:r>
      <w:proofErr w:type="spellEnd"/>
      <w:r w:rsidRPr="000C7855">
        <w:rPr>
          <w:b/>
        </w:rPr>
        <w:t xml:space="preserve">  В. И. </w:t>
      </w:r>
      <w:r w:rsidRPr="000C7855">
        <w:t xml:space="preserve">Современные формировки черешни и яблони : учебное пособие/ В. И. </w:t>
      </w:r>
      <w:proofErr w:type="spellStart"/>
      <w:r w:rsidRPr="000C7855">
        <w:t>Д</w:t>
      </w:r>
      <w:r w:rsidRPr="000C7855">
        <w:t>е</w:t>
      </w:r>
      <w:r w:rsidRPr="000C7855">
        <w:t>менко</w:t>
      </w:r>
      <w:proofErr w:type="spellEnd"/>
      <w:r w:rsidRPr="000C7855">
        <w:t xml:space="preserve">,  А. Н. </w:t>
      </w:r>
      <w:proofErr w:type="spellStart"/>
      <w:r w:rsidRPr="000C7855">
        <w:t>Викулина</w:t>
      </w:r>
      <w:proofErr w:type="spellEnd"/>
      <w:r w:rsidRPr="000C7855">
        <w:t xml:space="preserve">; </w:t>
      </w:r>
      <w:proofErr w:type="spellStart"/>
      <w:r w:rsidRPr="000C7855">
        <w:t>М-во</w:t>
      </w:r>
      <w:proofErr w:type="spellEnd"/>
      <w:r w:rsidRPr="000C7855">
        <w:t xml:space="preserve"> сел. </w:t>
      </w:r>
      <w:proofErr w:type="spellStart"/>
      <w:r w:rsidRPr="000C7855">
        <w:t>хоз-ва</w:t>
      </w:r>
      <w:proofErr w:type="spellEnd"/>
      <w:r w:rsidRPr="000C7855">
        <w:t xml:space="preserve"> Рос. Федерации,  Рос. </w:t>
      </w:r>
      <w:proofErr w:type="spellStart"/>
      <w:r w:rsidRPr="000C7855">
        <w:t>гос</w:t>
      </w:r>
      <w:proofErr w:type="spellEnd"/>
      <w:r w:rsidRPr="000C7855">
        <w:t xml:space="preserve">. </w:t>
      </w:r>
      <w:proofErr w:type="spellStart"/>
      <w:r w:rsidRPr="000C7855">
        <w:t>аграр</w:t>
      </w:r>
      <w:proofErr w:type="spellEnd"/>
      <w:r w:rsidRPr="000C7855">
        <w:t xml:space="preserve">. </w:t>
      </w:r>
      <w:proofErr w:type="spellStart"/>
      <w:r w:rsidRPr="000C7855">
        <w:t>ун</w:t>
      </w:r>
      <w:r w:rsidRPr="000C7855">
        <w:noBreakHyphen/>
        <w:t>т</w:t>
      </w:r>
      <w:proofErr w:type="spellEnd"/>
      <w:r w:rsidRPr="000C7855">
        <w:t> –МСХА им. К. А. Т</w:t>
      </w:r>
      <w:r w:rsidRPr="000C7855">
        <w:t>и</w:t>
      </w:r>
      <w:r w:rsidRPr="000C7855">
        <w:t>мирязева. –Москва: [</w:t>
      </w:r>
      <w:proofErr w:type="spellStart"/>
      <w:r w:rsidRPr="000C7855">
        <w:t>Росинформагротех</w:t>
      </w:r>
      <w:proofErr w:type="spellEnd"/>
      <w:r w:rsidRPr="000C7855">
        <w:t xml:space="preserve">],  2017. –82 с.: ил.,  </w:t>
      </w:r>
      <w:proofErr w:type="spellStart"/>
      <w:r w:rsidRPr="000C7855">
        <w:t>цв</w:t>
      </w:r>
      <w:proofErr w:type="spellEnd"/>
      <w:r w:rsidRPr="000C7855">
        <w:t>. ил.; 20 см. –</w:t>
      </w:r>
      <w:proofErr w:type="spellStart"/>
      <w:r w:rsidRPr="000C7855">
        <w:t>Библиогр</w:t>
      </w:r>
      <w:proofErr w:type="spellEnd"/>
      <w:r w:rsidRPr="000C7855">
        <w:t>.: с. 82 (8 назв.). (Шифр ВР2018–82)</w:t>
      </w:r>
    </w:p>
    <w:p w:rsidR="000C7855" w:rsidRPr="000C7855" w:rsidRDefault="000C7855" w:rsidP="000C7855">
      <w:pPr>
        <w:pStyle w:val="a7"/>
      </w:pPr>
      <w:r w:rsidRPr="000C7855">
        <w:t>Экземпляры: всего: 1 -102ЧЗ(1)</w:t>
      </w:r>
    </w:p>
    <w:p w:rsidR="000C7855" w:rsidRPr="000C7855" w:rsidRDefault="000C7855" w:rsidP="000C7855">
      <w:pPr>
        <w:pStyle w:val="20"/>
      </w:pPr>
      <w:r w:rsidRPr="000C7855">
        <w:rPr>
          <w:b/>
        </w:rPr>
        <w:t xml:space="preserve">14. Емельянов  А. М. </w:t>
      </w:r>
      <w:r w:rsidRPr="000C7855">
        <w:t xml:space="preserve">Полевое кормопроизводство в Забайкалье : монография/ А. М. Емельянов; </w:t>
      </w:r>
      <w:proofErr w:type="spellStart"/>
      <w:r w:rsidRPr="000C7855">
        <w:t>М-во</w:t>
      </w:r>
      <w:proofErr w:type="spellEnd"/>
      <w:r w:rsidRPr="000C7855">
        <w:t xml:space="preserve"> сел. </w:t>
      </w:r>
      <w:proofErr w:type="spellStart"/>
      <w:r w:rsidRPr="000C7855">
        <w:t>хоз-ва</w:t>
      </w:r>
      <w:proofErr w:type="spellEnd"/>
      <w:r w:rsidRPr="000C7855">
        <w:t xml:space="preserve"> Рос. Федерации,  Бурят. </w:t>
      </w:r>
      <w:proofErr w:type="spellStart"/>
      <w:r w:rsidRPr="000C7855">
        <w:t>гос</w:t>
      </w:r>
      <w:proofErr w:type="spellEnd"/>
      <w:r w:rsidRPr="000C7855">
        <w:t>. с.-х. акад. им. В. Р. Филиппова. –Улан-Удэ: Изд-во БГСХА им. В. Р. Филиппова,  2017. –559 с.: табл.; 21 см. –</w:t>
      </w:r>
      <w:proofErr w:type="spellStart"/>
      <w:r w:rsidRPr="000C7855">
        <w:t>Библиогр</w:t>
      </w:r>
      <w:proofErr w:type="spellEnd"/>
      <w:r w:rsidRPr="000C7855">
        <w:t>.: с. 548–557. (Шифр Г2018–312)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0"/>
      </w:pPr>
      <w:r w:rsidRPr="000C7855">
        <w:rPr>
          <w:b/>
        </w:rPr>
        <w:t>15. Каталог</w:t>
      </w:r>
      <w:r w:rsidRPr="000C7855">
        <w:t xml:space="preserve"> мировой коллекции ВИР/ </w:t>
      </w:r>
      <w:proofErr w:type="spellStart"/>
      <w:r w:rsidRPr="000C7855">
        <w:t>Всесоюз</w:t>
      </w:r>
      <w:proofErr w:type="spellEnd"/>
      <w:r w:rsidRPr="000C7855">
        <w:t xml:space="preserve">. акад. с.-х. наук им. В. И. Ленина,  </w:t>
      </w:r>
      <w:proofErr w:type="spellStart"/>
      <w:r w:rsidRPr="000C7855">
        <w:t>Всесоюз</w:t>
      </w:r>
      <w:proofErr w:type="spellEnd"/>
      <w:r w:rsidRPr="000C7855">
        <w:t xml:space="preserve">. </w:t>
      </w:r>
      <w:proofErr w:type="spellStart"/>
      <w:r w:rsidRPr="000C7855">
        <w:t>н</w:t>
      </w:r>
      <w:r w:rsidRPr="000C7855">
        <w:t>а</w:t>
      </w:r>
      <w:r w:rsidRPr="000C7855">
        <w:t>уч.-исслед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растениеводства им. Н. И. Вавилова. –Ленинград : ВИР,  1962 –</w:t>
      </w:r>
    </w:p>
    <w:p w:rsidR="000C7855" w:rsidRPr="000C7855" w:rsidRDefault="000C7855" w:rsidP="000C7855">
      <w:pPr>
        <w:pStyle w:val="a7"/>
      </w:pPr>
      <w:proofErr w:type="spellStart"/>
      <w:r w:rsidRPr="000C7855">
        <w:t>Вып</w:t>
      </w:r>
      <w:proofErr w:type="spellEnd"/>
      <w:r w:rsidRPr="000C7855">
        <w:t>. 851: Ячмень. Агробиологическая характеристика образцов ячменя и результаты молекуля</w:t>
      </w:r>
      <w:r w:rsidRPr="000C7855">
        <w:t>р</w:t>
      </w:r>
      <w:r w:rsidRPr="000C7855">
        <w:t xml:space="preserve">ного тестирования аллелей генов фотопериодической реакции </w:t>
      </w:r>
      <w:proofErr w:type="spellStart"/>
      <w:r w:rsidRPr="000C7855">
        <w:t>Ppd</w:t>
      </w:r>
      <w:proofErr w:type="spellEnd"/>
      <w:r w:rsidRPr="000C7855">
        <w:t xml:space="preserve"> и генов яровизации VRN/ [О. Н. Ковалева, Н. Н. Иванова, В. И. Хорева, С. Б. Теплякова; под </w:t>
      </w:r>
      <w:proofErr w:type="spellStart"/>
      <w:r w:rsidRPr="000C7855">
        <w:t>науч</w:t>
      </w:r>
      <w:proofErr w:type="spellEnd"/>
      <w:r w:rsidRPr="000C7855">
        <w:t>. ред. д-ра биол. наук И. Г. Лоскут</w:t>
      </w:r>
      <w:r w:rsidRPr="000C7855">
        <w:t>о</w:t>
      </w:r>
      <w:r w:rsidRPr="000C7855">
        <w:t>ва]. -2017. -35 с.: табл. -</w:t>
      </w:r>
      <w:proofErr w:type="spellStart"/>
      <w:r w:rsidRPr="000C7855">
        <w:t>Библиогр</w:t>
      </w:r>
      <w:proofErr w:type="spellEnd"/>
      <w:r w:rsidRPr="000C7855">
        <w:t>.: с. 34-35. -</w:t>
      </w:r>
      <w:proofErr w:type="spellStart"/>
      <w:r w:rsidRPr="000C7855">
        <w:t>Алф</w:t>
      </w:r>
      <w:proofErr w:type="spellEnd"/>
      <w:r w:rsidRPr="000C7855">
        <w:t>. указ.: с. 32-33. (Шифр Г2018-316)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0"/>
      </w:pPr>
      <w:r w:rsidRPr="000C7855">
        <w:rPr>
          <w:b/>
        </w:rPr>
        <w:t>16. Каталог</w:t>
      </w:r>
      <w:r w:rsidRPr="000C7855">
        <w:t xml:space="preserve"> мировой коллекции ВИР/ </w:t>
      </w:r>
      <w:proofErr w:type="spellStart"/>
      <w:r w:rsidRPr="000C7855">
        <w:t>Федер</w:t>
      </w:r>
      <w:proofErr w:type="spellEnd"/>
      <w:r w:rsidRPr="000C7855">
        <w:t xml:space="preserve">. </w:t>
      </w:r>
      <w:proofErr w:type="spellStart"/>
      <w:r w:rsidRPr="000C7855">
        <w:t>исслед</w:t>
      </w:r>
      <w:proofErr w:type="spellEnd"/>
      <w:r w:rsidRPr="000C7855">
        <w:t xml:space="preserve">. центр </w:t>
      </w:r>
      <w:proofErr w:type="spellStart"/>
      <w:r w:rsidRPr="000C7855">
        <w:t>Всерос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</w:t>
      </w:r>
      <w:proofErr w:type="spellStart"/>
      <w:r w:rsidRPr="000C7855">
        <w:t>генет</w:t>
      </w:r>
      <w:proofErr w:type="spellEnd"/>
      <w:r w:rsidRPr="000C7855">
        <w:t>. ресурсов раст</w:t>
      </w:r>
      <w:r w:rsidRPr="000C7855">
        <w:t>е</w:t>
      </w:r>
      <w:r w:rsidRPr="000C7855">
        <w:t>ний им. Н. И. Вавилова. –Ленинград : ВИР,  1962 –</w:t>
      </w:r>
    </w:p>
    <w:p w:rsidR="000C7855" w:rsidRPr="000C7855" w:rsidRDefault="000C7855" w:rsidP="000C7855">
      <w:pPr>
        <w:pStyle w:val="a7"/>
      </w:pPr>
      <w:proofErr w:type="spellStart"/>
      <w:r w:rsidRPr="000C7855">
        <w:t>Вып</w:t>
      </w:r>
      <w:proofErr w:type="spellEnd"/>
      <w:r w:rsidRPr="000C7855">
        <w:t xml:space="preserve">. 842: Сорта и линии пшеницы, в родословные которых входит </w:t>
      </w:r>
      <w:proofErr w:type="spellStart"/>
      <w:r w:rsidRPr="000C7855">
        <w:t>эгилопс</w:t>
      </w:r>
      <w:proofErr w:type="spellEnd"/>
      <w:r w:rsidRPr="000C7855">
        <w:t xml:space="preserve"> </w:t>
      </w:r>
      <w:proofErr w:type="spellStart"/>
      <w:r w:rsidRPr="000C7855">
        <w:t>тауши</w:t>
      </w:r>
      <w:proofErr w:type="spellEnd"/>
      <w:r w:rsidRPr="000C7855">
        <w:t xml:space="preserve"> (</w:t>
      </w:r>
      <w:proofErr w:type="spellStart"/>
      <w:r w:rsidRPr="000C7855">
        <w:t>Aegilops</w:t>
      </w:r>
      <w:proofErr w:type="spellEnd"/>
      <w:r w:rsidRPr="000C7855">
        <w:t xml:space="preserve"> </w:t>
      </w:r>
      <w:proofErr w:type="spellStart"/>
      <w:r w:rsidRPr="000C7855">
        <w:t>tauschii</w:t>
      </w:r>
      <w:proofErr w:type="spellEnd"/>
      <w:r w:rsidRPr="000C7855">
        <w:t xml:space="preserve"> </w:t>
      </w:r>
      <w:proofErr w:type="spellStart"/>
      <w:r w:rsidRPr="000C7855">
        <w:t>Coss</w:t>
      </w:r>
      <w:proofErr w:type="spellEnd"/>
      <w:r w:rsidRPr="000C7855">
        <w:t xml:space="preserve">.)/ [Т. В. </w:t>
      </w:r>
      <w:proofErr w:type="spellStart"/>
      <w:r w:rsidRPr="000C7855">
        <w:t>Добротворская</w:t>
      </w:r>
      <w:proofErr w:type="spellEnd"/>
      <w:r w:rsidRPr="000C7855">
        <w:t xml:space="preserve">, С. П. Мартынов, Н. Н. </w:t>
      </w:r>
      <w:proofErr w:type="spellStart"/>
      <w:r w:rsidRPr="000C7855">
        <w:t>Чикида</w:t>
      </w:r>
      <w:proofErr w:type="spellEnd"/>
      <w:r w:rsidRPr="000C7855">
        <w:t xml:space="preserve">, О. П. Митрофанова; под </w:t>
      </w:r>
      <w:proofErr w:type="spellStart"/>
      <w:r w:rsidRPr="000C7855">
        <w:t>науч</w:t>
      </w:r>
      <w:proofErr w:type="spellEnd"/>
      <w:r w:rsidRPr="000C7855">
        <w:t>. ред. д-ра биол. наук О. П. Митрофановой]. -2017. -47 с.: табл. -</w:t>
      </w:r>
      <w:proofErr w:type="spellStart"/>
      <w:r w:rsidRPr="000C7855">
        <w:t>Библиогр</w:t>
      </w:r>
      <w:proofErr w:type="spellEnd"/>
      <w:r w:rsidRPr="000C7855">
        <w:t>.: с. 40-47 (125 назв.). (Шифр Г2018-323)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0"/>
      </w:pPr>
      <w:r w:rsidRPr="000C7855">
        <w:rPr>
          <w:b/>
        </w:rPr>
        <w:t>17. Каталог</w:t>
      </w:r>
      <w:r w:rsidRPr="000C7855">
        <w:t xml:space="preserve"> мировой коллекции ВИР/ </w:t>
      </w:r>
      <w:proofErr w:type="spellStart"/>
      <w:r w:rsidRPr="000C7855">
        <w:t>Федер</w:t>
      </w:r>
      <w:proofErr w:type="spellEnd"/>
      <w:r w:rsidRPr="000C7855">
        <w:t xml:space="preserve">. </w:t>
      </w:r>
      <w:proofErr w:type="spellStart"/>
      <w:r w:rsidRPr="000C7855">
        <w:t>исслед</w:t>
      </w:r>
      <w:proofErr w:type="spellEnd"/>
      <w:r w:rsidRPr="000C7855">
        <w:t xml:space="preserve">. центр </w:t>
      </w:r>
      <w:proofErr w:type="spellStart"/>
      <w:r w:rsidRPr="000C7855">
        <w:t>Всерос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</w:t>
      </w:r>
      <w:proofErr w:type="spellStart"/>
      <w:r w:rsidRPr="000C7855">
        <w:t>генет</w:t>
      </w:r>
      <w:proofErr w:type="spellEnd"/>
      <w:r w:rsidRPr="000C7855">
        <w:t>. ресурсов раст</w:t>
      </w:r>
      <w:r w:rsidRPr="000C7855">
        <w:t>е</w:t>
      </w:r>
      <w:r w:rsidRPr="000C7855">
        <w:t>ний им. Н. И. Вавилова. –Ленинград : ВИР,  1962 –</w:t>
      </w:r>
    </w:p>
    <w:p w:rsidR="000C7855" w:rsidRPr="000C7855" w:rsidRDefault="000C7855" w:rsidP="000C7855">
      <w:pPr>
        <w:pStyle w:val="a7"/>
      </w:pPr>
      <w:proofErr w:type="spellStart"/>
      <w:r w:rsidRPr="000C7855">
        <w:t>Вып</w:t>
      </w:r>
      <w:proofErr w:type="spellEnd"/>
      <w:r w:rsidRPr="000C7855">
        <w:t xml:space="preserve">. 843: </w:t>
      </w:r>
      <w:proofErr w:type="spellStart"/>
      <w:r w:rsidRPr="000C7855">
        <w:t>Эгилопс</w:t>
      </w:r>
      <w:proofErr w:type="spellEnd"/>
      <w:r w:rsidRPr="000C7855">
        <w:t xml:space="preserve">. Характеристика образцов по устойчивости к </w:t>
      </w:r>
      <w:proofErr w:type="spellStart"/>
      <w:r w:rsidRPr="000C7855">
        <w:t>алюмотоксичности</w:t>
      </w:r>
      <w:proofErr w:type="spellEnd"/>
      <w:r w:rsidRPr="000C7855">
        <w:t xml:space="preserve"> кислых почв/ [Н. Н. </w:t>
      </w:r>
      <w:proofErr w:type="spellStart"/>
      <w:r w:rsidRPr="000C7855">
        <w:t>Чикида</w:t>
      </w:r>
      <w:proofErr w:type="spellEnd"/>
      <w:r w:rsidRPr="000C7855">
        <w:t>, Е. В. Зуев, И. А. Косарева и др.; под ред. канд. с.-х. наук Е. В. Зуева]. -2017. -19 с.: табл. -</w:t>
      </w:r>
      <w:proofErr w:type="spellStart"/>
      <w:r w:rsidRPr="000C7855">
        <w:t>Библиогр</w:t>
      </w:r>
      <w:proofErr w:type="spellEnd"/>
      <w:r w:rsidRPr="000C7855">
        <w:t>.: с. 17-18 (15 назв.). (Шифр Г2018-322)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0"/>
      </w:pPr>
      <w:r w:rsidRPr="000C7855">
        <w:rPr>
          <w:b/>
        </w:rPr>
        <w:t>18. Каталог</w:t>
      </w:r>
      <w:r w:rsidRPr="000C7855">
        <w:t xml:space="preserve"> мировой коллекции ВИР/ </w:t>
      </w:r>
      <w:proofErr w:type="spellStart"/>
      <w:r w:rsidRPr="000C7855">
        <w:t>Федер</w:t>
      </w:r>
      <w:proofErr w:type="spellEnd"/>
      <w:r w:rsidRPr="000C7855">
        <w:t xml:space="preserve">. </w:t>
      </w:r>
      <w:proofErr w:type="spellStart"/>
      <w:r w:rsidRPr="000C7855">
        <w:t>исслед</w:t>
      </w:r>
      <w:proofErr w:type="spellEnd"/>
      <w:r w:rsidRPr="000C7855">
        <w:t xml:space="preserve">. центр </w:t>
      </w:r>
      <w:proofErr w:type="spellStart"/>
      <w:r w:rsidRPr="000C7855">
        <w:t>Всерос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</w:t>
      </w:r>
      <w:proofErr w:type="spellStart"/>
      <w:r w:rsidRPr="000C7855">
        <w:t>генет</w:t>
      </w:r>
      <w:proofErr w:type="spellEnd"/>
      <w:r w:rsidRPr="000C7855">
        <w:t>. ресурсов раст</w:t>
      </w:r>
      <w:r w:rsidRPr="000C7855">
        <w:t>е</w:t>
      </w:r>
      <w:r w:rsidRPr="000C7855">
        <w:t>ний им. Н. И. Вавилова. –Ленинград : ВИР,  1962 –</w:t>
      </w:r>
    </w:p>
    <w:p w:rsidR="000C7855" w:rsidRPr="000C7855" w:rsidRDefault="000C7855" w:rsidP="000C7855">
      <w:pPr>
        <w:pStyle w:val="a7"/>
      </w:pPr>
      <w:proofErr w:type="spellStart"/>
      <w:r w:rsidRPr="000C7855">
        <w:lastRenderedPageBreak/>
        <w:t>Вып</w:t>
      </w:r>
      <w:proofErr w:type="spellEnd"/>
      <w:r w:rsidRPr="000C7855">
        <w:t>. 844: Озимая рожь (доноры и источники ценных признаков озимой ржи применительно к з</w:t>
      </w:r>
      <w:r w:rsidRPr="000C7855">
        <w:t>а</w:t>
      </w:r>
      <w:r w:rsidRPr="000C7855">
        <w:t xml:space="preserve">дачам селекции)/ [В. Д. Кобылянский, Н. И. </w:t>
      </w:r>
      <w:proofErr w:type="spellStart"/>
      <w:r w:rsidRPr="000C7855">
        <w:t>Аниськов</w:t>
      </w:r>
      <w:proofErr w:type="spellEnd"/>
      <w:r w:rsidRPr="000C7855">
        <w:t>, И. В. Сафонова и др.; под ред. д-ра биол. наук В. Д. Кобылянского]. -2017. -37 с.: табл. +Прил.: с. 26-36. (Шифр Г2018-321)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0"/>
      </w:pPr>
      <w:r w:rsidRPr="000C7855">
        <w:rPr>
          <w:b/>
        </w:rPr>
        <w:t>19. Каталог</w:t>
      </w:r>
      <w:r w:rsidRPr="000C7855">
        <w:t xml:space="preserve"> мировой коллекции ВИР/ </w:t>
      </w:r>
      <w:proofErr w:type="spellStart"/>
      <w:r w:rsidRPr="000C7855">
        <w:t>Федер</w:t>
      </w:r>
      <w:proofErr w:type="spellEnd"/>
      <w:r w:rsidRPr="000C7855">
        <w:t xml:space="preserve">. </w:t>
      </w:r>
      <w:proofErr w:type="spellStart"/>
      <w:r w:rsidRPr="000C7855">
        <w:t>исслед</w:t>
      </w:r>
      <w:proofErr w:type="spellEnd"/>
      <w:r w:rsidRPr="000C7855">
        <w:t xml:space="preserve">. центр </w:t>
      </w:r>
      <w:proofErr w:type="spellStart"/>
      <w:r w:rsidRPr="000C7855">
        <w:t>Всерос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</w:t>
      </w:r>
      <w:proofErr w:type="spellStart"/>
      <w:r w:rsidRPr="000C7855">
        <w:t>генет</w:t>
      </w:r>
      <w:proofErr w:type="spellEnd"/>
      <w:r w:rsidRPr="000C7855">
        <w:t>. ресурсов раст</w:t>
      </w:r>
      <w:r w:rsidRPr="000C7855">
        <w:t>е</w:t>
      </w:r>
      <w:r w:rsidRPr="000C7855">
        <w:t>ний им. Н. И. Вавилова. –Санкт-Петербург : [ВИР],  1962 –</w:t>
      </w:r>
    </w:p>
    <w:p w:rsidR="000C7855" w:rsidRPr="000C7855" w:rsidRDefault="000C7855" w:rsidP="000C7855">
      <w:pPr>
        <w:pStyle w:val="a7"/>
      </w:pPr>
      <w:proofErr w:type="spellStart"/>
      <w:r w:rsidRPr="000C7855">
        <w:t>Вып</w:t>
      </w:r>
      <w:proofErr w:type="spellEnd"/>
      <w:r w:rsidRPr="000C7855">
        <w:t xml:space="preserve">. 840 : Яровая мягкая пшеница. Источники </w:t>
      </w:r>
      <w:proofErr w:type="spellStart"/>
      <w:r w:rsidRPr="000C7855">
        <w:t>селекционно</w:t>
      </w:r>
      <w:proofErr w:type="spellEnd"/>
      <w:r w:rsidRPr="000C7855">
        <w:t xml:space="preserve"> ценных признаков в условиях Та</w:t>
      </w:r>
      <w:r w:rsidRPr="000C7855">
        <w:t>м</w:t>
      </w:r>
      <w:r w:rsidRPr="000C7855">
        <w:t>бовской области/ [сост.: Е. В. Зуев и др.; под ред. канд. биол. наук Е. В. Зуева]. -2017. -37 с.: табл., ил. -</w:t>
      </w:r>
      <w:proofErr w:type="spellStart"/>
      <w:r w:rsidRPr="000C7855">
        <w:t>Библиогр</w:t>
      </w:r>
      <w:proofErr w:type="spellEnd"/>
      <w:r w:rsidRPr="000C7855">
        <w:t>.: с. 36 (7 назв.). -</w:t>
      </w:r>
      <w:proofErr w:type="spellStart"/>
      <w:r w:rsidRPr="000C7855">
        <w:t>Алф</w:t>
      </w:r>
      <w:proofErr w:type="spellEnd"/>
      <w:r w:rsidRPr="000C7855">
        <w:t>. указ. назв. сортов: с. 31-35. (Шифр Г2018-324)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0C7855" w:rsidRPr="000C7855" w:rsidRDefault="000C7855" w:rsidP="000C7855">
      <w:pPr>
        <w:pStyle w:val="20"/>
      </w:pPr>
      <w:r w:rsidRPr="000C7855">
        <w:rPr>
          <w:b/>
        </w:rPr>
        <w:t>20. Каталог</w:t>
      </w:r>
      <w:r w:rsidRPr="000C7855">
        <w:t xml:space="preserve"> мировой коллекции ВИР/ </w:t>
      </w:r>
      <w:proofErr w:type="spellStart"/>
      <w:r w:rsidRPr="000C7855">
        <w:t>Федер</w:t>
      </w:r>
      <w:proofErr w:type="spellEnd"/>
      <w:r w:rsidRPr="000C7855">
        <w:t xml:space="preserve">. </w:t>
      </w:r>
      <w:proofErr w:type="spellStart"/>
      <w:r w:rsidRPr="000C7855">
        <w:t>исслед</w:t>
      </w:r>
      <w:proofErr w:type="spellEnd"/>
      <w:r w:rsidRPr="000C7855">
        <w:t xml:space="preserve">. центр </w:t>
      </w:r>
      <w:proofErr w:type="spellStart"/>
      <w:r w:rsidRPr="000C7855">
        <w:t>Всерос</w:t>
      </w:r>
      <w:proofErr w:type="spellEnd"/>
      <w:r w:rsidRPr="000C7855">
        <w:t xml:space="preserve">. </w:t>
      </w:r>
      <w:proofErr w:type="spellStart"/>
      <w:r w:rsidRPr="000C7855">
        <w:t>ин</w:t>
      </w:r>
      <w:r w:rsidRPr="000C7855">
        <w:noBreakHyphen/>
        <w:t>т</w:t>
      </w:r>
      <w:proofErr w:type="spellEnd"/>
      <w:r w:rsidRPr="000C7855">
        <w:t xml:space="preserve"> </w:t>
      </w:r>
      <w:proofErr w:type="spellStart"/>
      <w:r w:rsidRPr="000C7855">
        <w:t>генет</w:t>
      </w:r>
      <w:proofErr w:type="spellEnd"/>
      <w:r w:rsidRPr="000C7855">
        <w:t>. ресурсов раст</w:t>
      </w:r>
      <w:r w:rsidRPr="000C7855">
        <w:t>е</w:t>
      </w:r>
      <w:r w:rsidRPr="000C7855">
        <w:t>ний им. Н. И. Вавилова. –Санкт-Петербург : [ВИР],  1962 –</w:t>
      </w:r>
    </w:p>
    <w:p w:rsidR="000C7855" w:rsidRPr="000C7855" w:rsidRDefault="000C7855" w:rsidP="000C7855">
      <w:pPr>
        <w:pStyle w:val="a7"/>
      </w:pPr>
      <w:proofErr w:type="spellStart"/>
      <w:r w:rsidRPr="000C7855">
        <w:t>Вып</w:t>
      </w:r>
      <w:proofErr w:type="spellEnd"/>
      <w:r w:rsidRPr="000C7855">
        <w:t>. 845: Ячмень. Устойчивость образцов ячменя из Дагестана к вредным организмам и абиот</w:t>
      </w:r>
      <w:r w:rsidRPr="000C7855">
        <w:t>и</w:t>
      </w:r>
      <w:r w:rsidRPr="000C7855">
        <w:t xml:space="preserve">ческим стрессорам/ [Р. А. Абдуллаев, Б. А. </w:t>
      </w:r>
      <w:proofErr w:type="spellStart"/>
      <w:r w:rsidRPr="000C7855">
        <w:t>Баташева</w:t>
      </w:r>
      <w:proofErr w:type="spellEnd"/>
      <w:r w:rsidRPr="000C7855">
        <w:t>, Е. Е. Радченко и др.; под ред. д-ра биол. наук Е. Е. Радченко]. -2017. -39 с.: табл. (Шифр Г2018-320)</w:t>
      </w:r>
    </w:p>
    <w:p w:rsidR="000C7855" w:rsidRPr="000C7855" w:rsidRDefault="000C7855" w:rsidP="000C7855">
      <w:pPr>
        <w:pStyle w:val="a7"/>
      </w:pPr>
      <w:r w:rsidRPr="000C7855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>21. Каталог</w:t>
      </w:r>
      <w:r w:rsidRPr="005F2004">
        <w:t xml:space="preserve"> мировой коллекции ВИР/ </w:t>
      </w:r>
      <w:proofErr w:type="spellStart"/>
      <w:r w:rsidRPr="005F2004">
        <w:t>Федер</w:t>
      </w:r>
      <w:proofErr w:type="spellEnd"/>
      <w:r w:rsidRPr="005F2004">
        <w:t xml:space="preserve">. </w:t>
      </w:r>
      <w:proofErr w:type="spellStart"/>
      <w:r w:rsidRPr="005F2004">
        <w:t>исслед</w:t>
      </w:r>
      <w:proofErr w:type="spellEnd"/>
      <w:r w:rsidRPr="005F2004">
        <w:t xml:space="preserve">. центр </w:t>
      </w:r>
      <w:proofErr w:type="spellStart"/>
      <w:r w:rsidRPr="005F2004">
        <w:t>Всерос</w:t>
      </w:r>
      <w:proofErr w:type="spellEnd"/>
      <w:r w:rsidRPr="005F2004">
        <w:t xml:space="preserve">. </w:t>
      </w:r>
      <w:proofErr w:type="spellStart"/>
      <w:r w:rsidRPr="005F2004">
        <w:t>ин</w:t>
      </w:r>
      <w:r w:rsidRPr="005F2004">
        <w:noBreakHyphen/>
        <w:t>т</w:t>
      </w:r>
      <w:proofErr w:type="spellEnd"/>
      <w:r w:rsidRPr="005F2004">
        <w:t xml:space="preserve"> </w:t>
      </w:r>
      <w:proofErr w:type="spellStart"/>
      <w:r w:rsidRPr="005F2004">
        <w:t>генет</w:t>
      </w:r>
      <w:proofErr w:type="spellEnd"/>
      <w:r w:rsidRPr="005F2004">
        <w:t>. ресурсов раст</w:t>
      </w:r>
      <w:r w:rsidRPr="005F2004">
        <w:t>е</w:t>
      </w:r>
      <w:r w:rsidRPr="005F2004">
        <w:t>ний им. Н. И. Вавилова. –Санкт-Петербург : [ВИР],  1962 –</w:t>
      </w:r>
    </w:p>
    <w:p w:rsidR="005F2004" w:rsidRPr="005F2004" w:rsidRDefault="005F2004" w:rsidP="005F2004">
      <w:pPr>
        <w:pStyle w:val="a7"/>
      </w:pPr>
      <w:proofErr w:type="spellStart"/>
      <w:r w:rsidRPr="005F2004">
        <w:t>Вып</w:t>
      </w:r>
      <w:proofErr w:type="spellEnd"/>
      <w:r w:rsidRPr="005F2004">
        <w:t>. 846: Ячмень. Агробиологическая характеристика образцов ячменя из Дагестана/ [Р. А. А</w:t>
      </w:r>
      <w:r w:rsidRPr="005F2004">
        <w:t>б</w:t>
      </w:r>
      <w:r w:rsidRPr="005F2004">
        <w:t xml:space="preserve">дуллаев, Б. А. </w:t>
      </w:r>
      <w:proofErr w:type="spellStart"/>
      <w:r w:rsidRPr="005F2004">
        <w:t>Баташева</w:t>
      </w:r>
      <w:proofErr w:type="spellEnd"/>
      <w:r w:rsidRPr="005F2004">
        <w:t>, Е. Е. Радченко и др.; под ред. д-ра биол. наук Е. Е. Радченко]. -2017. -53 с.: табл. -</w:t>
      </w:r>
      <w:proofErr w:type="spellStart"/>
      <w:r w:rsidRPr="005F2004">
        <w:t>Библиогр</w:t>
      </w:r>
      <w:proofErr w:type="spellEnd"/>
      <w:r w:rsidRPr="005F2004">
        <w:t>.: с. 52. (Шифр Г2018-319)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>22. Каталог</w:t>
      </w:r>
      <w:r w:rsidRPr="005F2004">
        <w:t xml:space="preserve"> мировой коллекции ВИР/ </w:t>
      </w:r>
      <w:proofErr w:type="spellStart"/>
      <w:r w:rsidRPr="005F2004">
        <w:t>Федер</w:t>
      </w:r>
      <w:proofErr w:type="spellEnd"/>
      <w:r w:rsidRPr="005F2004">
        <w:t xml:space="preserve">. </w:t>
      </w:r>
      <w:proofErr w:type="spellStart"/>
      <w:r w:rsidRPr="005F2004">
        <w:t>исслед</w:t>
      </w:r>
      <w:proofErr w:type="spellEnd"/>
      <w:r w:rsidRPr="005F2004">
        <w:t xml:space="preserve">. центр </w:t>
      </w:r>
      <w:proofErr w:type="spellStart"/>
      <w:r w:rsidRPr="005F2004">
        <w:t>Всерос</w:t>
      </w:r>
      <w:proofErr w:type="spellEnd"/>
      <w:r w:rsidRPr="005F2004">
        <w:t xml:space="preserve">. </w:t>
      </w:r>
      <w:proofErr w:type="spellStart"/>
      <w:r w:rsidRPr="005F2004">
        <w:t>ин</w:t>
      </w:r>
      <w:r w:rsidRPr="005F2004">
        <w:noBreakHyphen/>
        <w:t>т</w:t>
      </w:r>
      <w:proofErr w:type="spellEnd"/>
      <w:r w:rsidRPr="005F2004">
        <w:t xml:space="preserve"> </w:t>
      </w:r>
      <w:proofErr w:type="spellStart"/>
      <w:r w:rsidRPr="005F2004">
        <w:t>генет</w:t>
      </w:r>
      <w:proofErr w:type="spellEnd"/>
      <w:r w:rsidRPr="005F2004">
        <w:t>. ресурсов раст</w:t>
      </w:r>
      <w:r w:rsidRPr="005F2004">
        <w:t>е</w:t>
      </w:r>
      <w:r w:rsidRPr="005F2004">
        <w:t>ний им. Н. И. Вавилова. –Санкт-Петербург : [ВИР],  1962 –</w:t>
      </w:r>
    </w:p>
    <w:p w:rsidR="005F2004" w:rsidRPr="005F2004" w:rsidRDefault="005F2004" w:rsidP="005F2004">
      <w:pPr>
        <w:pStyle w:val="a7"/>
      </w:pPr>
      <w:proofErr w:type="spellStart"/>
      <w:r w:rsidRPr="005F2004">
        <w:t>Вып</w:t>
      </w:r>
      <w:proofErr w:type="spellEnd"/>
      <w:r w:rsidRPr="005F2004">
        <w:t xml:space="preserve">. 847: Тихонова О. А. </w:t>
      </w:r>
      <w:proofErr w:type="spellStart"/>
      <w:r w:rsidRPr="005F2004">
        <w:t>~Черная</w:t>
      </w:r>
      <w:proofErr w:type="spellEnd"/>
      <w:r w:rsidRPr="005F2004">
        <w:t xml:space="preserve"> смородина/ [О. А. Тихонова; под </w:t>
      </w:r>
      <w:proofErr w:type="spellStart"/>
      <w:r w:rsidRPr="005F2004">
        <w:t>науч</w:t>
      </w:r>
      <w:proofErr w:type="spellEnd"/>
      <w:r w:rsidRPr="005F2004">
        <w:t xml:space="preserve">. ред. д-ра биол. наук А. А. </w:t>
      </w:r>
      <w:proofErr w:type="spellStart"/>
      <w:r w:rsidRPr="005F2004">
        <w:t>Юшева</w:t>
      </w:r>
      <w:proofErr w:type="spellEnd"/>
      <w:r w:rsidRPr="005F2004">
        <w:t>]. -2017. -151 с. -</w:t>
      </w:r>
      <w:proofErr w:type="spellStart"/>
      <w:r w:rsidRPr="005F2004">
        <w:t>Библиогр</w:t>
      </w:r>
      <w:proofErr w:type="spellEnd"/>
      <w:r w:rsidRPr="005F2004">
        <w:t>.: с. 152. -</w:t>
      </w:r>
      <w:proofErr w:type="spellStart"/>
      <w:r w:rsidRPr="005F2004">
        <w:t>Алф</w:t>
      </w:r>
      <w:proofErr w:type="spellEnd"/>
      <w:r w:rsidRPr="005F2004">
        <w:t>. указ. сортов: с. 148-150. (Шифр Г2018-318)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>23. Каталог</w:t>
      </w:r>
      <w:r w:rsidRPr="005F2004">
        <w:t xml:space="preserve"> мировой коллекции ВИР/ </w:t>
      </w:r>
      <w:proofErr w:type="spellStart"/>
      <w:r w:rsidRPr="005F2004">
        <w:t>Федер</w:t>
      </w:r>
      <w:proofErr w:type="spellEnd"/>
      <w:r w:rsidRPr="005F2004">
        <w:t xml:space="preserve">. </w:t>
      </w:r>
      <w:proofErr w:type="spellStart"/>
      <w:r w:rsidRPr="005F2004">
        <w:t>исслед</w:t>
      </w:r>
      <w:proofErr w:type="spellEnd"/>
      <w:r w:rsidRPr="005F2004">
        <w:t xml:space="preserve">. центр </w:t>
      </w:r>
      <w:proofErr w:type="spellStart"/>
      <w:r w:rsidRPr="005F2004">
        <w:t>Всерос</w:t>
      </w:r>
      <w:proofErr w:type="spellEnd"/>
      <w:r w:rsidRPr="005F2004">
        <w:t xml:space="preserve">. </w:t>
      </w:r>
      <w:proofErr w:type="spellStart"/>
      <w:r w:rsidRPr="005F2004">
        <w:t>ин</w:t>
      </w:r>
      <w:r w:rsidRPr="005F2004">
        <w:noBreakHyphen/>
        <w:t>т</w:t>
      </w:r>
      <w:proofErr w:type="spellEnd"/>
      <w:r w:rsidRPr="005F2004">
        <w:t xml:space="preserve"> </w:t>
      </w:r>
      <w:proofErr w:type="spellStart"/>
      <w:r w:rsidRPr="005F2004">
        <w:t>генет</w:t>
      </w:r>
      <w:proofErr w:type="spellEnd"/>
      <w:r w:rsidRPr="005F2004">
        <w:t>. ресурсов раст</w:t>
      </w:r>
      <w:r w:rsidRPr="005F2004">
        <w:t>е</w:t>
      </w:r>
      <w:r w:rsidRPr="005F2004">
        <w:t>ний им. Н. И. Вавилова. –Санкт-Петербург : [ВИР],  1962 –</w:t>
      </w:r>
    </w:p>
    <w:p w:rsidR="005F2004" w:rsidRPr="005F2004" w:rsidRDefault="005F2004" w:rsidP="005F2004">
      <w:pPr>
        <w:pStyle w:val="a7"/>
      </w:pPr>
      <w:proofErr w:type="spellStart"/>
      <w:r w:rsidRPr="005F2004">
        <w:t>Вып</w:t>
      </w:r>
      <w:proofErr w:type="spellEnd"/>
      <w:r w:rsidRPr="005F2004">
        <w:t xml:space="preserve">. 848: </w:t>
      </w:r>
      <w:proofErr w:type="spellStart"/>
      <w:r w:rsidRPr="005F2004">
        <w:t>Пупкова</w:t>
      </w:r>
      <w:proofErr w:type="spellEnd"/>
      <w:r w:rsidRPr="005F2004">
        <w:t xml:space="preserve"> Н. А. </w:t>
      </w:r>
      <w:proofErr w:type="spellStart"/>
      <w:r w:rsidRPr="005F2004">
        <w:t>~Крыжовник</w:t>
      </w:r>
      <w:proofErr w:type="spellEnd"/>
      <w:r w:rsidRPr="005F2004">
        <w:t xml:space="preserve">/ [Н. А. </w:t>
      </w:r>
      <w:proofErr w:type="spellStart"/>
      <w:r w:rsidRPr="005F2004">
        <w:t>Пупкова</w:t>
      </w:r>
      <w:proofErr w:type="spellEnd"/>
      <w:r w:rsidRPr="005F2004">
        <w:t xml:space="preserve">; под </w:t>
      </w:r>
      <w:proofErr w:type="spellStart"/>
      <w:r w:rsidRPr="005F2004">
        <w:t>науч</w:t>
      </w:r>
      <w:proofErr w:type="spellEnd"/>
      <w:r w:rsidRPr="005F2004">
        <w:t xml:space="preserve">. ред. д-ра биол. наук А. А. </w:t>
      </w:r>
      <w:proofErr w:type="spellStart"/>
      <w:r w:rsidRPr="005F2004">
        <w:t>Юш</w:t>
      </w:r>
      <w:r w:rsidRPr="005F2004">
        <w:t>е</w:t>
      </w:r>
      <w:r w:rsidRPr="005F2004">
        <w:t>ва</w:t>
      </w:r>
      <w:proofErr w:type="spellEnd"/>
      <w:r w:rsidRPr="005F2004">
        <w:t>]. -2017. -79 с. -</w:t>
      </w:r>
      <w:proofErr w:type="spellStart"/>
      <w:r w:rsidRPr="005F2004">
        <w:t>Библиогр</w:t>
      </w:r>
      <w:proofErr w:type="spellEnd"/>
      <w:r w:rsidRPr="005F2004">
        <w:t>.: с. 79. (Шифр Г2018-317)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>24. Каталог</w:t>
      </w:r>
      <w:r w:rsidRPr="005F2004">
        <w:t xml:space="preserve"> мировой коллекции ВИР/ </w:t>
      </w:r>
      <w:proofErr w:type="spellStart"/>
      <w:r w:rsidRPr="005F2004">
        <w:t>Федер</w:t>
      </w:r>
      <w:proofErr w:type="spellEnd"/>
      <w:r w:rsidRPr="005F2004">
        <w:t xml:space="preserve">. </w:t>
      </w:r>
      <w:proofErr w:type="spellStart"/>
      <w:r w:rsidRPr="005F2004">
        <w:t>исслед</w:t>
      </w:r>
      <w:proofErr w:type="spellEnd"/>
      <w:r w:rsidRPr="005F2004">
        <w:t xml:space="preserve">. центр </w:t>
      </w:r>
      <w:proofErr w:type="spellStart"/>
      <w:r w:rsidRPr="005F2004">
        <w:t>Всерос</w:t>
      </w:r>
      <w:proofErr w:type="spellEnd"/>
      <w:r w:rsidRPr="005F2004">
        <w:t xml:space="preserve">. </w:t>
      </w:r>
      <w:proofErr w:type="spellStart"/>
      <w:r w:rsidRPr="005F2004">
        <w:t>ин</w:t>
      </w:r>
      <w:r w:rsidRPr="005F2004">
        <w:noBreakHyphen/>
        <w:t>т</w:t>
      </w:r>
      <w:proofErr w:type="spellEnd"/>
      <w:r w:rsidRPr="005F2004">
        <w:t xml:space="preserve"> </w:t>
      </w:r>
      <w:proofErr w:type="spellStart"/>
      <w:r w:rsidRPr="005F2004">
        <w:t>генет</w:t>
      </w:r>
      <w:proofErr w:type="spellEnd"/>
      <w:r w:rsidRPr="005F2004">
        <w:t>. ресурсов раст</w:t>
      </w:r>
      <w:r w:rsidRPr="005F2004">
        <w:t>е</w:t>
      </w:r>
      <w:r w:rsidRPr="005F2004">
        <w:t>ний им. Н. И. Вавилова. –Санкт-Петербург : [ВИР],  1962 –</w:t>
      </w:r>
    </w:p>
    <w:p w:rsidR="005F2004" w:rsidRPr="005F2004" w:rsidRDefault="005F2004" w:rsidP="005F2004">
      <w:pPr>
        <w:pStyle w:val="a7"/>
      </w:pPr>
      <w:proofErr w:type="spellStart"/>
      <w:r w:rsidRPr="005F2004">
        <w:t>Вып</w:t>
      </w:r>
      <w:proofErr w:type="spellEnd"/>
      <w:r w:rsidRPr="005F2004">
        <w:t xml:space="preserve">. 853: Генетическая коллекция подсолнечника/ [В. А. Гаврилова, И. Н. Анисимова, Н. В. </w:t>
      </w:r>
      <w:proofErr w:type="spellStart"/>
      <w:r w:rsidRPr="005F2004">
        <w:t>А</w:t>
      </w:r>
      <w:r w:rsidRPr="005F2004">
        <w:t>л</w:t>
      </w:r>
      <w:r w:rsidRPr="005F2004">
        <w:t>патьева</w:t>
      </w:r>
      <w:proofErr w:type="spellEnd"/>
      <w:r w:rsidRPr="005F2004">
        <w:t xml:space="preserve"> и др.; под </w:t>
      </w:r>
      <w:proofErr w:type="spellStart"/>
      <w:r w:rsidRPr="005F2004">
        <w:t>науч</w:t>
      </w:r>
      <w:proofErr w:type="spellEnd"/>
      <w:r w:rsidRPr="005F2004">
        <w:t>. ред. д-ра биол. наук Е. А. Соколовой]. -2017. -23 с.: табл. -</w:t>
      </w:r>
      <w:proofErr w:type="spellStart"/>
      <w:r w:rsidRPr="005F2004">
        <w:t>Библиогр</w:t>
      </w:r>
      <w:proofErr w:type="spellEnd"/>
      <w:r w:rsidRPr="005F2004">
        <w:t>.: с. 22-23. (Шифр Г2018-315)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>25. </w:t>
      </w:r>
      <w:proofErr w:type="spellStart"/>
      <w:r w:rsidRPr="005F2004">
        <w:rPr>
          <w:b/>
        </w:rPr>
        <w:t>Монахос</w:t>
      </w:r>
      <w:proofErr w:type="spellEnd"/>
      <w:r w:rsidRPr="005F2004">
        <w:rPr>
          <w:b/>
        </w:rPr>
        <w:t xml:space="preserve">  С. Г. </w:t>
      </w:r>
      <w:r w:rsidRPr="005F2004">
        <w:t xml:space="preserve">Создание удвоенных </w:t>
      </w:r>
      <w:proofErr w:type="spellStart"/>
      <w:r w:rsidRPr="005F2004">
        <w:t>гаплоидов</w:t>
      </w:r>
      <w:proofErr w:type="spellEnd"/>
      <w:r w:rsidRPr="005F2004">
        <w:t xml:space="preserve"> моркови столовой (</w:t>
      </w:r>
      <w:proofErr w:type="spellStart"/>
      <w:r w:rsidRPr="005F2004">
        <w:t>D.carota</w:t>
      </w:r>
      <w:proofErr w:type="spellEnd"/>
      <w:r w:rsidRPr="005F2004">
        <w:t xml:space="preserve">  L.) в культуре изолированных микроспор : учебно-методическое пособие/ С. Г. </w:t>
      </w:r>
      <w:proofErr w:type="spellStart"/>
      <w:r w:rsidRPr="005F2004">
        <w:t>Монахос</w:t>
      </w:r>
      <w:proofErr w:type="spellEnd"/>
      <w:r w:rsidRPr="005F2004">
        <w:t xml:space="preserve">,  А. В. Чистова; </w:t>
      </w:r>
      <w:proofErr w:type="spellStart"/>
      <w:r w:rsidRPr="005F2004">
        <w:t>М-во</w:t>
      </w:r>
      <w:proofErr w:type="spellEnd"/>
      <w:r w:rsidRPr="005F2004">
        <w:t xml:space="preserve"> сел. </w:t>
      </w:r>
      <w:proofErr w:type="spellStart"/>
      <w:r w:rsidRPr="005F2004">
        <w:t>хоз-ва</w:t>
      </w:r>
      <w:proofErr w:type="spellEnd"/>
      <w:r w:rsidRPr="005F2004">
        <w:t xml:space="preserve"> Рос. Федерации,  Рос. </w:t>
      </w:r>
      <w:proofErr w:type="spellStart"/>
      <w:r w:rsidRPr="005F2004">
        <w:t>гос</w:t>
      </w:r>
      <w:proofErr w:type="spellEnd"/>
      <w:r w:rsidRPr="005F2004">
        <w:t xml:space="preserve">. </w:t>
      </w:r>
      <w:proofErr w:type="spellStart"/>
      <w:r w:rsidRPr="005F2004">
        <w:t>аграр</w:t>
      </w:r>
      <w:proofErr w:type="spellEnd"/>
      <w:r w:rsidRPr="005F2004">
        <w:t xml:space="preserve">. </w:t>
      </w:r>
      <w:proofErr w:type="spellStart"/>
      <w:r w:rsidRPr="005F2004">
        <w:t>ун</w:t>
      </w:r>
      <w:r w:rsidRPr="005F2004">
        <w:noBreakHyphen/>
        <w:t>т</w:t>
      </w:r>
      <w:proofErr w:type="spellEnd"/>
      <w:r w:rsidRPr="005F2004">
        <w:t xml:space="preserve"> –МСХА им. К. А. Тимирязева. –Москва: Грифон,  2017. –32 с.: ил.,  </w:t>
      </w:r>
      <w:proofErr w:type="spellStart"/>
      <w:r w:rsidRPr="005F2004">
        <w:t>цв</w:t>
      </w:r>
      <w:proofErr w:type="spellEnd"/>
      <w:r w:rsidRPr="005F2004">
        <w:t>. ил.; 21 см +Прил.: с. 29–30. –</w:t>
      </w:r>
      <w:proofErr w:type="spellStart"/>
      <w:r w:rsidRPr="005F2004">
        <w:t>Библиогр</w:t>
      </w:r>
      <w:proofErr w:type="spellEnd"/>
      <w:r w:rsidRPr="005F2004">
        <w:t>.: с. 24–26 (35 назв.). (Шифр Г2018–310)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 xml:space="preserve">26. Рындин  А. В. </w:t>
      </w:r>
      <w:r w:rsidRPr="005F2004">
        <w:t>Агроэкологические аспекты садоводства влажных субтропиков России : мон</w:t>
      </w:r>
      <w:r w:rsidRPr="005F2004">
        <w:t>о</w:t>
      </w:r>
      <w:r w:rsidRPr="005F2004">
        <w:t xml:space="preserve">графия/ А. В. Рындин; </w:t>
      </w:r>
      <w:proofErr w:type="spellStart"/>
      <w:r w:rsidRPr="005F2004">
        <w:t>Всерос</w:t>
      </w:r>
      <w:proofErr w:type="spellEnd"/>
      <w:r w:rsidRPr="005F2004">
        <w:t xml:space="preserve">. </w:t>
      </w:r>
      <w:proofErr w:type="spellStart"/>
      <w:r w:rsidRPr="005F2004">
        <w:t>науч.-исслед</w:t>
      </w:r>
      <w:proofErr w:type="spellEnd"/>
      <w:r w:rsidRPr="005F2004">
        <w:t xml:space="preserve">. </w:t>
      </w:r>
      <w:proofErr w:type="spellStart"/>
      <w:r w:rsidRPr="005F2004">
        <w:t>ин</w:t>
      </w:r>
      <w:r w:rsidRPr="005F2004">
        <w:noBreakHyphen/>
        <w:t>т</w:t>
      </w:r>
      <w:proofErr w:type="spellEnd"/>
      <w:r w:rsidRPr="005F2004">
        <w:t xml:space="preserve"> цветоводства и </w:t>
      </w:r>
      <w:proofErr w:type="spellStart"/>
      <w:r w:rsidRPr="005F2004">
        <w:t>субтроп</w:t>
      </w:r>
      <w:proofErr w:type="spellEnd"/>
      <w:r w:rsidRPr="005F2004">
        <w:t>. культур. –Сочи: [</w:t>
      </w:r>
      <w:proofErr w:type="spellStart"/>
      <w:r w:rsidRPr="005F2004">
        <w:t>ВНИ</w:t>
      </w:r>
      <w:r w:rsidRPr="005F2004">
        <w:t>И</w:t>
      </w:r>
      <w:r w:rsidRPr="005F2004">
        <w:t>ЦиСК</w:t>
      </w:r>
      <w:proofErr w:type="spellEnd"/>
      <w:r w:rsidRPr="005F2004">
        <w:t xml:space="preserve">],  2016. –259 с.: ил.,  </w:t>
      </w:r>
      <w:proofErr w:type="spellStart"/>
      <w:r w:rsidRPr="005F2004">
        <w:t>цв</w:t>
      </w:r>
      <w:proofErr w:type="spellEnd"/>
      <w:r w:rsidRPr="005F2004">
        <w:t>. ил.; 21 см. –</w:t>
      </w:r>
      <w:proofErr w:type="spellStart"/>
      <w:r w:rsidRPr="005F2004">
        <w:t>Библиогр</w:t>
      </w:r>
      <w:proofErr w:type="spellEnd"/>
      <w:r w:rsidRPr="005F2004">
        <w:t>.: с. 239–259 (263 назв.). (Шифр Г2018–314)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>27. Юдаева,  Елена Яковлевна</w:t>
      </w:r>
      <w:r w:rsidRPr="005F2004">
        <w:t xml:space="preserve"> Цветы в срезке от A до Z : каталог-справочник : [в 2 ч.]/ [Е. Я. Юдаева]. –Москва : Компания "Дизайнер Букс",  2016 –. –ISBN 978–5–9907188–2–1</w:t>
      </w:r>
    </w:p>
    <w:p w:rsidR="005F2004" w:rsidRPr="005F2004" w:rsidRDefault="005F2004" w:rsidP="005F2004">
      <w:pPr>
        <w:pStyle w:val="a7"/>
      </w:pPr>
      <w:r w:rsidRPr="005F2004">
        <w:t xml:space="preserve">Ч. 2: от H до Z. -2017. -270 с.: </w:t>
      </w:r>
      <w:proofErr w:type="spellStart"/>
      <w:r w:rsidRPr="005F2004">
        <w:t>цв</w:t>
      </w:r>
      <w:proofErr w:type="spellEnd"/>
      <w:r w:rsidRPr="005F2004">
        <w:t>. ил. -</w:t>
      </w:r>
      <w:proofErr w:type="spellStart"/>
      <w:r w:rsidRPr="005F2004">
        <w:t>Библиогр</w:t>
      </w:r>
      <w:proofErr w:type="spellEnd"/>
      <w:r w:rsidRPr="005F2004">
        <w:t>.: с. 270 (49 назв.). (Шифр ВР2018-77)</w:t>
      </w:r>
    </w:p>
    <w:p w:rsidR="005F2004" w:rsidRPr="005F2004" w:rsidRDefault="005F2004" w:rsidP="005F2004">
      <w:pPr>
        <w:pStyle w:val="a7"/>
      </w:pPr>
      <w:r w:rsidRPr="005F2004">
        <w:t>Экземпляры: всего: 1 -102ЧЗ(1)</w:t>
      </w:r>
    </w:p>
    <w:p w:rsidR="005F2004" w:rsidRPr="005F2004" w:rsidRDefault="005F2004" w:rsidP="005F2004">
      <w:pPr>
        <w:pStyle w:val="2"/>
      </w:pPr>
      <w:bookmarkStart w:id="28" w:name="_Toc514254509"/>
      <w:r w:rsidRPr="005F2004">
        <w:t>Защита растений</w:t>
      </w:r>
      <w:bookmarkEnd w:id="28"/>
    </w:p>
    <w:p w:rsidR="005F2004" w:rsidRPr="005F2004" w:rsidRDefault="005F2004" w:rsidP="005F2004">
      <w:pPr>
        <w:pStyle w:val="20"/>
      </w:pPr>
      <w:r w:rsidRPr="005F2004">
        <w:rPr>
          <w:b/>
        </w:rPr>
        <w:t>28. </w:t>
      </w:r>
      <w:proofErr w:type="spellStart"/>
      <w:r w:rsidRPr="005F2004">
        <w:rPr>
          <w:b/>
        </w:rPr>
        <w:t>Белицкая</w:t>
      </w:r>
      <w:proofErr w:type="spellEnd"/>
      <w:r w:rsidRPr="005F2004">
        <w:rPr>
          <w:b/>
        </w:rPr>
        <w:t xml:space="preserve">  М. Н. </w:t>
      </w:r>
      <w:r w:rsidRPr="005F2004">
        <w:t>Рекомендации по защите древесных растений от вредителей и боле</w:t>
      </w:r>
      <w:r w:rsidRPr="005F2004">
        <w:t>з</w:t>
      </w:r>
      <w:r w:rsidRPr="005F2004">
        <w:t xml:space="preserve">ней/ [М. Н. </w:t>
      </w:r>
      <w:proofErr w:type="spellStart"/>
      <w:r w:rsidRPr="005F2004">
        <w:t>Белицкая</w:t>
      </w:r>
      <w:proofErr w:type="spellEnd"/>
      <w:r w:rsidRPr="005F2004">
        <w:t xml:space="preserve">,  И. Р. </w:t>
      </w:r>
      <w:proofErr w:type="spellStart"/>
      <w:r w:rsidRPr="005F2004">
        <w:t>Грибуст</w:t>
      </w:r>
      <w:proofErr w:type="spellEnd"/>
      <w:r w:rsidRPr="005F2004">
        <w:t xml:space="preserve">]; </w:t>
      </w:r>
      <w:proofErr w:type="spellStart"/>
      <w:r w:rsidRPr="005F2004">
        <w:t>Федер</w:t>
      </w:r>
      <w:proofErr w:type="spellEnd"/>
      <w:r w:rsidRPr="005F2004">
        <w:t xml:space="preserve">. </w:t>
      </w:r>
      <w:proofErr w:type="spellStart"/>
      <w:r w:rsidRPr="005F2004">
        <w:t>науч</w:t>
      </w:r>
      <w:proofErr w:type="spellEnd"/>
      <w:r w:rsidRPr="005F2004">
        <w:t>. центр агроэкологии,  комплекс. мелиораций и з</w:t>
      </w:r>
      <w:r w:rsidRPr="005F2004">
        <w:t>а</w:t>
      </w:r>
      <w:r w:rsidRPr="005F2004">
        <w:t xml:space="preserve">щит. лесоразведения Рос. акад. наук. –Волгоград: ФНЦ агроэкологии РАН,  2017. –52 с.: табл.,  </w:t>
      </w:r>
      <w:proofErr w:type="spellStart"/>
      <w:r w:rsidRPr="005F2004">
        <w:t>цв</w:t>
      </w:r>
      <w:proofErr w:type="spellEnd"/>
      <w:r w:rsidRPr="005F2004">
        <w:t>. ил.; 21 см. –</w:t>
      </w:r>
      <w:proofErr w:type="spellStart"/>
      <w:r w:rsidRPr="005F2004">
        <w:t>Библиогр</w:t>
      </w:r>
      <w:proofErr w:type="spellEnd"/>
      <w:r w:rsidRPr="005F2004">
        <w:t>.: с. 50 (15 назв.). (Шифр Г2018–238)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"/>
      </w:pPr>
      <w:bookmarkStart w:id="29" w:name="_Toc514254510"/>
      <w:r w:rsidRPr="005F2004">
        <w:lastRenderedPageBreak/>
        <w:t>Животноводство</w:t>
      </w:r>
      <w:bookmarkEnd w:id="29"/>
    </w:p>
    <w:p w:rsidR="005F2004" w:rsidRPr="005F2004" w:rsidRDefault="005F2004" w:rsidP="005F2004">
      <w:pPr>
        <w:pStyle w:val="20"/>
      </w:pPr>
      <w:r w:rsidRPr="005F2004">
        <w:rPr>
          <w:b/>
        </w:rPr>
        <w:t xml:space="preserve">29. Кузьмичева  В. Н. </w:t>
      </w:r>
      <w:r w:rsidRPr="005F2004">
        <w:t>Биохимия в животноводстве : учебное пособие для студентов вузов,  об</w:t>
      </w:r>
      <w:r w:rsidRPr="005F2004">
        <w:t>у</w:t>
      </w:r>
      <w:r w:rsidRPr="005F2004">
        <w:t xml:space="preserve">чающихся по направлению подготовки (специальности) 36.03.02 "Зоотехния"/ В. Н. Кузьмичева,  И. Ю. </w:t>
      </w:r>
      <w:proofErr w:type="spellStart"/>
      <w:r w:rsidRPr="005F2004">
        <w:t>Венцова</w:t>
      </w:r>
      <w:proofErr w:type="spellEnd"/>
      <w:r w:rsidRPr="005F2004">
        <w:t xml:space="preserve">,  А. В. Аристов; </w:t>
      </w:r>
      <w:proofErr w:type="spellStart"/>
      <w:r w:rsidRPr="005F2004">
        <w:t>М-во</w:t>
      </w:r>
      <w:proofErr w:type="spellEnd"/>
      <w:r w:rsidRPr="005F2004">
        <w:t xml:space="preserve"> сел. </w:t>
      </w:r>
      <w:proofErr w:type="spellStart"/>
      <w:r w:rsidRPr="005F2004">
        <w:t>хоз-ва</w:t>
      </w:r>
      <w:proofErr w:type="spellEnd"/>
      <w:r w:rsidRPr="005F2004">
        <w:t xml:space="preserve"> Рос. Федерации,  Воронеж. </w:t>
      </w:r>
      <w:proofErr w:type="spellStart"/>
      <w:r w:rsidRPr="005F2004">
        <w:t>гос</w:t>
      </w:r>
      <w:proofErr w:type="spellEnd"/>
      <w:r w:rsidRPr="005F2004">
        <w:t xml:space="preserve">. </w:t>
      </w:r>
      <w:proofErr w:type="spellStart"/>
      <w:r w:rsidRPr="005F2004">
        <w:t>аграр</w:t>
      </w:r>
      <w:proofErr w:type="spellEnd"/>
      <w:r w:rsidRPr="005F2004">
        <w:t xml:space="preserve">. </w:t>
      </w:r>
      <w:proofErr w:type="spellStart"/>
      <w:r w:rsidRPr="005F2004">
        <w:t>ун</w:t>
      </w:r>
      <w:r w:rsidRPr="005F2004">
        <w:noBreakHyphen/>
        <w:t>т</w:t>
      </w:r>
      <w:proofErr w:type="spellEnd"/>
      <w:r w:rsidRPr="005F2004">
        <w:t xml:space="preserve"> им. импер</w:t>
      </w:r>
      <w:r w:rsidRPr="005F2004">
        <w:t>а</w:t>
      </w:r>
      <w:r w:rsidRPr="005F2004">
        <w:t>тора Петра  I. –Воронеж: [ВГАУ],  2015. –179 с.: ил.; 21 см. –</w:t>
      </w:r>
      <w:proofErr w:type="spellStart"/>
      <w:r w:rsidRPr="005F2004">
        <w:t>Библиогр</w:t>
      </w:r>
      <w:proofErr w:type="spellEnd"/>
      <w:r w:rsidRPr="005F2004">
        <w:t>.: с. 174–177 (65 назв.). (Шифр Г2018–307)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 xml:space="preserve">30. Тихомиров  В. В. </w:t>
      </w:r>
      <w:r w:rsidRPr="005F2004">
        <w:t>Пчеловодство : большая иллюстрированная энциклопедия : полное пош</w:t>
      </w:r>
      <w:r w:rsidRPr="005F2004">
        <w:t>а</w:t>
      </w:r>
      <w:r w:rsidRPr="005F2004">
        <w:t xml:space="preserve">говое руководство для начинающего пчеловода/ В. В. Тихомиров. –[2-е изд.]. –Москва: Э,  2018. –415 с.: </w:t>
      </w:r>
      <w:proofErr w:type="spellStart"/>
      <w:r w:rsidRPr="005F2004">
        <w:t>цв</w:t>
      </w:r>
      <w:proofErr w:type="spellEnd"/>
      <w:r w:rsidRPr="005F2004">
        <w:t>. ил.; 27 см. –</w:t>
      </w:r>
      <w:proofErr w:type="spellStart"/>
      <w:r w:rsidRPr="005F2004">
        <w:t>Предм</w:t>
      </w:r>
      <w:proofErr w:type="spellEnd"/>
      <w:r w:rsidRPr="005F2004">
        <w:t>. указ.: с. 414–415. (Шифр ВР2018–85 П69)</w:t>
      </w:r>
    </w:p>
    <w:p w:rsidR="005F2004" w:rsidRPr="005F2004" w:rsidRDefault="005F2004" w:rsidP="005F2004">
      <w:pPr>
        <w:pStyle w:val="a7"/>
      </w:pPr>
      <w:r w:rsidRPr="005F2004">
        <w:t>Экземпляры: всего: 1 -102СЗ(1)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 xml:space="preserve">31. Шаталов  В. А. </w:t>
      </w:r>
      <w:proofErr w:type="spellStart"/>
      <w:r w:rsidRPr="005F2004">
        <w:t>Pro</w:t>
      </w:r>
      <w:proofErr w:type="spellEnd"/>
      <w:r w:rsidRPr="005F2004">
        <w:t xml:space="preserve"> молочное козоводство/ В. А. Шаталов. –Новосибирск: [Свиньин и сын</w:t>
      </w:r>
      <w:r w:rsidRPr="005F2004">
        <w:t>о</w:t>
      </w:r>
      <w:r w:rsidRPr="005F2004">
        <w:t xml:space="preserve">вья],  2017. –183 с.: ил.,  </w:t>
      </w:r>
      <w:proofErr w:type="spellStart"/>
      <w:r w:rsidRPr="005F2004">
        <w:t>цв</w:t>
      </w:r>
      <w:proofErr w:type="spellEnd"/>
      <w:r w:rsidRPr="005F2004">
        <w:t>. ил.; 20 см. –</w:t>
      </w:r>
      <w:proofErr w:type="spellStart"/>
      <w:r w:rsidRPr="005F2004">
        <w:t>Библиогр</w:t>
      </w:r>
      <w:proofErr w:type="spellEnd"/>
      <w:r w:rsidRPr="005F2004">
        <w:t>.: с. 179–181 (47 назв.). (Шифр Г2018–308)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"/>
      </w:pPr>
      <w:bookmarkStart w:id="30" w:name="_Toc514254511"/>
      <w:r w:rsidRPr="005F2004">
        <w:t>Ветеринария</w:t>
      </w:r>
      <w:bookmarkEnd w:id="30"/>
    </w:p>
    <w:p w:rsidR="005F2004" w:rsidRPr="005F2004" w:rsidRDefault="005F2004" w:rsidP="005F2004">
      <w:pPr>
        <w:pStyle w:val="20"/>
      </w:pPr>
      <w:r w:rsidRPr="005F2004">
        <w:rPr>
          <w:b/>
        </w:rPr>
        <w:t>32. </w:t>
      </w:r>
      <w:proofErr w:type="spellStart"/>
      <w:r w:rsidRPr="005F2004">
        <w:rPr>
          <w:b/>
        </w:rPr>
        <w:t>Бабичев</w:t>
      </w:r>
      <w:proofErr w:type="spellEnd"/>
      <w:r w:rsidRPr="005F2004">
        <w:rPr>
          <w:b/>
        </w:rPr>
        <w:t xml:space="preserve">  Н. В. </w:t>
      </w:r>
      <w:r w:rsidRPr="005F2004">
        <w:t>Структурированный курс лекций по латинскому языку и ветеринарной те</w:t>
      </w:r>
      <w:r w:rsidRPr="005F2004">
        <w:t>р</w:t>
      </w:r>
      <w:r w:rsidRPr="005F2004">
        <w:t xml:space="preserve">минологии : учебно-методическое пособие для студентов </w:t>
      </w:r>
      <w:proofErr w:type="spellStart"/>
      <w:r w:rsidRPr="005F2004">
        <w:t>очно-заочной</w:t>
      </w:r>
      <w:proofErr w:type="spellEnd"/>
      <w:r w:rsidRPr="005F2004">
        <w:t xml:space="preserve"> (вечерней) формы обучения по специальности "Ветеринария"/ Н. В. </w:t>
      </w:r>
      <w:proofErr w:type="spellStart"/>
      <w:r w:rsidRPr="005F2004">
        <w:t>Бабичев</w:t>
      </w:r>
      <w:proofErr w:type="spellEnd"/>
      <w:r w:rsidRPr="005F2004">
        <w:t>; [</w:t>
      </w:r>
      <w:proofErr w:type="spellStart"/>
      <w:r w:rsidRPr="005F2004">
        <w:t>Моск</w:t>
      </w:r>
      <w:proofErr w:type="spellEnd"/>
      <w:r w:rsidRPr="005F2004">
        <w:t xml:space="preserve">. </w:t>
      </w:r>
      <w:proofErr w:type="spellStart"/>
      <w:r w:rsidRPr="005F2004">
        <w:t>гос</w:t>
      </w:r>
      <w:proofErr w:type="spellEnd"/>
      <w:r w:rsidRPr="005F2004">
        <w:t>. акад. ветеринар. медицины и биотехн</w:t>
      </w:r>
      <w:r w:rsidRPr="005F2004">
        <w:t>о</w:t>
      </w:r>
      <w:r w:rsidRPr="005F2004">
        <w:t>логии им. К. И. Скрябина]. –Москва: [</w:t>
      </w:r>
      <w:proofErr w:type="spellStart"/>
      <w:r w:rsidRPr="005F2004">
        <w:t>МГАВМиБ</w:t>
      </w:r>
      <w:proofErr w:type="spellEnd"/>
      <w:r w:rsidRPr="005F2004">
        <w:t>],  2017. –111 с.: ил.; 21 см +Прил.: с. 108–111. (Шифр ВР2018–81)</w:t>
      </w:r>
    </w:p>
    <w:p w:rsidR="005F2004" w:rsidRPr="005F2004" w:rsidRDefault="005F2004" w:rsidP="005F2004">
      <w:pPr>
        <w:pStyle w:val="a7"/>
      </w:pPr>
      <w:r w:rsidRPr="005F2004">
        <w:t>Экземпляры: всего: 1 -102ЧЗ(1)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>33. </w:t>
      </w:r>
      <w:proofErr w:type="spellStart"/>
      <w:r w:rsidRPr="005F2004">
        <w:rPr>
          <w:b/>
        </w:rPr>
        <w:t>Жанчипова</w:t>
      </w:r>
      <w:proofErr w:type="spellEnd"/>
      <w:r w:rsidRPr="005F2004">
        <w:rPr>
          <w:b/>
        </w:rPr>
        <w:t xml:space="preserve">  Б. Б. </w:t>
      </w:r>
      <w:r w:rsidRPr="005F2004">
        <w:t xml:space="preserve">Изменения секреторно-моторной функции желудка лошади при остром расширении : автореферат </w:t>
      </w:r>
      <w:proofErr w:type="spellStart"/>
      <w:r w:rsidRPr="005F2004">
        <w:t>дис</w:t>
      </w:r>
      <w:proofErr w:type="spellEnd"/>
      <w:r w:rsidRPr="005F2004">
        <w:t xml:space="preserve">… канд. ветеринар. наук : специальность 06.02.01/ Б. Б. </w:t>
      </w:r>
      <w:proofErr w:type="spellStart"/>
      <w:r w:rsidRPr="005F2004">
        <w:t>Жанчипова</w:t>
      </w:r>
      <w:proofErr w:type="spellEnd"/>
      <w:r w:rsidRPr="005F2004">
        <w:t>; [</w:t>
      </w:r>
      <w:proofErr w:type="spellStart"/>
      <w:r w:rsidRPr="005F2004">
        <w:t>Алт</w:t>
      </w:r>
      <w:proofErr w:type="spellEnd"/>
      <w:r w:rsidRPr="005F2004">
        <w:t xml:space="preserve">. </w:t>
      </w:r>
      <w:proofErr w:type="spellStart"/>
      <w:r w:rsidRPr="005F2004">
        <w:t>гос</w:t>
      </w:r>
      <w:proofErr w:type="spellEnd"/>
      <w:r w:rsidRPr="005F2004">
        <w:t xml:space="preserve">. </w:t>
      </w:r>
      <w:proofErr w:type="spellStart"/>
      <w:r w:rsidRPr="005F2004">
        <w:t>аграр</w:t>
      </w:r>
      <w:proofErr w:type="spellEnd"/>
      <w:r w:rsidRPr="005F2004">
        <w:t xml:space="preserve">. </w:t>
      </w:r>
      <w:proofErr w:type="spellStart"/>
      <w:r w:rsidRPr="005F2004">
        <w:t>ун</w:t>
      </w:r>
      <w:r w:rsidRPr="005F2004">
        <w:noBreakHyphen/>
        <w:t>т</w:t>
      </w:r>
      <w:proofErr w:type="spellEnd"/>
      <w:r w:rsidRPr="005F2004">
        <w:t>]. –Барнаул,  2010. –25 с.: ил.; 21 см. –</w:t>
      </w:r>
      <w:proofErr w:type="spellStart"/>
      <w:r w:rsidRPr="005F2004">
        <w:t>Библиогр</w:t>
      </w:r>
      <w:proofErr w:type="spellEnd"/>
      <w:r w:rsidRPr="005F2004">
        <w:t>.: с. 23–25 (9 назв.). (Шифр А2018–19)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 xml:space="preserve">34. Зуева  Н. М. </w:t>
      </w:r>
      <w:r w:rsidRPr="005F2004">
        <w:t>УЗИ в ветеринарии. Мелкие домашние животные. Репродуктивная система с</w:t>
      </w:r>
      <w:r w:rsidRPr="005F2004">
        <w:t>а</w:t>
      </w:r>
      <w:r w:rsidRPr="005F2004">
        <w:t xml:space="preserve">мок и самцов. Беременность/ Н. М. Зуева,  Т. А. Комарова; под </w:t>
      </w:r>
      <w:proofErr w:type="spellStart"/>
      <w:r w:rsidRPr="005F2004">
        <w:t>науч</w:t>
      </w:r>
      <w:proofErr w:type="spellEnd"/>
      <w:r w:rsidRPr="005F2004">
        <w:t>. ред. д-ра биол. наук  А. М. Е</w:t>
      </w:r>
      <w:r w:rsidRPr="005F2004">
        <w:t>р</w:t>
      </w:r>
      <w:r w:rsidRPr="005F2004">
        <w:t xml:space="preserve">макова. –Москва: </w:t>
      </w:r>
      <w:proofErr w:type="spellStart"/>
      <w:r w:rsidRPr="005F2004">
        <w:t>Видар-М</w:t>
      </w:r>
      <w:proofErr w:type="spellEnd"/>
      <w:r w:rsidRPr="005F2004">
        <w:t>,  2017. –111 с.: ил.; 24 см. –</w:t>
      </w:r>
      <w:proofErr w:type="spellStart"/>
      <w:r w:rsidRPr="005F2004">
        <w:t>Библиогр</w:t>
      </w:r>
      <w:proofErr w:type="spellEnd"/>
      <w:r w:rsidRPr="005F2004">
        <w:t>. в конце гл. (Шифр Д2018–29)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>35. </w:t>
      </w:r>
      <w:proofErr w:type="spellStart"/>
      <w:r w:rsidRPr="005F2004">
        <w:rPr>
          <w:b/>
        </w:rPr>
        <w:t>Скогорева</w:t>
      </w:r>
      <w:proofErr w:type="spellEnd"/>
      <w:r w:rsidRPr="005F2004">
        <w:rPr>
          <w:b/>
        </w:rPr>
        <w:t xml:space="preserve">  А. М. </w:t>
      </w:r>
      <w:r w:rsidRPr="005F2004">
        <w:t xml:space="preserve">Бактериозы,  </w:t>
      </w:r>
      <w:proofErr w:type="spellStart"/>
      <w:r w:rsidRPr="005F2004">
        <w:t>вирозы</w:t>
      </w:r>
      <w:proofErr w:type="spellEnd"/>
      <w:r w:rsidRPr="005F2004">
        <w:t xml:space="preserve"> и микозы рептилий : учебное пособие для вузов,  об</w:t>
      </w:r>
      <w:r w:rsidRPr="005F2004">
        <w:t>у</w:t>
      </w:r>
      <w:r w:rsidRPr="005F2004">
        <w:t xml:space="preserve">чающихся по специальности 36.05.01 "Ветеринария" (квалификация "ветеринарный врач")/ А. М. </w:t>
      </w:r>
      <w:proofErr w:type="spellStart"/>
      <w:r w:rsidRPr="005F2004">
        <w:t>Скогорева</w:t>
      </w:r>
      <w:proofErr w:type="spellEnd"/>
      <w:r w:rsidRPr="005F2004">
        <w:t xml:space="preserve">,  О. А. </w:t>
      </w:r>
      <w:proofErr w:type="spellStart"/>
      <w:r w:rsidRPr="005F2004">
        <w:t>Манжурина</w:t>
      </w:r>
      <w:proofErr w:type="spellEnd"/>
      <w:r w:rsidRPr="005F2004">
        <w:t xml:space="preserve">; </w:t>
      </w:r>
      <w:proofErr w:type="spellStart"/>
      <w:r w:rsidRPr="005F2004">
        <w:t>М-во</w:t>
      </w:r>
      <w:proofErr w:type="spellEnd"/>
      <w:r w:rsidRPr="005F2004">
        <w:t xml:space="preserve"> сел. </w:t>
      </w:r>
      <w:proofErr w:type="spellStart"/>
      <w:r w:rsidRPr="005F2004">
        <w:t>хоз-ва</w:t>
      </w:r>
      <w:proofErr w:type="spellEnd"/>
      <w:r w:rsidRPr="005F2004">
        <w:t xml:space="preserve"> Рос. Федерации,  Воронеж. </w:t>
      </w:r>
      <w:proofErr w:type="spellStart"/>
      <w:r w:rsidRPr="005F2004">
        <w:t>гос</w:t>
      </w:r>
      <w:proofErr w:type="spellEnd"/>
      <w:r w:rsidRPr="005F2004">
        <w:t xml:space="preserve">. </w:t>
      </w:r>
      <w:proofErr w:type="spellStart"/>
      <w:r w:rsidRPr="005F2004">
        <w:t>аграр</w:t>
      </w:r>
      <w:proofErr w:type="spellEnd"/>
      <w:r w:rsidRPr="005F2004">
        <w:t xml:space="preserve">. </w:t>
      </w:r>
      <w:proofErr w:type="spellStart"/>
      <w:r w:rsidRPr="005F2004">
        <w:t>ун</w:t>
      </w:r>
      <w:r w:rsidRPr="005F2004">
        <w:noBreakHyphen/>
        <w:t>т</w:t>
      </w:r>
      <w:proofErr w:type="spellEnd"/>
      <w:r w:rsidRPr="005F2004">
        <w:t xml:space="preserve"> им. имп</w:t>
      </w:r>
      <w:r w:rsidRPr="005F2004">
        <w:t>е</w:t>
      </w:r>
      <w:r w:rsidRPr="005F2004">
        <w:t>ратора Петра  I. –Воронеж,  2015. –201 с.; 21 см +Прил.: с. 171–194. –</w:t>
      </w:r>
      <w:proofErr w:type="spellStart"/>
      <w:r w:rsidRPr="005F2004">
        <w:t>Библиогр</w:t>
      </w:r>
      <w:proofErr w:type="spellEnd"/>
      <w:r w:rsidRPr="005F2004">
        <w:t>.: с. 195–201 (97 назв.). (Шифр Г2018–305)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 xml:space="preserve">36. Топурия  Л. Ю. </w:t>
      </w:r>
      <w:r w:rsidRPr="005F2004">
        <w:t xml:space="preserve">Структурно-функциональная и клиническая оценка влияния </w:t>
      </w:r>
      <w:proofErr w:type="spellStart"/>
      <w:r w:rsidRPr="005F2004">
        <w:t>иммуномодул</w:t>
      </w:r>
      <w:r w:rsidRPr="005F2004">
        <w:t>я</w:t>
      </w:r>
      <w:r w:rsidRPr="005F2004">
        <w:t>торов</w:t>
      </w:r>
      <w:proofErr w:type="spellEnd"/>
      <w:r w:rsidRPr="005F2004">
        <w:t xml:space="preserve"> природного происхождения на организм животных : автореферат </w:t>
      </w:r>
      <w:proofErr w:type="spellStart"/>
      <w:r w:rsidRPr="005F2004">
        <w:t>дис</w:t>
      </w:r>
      <w:proofErr w:type="spellEnd"/>
      <w:r w:rsidRPr="005F2004">
        <w:t>… д-ра биол. наук : сп</w:t>
      </w:r>
      <w:r w:rsidRPr="005F2004">
        <w:t>е</w:t>
      </w:r>
      <w:r w:rsidRPr="005F2004">
        <w:t xml:space="preserve">циальность 16.00.02/ Л. Ю. Топурия; [Оренбург. </w:t>
      </w:r>
      <w:proofErr w:type="spellStart"/>
      <w:r w:rsidRPr="005F2004">
        <w:t>гос</w:t>
      </w:r>
      <w:proofErr w:type="spellEnd"/>
      <w:r w:rsidRPr="005F2004">
        <w:t xml:space="preserve">. </w:t>
      </w:r>
      <w:proofErr w:type="spellStart"/>
      <w:r w:rsidRPr="005F2004">
        <w:t>аграр</w:t>
      </w:r>
      <w:proofErr w:type="spellEnd"/>
      <w:r w:rsidRPr="005F2004">
        <w:t xml:space="preserve">. </w:t>
      </w:r>
      <w:proofErr w:type="spellStart"/>
      <w:r w:rsidRPr="005F2004">
        <w:t>ун</w:t>
      </w:r>
      <w:r w:rsidRPr="005F2004">
        <w:noBreakHyphen/>
        <w:t>т</w:t>
      </w:r>
      <w:proofErr w:type="spellEnd"/>
      <w:r w:rsidRPr="005F2004">
        <w:t>]. –Оренбург,  2008. –46 с.: ил.; 21 см. –</w:t>
      </w:r>
      <w:proofErr w:type="spellStart"/>
      <w:r w:rsidRPr="005F2004">
        <w:t>Библиогр</w:t>
      </w:r>
      <w:proofErr w:type="spellEnd"/>
      <w:r w:rsidRPr="005F2004">
        <w:t>.: с. 40–46 (68 назв.). (Шифр А2018–18)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 xml:space="preserve">37. Черкай  З. Н. </w:t>
      </w:r>
      <w:proofErr w:type="spellStart"/>
      <w:r w:rsidRPr="005F2004">
        <w:t>Фармако-токсикологическая</w:t>
      </w:r>
      <w:proofErr w:type="spellEnd"/>
      <w:r w:rsidRPr="005F2004">
        <w:t xml:space="preserve"> и терапевтическая оценка новых лекарственных форм </w:t>
      </w:r>
      <w:proofErr w:type="spellStart"/>
      <w:r w:rsidRPr="005F2004">
        <w:t>анандина</w:t>
      </w:r>
      <w:proofErr w:type="spellEnd"/>
      <w:r w:rsidRPr="005F2004">
        <w:t xml:space="preserve"> : автореферат </w:t>
      </w:r>
      <w:proofErr w:type="spellStart"/>
      <w:r w:rsidRPr="005F2004">
        <w:t>дис</w:t>
      </w:r>
      <w:proofErr w:type="spellEnd"/>
      <w:r w:rsidRPr="005F2004">
        <w:t>… д-ра ветеринар. наук : специальность 16.00.04/ З. Н. Черкай; [</w:t>
      </w:r>
      <w:proofErr w:type="spellStart"/>
      <w:r w:rsidRPr="005F2004">
        <w:t>С.-Петерб</w:t>
      </w:r>
      <w:proofErr w:type="spellEnd"/>
      <w:r w:rsidRPr="005F2004">
        <w:t xml:space="preserve">. </w:t>
      </w:r>
      <w:proofErr w:type="spellStart"/>
      <w:r w:rsidRPr="005F2004">
        <w:t>гос</w:t>
      </w:r>
      <w:proofErr w:type="spellEnd"/>
      <w:r w:rsidRPr="005F2004">
        <w:t>. акад. ветеринар. медицины]. –Санкт-Петербург,  2007. –45 с.: ил.; 21 см. –</w:t>
      </w:r>
      <w:proofErr w:type="spellStart"/>
      <w:r w:rsidRPr="005F2004">
        <w:t>Библиогр</w:t>
      </w:r>
      <w:proofErr w:type="spellEnd"/>
      <w:r w:rsidRPr="005F2004">
        <w:t>.: с. 41–45 (40 назв.). (Шифр А2018–17)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5F2004" w:rsidRPr="005F2004" w:rsidRDefault="005F2004" w:rsidP="005F2004">
      <w:pPr>
        <w:pStyle w:val="2"/>
      </w:pPr>
      <w:bookmarkStart w:id="31" w:name="_Toc514254512"/>
      <w:r w:rsidRPr="005F2004">
        <w:t>Механизация и электрификация сельского хозяйства</w:t>
      </w:r>
      <w:bookmarkEnd w:id="31"/>
    </w:p>
    <w:p w:rsidR="005F2004" w:rsidRPr="005F2004" w:rsidRDefault="005F2004" w:rsidP="005F2004">
      <w:pPr>
        <w:pStyle w:val="20"/>
      </w:pPr>
      <w:r w:rsidRPr="005F2004">
        <w:rPr>
          <w:b/>
        </w:rPr>
        <w:t xml:space="preserve">38. Архипцев  А. В. </w:t>
      </w:r>
      <w:r w:rsidRPr="005F2004">
        <w:t xml:space="preserve">Технологическое проектирование животноводческих,  звероводческих,  птицеводческих предприятий и крестьянских хозяйств : методические указания/ А. В. Архипцев,  В. И. </w:t>
      </w:r>
      <w:proofErr w:type="spellStart"/>
      <w:r w:rsidRPr="005F2004">
        <w:t>Стяжкин</w:t>
      </w:r>
      <w:proofErr w:type="spellEnd"/>
      <w:r w:rsidRPr="005F2004">
        <w:t xml:space="preserve">,  И. Ю. </w:t>
      </w:r>
      <w:proofErr w:type="spellStart"/>
      <w:r w:rsidRPr="005F2004">
        <w:t>Игнаткин</w:t>
      </w:r>
      <w:proofErr w:type="spellEnd"/>
      <w:r w:rsidRPr="005F2004">
        <w:t xml:space="preserve">; </w:t>
      </w:r>
      <w:proofErr w:type="spellStart"/>
      <w:r w:rsidRPr="005F2004">
        <w:t>М-во</w:t>
      </w:r>
      <w:proofErr w:type="spellEnd"/>
      <w:r w:rsidRPr="005F2004">
        <w:t xml:space="preserve"> сел. </w:t>
      </w:r>
      <w:proofErr w:type="spellStart"/>
      <w:r w:rsidRPr="005F2004">
        <w:t>хоз-ва</w:t>
      </w:r>
      <w:proofErr w:type="spellEnd"/>
      <w:r w:rsidRPr="005F2004">
        <w:t xml:space="preserve"> Рос. Федерации,  Рос. </w:t>
      </w:r>
      <w:proofErr w:type="spellStart"/>
      <w:r w:rsidRPr="005F2004">
        <w:t>гос</w:t>
      </w:r>
      <w:proofErr w:type="spellEnd"/>
      <w:r w:rsidRPr="005F2004">
        <w:t xml:space="preserve">. </w:t>
      </w:r>
      <w:proofErr w:type="spellStart"/>
      <w:r w:rsidRPr="005F2004">
        <w:t>аграр</w:t>
      </w:r>
      <w:proofErr w:type="spellEnd"/>
      <w:r w:rsidRPr="005F2004">
        <w:t xml:space="preserve">. </w:t>
      </w:r>
      <w:proofErr w:type="spellStart"/>
      <w:r w:rsidRPr="005F2004">
        <w:t>ун</w:t>
      </w:r>
      <w:r w:rsidRPr="005F2004">
        <w:noBreakHyphen/>
        <w:t>т</w:t>
      </w:r>
      <w:proofErr w:type="spellEnd"/>
      <w:r w:rsidRPr="005F2004">
        <w:t xml:space="preserve"> –МСХА им. К. А. Тимирязева,  </w:t>
      </w:r>
      <w:proofErr w:type="spellStart"/>
      <w:r w:rsidRPr="005F2004">
        <w:t>Фак</w:t>
      </w:r>
      <w:proofErr w:type="spellEnd"/>
      <w:r w:rsidRPr="005F2004">
        <w:t xml:space="preserve">. зоотехнии и биологии,  Каф. автоматизации и механизации животноводства. –Москва: </w:t>
      </w:r>
      <w:proofErr w:type="spellStart"/>
      <w:r w:rsidRPr="005F2004">
        <w:t>Росинформагротех</w:t>
      </w:r>
      <w:proofErr w:type="spellEnd"/>
      <w:r w:rsidRPr="005F2004">
        <w:t>,  2017. –55 с.: табл.; 21 см +Прил.: с. 23–54. –</w:t>
      </w:r>
      <w:proofErr w:type="spellStart"/>
      <w:r w:rsidRPr="005F2004">
        <w:t>Библиогр</w:t>
      </w:r>
      <w:proofErr w:type="spellEnd"/>
      <w:r w:rsidRPr="005F2004">
        <w:t>.: с. 20–22. (Шифр ВР2018–84)</w:t>
      </w:r>
    </w:p>
    <w:p w:rsidR="005F2004" w:rsidRPr="005F2004" w:rsidRDefault="005F2004" w:rsidP="005F2004">
      <w:pPr>
        <w:pStyle w:val="a7"/>
      </w:pPr>
      <w:r w:rsidRPr="005F2004">
        <w:t>Экземпляры: всего: 1 -102ЧЗ(1)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lastRenderedPageBreak/>
        <w:t>39. </w:t>
      </w:r>
      <w:proofErr w:type="spellStart"/>
      <w:r w:rsidRPr="005F2004">
        <w:rPr>
          <w:b/>
        </w:rPr>
        <w:t>Крупин</w:t>
      </w:r>
      <w:proofErr w:type="spellEnd"/>
      <w:r w:rsidRPr="005F2004">
        <w:rPr>
          <w:b/>
        </w:rPr>
        <w:t xml:space="preserve">  А. Е. </w:t>
      </w:r>
      <w:r w:rsidRPr="005F2004">
        <w:t>Проектирование предприятий технического сервиса в АПК : учебное пос</w:t>
      </w:r>
      <w:r w:rsidRPr="005F2004">
        <w:t>о</w:t>
      </w:r>
      <w:r w:rsidRPr="005F2004">
        <w:t xml:space="preserve">бие/ А. Е. </w:t>
      </w:r>
      <w:proofErr w:type="spellStart"/>
      <w:r w:rsidRPr="005F2004">
        <w:t>Крупин</w:t>
      </w:r>
      <w:proofErr w:type="spellEnd"/>
      <w:r w:rsidRPr="005F2004">
        <w:t xml:space="preserve">,  А. А. </w:t>
      </w:r>
      <w:proofErr w:type="spellStart"/>
      <w:r w:rsidRPr="005F2004">
        <w:t>Калашов</w:t>
      </w:r>
      <w:proofErr w:type="spellEnd"/>
      <w:r w:rsidRPr="005F2004">
        <w:t xml:space="preserve">,  А. А. </w:t>
      </w:r>
      <w:proofErr w:type="spellStart"/>
      <w:r w:rsidRPr="005F2004">
        <w:t>Синицин</w:t>
      </w:r>
      <w:proofErr w:type="spellEnd"/>
      <w:r w:rsidRPr="005F2004">
        <w:t xml:space="preserve">; </w:t>
      </w:r>
      <w:proofErr w:type="spellStart"/>
      <w:r w:rsidRPr="005F2004">
        <w:t>Гуманитар</w:t>
      </w:r>
      <w:proofErr w:type="spellEnd"/>
      <w:r w:rsidRPr="005F2004">
        <w:t xml:space="preserve">. </w:t>
      </w:r>
      <w:proofErr w:type="spellStart"/>
      <w:r w:rsidRPr="005F2004">
        <w:t>нац</w:t>
      </w:r>
      <w:proofErr w:type="spellEnd"/>
      <w:r w:rsidRPr="005F2004">
        <w:t xml:space="preserve">. </w:t>
      </w:r>
      <w:proofErr w:type="spellStart"/>
      <w:r w:rsidRPr="005F2004">
        <w:t>исслед</w:t>
      </w:r>
      <w:proofErr w:type="spellEnd"/>
      <w:r w:rsidRPr="005F2004">
        <w:t xml:space="preserve">. </w:t>
      </w:r>
      <w:proofErr w:type="spellStart"/>
      <w:r w:rsidRPr="005F2004">
        <w:t>ин</w:t>
      </w:r>
      <w:r w:rsidRPr="005F2004">
        <w:noBreakHyphen/>
        <w:t>т</w:t>
      </w:r>
      <w:proofErr w:type="spellEnd"/>
      <w:r w:rsidRPr="005F2004">
        <w:t xml:space="preserve"> "</w:t>
      </w:r>
      <w:proofErr w:type="spellStart"/>
      <w:r w:rsidRPr="005F2004">
        <w:t>Нацразвитие</w:t>
      </w:r>
      <w:proofErr w:type="spellEnd"/>
      <w:r w:rsidRPr="005F2004">
        <w:t xml:space="preserve">",  </w:t>
      </w:r>
      <w:proofErr w:type="spellStart"/>
      <w:r w:rsidRPr="005F2004">
        <w:t>М-во</w:t>
      </w:r>
      <w:proofErr w:type="spellEnd"/>
      <w:r w:rsidRPr="005F2004">
        <w:t xml:space="preserve"> образования </w:t>
      </w:r>
      <w:proofErr w:type="spellStart"/>
      <w:r w:rsidRPr="005F2004">
        <w:t>Нижегор</w:t>
      </w:r>
      <w:proofErr w:type="spellEnd"/>
      <w:r w:rsidRPr="005F2004">
        <w:t xml:space="preserve">. обл.,  </w:t>
      </w:r>
      <w:proofErr w:type="spellStart"/>
      <w:r w:rsidRPr="005F2004">
        <w:t>Нижегор</w:t>
      </w:r>
      <w:proofErr w:type="spellEnd"/>
      <w:r w:rsidRPr="005F2004">
        <w:t xml:space="preserve">. </w:t>
      </w:r>
      <w:proofErr w:type="spellStart"/>
      <w:r w:rsidRPr="005F2004">
        <w:t>гос</w:t>
      </w:r>
      <w:proofErr w:type="spellEnd"/>
      <w:r w:rsidRPr="005F2004">
        <w:t xml:space="preserve">. </w:t>
      </w:r>
      <w:proofErr w:type="spellStart"/>
      <w:r w:rsidRPr="005F2004">
        <w:t>инженер.-экон</w:t>
      </w:r>
      <w:proofErr w:type="spellEnd"/>
      <w:r w:rsidRPr="005F2004">
        <w:t xml:space="preserve">. </w:t>
      </w:r>
      <w:proofErr w:type="spellStart"/>
      <w:r w:rsidRPr="005F2004">
        <w:t>ун</w:t>
      </w:r>
      <w:r w:rsidRPr="005F2004">
        <w:noBreakHyphen/>
        <w:t>т</w:t>
      </w:r>
      <w:proofErr w:type="spellEnd"/>
      <w:r w:rsidRPr="005F2004">
        <w:t>,  Каф. "</w:t>
      </w:r>
      <w:proofErr w:type="spellStart"/>
      <w:r w:rsidRPr="005F2004">
        <w:t>Техн</w:t>
      </w:r>
      <w:proofErr w:type="spellEnd"/>
      <w:r w:rsidRPr="005F2004">
        <w:t>. сервис". –</w:t>
      </w:r>
      <w:proofErr w:type="spellStart"/>
      <w:r w:rsidRPr="005F2004">
        <w:t>Княгинино</w:t>
      </w:r>
      <w:proofErr w:type="spellEnd"/>
      <w:r w:rsidRPr="005F2004">
        <w:t xml:space="preserve"> [</w:t>
      </w:r>
      <w:proofErr w:type="spellStart"/>
      <w:r w:rsidRPr="005F2004">
        <w:t>Нижегор</w:t>
      </w:r>
      <w:proofErr w:type="spellEnd"/>
      <w:r w:rsidRPr="005F2004">
        <w:t>. обл.]: НГИЭУ,  2017. –95 с.: табл.; 21 см +Прил.: с. 80–95. –</w:t>
      </w:r>
      <w:proofErr w:type="spellStart"/>
      <w:r w:rsidRPr="005F2004">
        <w:t>Библиогр</w:t>
      </w:r>
      <w:proofErr w:type="spellEnd"/>
      <w:r w:rsidRPr="005F2004">
        <w:t>.: с. 79 (5 назв.). (Шифр ВР2018–80)</w:t>
      </w:r>
    </w:p>
    <w:p w:rsidR="005F2004" w:rsidRPr="005F2004" w:rsidRDefault="005F2004" w:rsidP="005F2004">
      <w:pPr>
        <w:pStyle w:val="a7"/>
      </w:pPr>
      <w:r w:rsidRPr="005F2004">
        <w:t>Экземпляры: всего: 1 -102ЧЗ(1)</w:t>
      </w:r>
    </w:p>
    <w:p w:rsidR="005F2004" w:rsidRPr="005F2004" w:rsidRDefault="005F2004" w:rsidP="005F2004">
      <w:pPr>
        <w:pStyle w:val="20"/>
      </w:pPr>
      <w:r w:rsidRPr="005F2004">
        <w:rPr>
          <w:b/>
        </w:rPr>
        <w:t>40. </w:t>
      </w:r>
      <w:proofErr w:type="spellStart"/>
      <w:r w:rsidRPr="005F2004">
        <w:rPr>
          <w:b/>
        </w:rPr>
        <w:t>Мазуха</w:t>
      </w:r>
      <w:proofErr w:type="spellEnd"/>
      <w:r w:rsidRPr="005F2004">
        <w:rPr>
          <w:b/>
        </w:rPr>
        <w:t xml:space="preserve">  Н. А. </w:t>
      </w:r>
      <w:r w:rsidRPr="005F2004">
        <w:t xml:space="preserve">Новые схемы управления и защиты электроприводов для сельского хозяйства : монография/ Н. А. </w:t>
      </w:r>
      <w:proofErr w:type="spellStart"/>
      <w:r w:rsidRPr="005F2004">
        <w:t>Мазуха</w:t>
      </w:r>
      <w:proofErr w:type="spellEnd"/>
      <w:r w:rsidRPr="005F2004">
        <w:t xml:space="preserve">; </w:t>
      </w:r>
      <w:proofErr w:type="spellStart"/>
      <w:r w:rsidRPr="005F2004">
        <w:t>М-во</w:t>
      </w:r>
      <w:proofErr w:type="spellEnd"/>
      <w:r w:rsidRPr="005F2004">
        <w:t xml:space="preserve"> сел. </w:t>
      </w:r>
      <w:proofErr w:type="spellStart"/>
      <w:r w:rsidRPr="005F2004">
        <w:t>хоз-ва</w:t>
      </w:r>
      <w:proofErr w:type="spellEnd"/>
      <w:r w:rsidRPr="005F2004">
        <w:t xml:space="preserve"> Рос. Федерации,  Воронеж. </w:t>
      </w:r>
      <w:proofErr w:type="spellStart"/>
      <w:r w:rsidRPr="005F2004">
        <w:t>гос</w:t>
      </w:r>
      <w:proofErr w:type="spellEnd"/>
      <w:r w:rsidRPr="005F2004">
        <w:t xml:space="preserve">. </w:t>
      </w:r>
      <w:proofErr w:type="spellStart"/>
      <w:r w:rsidRPr="005F2004">
        <w:t>аграр</w:t>
      </w:r>
      <w:proofErr w:type="spellEnd"/>
      <w:r w:rsidRPr="005F2004">
        <w:t xml:space="preserve">. </w:t>
      </w:r>
      <w:proofErr w:type="spellStart"/>
      <w:r w:rsidRPr="005F2004">
        <w:t>ун</w:t>
      </w:r>
      <w:r w:rsidRPr="005F2004">
        <w:noBreakHyphen/>
        <w:t>т</w:t>
      </w:r>
      <w:proofErr w:type="spellEnd"/>
      <w:r w:rsidRPr="005F2004">
        <w:t xml:space="preserve"> им. импер</w:t>
      </w:r>
      <w:r w:rsidRPr="005F2004">
        <w:t>а</w:t>
      </w:r>
      <w:r w:rsidRPr="005F2004">
        <w:t>тора Петра  I. –Воронеж: [ВГАУ],  2016. –211 с.; 21 см. –</w:t>
      </w:r>
      <w:proofErr w:type="spellStart"/>
      <w:r w:rsidRPr="005F2004">
        <w:t>Библиогр</w:t>
      </w:r>
      <w:proofErr w:type="spellEnd"/>
      <w:r w:rsidRPr="005F2004">
        <w:t>.: с. 207–208 (25 назв.). (Шифр Г2018–306)</w:t>
      </w:r>
    </w:p>
    <w:p w:rsidR="005F2004" w:rsidRPr="005F2004" w:rsidRDefault="005F2004" w:rsidP="005F2004">
      <w:pPr>
        <w:pStyle w:val="a7"/>
      </w:pPr>
      <w:r w:rsidRPr="005F2004">
        <w:t>Экземпляры: всего: 1 -102КХ(1)</w:t>
      </w:r>
    </w:p>
    <w:p w:rsidR="00B2559C" w:rsidRPr="00B2559C" w:rsidRDefault="00B2559C" w:rsidP="00B2559C">
      <w:pPr>
        <w:pStyle w:val="20"/>
      </w:pPr>
      <w:r w:rsidRPr="00B2559C">
        <w:rPr>
          <w:b/>
        </w:rPr>
        <w:t>41. Электромеханическая</w:t>
      </w:r>
      <w:r w:rsidRPr="00B2559C">
        <w:t xml:space="preserve"> обработка : методические указания/ С. К. Федоров,  А. В. Серов,  Ю. С. Иванова,  В. М. Соколова; </w:t>
      </w:r>
      <w:proofErr w:type="spellStart"/>
      <w:r w:rsidRPr="00B2559C">
        <w:t>М-во</w:t>
      </w:r>
      <w:proofErr w:type="spellEnd"/>
      <w:r w:rsidRPr="00B2559C">
        <w:t xml:space="preserve"> сел. </w:t>
      </w:r>
      <w:proofErr w:type="spellStart"/>
      <w:r w:rsidRPr="00B2559C">
        <w:t>хоз-ва</w:t>
      </w:r>
      <w:proofErr w:type="spellEnd"/>
      <w:r w:rsidRPr="00B2559C">
        <w:t xml:space="preserve"> Рос. Федерации,  Рос. </w:t>
      </w:r>
      <w:proofErr w:type="spellStart"/>
      <w:r w:rsidRPr="00B2559C">
        <w:t>гос</w:t>
      </w:r>
      <w:proofErr w:type="spellEnd"/>
      <w:r w:rsidRPr="00B2559C">
        <w:t xml:space="preserve">. </w:t>
      </w:r>
      <w:proofErr w:type="spellStart"/>
      <w:r w:rsidRPr="00B2559C">
        <w:t>аграр</w:t>
      </w:r>
      <w:proofErr w:type="spellEnd"/>
      <w:r w:rsidRPr="00B2559C">
        <w:t xml:space="preserve">. </w:t>
      </w:r>
      <w:proofErr w:type="spellStart"/>
      <w:r w:rsidRPr="00B2559C">
        <w:t>ун</w:t>
      </w:r>
      <w:r w:rsidRPr="00B2559C">
        <w:noBreakHyphen/>
        <w:t>т</w:t>
      </w:r>
      <w:proofErr w:type="spellEnd"/>
      <w:r w:rsidRPr="00B2559C">
        <w:t xml:space="preserve"> –МСХА им. К. А. Тимирязева,  </w:t>
      </w:r>
      <w:proofErr w:type="spellStart"/>
      <w:r w:rsidRPr="00B2559C">
        <w:t>Фак</w:t>
      </w:r>
      <w:proofErr w:type="spellEnd"/>
      <w:r w:rsidRPr="00B2559C">
        <w:t xml:space="preserve">. </w:t>
      </w:r>
      <w:proofErr w:type="spellStart"/>
      <w:r w:rsidRPr="00B2559C">
        <w:t>техн</w:t>
      </w:r>
      <w:proofErr w:type="spellEnd"/>
      <w:r w:rsidRPr="00B2559C">
        <w:t>. сервиса в АПК,  Каф. материаловедения и технологии машиностроения. –Москва: [РГАУ-МСХА],  2017. –52 с.: ил.; 21 см. –</w:t>
      </w:r>
      <w:proofErr w:type="spellStart"/>
      <w:r w:rsidRPr="00B2559C">
        <w:t>Библиогр</w:t>
      </w:r>
      <w:proofErr w:type="spellEnd"/>
      <w:r w:rsidRPr="00B2559C">
        <w:t>.: с. 50–51 (16 назв.). (Шифр ВР2018–78)</w:t>
      </w:r>
    </w:p>
    <w:p w:rsidR="00B2559C" w:rsidRPr="00B2559C" w:rsidRDefault="00B2559C" w:rsidP="00B2559C">
      <w:pPr>
        <w:pStyle w:val="a7"/>
      </w:pPr>
      <w:r w:rsidRPr="00B2559C">
        <w:t>Экземпляры: всего: 1 -102ЧЗ(1)</w:t>
      </w:r>
    </w:p>
    <w:p w:rsidR="00B2559C" w:rsidRPr="00B2559C" w:rsidRDefault="00B2559C" w:rsidP="00B2559C">
      <w:pPr>
        <w:pStyle w:val="2"/>
      </w:pPr>
      <w:bookmarkStart w:id="32" w:name="_Toc514254513"/>
      <w:r w:rsidRPr="00B2559C">
        <w:t>Экономика сельского хозяйства</w:t>
      </w:r>
      <w:bookmarkEnd w:id="32"/>
    </w:p>
    <w:p w:rsidR="00B2559C" w:rsidRPr="00B2559C" w:rsidRDefault="00B2559C" w:rsidP="00B2559C">
      <w:pPr>
        <w:pStyle w:val="20"/>
      </w:pPr>
      <w:r w:rsidRPr="00B2559C">
        <w:rPr>
          <w:b/>
        </w:rPr>
        <w:t>42. </w:t>
      </w:r>
      <w:proofErr w:type="spellStart"/>
      <w:r w:rsidRPr="00B2559C">
        <w:rPr>
          <w:b/>
        </w:rPr>
        <w:t>Войтюк</w:t>
      </w:r>
      <w:proofErr w:type="spellEnd"/>
      <w:r w:rsidRPr="00B2559C">
        <w:rPr>
          <w:b/>
        </w:rPr>
        <w:t xml:space="preserve">  М. М. </w:t>
      </w:r>
      <w:r w:rsidRPr="00B2559C">
        <w:t>Результаты реализации перспективных инновационных проектов при моде</w:t>
      </w:r>
      <w:r w:rsidRPr="00B2559C">
        <w:t>р</w:t>
      </w:r>
      <w:r w:rsidRPr="00B2559C">
        <w:t xml:space="preserve">низации,  строительстве и реконструкции животноводческих помещений/ [М. М. </w:t>
      </w:r>
      <w:proofErr w:type="spellStart"/>
      <w:r w:rsidRPr="00B2559C">
        <w:t>Войтюк</w:t>
      </w:r>
      <w:proofErr w:type="spellEnd"/>
      <w:r w:rsidRPr="00B2559C">
        <w:t xml:space="preserve">,  Е. А. </w:t>
      </w:r>
      <w:proofErr w:type="spellStart"/>
      <w:r w:rsidRPr="00B2559C">
        <w:t>С</w:t>
      </w:r>
      <w:r w:rsidRPr="00B2559C">
        <w:t>у</w:t>
      </w:r>
      <w:r w:rsidRPr="00B2559C">
        <w:t>раева</w:t>
      </w:r>
      <w:proofErr w:type="spellEnd"/>
      <w:r w:rsidRPr="00B2559C">
        <w:t xml:space="preserve">,  А. В. Горячева]; </w:t>
      </w:r>
      <w:proofErr w:type="spellStart"/>
      <w:r w:rsidRPr="00B2559C">
        <w:t>М-во</w:t>
      </w:r>
      <w:proofErr w:type="spellEnd"/>
      <w:r w:rsidRPr="00B2559C">
        <w:t xml:space="preserve"> сел. </w:t>
      </w:r>
      <w:proofErr w:type="spellStart"/>
      <w:r w:rsidRPr="00B2559C">
        <w:t>хоз-ва</w:t>
      </w:r>
      <w:proofErr w:type="spellEnd"/>
      <w:r w:rsidRPr="00B2559C">
        <w:t xml:space="preserve"> Рос. Федерации,  Рос. </w:t>
      </w:r>
      <w:proofErr w:type="spellStart"/>
      <w:r w:rsidRPr="00B2559C">
        <w:t>науч.-исслед</w:t>
      </w:r>
      <w:proofErr w:type="spellEnd"/>
      <w:r w:rsidRPr="00B2559C">
        <w:t xml:space="preserve">. </w:t>
      </w:r>
      <w:proofErr w:type="spellStart"/>
      <w:r w:rsidRPr="00B2559C">
        <w:t>ин</w:t>
      </w:r>
      <w:r w:rsidRPr="00B2559C">
        <w:noBreakHyphen/>
        <w:t>т</w:t>
      </w:r>
      <w:proofErr w:type="spellEnd"/>
      <w:r w:rsidRPr="00B2559C">
        <w:t xml:space="preserve"> </w:t>
      </w:r>
      <w:proofErr w:type="spellStart"/>
      <w:r w:rsidRPr="00B2559C">
        <w:t>информ</w:t>
      </w:r>
      <w:proofErr w:type="spellEnd"/>
      <w:r w:rsidRPr="00B2559C">
        <w:t xml:space="preserve">. и </w:t>
      </w:r>
      <w:proofErr w:type="spellStart"/>
      <w:r w:rsidRPr="00B2559C">
        <w:t>техн.-экон</w:t>
      </w:r>
      <w:proofErr w:type="spellEnd"/>
      <w:r w:rsidRPr="00B2559C">
        <w:t xml:space="preserve">. </w:t>
      </w:r>
      <w:proofErr w:type="spellStart"/>
      <w:r w:rsidRPr="00B2559C">
        <w:t>исслед</w:t>
      </w:r>
      <w:proofErr w:type="spellEnd"/>
      <w:r w:rsidRPr="00B2559C">
        <w:t xml:space="preserve">. по </w:t>
      </w:r>
      <w:proofErr w:type="spellStart"/>
      <w:r w:rsidRPr="00B2559C">
        <w:t>инженер.-техн</w:t>
      </w:r>
      <w:proofErr w:type="spellEnd"/>
      <w:r w:rsidRPr="00B2559C">
        <w:t xml:space="preserve">. обеспечению </w:t>
      </w:r>
      <w:proofErr w:type="spellStart"/>
      <w:r w:rsidRPr="00B2559C">
        <w:t>агропром</w:t>
      </w:r>
      <w:proofErr w:type="spellEnd"/>
      <w:r w:rsidRPr="00B2559C">
        <w:t xml:space="preserve">. комплекса,  </w:t>
      </w:r>
      <w:proofErr w:type="spellStart"/>
      <w:r w:rsidRPr="00B2559C">
        <w:t>Науч.-проект</w:t>
      </w:r>
      <w:proofErr w:type="spellEnd"/>
      <w:r w:rsidRPr="00B2559C">
        <w:t>. центр "</w:t>
      </w:r>
      <w:proofErr w:type="spellStart"/>
      <w:r w:rsidRPr="00B2559C">
        <w:t>Гипрон</w:t>
      </w:r>
      <w:r w:rsidRPr="00B2559C">
        <w:t>и</w:t>
      </w:r>
      <w:r w:rsidRPr="00B2559C">
        <w:t>сельхоз</w:t>
      </w:r>
      <w:proofErr w:type="spellEnd"/>
      <w:r w:rsidRPr="00B2559C">
        <w:t>". –Москва: [</w:t>
      </w:r>
      <w:proofErr w:type="spellStart"/>
      <w:r w:rsidRPr="00B2559C">
        <w:t>Росинформагротех</w:t>
      </w:r>
      <w:proofErr w:type="spellEnd"/>
      <w:r w:rsidRPr="00B2559C">
        <w:t>],  2017. –87 с.: ил.; 20 см. –</w:t>
      </w:r>
      <w:proofErr w:type="spellStart"/>
      <w:r w:rsidRPr="00B2559C">
        <w:t>Библиогр</w:t>
      </w:r>
      <w:proofErr w:type="spellEnd"/>
      <w:r w:rsidRPr="00B2559C">
        <w:t>.: с. 86 (11 назв.). (Шифр Г2018–302)</w:t>
      </w:r>
    </w:p>
    <w:p w:rsidR="00B2559C" w:rsidRPr="00B2559C" w:rsidRDefault="00B2559C" w:rsidP="00B2559C">
      <w:pPr>
        <w:pStyle w:val="a7"/>
      </w:pPr>
      <w:r w:rsidRPr="00B2559C">
        <w:t>Экземпляры: всего: 1 -102КХ(1)</w:t>
      </w:r>
    </w:p>
    <w:p w:rsidR="00B2559C" w:rsidRPr="00B2559C" w:rsidRDefault="00B2559C" w:rsidP="00B2559C">
      <w:pPr>
        <w:pStyle w:val="20"/>
      </w:pPr>
      <w:r w:rsidRPr="00B2559C">
        <w:rPr>
          <w:b/>
        </w:rPr>
        <w:t>43. </w:t>
      </w:r>
      <w:proofErr w:type="spellStart"/>
      <w:r w:rsidRPr="00B2559C">
        <w:rPr>
          <w:b/>
        </w:rPr>
        <w:t>Модебадзе</w:t>
      </w:r>
      <w:proofErr w:type="spellEnd"/>
      <w:r w:rsidRPr="00B2559C">
        <w:rPr>
          <w:b/>
        </w:rPr>
        <w:t xml:space="preserve">  Н. П. </w:t>
      </w:r>
      <w:r w:rsidRPr="00B2559C">
        <w:t xml:space="preserve">Культура винограда и виноделия в России и Кабардино-Балкарии/ Н. П. </w:t>
      </w:r>
      <w:proofErr w:type="spellStart"/>
      <w:r w:rsidRPr="00B2559C">
        <w:t>Модебадзе</w:t>
      </w:r>
      <w:proofErr w:type="spellEnd"/>
      <w:r w:rsidRPr="00B2559C">
        <w:t xml:space="preserve">,  М. О. </w:t>
      </w:r>
      <w:proofErr w:type="spellStart"/>
      <w:r w:rsidRPr="00B2559C">
        <w:t>Шаваева</w:t>
      </w:r>
      <w:proofErr w:type="spellEnd"/>
      <w:r w:rsidRPr="00B2559C">
        <w:t>. –Нальчик: Изд</w:t>
      </w:r>
      <w:r w:rsidR="006D0B3A">
        <w:t>-</w:t>
      </w:r>
      <w:r w:rsidRPr="00B2559C">
        <w:t>во  М. и  В. Котляровых (</w:t>
      </w:r>
      <w:proofErr w:type="spellStart"/>
      <w:r w:rsidRPr="00B2559C">
        <w:t>Полиграфсервис</w:t>
      </w:r>
      <w:proofErr w:type="spellEnd"/>
      <w:r w:rsidRPr="00B2559C">
        <w:t xml:space="preserve"> и Т),  2017. –93 с.: ил.,  </w:t>
      </w:r>
      <w:proofErr w:type="spellStart"/>
      <w:r w:rsidRPr="00B2559C">
        <w:t>цв</w:t>
      </w:r>
      <w:proofErr w:type="spellEnd"/>
      <w:r w:rsidRPr="00B2559C">
        <w:t>. ил.; 21 см. –</w:t>
      </w:r>
      <w:proofErr w:type="spellStart"/>
      <w:r w:rsidRPr="00B2559C">
        <w:t>Библиогр</w:t>
      </w:r>
      <w:proofErr w:type="spellEnd"/>
      <w:r w:rsidRPr="00B2559C">
        <w:t>.: с. 87–93 (92 назв.). (Шифр Г2018–309)</w:t>
      </w:r>
    </w:p>
    <w:p w:rsidR="00B2559C" w:rsidRPr="00B2559C" w:rsidRDefault="00B2559C" w:rsidP="00B2559C">
      <w:pPr>
        <w:pStyle w:val="a7"/>
      </w:pPr>
      <w:r w:rsidRPr="00B2559C">
        <w:t>Экземпляры: всего: 1 -102КХ(1)</w:t>
      </w:r>
    </w:p>
    <w:p w:rsidR="00B2559C" w:rsidRPr="00B2559C" w:rsidRDefault="00B2559C" w:rsidP="00B2559C">
      <w:pPr>
        <w:pStyle w:val="1"/>
      </w:pPr>
      <w:bookmarkStart w:id="33" w:name="_Toc514254514"/>
      <w:r w:rsidRPr="00B2559C">
        <w:t>Лесное хозяйство</w:t>
      </w:r>
      <w:bookmarkEnd w:id="33"/>
    </w:p>
    <w:p w:rsidR="00B2559C" w:rsidRPr="00B2559C" w:rsidRDefault="00B2559C" w:rsidP="00B2559C">
      <w:pPr>
        <w:pStyle w:val="20"/>
      </w:pPr>
      <w:r w:rsidRPr="00B2559C">
        <w:rPr>
          <w:b/>
        </w:rPr>
        <w:t>44. "Возобновляемые лесные ресурсы: инновационное развитие в лесном хозяйстве",  ме</w:t>
      </w:r>
      <w:r w:rsidRPr="00B2559C">
        <w:rPr>
          <w:b/>
        </w:rPr>
        <w:t>ж</w:t>
      </w:r>
      <w:r w:rsidRPr="00B2559C">
        <w:rPr>
          <w:b/>
        </w:rPr>
        <w:t>дународная конференция (2012; Санкт-Петербург)</w:t>
      </w:r>
      <w:r w:rsidRPr="00B2559C">
        <w:t>. Международная конференция "Возобновля</w:t>
      </w:r>
      <w:r w:rsidRPr="00B2559C">
        <w:t>е</w:t>
      </w:r>
      <w:r w:rsidRPr="00B2559C">
        <w:t xml:space="preserve">мые лесные ресурсы: инновационное развитие в лесном хозяйстве" </w:t>
      </w:r>
      <w:proofErr w:type="spellStart"/>
      <w:r w:rsidRPr="00B2559C">
        <w:t>=International</w:t>
      </w:r>
      <w:proofErr w:type="spellEnd"/>
      <w:r w:rsidRPr="00B2559C">
        <w:t xml:space="preserve"> </w:t>
      </w:r>
      <w:proofErr w:type="spellStart"/>
      <w:r w:rsidRPr="00B2559C">
        <w:t>conference</w:t>
      </w:r>
      <w:proofErr w:type="spellEnd"/>
      <w:r w:rsidRPr="00B2559C">
        <w:t>: "</w:t>
      </w:r>
      <w:proofErr w:type="spellStart"/>
      <w:r w:rsidRPr="00B2559C">
        <w:t>Renewable</w:t>
      </w:r>
      <w:proofErr w:type="spellEnd"/>
      <w:r w:rsidRPr="00B2559C">
        <w:t xml:space="preserve"> </w:t>
      </w:r>
      <w:proofErr w:type="spellStart"/>
      <w:r w:rsidRPr="00B2559C">
        <w:t>forest</w:t>
      </w:r>
      <w:proofErr w:type="spellEnd"/>
      <w:r w:rsidRPr="00B2559C">
        <w:t xml:space="preserve"> </w:t>
      </w:r>
      <w:proofErr w:type="spellStart"/>
      <w:r w:rsidRPr="00B2559C">
        <w:t>resources</w:t>
      </w:r>
      <w:proofErr w:type="spellEnd"/>
      <w:r w:rsidRPr="00B2559C">
        <w:t xml:space="preserve">: </w:t>
      </w:r>
      <w:proofErr w:type="spellStart"/>
      <w:r w:rsidRPr="00B2559C">
        <w:t>innovative</w:t>
      </w:r>
      <w:proofErr w:type="spellEnd"/>
      <w:r w:rsidRPr="00B2559C">
        <w:t xml:space="preserve"> </w:t>
      </w:r>
      <w:proofErr w:type="spellStart"/>
      <w:r w:rsidRPr="00B2559C">
        <w:t>development</w:t>
      </w:r>
      <w:proofErr w:type="spellEnd"/>
      <w:r w:rsidRPr="00B2559C">
        <w:t xml:space="preserve"> </w:t>
      </w:r>
      <w:proofErr w:type="spellStart"/>
      <w:r w:rsidRPr="00B2559C">
        <w:t>in</w:t>
      </w:r>
      <w:proofErr w:type="spellEnd"/>
      <w:r w:rsidRPr="00B2559C">
        <w:t xml:space="preserve"> </w:t>
      </w:r>
      <w:proofErr w:type="spellStart"/>
      <w:r w:rsidRPr="00B2559C">
        <w:t>forestry</w:t>
      </w:r>
      <w:proofErr w:type="spellEnd"/>
      <w:r w:rsidRPr="00B2559C">
        <w:t>" [6–8 июня 2012,  Санкт-Петербург,  Россия. –Санкт-Петербург: [Соло],  2012. –388 с.: ил.; 21 см. –Часть текста на англ. яз. –</w:t>
      </w:r>
      <w:proofErr w:type="spellStart"/>
      <w:r w:rsidRPr="00B2559C">
        <w:t>Библиогр</w:t>
      </w:r>
      <w:proofErr w:type="spellEnd"/>
      <w:r w:rsidRPr="00B2559C">
        <w:t xml:space="preserve">. в конце </w:t>
      </w:r>
      <w:proofErr w:type="spellStart"/>
      <w:r w:rsidRPr="00B2559C">
        <w:t>докл</w:t>
      </w:r>
      <w:proofErr w:type="spellEnd"/>
      <w:r w:rsidRPr="00B2559C">
        <w:t>. –Авт. индекс: с. 386–388. (Шифр Г2018–300)</w:t>
      </w:r>
    </w:p>
    <w:p w:rsidR="00B2559C" w:rsidRPr="00B2559C" w:rsidRDefault="00B2559C" w:rsidP="00B2559C">
      <w:pPr>
        <w:pStyle w:val="a7"/>
      </w:pPr>
      <w:r w:rsidRPr="00B2559C">
        <w:t>Экземпляры: всего: 1 -102КХ(1)</w:t>
      </w:r>
    </w:p>
    <w:p w:rsidR="00B2559C" w:rsidRPr="00B2559C" w:rsidRDefault="00B2559C" w:rsidP="00B2559C">
      <w:pPr>
        <w:pStyle w:val="20"/>
      </w:pPr>
      <w:r w:rsidRPr="00B2559C">
        <w:rPr>
          <w:b/>
        </w:rPr>
        <w:t>45. Машины</w:t>
      </w:r>
      <w:r w:rsidRPr="00B2559C">
        <w:t xml:space="preserve"> и механизмы для рубок ухода : учебное пособие для самостоятельной работы ст</w:t>
      </w:r>
      <w:r w:rsidRPr="00B2559C">
        <w:t>у</w:t>
      </w:r>
      <w:r w:rsidRPr="00B2559C">
        <w:t>дентов всех форм обучения направлений подготовки 15.03.02 "Технологические машины и оборуд</w:t>
      </w:r>
      <w:r w:rsidRPr="00B2559C">
        <w:t>о</w:t>
      </w:r>
      <w:r w:rsidRPr="00B2559C">
        <w:t xml:space="preserve">вание",  23.03.03 "Эксплуатация транспортно-технологических машин и комплексов"/ С. Ф. Козьмин,  Э. М. Гусейнов,  С. В. Спиридонов,  М. Я. Дурманов; </w:t>
      </w:r>
      <w:proofErr w:type="spellStart"/>
      <w:r w:rsidRPr="00B2559C">
        <w:t>М-во</w:t>
      </w:r>
      <w:proofErr w:type="spellEnd"/>
      <w:r w:rsidRPr="00B2559C">
        <w:t xml:space="preserve"> образования и науки Рос. Федерации,  </w:t>
      </w:r>
      <w:proofErr w:type="spellStart"/>
      <w:r w:rsidRPr="00B2559C">
        <w:t>С.-Петерб</w:t>
      </w:r>
      <w:proofErr w:type="spellEnd"/>
      <w:r w:rsidRPr="00B2559C">
        <w:t xml:space="preserve">. </w:t>
      </w:r>
      <w:proofErr w:type="spellStart"/>
      <w:r w:rsidRPr="00B2559C">
        <w:t>гос</w:t>
      </w:r>
      <w:proofErr w:type="spellEnd"/>
      <w:r w:rsidRPr="00B2559C">
        <w:t xml:space="preserve">. </w:t>
      </w:r>
      <w:proofErr w:type="spellStart"/>
      <w:r w:rsidRPr="00B2559C">
        <w:t>лесотехн</w:t>
      </w:r>
      <w:proofErr w:type="spellEnd"/>
      <w:r w:rsidRPr="00B2559C">
        <w:t xml:space="preserve">. </w:t>
      </w:r>
      <w:proofErr w:type="spellStart"/>
      <w:r w:rsidRPr="00B2559C">
        <w:t>ун</w:t>
      </w:r>
      <w:r w:rsidRPr="00B2559C">
        <w:noBreakHyphen/>
        <w:t>т</w:t>
      </w:r>
      <w:proofErr w:type="spellEnd"/>
      <w:r w:rsidRPr="00B2559C">
        <w:t xml:space="preserve"> им. С. М. Кирова,  Каф. </w:t>
      </w:r>
      <w:proofErr w:type="spellStart"/>
      <w:r w:rsidRPr="00B2559C">
        <w:t>технол</w:t>
      </w:r>
      <w:proofErr w:type="spellEnd"/>
      <w:r w:rsidRPr="00B2559C">
        <w:t>. процессов и машин лесного комплекса. –Санкт-Петербург: [</w:t>
      </w:r>
      <w:proofErr w:type="spellStart"/>
      <w:r w:rsidRPr="00B2559C">
        <w:t>СПбГЛТУ</w:t>
      </w:r>
      <w:proofErr w:type="spellEnd"/>
      <w:r w:rsidRPr="00B2559C">
        <w:t>],  2017. –123 с.: ил.; 21 см +Прил.: с. 115–121. –</w:t>
      </w:r>
      <w:proofErr w:type="spellStart"/>
      <w:r w:rsidRPr="00B2559C">
        <w:t>Библиогр</w:t>
      </w:r>
      <w:proofErr w:type="spellEnd"/>
      <w:r w:rsidRPr="00B2559C">
        <w:t>.: с. 114 (7 назв.). (Шифр ВР2018–79)</w:t>
      </w:r>
    </w:p>
    <w:p w:rsidR="00B2559C" w:rsidRPr="00B2559C" w:rsidRDefault="00B2559C" w:rsidP="00B2559C">
      <w:pPr>
        <w:pStyle w:val="a7"/>
      </w:pPr>
      <w:r w:rsidRPr="00B2559C">
        <w:t>Экземпляры: всего: 1 -102ЧЗ(1)</w:t>
      </w:r>
    </w:p>
    <w:p w:rsidR="00B2559C" w:rsidRPr="00B2559C" w:rsidRDefault="00B2559C" w:rsidP="00B2559C">
      <w:pPr>
        <w:pStyle w:val="1"/>
      </w:pPr>
      <w:bookmarkStart w:id="34" w:name="_Toc514254515"/>
      <w:r w:rsidRPr="00B2559C">
        <w:t>Пищевая промышленность</w:t>
      </w:r>
      <w:bookmarkEnd w:id="34"/>
    </w:p>
    <w:p w:rsidR="00B2559C" w:rsidRPr="00B2559C" w:rsidRDefault="00B2559C" w:rsidP="00B2559C">
      <w:pPr>
        <w:pStyle w:val="20"/>
      </w:pPr>
      <w:r w:rsidRPr="00B2559C">
        <w:rPr>
          <w:b/>
        </w:rPr>
        <w:t>46. </w:t>
      </w:r>
      <w:proofErr w:type="spellStart"/>
      <w:r w:rsidRPr="00B2559C">
        <w:rPr>
          <w:b/>
        </w:rPr>
        <w:t>Азиханов</w:t>
      </w:r>
      <w:proofErr w:type="spellEnd"/>
      <w:r w:rsidRPr="00B2559C">
        <w:rPr>
          <w:b/>
        </w:rPr>
        <w:t xml:space="preserve">  С. С. </w:t>
      </w:r>
      <w:r w:rsidRPr="00B2559C">
        <w:t xml:space="preserve">Влияние гидродинамики на теплообмен при конденсации пара на трубе в зернистом слое : автореферат </w:t>
      </w:r>
      <w:proofErr w:type="spellStart"/>
      <w:r w:rsidRPr="00B2559C">
        <w:t>дис</w:t>
      </w:r>
      <w:proofErr w:type="spellEnd"/>
      <w:r w:rsidRPr="00B2559C">
        <w:t xml:space="preserve">… канд. </w:t>
      </w:r>
      <w:proofErr w:type="spellStart"/>
      <w:r w:rsidRPr="00B2559C">
        <w:t>техн</w:t>
      </w:r>
      <w:proofErr w:type="spellEnd"/>
      <w:r w:rsidRPr="00B2559C">
        <w:t xml:space="preserve">. наук : специальность 05.18.12/ С. С. </w:t>
      </w:r>
      <w:proofErr w:type="spellStart"/>
      <w:r w:rsidRPr="00B2559C">
        <w:t>Азиханов</w:t>
      </w:r>
      <w:proofErr w:type="spellEnd"/>
      <w:r w:rsidRPr="00B2559C">
        <w:t>; [</w:t>
      </w:r>
      <w:proofErr w:type="spellStart"/>
      <w:r w:rsidRPr="00B2559C">
        <w:t>К</w:t>
      </w:r>
      <w:r w:rsidRPr="00B2559C">
        <w:t>е</w:t>
      </w:r>
      <w:r w:rsidRPr="00B2559C">
        <w:t>мер</w:t>
      </w:r>
      <w:proofErr w:type="spellEnd"/>
      <w:r w:rsidRPr="00B2559C">
        <w:t xml:space="preserve">. </w:t>
      </w:r>
      <w:proofErr w:type="spellStart"/>
      <w:r w:rsidRPr="00B2559C">
        <w:t>технол</w:t>
      </w:r>
      <w:proofErr w:type="spellEnd"/>
      <w:r w:rsidRPr="00B2559C">
        <w:t xml:space="preserve">. </w:t>
      </w:r>
      <w:proofErr w:type="spellStart"/>
      <w:r w:rsidRPr="00B2559C">
        <w:t>ин</w:t>
      </w:r>
      <w:r w:rsidRPr="00B2559C">
        <w:noBreakHyphen/>
        <w:t>т</w:t>
      </w:r>
      <w:proofErr w:type="spellEnd"/>
      <w:r w:rsidRPr="00B2559C">
        <w:t xml:space="preserve"> пищевой </w:t>
      </w:r>
      <w:proofErr w:type="spellStart"/>
      <w:r w:rsidRPr="00B2559C">
        <w:t>пром-сти</w:t>
      </w:r>
      <w:proofErr w:type="spellEnd"/>
      <w:r w:rsidRPr="00B2559C">
        <w:t>]. –Кемерово,  2009. –18 с.: ил.; 21 см. –</w:t>
      </w:r>
      <w:proofErr w:type="spellStart"/>
      <w:r w:rsidRPr="00B2559C">
        <w:t>Библиогр</w:t>
      </w:r>
      <w:proofErr w:type="spellEnd"/>
      <w:r w:rsidRPr="00B2559C">
        <w:t>.: с. 17–18 (15 назв.). (Шифр А2018–20)</w:t>
      </w:r>
    </w:p>
    <w:p w:rsidR="00B2559C" w:rsidRPr="00B2559C" w:rsidRDefault="00B2559C" w:rsidP="00B2559C">
      <w:pPr>
        <w:pStyle w:val="a7"/>
      </w:pPr>
      <w:r w:rsidRPr="00B2559C">
        <w:t>Экземпляры: всего: 1 -102КХ(1)</w:t>
      </w:r>
    </w:p>
    <w:p w:rsidR="00B2559C" w:rsidRDefault="007C2B92" w:rsidP="00B2559C">
      <w:pPr>
        <w:pStyle w:val="1"/>
      </w:pPr>
      <w:r>
        <w:br w:type="page"/>
      </w:r>
      <w:bookmarkStart w:id="35" w:name="_Toc514254516"/>
      <w:r w:rsidR="00B2559C" w:rsidRPr="00B2559C">
        <w:lastRenderedPageBreak/>
        <w:t>ТЕКУЩЕЕ ЗАКОНОДАТЕЛЬСТВО: КРАТКИЙ ОБЗОР</w:t>
      </w:r>
      <w:bookmarkEnd w:id="35"/>
    </w:p>
    <w:p w:rsidR="002A0C88" w:rsidRPr="002A0C88" w:rsidRDefault="002A0C88" w:rsidP="002A0C88"/>
    <w:tbl>
      <w:tblPr>
        <w:tblW w:w="10064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134"/>
        <w:gridCol w:w="8930"/>
      </w:tblGrid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Минсельхоза России от 04.04.2018 N 133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"Об утверждении форм отчетности за 1 квартал 2018 года"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(Зарегистрировано в Минюсте России 23.04.2018 N 50866)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24.04.2018</w:t>
            </w:r>
          </w:p>
          <w:p w:rsidR="002A0C88" w:rsidRDefault="002A0C88">
            <w:pPr>
              <w:pStyle w:val="ConsPlusNormal"/>
              <w:ind w:left="33" w:firstLine="567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Минсельхоза России от 04.04.2018 N 134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"Об утверждении форм отчетности за I полугодие 2018 года"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(Зарегистрировано в Минюсте России 23.04.2018 N 50867)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24.04.2018</w:t>
            </w:r>
          </w:p>
          <w:p w:rsidR="002A0C88" w:rsidRDefault="002A0C88">
            <w:pPr>
              <w:pStyle w:val="ConsPlusNormal"/>
              <w:ind w:left="33" w:firstLine="567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ФАНО России от 26.03.2018 N 4н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некоторых вопросах предоставления молодым ученым организаций, подведомс</w:t>
            </w:r>
            <w:r>
              <w:t>т</w:t>
            </w:r>
            <w:r>
              <w:t>венных Федеральному агентству научных организаций, социальных выплат на приобретение жилых помещений"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(вместе с "Порядком признания молодых ученых организаций, подведомственных Федеральному агентству научных организаций, нуждающимися в получении социальной в</w:t>
            </w:r>
            <w:r>
              <w:t>ы</w:t>
            </w:r>
            <w:r>
              <w:t>платы", "Порядком оформления и выдачи государственных жилищных сертификатов, предо</w:t>
            </w:r>
            <w:r>
              <w:t>с</w:t>
            </w:r>
            <w:r>
              <w:t>тавляемых молодым ученым организаций, подведомственных Федеральному агентству нау</w:t>
            </w:r>
            <w:r>
              <w:t>ч</w:t>
            </w:r>
            <w:r>
              <w:t>ных организаций, на приобретение жилых помещений в рамках реализации мероприятий по обеспечению жильем молодых ученых основного мероприятия "Обеспечение жильем отдел</w:t>
            </w:r>
            <w:r>
              <w:t>ь</w:t>
            </w:r>
            <w:r>
              <w:t>ных категорий граждан" государственной программы Российской Федерации "Обеспечение доступным и комфортным жильем и коммунальными услугами граждан Российской Федер</w:t>
            </w:r>
            <w:r>
              <w:t>а</w:t>
            </w:r>
            <w:r>
              <w:t>ции", "Порядком ведения реестра выданных государственных жилищных сертификатов мол</w:t>
            </w:r>
            <w:r>
              <w:t>о</w:t>
            </w:r>
            <w:r>
              <w:t>дым ученым организаций, подведомственных Федеральному агентству научных организаций, на приобретение жилых помещений в рамках реализации мероприятий по обеспечению жил</w:t>
            </w:r>
            <w:r>
              <w:t>ь</w:t>
            </w:r>
            <w:r>
              <w:t>ем молодых ученых основного мероприятия "Обеспечение жильем отдельных категорий гра</w:t>
            </w:r>
            <w:r>
              <w:t>ж</w:t>
            </w:r>
            <w:r>
              <w:t>дан" государственной программы Российской Федерации "Обеспечение доступным и ко</w:t>
            </w:r>
            <w:r>
              <w:t>м</w:t>
            </w:r>
            <w:r>
              <w:t>фортным жильем и коммунальными услугами граждан Российской Федерации")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(Зарегистрировано в Минюсте России 12.04.2018 N 50741)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16.04.2018</w:t>
            </w:r>
          </w:p>
          <w:p w:rsidR="002A0C88" w:rsidRDefault="002A0C88">
            <w:pPr>
              <w:pStyle w:val="ConsPlusNormal"/>
              <w:ind w:left="33" w:firstLine="567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Минсельхоза России от 23.01.2018 N 23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"Об утверждении порядка организации мониторинга карантинного фитосанитарного состояния территории Российской Федерации"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(Зарегистрировано в Минюсте России 19.04.2018 N 50837)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20.04.2018</w:t>
            </w:r>
          </w:p>
          <w:p w:rsidR="002A0C88" w:rsidRDefault="002A0C88">
            <w:pPr>
              <w:pStyle w:val="ConsPlusNormal"/>
              <w:ind w:left="33" w:firstLine="567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ФАНО России от 31.01.2018 N 39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"Об утверждении Положения о Финансово-экономическом управлении"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A0C88" w:rsidRDefault="002A0C88">
            <w:pPr>
              <w:pStyle w:val="ConsPlusNormal"/>
              <w:ind w:left="33" w:firstLine="567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 xml:space="preserve">Приказ </w:t>
            </w:r>
            <w:proofErr w:type="spellStart"/>
            <w:r>
              <w:t>Рособрнадзора</w:t>
            </w:r>
            <w:proofErr w:type="spellEnd"/>
            <w:r>
              <w:t xml:space="preserve"> от 28.12.2017 N 2165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"Об утверждении Плана противодействия коррупции в Федеральной службе по надз</w:t>
            </w:r>
            <w:r>
              <w:t>о</w:t>
            </w:r>
            <w:r>
              <w:t>ру в сфере образования и науки на 2018 - 2019 годы"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A0C88" w:rsidRDefault="002A0C88">
            <w:pPr>
              <w:pStyle w:val="ConsPlusNormal"/>
              <w:ind w:left="33" w:firstLine="567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Федеральный закон от 23.04.2018 N 109-ФЗ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внесении изменений в Федеральный закон "О государственной поддержке в сфере сельскохозяйственного страхования и о внесении изменений в Федеральный закон "О разв</w:t>
            </w:r>
            <w:r>
              <w:t>и</w:t>
            </w:r>
            <w:r>
              <w:lastRenderedPageBreak/>
              <w:t xml:space="preserve">тии сельского хозяйства" в части страхования объектов товарной </w:t>
            </w:r>
            <w:proofErr w:type="spellStart"/>
            <w:r>
              <w:t>аквакультуры</w:t>
            </w:r>
            <w:proofErr w:type="spellEnd"/>
            <w:r>
              <w:t xml:space="preserve"> с государс</w:t>
            </w:r>
            <w:r>
              <w:t>т</w:t>
            </w:r>
            <w:r>
              <w:t>венной поддержкой"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23.04.2018,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"Российская газета", N 88, 25.04.2018</w:t>
            </w:r>
          </w:p>
          <w:p w:rsidR="002A0C88" w:rsidRDefault="002A0C88">
            <w:pPr>
              <w:pStyle w:val="ConsPlusNormal"/>
              <w:ind w:left="33" w:firstLine="567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 xml:space="preserve">Распоряжение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07.02.2018 N Р-67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(ред. от 18.04.2018)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включении в государственное задание на 2018 год научным организациям и обр</w:t>
            </w:r>
            <w:r>
              <w:t>а</w:t>
            </w:r>
            <w:r>
              <w:t>зовательным организациям высшего образования, находящимся в ведении Министерства обр</w:t>
            </w:r>
            <w:r>
              <w:t>а</w:t>
            </w:r>
            <w:r>
              <w:t>зования и науки Российской Федерации, работ на выполнение фундаментальных и (или) пои</w:t>
            </w:r>
            <w:r>
              <w:t>с</w:t>
            </w:r>
            <w:r>
              <w:t>ковых исследований в рамках выполнения научных (научно-технических) проектов в интер</w:t>
            </w:r>
            <w:r>
              <w:t>е</w:t>
            </w:r>
            <w:r>
              <w:t>сах развития технологий специального и (или) двойного применения совместно с Фондом пе</w:t>
            </w:r>
            <w:r>
              <w:t>р</w:t>
            </w:r>
            <w:r>
              <w:t>спективных исследований, работ для получения первичных научных результатов, обеспеч</w:t>
            </w:r>
            <w:r>
              <w:t>и</w:t>
            </w:r>
            <w:r>
              <w:t>вающих расширение участия подведомственных образовательных организаций в реализации Национальной технологической инициативы, работ на выполнение проектов в интересах Д</w:t>
            </w:r>
            <w:r>
              <w:t>е</w:t>
            </w:r>
            <w:r>
              <w:t>партамента науки и технологий и установлении объема их финансового обеспечения"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В данном виде документ опубликован не был.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Первоначальный текст документа также опубликован не был.</w:t>
            </w:r>
          </w:p>
          <w:p w:rsidR="002A0C88" w:rsidRDefault="002A0C88">
            <w:pPr>
              <w:pStyle w:val="ConsPlusNormal"/>
              <w:ind w:left="33" w:firstLine="567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 xml:space="preserve">&lt;Письмо&gt;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13.04.2018 N 13-2046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представлении предложений по уточнению научных специальностей"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 xml:space="preserve">Распоряжение </w:t>
            </w:r>
            <w:proofErr w:type="spellStart"/>
            <w:r>
              <w:t>Минобрнауки</w:t>
            </w:r>
            <w:proofErr w:type="spellEnd"/>
            <w:r>
              <w:t xml:space="preserve"> России от 30.03.2018 N Р-240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включении в государственное задание на 2018 год федеральному государственн</w:t>
            </w:r>
            <w:r>
              <w:t>о</w:t>
            </w:r>
            <w:r>
              <w:t>му бюджетному учреждению "Государственная публичная научно-техническая библиотека России" работы по научно-методическому обеспечению (в целях предоставления лицензио</w:t>
            </w:r>
            <w:r>
              <w:t>н</w:t>
            </w:r>
            <w:r>
              <w:t>ного доступа государственным научным и образовательным организациям к полнотекстовым научным электронным ресурсам) по предложению Департамента науки и технологий и уст</w:t>
            </w:r>
            <w:r>
              <w:t>а</w:t>
            </w:r>
            <w:r>
              <w:t>новлении объема ее финансового обеспечения"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&lt;Письмо&gt; Минсельхоза России от 27.03.2018 N 25/688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&lt;Об оформлении ветеринарных сопроводительных документов&gt;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"Перечень организаций, допущенных к проведению регистрационных испытаний"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(утв. Минсельхозом России 05.03.2018)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Постановление мэрии города Новосибирска от 05.03.2018 N 807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(ред. от 23.04.2018)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Порядке предоставления субсидий в сфере поддержки садоводческих, огороднич</w:t>
            </w:r>
            <w:r>
              <w:t>е</w:t>
            </w:r>
            <w:r>
              <w:t>ских и дачных некоммерческих объединений граждан"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В данном виде документ опубликован не был.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Первоначальный текст документа опубликован в издании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"Бюллетень органов местного самоуправления города Новосибирска", N 9, 06.03.2018, с. 37.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18.04.2018 N 68-нпа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"Об утверждении ставок субсидий, предоставляемых за счет средств областного бю</w:t>
            </w:r>
            <w:r>
              <w:t>д</w:t>
            </w:r>
            <w:r>
              <w:t>жета Новосибирской области на оказание несвязанной поддержки сельскохозяйственным т</w:t>
            </w:r>
            <w:r>
              <w:t>о</w:t>
            </w:r>
            <w:r>
              <w:t xml:space="preserve">варопроизводителям в области растениеводства (поддержка на возмещение части затрат на проведение комплекса </w:t>
            </w:r>
            <w:proofErr w:type="spellStart"/>
            <w:r>
              <w:t>агротехнологических</w:t>
            </w:r>
            <w:proofErr w:type="spellEnd"/>
            <w:r>
              <w:t xml:space="preserve"> работ в расчете на 1 гектар посевной площади, </w:t>
            </w:r>
            <w:r>
              <w:lastRenderedPageBreak/>
              <w:t>занятой техническими сельскохозяйственными культурами и продовольственным картофелем) в 2018 году"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18.04.2018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13.04.2018 N 63-нпа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(ред. от 17.04.2018)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"Об утверждении ставок субсидий на поддержку развития товарного мясного скот</w:t>
            </w:r>
            <w:r>
              <w:t>о</w:t>
            </w:r>
            <w:r>
              <w:t>водства путем компенсации части затрат сельскохозяйственным товаропроизводителям на с</w:t>
            </w:r>
            <w:r>
              <w:t>о</w:t>
            </w:r>
            <w:r>
              <w:t>держание товарного поголовья коров специализированных мясных пород и помесных коров, предоставляемых за счет средств областного бюджета Новосибирской области, в том числе источником финансового обеспечения которых являются субсидии из федерального бюджета, на 2018 год"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В данном виде документ опубликован не был.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Первоначальный текст документа опубликован в издании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13.04.2018.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09.04.2018 N 55-нпа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(ред. от 17.04.2018)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"Об утверждении ставок субсидий на поддержку племенного животноводства, в том числе крупного рогатого скота мясного и молочного направлений, предоставляемых за счет средств областного бюджета Новосибирской области, источником финансового обеспечения которых являются субсидии из федерального бюджета, на 2018 год"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В данном виде документ опубликован не был.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Первоначальный текст документа опубликован в издании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13.04.2018.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Постановление Губернатора Новосибирской области от 13.04.2018 N 76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мерах по проведению весенне-полевых работ в 2018 году"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17.04.2018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Постановление мэрии города Новосибирска от 23.04.2018 N 1458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внесении изменения в пункт 2.2 Порядка предоставления субсидий в сфере по</w:t>
            </w:r>
            <w:r>
              <w:t>д</w:t>
            </w:r>
            <w:r>
              <w:t>держки садоводческих, огороднических и дачных некоммерческих объединений граждан, у</w:t>
            </w:r>
            <w:r>
              <w:t>т</w:t>
            </w:r>
            <w:r>
              <w:t>вержденного постановлением мэрии города Новосибирска от 05.03.2018 N 807"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"Бюллетень органов местного самоуправления города Новосибирска", N 16 (часть 2), 26.04.2018, с. 84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20.04.2018 N 72-нпа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области от 28.01.2014 N 10-нпа"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23.04.2018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18.04.2018 N 69-нпа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области от 17.03.2017 N 38-нпа"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18.04.2018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17.04.2018 N 67-нпа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 xml:space="preserve">"О внесении изменения в приказ министерства сельского хозяйства Новосибирской </w:t>
            </w:r>
            <w:r>
              <w:lastRenderedPageBreak/>
              <w:t>области от 09.04.2018 N 55-нпа"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17.04.2018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  <w:tr w:rsidR="002A0C88" w:rsidTr="002A0C88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 w:rsidP="002A0C8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0C88" w:rsidRDefault="002A0C88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17.04.2018 N 66-нпа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"О внесении изменения в приказ министерства сельского хозяйства Новосибирской области от 13.04.2018 N 63-нпа"</w:t>
            </w:r>
          </w:p>
          <w:p w:rsidR="002A0C88" w:rsidRDefault="002A0C8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A0C88" w:rsidRDefault="002A0C8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17.04.2018</w:t>
            </w:r>
          </w:p>
          <w:p w:rsidR="002A0C88" w:rsidRDefault="002A0C88">
            <w:pPr>
              <w:pStyle w:val="ConsPlusNormal"/>
              <w:ind w:left="540"/>
              <w:jc w:val="both"/>
            </w:pPr>
          </w:p>
        </w:tc>
      </w:tr>
    </w:tbl>
    <w:p w:rsidR="005D7925" w:rsidRPr="00B2559C" w:rsidRDefault="005D7925" w:rsidP="00CB1A61">
      <w:pPr>
        <w:pStyle w:val="1"/>
        <w:jc w:val="left"/>
      </w:pPr>
    </w:p>
    <w:sectPr w:rsidR="005D7925" w:rsidRPr="00B2559C" w:rsidSect="000667FC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2EB" w:rsidRDefault="004362EB">
      <w:r>
        <w:separator/>
      </w:r>
    </w:p>
  </w:endnote>
  <w:endnote w:type="continuationSeparator" w:id="0">
    <w:p w:rsidR="004362EB" w:rsidRDefault="00436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2168A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6D0B3A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2EB" w:rsidRDefault="004362EB">
      <w:r>
        <w:separator/>
      </w:r>
    </w:p>
  </w:footnote>
  <w:footnote w:type="continuationSeparator" w:id="0">
    <w:p w:rsidR="004362EB" w:rsidRDefault="004362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spelling="clean"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7855"/>
    <w:rsid w:val="000667FC"/>
    <w:rsid w:val="000671C0"/>
    <w:rsid w:val="000C7855"/>
    <w:rsid w:val="00183880"/>
    <w:rsid w:val="002A0C88"/>
    <w:rsid w:val="002F4433"/>
    <w:rsid w:val="004362EB"/>
    <w:rsid w:val="004A4CD0"/>
    <w:rsid w:val="00514EAC"/>
    <w:rsid w:val="0052168A"/>
    <w:rsid w:val="005D7925"/>
    <w:rsid w:val="005F2004"/>
    <w:rsid w:val="006D0B3A"/>
    <w:rsid w:val="007B421A"/>
    <w:rsid w:val="007C019E"/>
    <w:rsid w:val="007C2B92"/>
    <w:rsid w:val="00856816"/>
    <w:rsid w:val="008658B3"/>
    <w:rsid w:val="008E4B56"/>
    <w:rsid w:val="00973C3A"/>
    <w:rsid w:val="009E6798"/>
    <w:rsid w:val="00A121D3"/>
    <w:rsid w:val="00AC28D6"/>
    <w:rsid w:val="00B2559C"/>
    <w:rsid w:val="00CA406A"/>
    <w:rsid w:val="00CB1A61"/>
    <w:rsid w:val="00CF6701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67FC"/>
    <w:rPr>
      <w:sz w:val="24"/>
      <w:szCs w:val="24"/>
    </w:rPr>
  </w:style>
  <w:style w:type="paragraph" w:styleId="1">
    <w:name w:val="heading 1"/>
    <w:basedOn w:val="a"/>
    <w:next w:val="a"/>
    <w:qFormat/>
    <w:rsid w:val="000667FC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0667FC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0667FC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0667FC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0667FC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0667FC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0667FC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0667FC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0667FC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0667FC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0667FC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0667FC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0667FC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0667FC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0667FC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0667FC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0667FC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0667FC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0667FC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0667FC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0667FC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0667FC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0667FC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0667FC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0667FC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0667FC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0667FC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0667FC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0667FC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0667FC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0667FC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0667FC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0667FC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0667FC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0667FC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0667FC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7C2B92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7C2B92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7C2B92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7C2B92"/>
    <w:rPr>
      <w:sz w:val="24"/>
    </w:rPr>
  </w:style>
  <w:style w:type="character" w:customStyle="1" w:styleId="af1">
    <w:name w:val="Основной текст Знак"/>
    <w:basedOn w:val="a0"/>
    <w:link w:val="af0"/>
    <w:rsid w:val="007C2B92"/>
    <w:rPr>
      <w:rFonts w:ascii="Courier" w:hAnsi="Courier"/>
      <w:i/>
      <w:sz w:val="24"/>
    </w:rPr>
  </w:style>
  <w:style w:type="paragraph" w:customStyle="1" w:styleId="ConsPlusNormal">
    <w:name w:val="ConsPlusNormal"/>
    <w:rsid w:val="002A0C88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8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9AD7FC-54E2-4171-9E83-E8907693E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15</TotalTime>
  <Pages>12</Pages>
  <Words>4169</Words>
  <Characters>27644</Characters>
  <Application>Microsoft Office Word</Application>
  <DocSecurity>0</DocSecurity>
  <Lines>230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3</cp:lastModifiedBy>
  <cp:revision>5</cp:revision>
  <cp:lastPrinted>2002-07-18T05:42:00Z</cp:lastPrinted>
  <dcterms:created xsi:type="dcterms:W3CDTF">2018-05-16T11:32:00Z</dcterms:created>
  <dcterms:modified xsi:type="dcterms:W3CDTF">2018-05-17T03:53:00Z</dcterms:modified>
</cp:coreProperties>
</file>