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8EB" w:rsidRDefault="004028EB" w:rsidP="004028E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4028EB" w:rsidRDefault="004028EB" w:rsidP="004028E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028EB" w:rsidRDefault="004028EB" w:rsidP="004028EB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4028EB" w:rsidRDefault="004028EB" w:rsidP="004028EB">
      <w:pPr>
        <w:rPr>
          <w:b/>
          <w:sz w:val="36"/>
        </w:rPr>
      </w:pPr>
    </w:p>
    <w:p w:rsidR="004028EB" w:rsidRDefault="009C431F" w:rsidP="004028EB">
      <w:pPr>
        <w:rPr>
          <w:b/>
          <w:sz w:val="36"/>
        </w:rPr>
      </w:pPr>
      <w:r w:rsidRPr="009C431F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4028EB" w:rsidRDefault="004028EB" w:rsidP="004028EB"/>
                <w:p w:rsidR="004028EB" w:rsidRDefault="004028EB" w:rsidP="004028EB"/>
                <w:p w:rsidR="004028EB" w:rsidRDefault="004028EB" w:rsidP="004028EB"/>
                <w:p w:rsidR="004028EB" w:rsidRDefault="004028EB" w:rsidP="004028EB"/>
                <w:p w:rsidR="004028EB" w:rsidRDefault="004028EB" w:rsidP="004028EB"/>
                <w:p w:rsidR="004028EB" w:rsidRDefault="004028EB" w:rsidP="004028EB"/>
                <w:p w:rsidR="004028EB" w:rsidRDefault="004028EB" w:rsidP="004028EB"/>
                <w:p w:rsidR="004028EB" w:rsidRDefault="004028EB" w:rsidP="004028EB"/>
                <w:p w:rsidR="004028EB" w:rsidRDefault="004028EB" w:rsidP="004028EB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1229202"/>
                  <w:bookmarkStart w:id="1" w:name="_Toc508718955"/>
                  <w:bookmarkStart w:id="2" w:name="_Toc505872151"/>
                  <w:bookmarkStart w:id="3" w:name="_Toc504741690"/>
                  <w:bookmarkStart w:id="4" w:name="_Toc504047404"/>
                  <w:bookmarkStart w:id="5" w:name="_Toc503876441"/>
                  <w:bookmarkStart w:id="6" w:name="_Toc501458658"/>
                  <w:bookmarkStart w:id="7" w:name="_Toc498076204"/>
                  <w:bookmarkStart w:id="8" w:name="_Toc497142356"/>
                  <w:bookmarkStart w:id="9" w:name="_Toc496197097"/>
                  <w:bookmarkStart w:id="10" w:name="_Toc496881831"/>
                  <w:bookmarkStart w:id="11" w:name="_Toc498076412"/>
                  <w:bookmarkStart w:id="12" w:name="_Toc499199059"/>
                  <w:bookmarkStart w:id="13" w:name="_Toc500417332"/>
                  <w:bookmarkStart w:id="14" w:name="_Toc501458190"/>
                  <w:bookmarkStart w:id="15" w:name="_Toc506973499"/>
                  <w:bookmarkStart w:id="16" w:name="_Toc508718704"/>
                  <w:bookmarkStart w:id="17" w:name="_Toc510188699"/>
                  <w:bookmarkStart w:id="18" w:name="_Toc511229045"/>
                  <w:bookmarkStart w:id="19" w:name="_Toc512599673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</w:p>
                <w:p w:rsidR="004028EB" w:rsidRDefault="004028EB" w:rsidP="004028EB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4028EB" w:rsidRDefault="004028EB" w:rsidP="004028EB"/>
                <w:p w:rsidR="004028EB" w:rsidRDefault="004028EB" w:rsidP="004028EB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16</w:t>
                  </w:r>
                </w:p>
                <w:p w:rsidR="004028EB" w:rsidRDefault="004028EB" w:rsidP="004028EB">
                  <w:pPr>
                    <w:pStyle w:val="a4"/>
                    <w:tabs>
                      <w:tab w:val="left" w:pos="708"/>
                    </w:tabs>
                  </w:pPr>
                </w:p>
                <w:p w:rsidR="004028EB" w:rsidRDefault="004028EB" w:rsidP="004028EB"/>
                <w:p w:rsidR="004028EB" w:rsidRDefault="004028EB" w:rsidP="004028EB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4028EB" w:rsidRDefault="004028EB" w:rsidP="004028EB"/>
                <w:p w:rsidR="004028EB" w:rsidRDefault="004028EB" w:rsidP="004028EB"/>
                <w:p w:rsidR="004028EB" w:rsidRDefault="004028EB" w:rsidP="004028EB"/>
                <w:p w:rsidR="004028EB" w:rsidRDefault="004028EB" w:rsidP="004028EB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16 - 22 апреля 2018 г.</w:t>
                  </w:r>
                </w:p>
                <w:p w:rsidR="004028EB" w:rsidRDefault="004028EB" w:rsidP="004028EB"/>
                <w:p w:rsidR="004028EB" w:rsidRDefault="004028EB" w:rsidP="004028EB"/>
              </w:txbxContent>
            </v:textbox>
          </v:shape>
        </w:pict>
      </w:r>
    </w:p>
    <w:p w:rsidR="004028EB" w:rsidRDefault="004028EB" w:rsidP="004028EB">
      <w:pPr>
        <w:pStyle w:val="a4"/>
        <w:tabs>
          <w:tab w:val="left" w:pos="708"/>
        </w:tabs>
      </w:pPr>
    </w:p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/>
    <w:p w:rsidR="004028EB" w:rsidRDefault="004028EB" w:rsidP="004028EB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   </w:t>
      </w:r>
      <w:r w:rsidR="009C431F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4028EB" w:rsidRDefault="004028EB" w:rsidP="004028EB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4028EB" w:rsidRDefault="004028EB" w:rsidP="004028EB">
      <w:pPr>
        <w:jc w:val="center"/>
        <w:rPr>
          <w:b/>
        </w:rPr>
      </w:pPr>
    </w:p>
    <w:p w:rsidR="004028EB" w:rsidRDefault="004028EB" w:rsidP="004028EB">
      <w:pPr>
        <w:jc w:val="center"/>
        <w:rPr>
          <w:b/>
        </w:rPr>
      </w:pPr>
    </w:p>
    <w:p w:rsidR="004028EB" w:rsidRDefault="004028EB" w:rsidP="004028EB">
      <w:pPr>
        <w:jc w:val="center"/>
        <w:rPr>
          <w:b/>
        </w:rPr>
      </w:pPr>
      <w:r>
        <w:rPr>
          <w:b/>
        </w:rPr>
        <w:t>Уважаемый читатель!</w:t>
      </w:r>
    </w:p>
    <w:p w:rsidR="004028EB" w:rsidRDefault="004028EB" w:rsidP="004028EB">
      <w:pPr>
        <w:jc w:val="center"/>
        <w:rPr>
          <w:b/>
        </w:rPr>
      </w:pPr>
    </w:p>
    <w:p w:rsidR="004028EB" w:rsidRDefault="004028EB" w:rsidP="004028EB">
      <w:pPr>
        <w:pStyle w:val="ae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4028EB" w:rsidRDefault="004028EB" w:rsidP="004028EB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4028EB" w:rsidRDefault="004028EB" w:rsidP="004028EB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4028EB" w:rsidRDefault="004028EB" w:rsidP="004028EB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4028EB" w:rsidRDefault="004028EB" w:rsidP="004028EB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4028EB" w:rsidRDefault="004028EB" w:rsidP="004028EB">
      <w:pPr>
        <w:jc w:val="both"/>
      </w:pPr>
    </w:p>
    <w:p w:rsidR="004028EB" w:rsidRDefault="004028EB" w:rsidP="004028EB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028EB" w:rsidRDefault="004028EB" w:rsidP="004028E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028EB" w:rsidRDefault="004028EB" w:rsidP="004028E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4028EB" w:rsidRDefault="004028EB" w:rsidP="004028EB">
      <w:pPr>
        <w:ind w:firstLine="567"/>
        <w:jc w:val="center"/>
        <w:rPr>
          <w:b/>
        </w:rPr>
      </w:pPr>
    </w:p>
    <w:p w:rsidR="004028EB" w:rsidRDefault="004028EB" w:rsidP="004028EB">
      <w:pPr>
        <w:ind w:firstLine="567"/>
        <w:jc w:val="center"/>
        <w:rPr>
          <w:b/>
        </w:rPr>
      </w:pPr>
    </w:p>
    <w:p w:rsidR="004028EB" w:rsidRDefault="004028EB" w:rsidP="004028E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028EB" w:rsidRDefault="004028EB" w:rsidP="004028EB">
      <w:pPr>
        <w:pStyle w:val="ae"/>
      </w:pPr>
      <w:r>
        <w:t>К Вашим услугам:</w:t>
      </w:r>
    </w:p>
    <w:p w:rsidR="004028EB" w:rsidRDefault="004028EB" w:rsidP="004028EB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4028EB" w:rsidRDefault="004028EB" w:rsidP="004028EB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4028EB" w:rsidRDefault="004028EB" w:rsidP="004028EB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4028EB" w:rsidRDefault="004028EB" w:rsidP="004028EB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4028EB" w:rsidRDefault="004028EB" w:rsidP="004028EB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4028EB" w:rsidRDefault="004028EB" w:rsidP="004028EB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4028EB" w:rsidRDefault="004028EB" w:rsidP="004028EB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4028EB" w:rsidRDefault="004028EB" w:rsidP="004028EB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4028EB" w:rsidRDefault="004028EB" w:rsidP="004028EB">
      <w:pPr>
        <w:ind w:firstLine="567"/>
        <w:jc w:val="both"/>
      </w:pPr>
      <w:r>
        <w:t>Телефон для справок: 348-36-89.</w:t>
      </w:r>
    </w:p>
    <w:p w:rsidR="004028EB" w:rsidRDefault="004028EB" w:rsidP="004028EB">
      <w:pPr>
        <w:ind w:firstLine="567"/>
        <w:jc w:val="both"/>
      </w:pPr>
    </w:p>
    <w:p w:rsidR="004028EB" w:rsidRDefault="004028EB" w:rsidP="004028EB">
      <w:pPr>
        <w:ind w:firstLine="567"/>
        <w:jc w:val="both"/>
      </w:pPr>
    </w:p>
    <w:p w:rsidR="004028EB" w:rsidRDefault="004028EB" w:rsidP="004028E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028EB" w:rsidRDefault="004028EB" w:rsidP="004028EB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4028EB" w:rsidRDefault="004028EB" w:rsidP="004028EB">
      <w:pPr>
        <w:ind w:firstLine="567"/>
        <w:jc w:val="both"/>
      </w:pPr>
      <w:r>
        <w:t>Суббота, воскресенье – выходные дни.</w:t>
      </w:r>
    </w:p>
    <w:p w:rsidR="004028EB" w:rsidRDefault="004028EB" w:rsidP="004028EB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D23222" w:rsidRDefault="009C431F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9C431F">
        <w:fldChar w:fldCharType="begin"/>
      </w:r>
      <w:r w:rsidR="00D23222">
        <w:instrText xml:space="preserve"> TOC \o "1-3" \h \z \u </w:instrText>
      </w:r>
      <w:r w:rsidRPr="009C431F">
        <w:fldChar w:fldCharType="separate"/>
      </w:r>
    </w:p>
    <w:p w:rsidR="00D23222" w:rsidRDefault="009C431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74" w:history="1">
        <w:r w:rsidR="00D23222" w:rsidRPr="00085D37">
          <w:rPr>
            <w:rStyle w:val="ac"/>
            <w:noProof/>
          </w:rPr>
          <w:t>НОВЫЕ ПОСТУПЛЕНИЯ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75" w:history="1">
        <w:r w:rsidR="00D23222" w:rsidRPr="00085D37">
          <w:rPr>
            <w:rStyle w:val="ac"/>
            <w:noProof/>
          </w:rPr>
          <w:t>Сельское хозяйство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76" w:history="1">
        <w:r w:rsidR="00D23222" w:rsidRPr="00085D37">
          <w:rPr>
            <w:rStyle w:val="ac"/>
            <w:noProof/>
          </w:rPr>
          <w:t>Общие вопросы сельского хозяйства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77" w:history="1">
        <w:r w:rsidR="00D23222" w:rsidRPr="00085D37">
          <w:rPr>
            <w:rStyle w:val="ac"/>
            <w:noProof/>
          </w:rPr>
          <w:t>Почвоведение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78" w:history="1">
        <w:r w:rsidR="00D23222" w:rsidRPr="00085D37">
          <w:rPr>
            <w:rStyle w:val="ac"/>
            <w:noProof/>
          </w:rPr>
          <w:t>Сельскохозяйственная мелиорация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79" w:history="1">
        <w:r w:rsidR="00D23222" w:rsidRPr="00085D37">
          <w:rPr>
            <w:rStyle w:val="ac"/>
            <w:noProof/>
          </w:rPr>
          <w:t>Агрохимия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80" w:history="1">
        <w:r w:rsidR="00D23222" w:rsidRPr="00085D37">
          <w:rPr>
            <w:rStyle w:val="ac"/>
            <w:noProof/>
          </w:rPr>
          <w:t>Растениеводство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81" w:history="1">
        <w:r w:rsidR="00D23222" w:rsidRPr="00085D37">
          <w:rPr>
            <w:rStyle w:val="ac"/>
            <w:noProof/>
          </w:rPr>
          <w:t>Защита растений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82" w:history="1">
        <w:r w:rsidR="00D23222" w:rsidRPr="00085D37">
          <w:rPr>
            <w:rStyle w:val="ac"/>
            <w:noProof/>
          </w:rPr>
          <w:t>Животноводство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83" w:history="1">
        <w:r w:rsidR="00D23222" w:rsidRPr="00085D37">
          <w:rPr>
            <w:rStyle w:val="ac"/>
            <w:noProof/>
          </w:rPr>
          <w:t>Ветеринария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84" w:history="1">
        <w:r w:rsidR="00D23222" w:rsidRPr="00085D37">
          <w:rPr>
            <w:rStyle w:val="ac"/>
            <w:noProof/>
          </w:rPr>
          <w:t>Охота и охотничье хозяйство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85" w:history="1">
        <w:r w:rsidR="00D23222" w:rsidRPr="00085D37">
          <w:rPr>
            <w:rStyle w:val="ac"/>
            <w:noProof/>
          </w:rPr>
          <w:t>Механизация и электрификация сельского хозяйства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86" w:history="1">
        <w:r w:rsidR="00D23222" w:rsidRPr="00085D37">
          <w:rPr>
            <w:rStyle w:val="ac"/>
            <w:noProof/>
          </w:rPr>
          <w:t>Лесное хозяйство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87" w:history="1">
        <w:r w:rsidR="00D23222" w:rsidRPr="00085D37">
          <w:rPr>
            <w:rStyle w:val="ac"/>
            <w:noProof/>
          </w:rPr>
          <w:t>Рыбное хозяйство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88" w:history="1">
        <w:r w:rsidR="00D23222" w:rsidRPr="00085D37">
          <w:rPr>
            <w:rStyle w:val="ac"/>
            <w:noProof/>
          </w:rPr>
          <w:t>Биологические науки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23222" w:rsidRDefault="009C431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689" w:history="1">
        <w:r w:rsidR="00D23222" w:rsidRPr="00085D37">
          <w:rPr>
            <w:rStyle w:val="ac"/>
            <w:noProof/>
          </w:rPr>
          <w:t>ТЕКУЩЕЕ ЗАКОНОДАТЕЛЬСТВО: КРАТКИЙ ОБЗОР</w:t>
        </w:r>
        <w:r w:rsidR="00D2322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23222">
          <w:rPr>
            <w:noProof/>
            <w:webHidden/>
          </w:rPr>
          <w:instrText xml:space="preserve"> PAGEREF _Toc512599689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2322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9C431F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A9336F" w:rsidRPr="00A9336F" w:rsidRDefault="00A9336F" w:rsidP="00A9336F">
      <w:pPr>
        <w:pStyle w:val="1"/>
      </w:pPr>
      <w:bookmarkStart w:id="20" w:name="_Toc512599674"/>
      <w:r w:rsidRPr="00A9336F">
        <w:lastRenderedPageBreak/>
        <w:t>НОВЫЕ ПОСТУПЛЕНИЯ</w:t>
      </w:r>
      <w:bookmarkEnd w:id="20"/>
    </w:p>
    <w:p w:rsidR="00A9336F" w:rsidRPr="00A9336F" w:rsidRDefault="00A9336F" w:rsidP="00A9336F">
      <w:pPr>
        <w:pStyle w:val="1"/>
      </w:pPr>
      <w:bookmarkStart w:id="21" w:name="_Toc512599675"/>
      <w:r w:rsidRPr="00A9336F">
        <w:t>Сельское хозяйство</w:t>
      </w:r>
      <w:bookmarkEnd w:id="21"/>
    </w:p>
    <w:p w:rsidR="00A9336F" w:rsidRPr="00A9336F" w:rsidRDefault="00A9336F" w:rsidP="00A9336F">
      <w:pPr>
        <w:pStyle w:val="2"/>
      </w:pPr>
      <w:bookmarkStart w:id="22" w:name="_Toc512599676"/>
      <w:r w:rsidRPr="00A9336F">
        <w:t>Общие вопросы сельского хозяйства</w:t>
      </w:r>
      <w:bookmarkEnd w:id="22"/>
    </w:p>
    <w:p w:rsidR="00A9336F" w:rsidRPr="00A9336F" w:rsidRDefault="00A9336F" w:rsidP="00A9336F">
      <w:pPr>
        <w:pStyle w:val="10"/>
      </w:pPr>
      <w:r w:rsidRPr="00A9336F">
        <w:rPr>
          <w:b/>
        </w:rPr>
        <w:t>1. Повышение</w:t>
      </w:r>
      <w:r w:rsidRPr="00A9336F">
        <w:t xml:space="preserve"> конкурентоспособности российской сельскохозяйственной продукции на вну</w:t>
      </w:r>
      <w:r w:rsidRPr="00A9336F">
        <w:t>т</w:t>
      </w:r>
      <w:r w:rsidRPr="00A9336F">
        <w:t>ренних и внешних рынках : международный агропромышленный конгресс : материалы для обсужд</w:t>
      </w:r>
      <w:r w:rsidRPr="00A9336F">
        <w:t>е</w:t>
      </w:r>
      <w:r w:rsidRPr="00A9336F">
        <w:t xml:space="preserve">ния/ [сост.: </w:t>
      </w:r>
      <w:proofErr w:type="spellStart"/>
      <w:r w:rsidRPr="00A9336F">
        <w:t>Жгулев</w:t>
      </w:r>
      <w:proofErr w:type="spellEnd"/>
      <w:r w:rsidRPr="00A9336F">
        <w:t>  Е. В. и др.]. –Санкт-Петербург: [</w:t>
      </w:r>
      <w:proofErr w:type="spellStart"/>
      <w:r w:rsidRPr="00A9336F">
        <w:t>Экспофорум</w:t>
      </w:r>
      <w:proofErr w:type="spellEnd"/>
      <w:r w:rsidRPr="00A9336F">
        <w:t>],  2017. –339 с.: ил.; 29 см. –</w:t>
      </w:r>
      <w:proofErr w:type="spellStart"/>
      <w:r w:rsidRPr="00A9336F">
        <w:t>Загл</w:t>
      </w:r>
      <w:proofErr w:type="spellEnd"/>
      <w:r w:rsidRPr="00A9336F">
        <w:t>. обл.: Материалы международного конгресса. –</w:t>
      </w:r>
      <w:proofErr w:type="spellStart"/>
      <w:r w:rsidRPr="00A9336F">
        <w:t>Библиогр</w:t>
      </w:r>
      <w:proofErr w:type="spellEnd"/>
      <w:r w:rsidRPr="00A9336F">
        <w:t>. в конце ст. (Шифр Е2018–35)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10"/>
      </w:pPr>
      <w:r w:rsidRPr="00A9336F">
        <w:rPr>
          <w:b/>
        </w:rPr>
        <w:t xml:space="preserve">2. Прикаспийский международный молодежный научный форум </w:t>
      </w:r>
      <w:proofErr w:type="spellStart"/>
      <w:r w:rsidRPr="00A9336F">
        <w:rPr>
          <w:b/>
        </w:rPr>
        <w:t>агропромтехнологий</w:t>
      </w:r>
      <w:proofErr w:type="spellEnd"/>
      <w:r w:rsidRPr="00A9336F">
        <w:rPr>
          <w:b/>
        </w:rPr>
        <w:t xml:space="preserve"> и продовольственной безопасности (2017; Астрахань)</w:t>
      </w:r>
      <w:r w:rsidRPr="00A9336F">
        <w:t xml:space="preserve">. Сборник научных статей Прикаспийского международного молодежного научного форума </w:t>
      </w:r>
      <w:proofErr w:type="spellStart"/>
      <w:r w:rsidRPr="00A9336F">
        <w:t>агропромтехнологий</w:t>
      </w:r>
      <w:proofErr w:type="spellEnd"/>
      <w:r w:rsidRPr="00A9336F">
        <w:t xml:space="preserve"> и продовольственной безопа</w:t>
      </w:r>
      <w:r w:rsidRPr="00A9336F">
        <w:t>с</w:t>
      </w:r>
      <w:r w:rsidRPr="00A9336F">
        <w:t>ности. 2017 (Астрахань,  20–21 апреля 2017 года)/ </w:t>
      </w:r>
      <w:proofErr w:type="spellStart"/>
      <w:r w:rsidRPr="00A9336F">
        <w:t>М-во</w:t>
      </w:r>
      <w:proofErr w:type="spellEnd"/>
      <w:r w:rsidRPr="00A9336F">
        <w:t xml:space="preserve"> образования и науки Рос. Федерации,  Ас</w:t>
      </w:r>
      <w:r w:rsidRPr="00A9336F">
        <w:t>т</w:t>
      </w:r>
      <w:r w:rsidRPr="00A9336F">
        <w:t xml:space="preserve">рах. </w:t>
      </w:r>
      <w:proofErr w:type="spellStart"/>
      <w:r w:rsidRPr="00A9336F">
        <w:t>гос</w:t>
      </w:r>
      <w:proofErr w:type="spellEnd"/>
      <w:r w:rsidRPr="00A9336F">
        <w:t xml:space="preserve">. </w:t>
      </w:r>
      <w:proofErr w:type="spellStart"/>
      <w:r w:rsidRPr="00A9336F">
        <w:t>ун</w:t>
      </w:r>
      <w:r w:rsidRPr="00A9336F">
        <w:noBreakHyphen/>
        <w:t>т</w:t>
      </w:r>
      <w:proofErr w:type="spellEnd"/>
      <w:r w:rsidRPr="00A9336F">
        <w:t xml:space="preserve">,  Рос. союз сел. молодежи,  </w:t>
      </w:r>
      <w:proofErr w:type="spellStart"/>
      <w:r w:rsidRPr="00A9336F">
        <w:t>М-во</w:t>
      </w:r>
      <w:proofErr w:type="spellEnd"/>
      <w:r w:rsidRPr="00A9336F">
        <w:t xml:space="preserve"> сел. </w:t>
      </w:r>
      <w:proofErr w:type="spellStart"/>
      <w:r w:rsidRPr="00A9336F">
        <w:t>хоз-ва</w:t>
      </w:r>
      <w:proofErr w:type="spellEnd"/>
      <w:r w:rsidRPr="00A9336F">
        <w:t xml:space="preserve"> Астрах. обл.,  </w:t>
      </w:r>
      <w:proofErr w:type="spellStart"/>
      <w:r w:rsidRPr="00A9336F">
        <w:t>Торгово-пром</w:t>
      </w:r>
      <w:proofErr w:type="spellEnd"/>
      <w:r w:rsidRPr="00A9336F">
        <w:t>. палата Ас</w:t>
      </w:r>
      <w:r w:rsidRPr="00A9336F">
        <w:t>т</w:t>
      </w:r>
      <w:r w:rsidRPr="00A9336F">
        <w:t>рах. обл.; [сост.: А. Р. Лозовский и др.]. –Астрахань: Астраханский университет,  2017. –219 с.: ил.; 29 см. –</w:t>
      </w:r>
      <w:proofErr w:type="spellStart"/>
      <w:r w:rsidRPr="00A9336F">
        <w:t>Загл</w:t>
      </w:r>
      <w:proofErr w:type="spellEnd"/>
      <w:r w:rsidRPr="00A9336F">
        <w:t xml:space="preserve">. обл.: Прикаспийский международный молодежный научный форум </w:t>
      </w:r>
      <w:proofErr w:type="spellStart"/>
      <w:r w:rsidRPr="00A9336F">
        <w:t>агропромтехнологий</w:t>
      </w:r>
      <w:proofErr w:type="spellEnd"/>
      <w:r w:rsidRPr="00A9336F">
        <w:t xml:space="preserve"> и продовольственной безопасности. 2017. –Рез. ст. на англ. яз. –</w:t>
      </w:r>
      <w:proofErr w:type="spellStart"/>
      <w:r w:rsidRPr="00A9336F">
        <w:t>Библиогр</w:t>
      </w:r>
      <w:proofErr w:type="spellEnd"/>
      <w:r w:rsidRPr="00A9336F">
        <w:t>. в конце ст. (Шифр Е2018–33)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10"/>
      </w:pPr>
      <w:r w:rsidRPr="00A9336F">
        <w:rPr>
          <w:b/>
        </w:rPr>
        <w:t>3. Современные</w:t>
      </w:r>
      <w:r w:rsidRPr="00A9336F">
        <w:t xml:space="preserve"> технологии в агрономии,  лесном хозяйстве и приемы регулирования плодор</w:t>
      </w:r>
      <w:r w:rsidRPr="00A9336F">
        <w:t>о</w:t>
      </w:r>
      <w:r w:rsidRPr="00A9336F">
        <w:t>дия почв : материалы международной научно-практической конференции,  приуроченной к 65-летию агрономического факультета Бурятской ГСХА имени  В. Р. Филиппова,  Улан-Удэ,  9 июня 2017 г./ </w:t>
      </w:r>
      <w:proofErr w:type="spellStart"/>
      <w:r w:rsidRPr="00A9336F">
        <w:t>М-во</w:t>
      </w:r>
      <w:proofErr w:type="spellEnd"/>
      <w:r w:rsidRPr="00A9336F">
        <w:t xml:space="preserve"> сел. </w:t>
      </w:r>
      <w:proofErr w:type="spellStart"/>
      <w:r w:rsidRPr="00A9336F">
        <w:t>хоз-ва</w:t>
      </w:r>
      <w:proofErr w:type="spellEnd"/>
      <w:r w:rsidRPr="00A9336F">
        <w:t xml:space="preserve"> Рос. Федерации,  Департамент </w:t>
      </w:r>
      <w:proofErr w:type="spellStart"/>
      <w:r w:rsidRPr="00A9336F">
        <w:t>науч.-технол</w:t>
      </w:r>
      <w:proofErr w:type="spellEnd"/>
      <w:r w:rsidRPr="00A9336F">
        <w:t>. политики и образования,  Б</w:t>
      </w:r>
      <w:r w:rsidRPr="00A9336F">
        <w:t>у</w:t>
      </w:r>
      <w:r w:rsidRPr="00A9336F">
        <w:t xml:space="preserve">рят. </w:t>
      </w:r>
      <w:proofErr w:type="spellStart"/>
      <w:r w:rsidRPr="00A9336F">
        <w:t>гос</w:t>
      </w:r>
      <w:proofErr w:type="spellEnd"/>
      <w:r w:rsidRPr="00A9336F">
        <w:t>. с.-х. акад. им. В. Р. Филиппова; [</w:t>
      </w:r>
      <w:proofErr w:type="spellStart"/>
      <w:r w:rsidRPr="00A9336F">
        <w:t>редкол</w:t>
      </w:r>
      <w:proofErr w:type="spellEnd"/>
      <w:r w:rsidRPr="00A9336F">
        <w:t xml:space="preserve">.: А. Б. </w:t>
      </w:r>
      <w:proofErr w:type="spellStart"/>
      <w:r w:rsidRPr="00A9336F">
        <w:t>Бутуханов</w:t>
      </w:r>
      <w:proofErr w:type="spellEnd"/>
      <w:r w:rsidRPr="00A9336F">
        <w:t xml:space="preserve"> и др.]. –Улан-Удэ: Изд-во БГСХА им. В. Р. Филиппова,  2017. –149 с.: ил.; 29 см. –Часть текста на англ. яз. –</w:t>
      </w:r>
      <w:proofErr w:type="spellStart"/>
      <w:r w:rsidRPr="00A9336F">
        <w:t>Библиогр</w:t>
      </w:r>
      <w:proofErr w:type="spellEnd"/>
      <w:r w:rsidRPr="00A9336F">
        <w:t xml:space="preserve">. в конце </w:t>
      </w:r>
      <w:proofErr w:type="spellStart"/>
      <w:r w:rsidRPr="00A9336F">
        <w:t>докл</w:t>
      </w:r>
      <w:proofErr w:type="spellEnd"/>
      <w:r w:rsidRPr="00A9336F">
        <w:t>. (Шифр Е2018–34)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"/>
      </w:pPr>
      <w:bookmarkStart w:id="23" w:name="_Toc512599677"/>
      <w:r w:rsidRPr="00A9336F">
        <w:t>Почвоведение</w:t>
      </w:r>
      <w:bookmarkEnd w:id="23"/>
    </w:p>
    <w:p w:rsidR="00A9336F" w:rsidRPr="00A9336F" w:rsidRDefault="00A9336F" w:rsidP="00A9336F">
      <w:pPr>
        <w:pStyle w:val="10"/>
      </w:pPr>
      <w:r w:rsidRPr="00A9336F">
        <w:rPr>
          <w:b/>
        </w:rPr>
        <w:t>4. Зауралье</w:t>
      </w:r>
      <w:r w:rsidRPr="00A9336F">
        <w:t xml:space="preserve"> Республики Башкортостан / Б. С. </w:t>
      </w:r>
      <w:proofErr w:type="spellStart"/>
      <w:r w:rsidRPr="00A9336F">
        <w:t>Мурзабулатов</w:t>
      </w:r>
      <w:proofErr w:type="spellEnd"/>
      <w:r w:rsidRPr="00A9336F">
        <w:t xml:space="preserve">,  З. С. </w:t>
      </w:r>
      <w:proofErr w:type="spellStart"/>
      <w:r w:rsidRPr="00A9336F">
        <w:t>Чурагулова</w:t>
      </w:r>
      <w:proofErr w:type="spellEnd"/>
      <w:r w:rsidRPr="00A9336F">
        <w:t xml:space="preserve">,  Р. Г. </w:t>
      </w:r>
      <w:proofErr w:type="spellStart"/>
      <w:r w:rsidRPr="00A9336F">
        <w:t>Ихсанов</w:t>
      </w:r>
      <w:proofErr w:type="spellEnd"/>
      <w:r w:rsidRPr="00A9336F">
        <w:t xml:space="preserve"> [и др.]; </w:t>
      </w:r>
      <w:proofErr w:type="spellStart"/>
      <w:r w:rsidRPr="00A9336F">
        <w:t>Башк</w:t>
      </w:r>
      <w:proofErr w:type="spellEnd"/>
      <w:r w:rsidRPr="00A9336F">
        <w:t xml:space="preserve">. </w:t>
      </w:r>
      <w:proofErr w:type="spellStart"/>
      <w:r w:rsidRPr="00A9336F">
        <w:t>гос</w:t>
      </w:r>
      <w:proofErr w:type="spellEnd"/>
      <w:r w:rsidRPr="00A9336F">
        <w:t xml:space="preserve">. </w:t>
      </w:r>
      <w:proofErr w:type="spellStart"/>
      <w:r w:rsidRPr="00A9336F">
        <w:t>аграр</w:t>
      </w:r>
      <w:proofErr w:type="spellEnd"/>
      <w:r w:rsidRPr="00A9336F">
        <w:t xml:space="preserve">. </w:t>
      </w:r>
      <w:proofErr w:type="spellStart"/>
      <w:r w:rsidRPr="00A9336F">
        <w:t>ун</w:t>
      </w:r>
      <w:r w:rsidRPr="00A9336F">
        <w:noBreakHyphen/>
        <w:t>т</w:t>
      </w:r>
      <w:proofErr w:type="spellEnd"/>
      <w:r w:rsidRPr="00A9336F">
        <w:t>. –Уфа: БГАУ,  2017. –194 с.: ил.; 20 см. –</w:t>
      </w:r>
      <w:proofErr w:type="spellStart"/>
      <w:r w:rsidRPr="00A9336F">
        <w:t>Библиогр</w:t>
      </w:r>
      <w:proofErr w:type="spellEnd"/>
      <w:r w:rsidRPr="00A9336F">
        <w:t>.: с. 186–192 (78 назв.). (Шифр Г2018–281)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"/>
      </w:pPr>
      <w:bookmarkStart w:id="24" w:name="_Toc512599678"/>
      <w:r w:rsidRPr="00A9336F">
        <w:t>Сельскохозяйственная мелиорация</w:t>
      </w:r>
      <w:bookmarkEnd w:id="24"/>
    </w:p>
    <w:p w:rsidR="00A9336F" w:rsidRPr="00A9336F" w:rsidRDefault="00A9336F" w:rsidP="00A9336F">
      <w:pPr>
        <w:pStyle w:val="10"/>
      </w:pPr>
      <w:r w:rsidRPr="00A9336F">
        <w:rPr>
          <w:b/>
        </w:rPr>
        <w:t>5. Экологические</w:t>
      </w:r>
      <w:r w:rsidRPr="00A9336F">
        <w:t xml:space="preserve"> аспекты мелиорации,  гидротехники и водного хозяйства АПК : материалы международной научно-практической конференции,  приуроченной к Году экологии в Российской Федерации и 130-летию со дня рождения  А. Н. </w:t>
      </w:r>
      <w:proofErr w:type="spellStart"/>
      <w:r w:rsidRPr="00A9336F">
        <w:t>Костякова</w:t>
      </w:r>
      <w:proofErr w:type="spellEnd"/>
      <w:r w:rsidRPr="00A9336F">
        <w:t xml:space="preserve"> (</w:t>
      </w:r>
      <w:proofErr w:type="spellStart"/>
      <w:r w:rsidRPr="00A9336F">
        <w:t>Костяковские</w:t>
      </w:r>
      <w:proofErr w:type="spellEnd"/>
      <w:r w:rsidRPr="00A9336F">
        <w:t xml:space="preserve"> чтения),  5–6 октября 2017 г./ </w:t>
      </w:r>
      <w:proofErr w:type="spellStart"/>
      <w:r w:rsidRPr="00A9336F">
        <w:t>Федер</w:t>
      </w:r>
      <w:proofErr w:type="spellEnd"/>
      <w:r w:rsidRPr="00A9336F">
        <w:t xml:space="preserve">. агентство </w:t>
      </w:r>
      <w:proofErr w:type="spellStart"/>
      <w:r w:rsidRPr="00A9336F">
        <w:t>науч</w:t>
      </w:r>
      <w:proofErr w:type="spellEnd"/>
      <w:r w:rsidRPr="00A9336F">
        <w:t xml:space="preserve">. орг.,  </w:t>
      </w:r>
      <w:proofErr w:type="spellStart"/>
      <w:r w:rsidRPr="00A9336F">
        <w:t>Всерос</w:t>
      </w:r>
      <w:proofErr w:type="spellEnd"/>
      <w:r w:rsidRPr="00A9336F">
        <w:t xml:space="preserve">. </w:t>
      </w:r>
      <w:proofErr w:type="spellStart"/>
      <w:r w:rsidRPr="00A9336F">
        <w:t>науч.-исслед</w:t>
      </w:r>
      <w:proofErr w:type="spellEnd"/>
      <w:r w:rsidRPr="00A9336F">
        <w:t xml:space="preserve">. </w:t>
      </w:r>
      <w:proofErr w:type="spellStart"/>
      <w:r w:rsidRPr="00A9336F">
        <w:t>ин</w:t>
      </w:r>
      <w:r w:rsidRPr="00A9336F">
        <w:noBreakHyphen/>
        <w:t>т</w:t>
      </w:r>
      <w:proofErr w:type="spellEnd"/>
      <w:r w:rsidRPr="00A9336F">
        <w:t xml:space="preserve"> гидротехники и мелиорации им. А. Н. </w:t>
      </w:r>
      <w:proofErr w:type="spellStart"/>
      <w:r w:rsidRPr="00A9336F">
        <w:t>Костякова</w:t>
      </w:r>
      <w:proofErr w:type="spellEnd"/>
      <w:r w:rsidRPr="00A9336F">
        <w:t>; [ред. совет: В. А. Шевченко и др.]. –Москва: [Изд-во ВНИИГИМ],  2017. –399 с.: ил.; 20 см. –</w:t>
      </w:r>
      <w:proofErr w:type="spellStart"/>
      <w:r w:rsidRPr="00A9336F">
        <w:t>Библиогр</w:t>
      </w:r>
      <w:proofErr w:type="spellEnd"/>
      <w:r w:rsidRPr="00A9336F">
        <w:t xml:space="preserve">. в конце </w:t>
      </w:r>
      <w:proofErr w:type="spellStart"/>
      <w:r w:rsidRPr="00A9336F">
        <w:t>докл</w:t>
      </w:r>
      <w:proofErr w:type="spellEnd"/>
      <w:r w:rsidRPr="00A9336F">
        <w:t>. (Шифр Г2018–296)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"/>
      </w:pPr>
      <w:bookmarkStart w:id="25" w:name="_Toc512599679"/>
      <w:r w:rsidRPr="00A9336F">
        <w:t>Агрохимия</w:t>
      </w:r>
      <w:bookmarkEnd w:id="25"/>
    </w:p>
    <w:p w:rsidR="00A9336F" w:rsidRPr="00A9336F" w:rsidRDefault="00A9336F" w:rsidP="00A9336F">
      <w:pPr>
        <w:pStyle w:val="10"/>
      </w:pPr>
      <w:r w:rsidRPr="00A9336F">
        <w:rPr>
          <w:b/>
        </w:rPr>
        <w:t>6. </w:t>
      </w:r>
      <w:proofErr w:type="spellStart"/>
      <w:r w:rsidRPr="00A9336F">
        <w:rPr>
          <w:b/>
        </w:rPr>
        <w:t>Ненайденко</w:t>
      </w:r>
      <w:proofErr w:type="spellEnd"/>
      <w:r w:rsidRPr="00A9336F">
        <w:rPr>
          <w:b/>
        </w:rPr>
        <w:t xml:space="preserve">  Г. Н. </w:t>
      </w:r>
      <w:r w:rsidRPr="00A9336F">
        <w:t xml:space="preserve">Методическое руководство по применению минеральных удобрений в </w:t>
      </w:r>
      <w:proofErr w:type="spellStart"/>
      <w:r w:rsidRPr="00A9336F">
        <w:t>а</w:t>
      </w:r>
      <w:r w:rsidRPr="00A9336F">
        <w:t>г</w:t>
      </w:r>
      <w:r w:rsidRPr="00A9336F">
        <w:t>роландшафтах</w:t>
      </w:r>
      <w:proofErr w:type="spellEnd"/>
      <w:r w:rsidRPr="00A9336F">
        <w:t xml:space="preserve"> </w:t>
      </w:r>
      <w:proofErr w:type="spellStart"/>
      <w:r w:rsidRPr="00A9336F">
        <w:t>Верхневолжья</w:t>
      </w:r>
      <w:proofErr w:type="spellEnd"/>
      <w:r w:rsidRPr="00A9336F">
        <w:t xml:space="preserve">/ Г. Н. </w:t>
      </w:r>
      <w:proofErr w:type="spellStart"/>
      <w:r w:rsidRPr="00A9336F">
        <w:t>Ненайденко</w:t>
      </w:r>
      <w:proofErr w:type="spellEnd"/>
      <w:r w:rsidRPr="00A9336F">
        <w:t xml:space="preserve">,  Л. И. Ильин; Рос. акад. наук,  </w:t>
      </w:r>
      <w:proofErr w:type="spellStart"/>
      <w:r w:rsidRPr="00A9336F">
        <w:t>Федер</w:t>
      </w:r>
      <w:proofErr w:type="spellEnd"/>
      <w:r w:rsidRPr="00A9336F">
        <w:t xml:space="preserve">. агентство </w:t>
      </w:r>
      <w:proofErr w:type="spellStart"/>
      <w:r w:rsidRPr="00A9336F">
        <w:t>н</w:t>
      </w:r>
      <w:r w:rsidRPr="00A9336F">
        <w:t>а</w:t>
      </w:r>
      <w:r w:rsidRPr="00A9336F">
        <w:t>уч</w:t>
      </w:r>
      <w:proofErr w:type="spellEnd"/>
      <w:r w:rsidRPr="00A9336F">
        <w:t xml:space="preserve">. орг.,  </w:t>
      </w:r>
      <w:proofErr w:type="spellStart"/>
      <w:r w:rsidRPr="00A9336F">
        <w:t>Владим</w:t>
      </w:r>
      <w:proofErr w:type="spellEnd"/>
      <w:r w:rsidRPr="00A9336F">
        <w:t xml:space="preserve">. </w:t>
      </w:r>
      <w:proofErr w:type="spellStart"/>
      <w:r w:rsidRPr="00A9336F">
        <w:t>науч.-исслед</w:t>
      </w:r>
      <w:proofErr w:type="spellEnd"/>
      <w:r w:rsidRPr="00A9336F">
        <w:t xml:space="preserve">. </w:t>
      </w:r>
      <w:proofErr w:type="spellStart"/>
      <w:r w:rsidRPr="00A9336F">
        <w:t>ин</w:t>
      </w:r>
      <w:r w:rsidRPr="00A9336F">
        <w:noBreakHyphen/>
        <w:t>т</w:t>
      </w:r>
      <w:proofErr w:type="spellEnd"/>
      <w:r w:rsidRPr="00A9336F">
        <w:t xml:space="preserve"> сел. </w:t>
      </w:r>
      <w:proofErr w:type="spellStart"/>
      <w:r w:rsidRPr="00A9336F">
        <w:t>хоз-ва</w:t>
      </w:r>
      <w:proofErr w:type="spellEnd"/>
      <w:r w:rsidRPr="00A9336F">
        <w:t>. –Суздаль [</w:t>
      </w:r>
      <w:proofErr w:type="spellStart"/>
      <w:r w:rsidRPr="00A9336F">
        <w:t>Владим</w:t>
      </w:r>
      <w:proofErr w:type="spellEnd"/>
      <w:r w:rsidRPr="00A9336F">
        <w:t>. обл.]: [ВНИИСХ],  2018. –122 с.: ил.; 21 см +Прил.: с. 107–121. –</w:t>
      </w:r>
      <w:proofErr w:type="spellStart"/>
      <w:r w:rsidRPr="00A9336F">
        <w:t>Библиогр</w:t>
      </w:r>
      <w:proofErr w:type="spellEnd"/>
      <w:r w:rsidRPr="00A9336F">
        <w:t>.: с. 106 (13 назв.). (Шифр Г2018–295)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"/>
      </w:pPr>
      <w:bookmarkStart w:id="26" w:name="_Toc512599680"/>
      <w:r w:rsidRPr="00A9336F">
        <w:t>Растениеводство</w:t>
      </w:r>
      <w:bookmarkEnd w:id="26"/>
    </w:p>
    <w:p w:rsidR="00A9336F" w:rsidRPr="00A9336F" w:rsidRDefault="00A9336F" w:rsidP="00A9336F">
      <w:pPr>
        <w:pStyle w:val="10"/>
      </w:pPr>
      <w:r w:rsidRPr="00A9336F">
        <w:rPr>
          <w:b/>
        </w:rPr>
        <w:t>7. "</w:t>
      </w:r>
      <w:proofErr w:type="spellStart"/>
      <w:r w:rsidRPr="00A9336F">
        <w:rPr>
          <w:b/>
        </w:rPr>
        <w:t>Вавиловские</w:t>
      </w:r>
      <w:proofErr w:type="spellEnd"/>
      <w:r w:rsidRPr="00A9336F">
        <w:rPr>
          <w:b/>
        </w:rPr>
        <w:t xml:space="preserve"> чтения –2017",  международная научно-практическая конференция (2017; Саратов)</w:t>
      </w:r>
      <w:r w:rsidRPr="00A9336F">
        <w:t xml:space="preserve">. Сборник статей Международной научно-практической конференции,  посвященной </w:t>
      </w:r>
      <w:r w:rsidRPr="00A9336F">
        <w:lastRenderedPageBreak/>
        <w:t>130-й годовщине со дня рождения академика  Н. И. Вавилова/ </w:t>
      </w:r>
      <w:proofErr w:type="spellStart"/>
      <w:r w:rsidRPr="00A9336F">
        <w:t>М-во</w:t>
      </w:r>
      <w:proofErr w:type="spellEnd"/>
      <w:r w:rsidRPr="00A9336F">
        <w:t xml:space="preserve"> сел. </w:t>
      </w:r>
      <w:proofErr w:type="spellStart"/>
      <w:r w:rsidRPr="00A9336F">
        <w:t>хоз-ва</w:t>
      </w:r>
      <w:proofErr w:type="spellEnd"/>
      <w:r w:rsidRPr="00A9336F">
        <w:t xml:space="preserve"> Рос. Федерации,  </w:t>
      </w:r>
      <w:proofErr w:type="spellStart"/>
      <w:r w:rsidRPr="00A9336F">
        <w:t>С</w:t>
      </w:r>
      <w:r w:rsidRPr="00A9336F">
        <w:t>а</w:t>
      </w:r>
      <w:r w:rsidRPr="00A9336F">
        <w:t>рат</w:t>
      </w:r>
      <w:proofErr w:type="spellEnd"/>
      <w:r w:rsidRPr="00A9336F">
        <w:t xml:space="preserve">. </w:t>
      </w:r>
      <w:proofErr w:type="spellStart"/>
      <w:r w:rsidRPr="00A9336F">
        <w:t>гос</w:t>
      </w:r>
      <w:proofErr w:type="spellEnd"/>
      <w:r w:rsidRPr="00A9336F">
        <w:t xml:space="preserve">. </w:t>
      </w:r>
      <w:proofErr w:type="spellStart"/>
      <w:r w:rsidRPr="00A9336F">
        <w:t>аграр</w:t>
      </w:r>
      <w:proofErr w:type="spellEnd"/>
      <w:r w:rsidRPr="00A9336F">
        <w:t xml:space="preserve">. </w:t>
      </w:r>
      <w:proofErr w:type="spellStart"/>
      <w:r w:rsidRPr="00A9336F">
        <w:t>ун</w:t>
      </w:r>
      <w:r w:rsidRPr="00A9336F">
        <w:noBreakHyphen/>
        <w:t>т</w:t>
      </w:r>
      <w:proofErr w:type="spellEnd"/>
      <w:r w:rsidRPr="00A9336F">
        <w:t xml:space="preserve"> им. Н. И. Вавилова; [</w:t>
      </w:r>
      <w:proofErr w:type="spellStart"/>
      <w:r w:rsidRPr="00A9336F">
        <w:t>редкол</w:t>
      </w:r>
      <w:proofErr w:type="spellEnd"/>
      <w:r w:rsidRPr="00A9336F">
        <w:t>.: Н. И. Кузнецов и др.]. –Саратов: [СГАУ]; Саратов: [</w:t>
      </w:r>
      <w:proofErr w:type="spellStart"/>
      <w:r w:rsidRPr="00A9336F">
        <w:t>Амирит</w:t>
      </w:r>
      <w:proofErr w:type="spellEnd"/>
      <w:r w:rsidRPr="00A9336F">
        <w:t>],  2017. –502 с.: ил.; 29 см. –</w:t>
      </w:r>
      <w:proofErr w:type="spellStart"/>
      <w:r w:rsidRPr="00A9336F">
        <w:t>Библиогр</w:t>
      </w:r>
      <w:proofErr w:type="spellEnd"/>
      <w:r w:rsidRPr="00A9336F">
        <w:t xml:space="preserve">. в конце </w:t>
      </w:r>
      <w:proofErr w:type="spellStart"/>
      <w:r w:rsidRPr="00A9336F">
        <w:t>докл</w:t>
      </w:r>
      <w:proofErr w:type="spellEnd"/>
      <w:r w:rsidRPr="00A9336F">
        <w:t>. (Шифр Е2018–29)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10"/>
      </w:pPr>
      <w:r w:rsidRPr="00A9336F">
        <w:rPr>
          <w:b/>
        </w:rPr>
        <w:t>8. Актуальные</w:t>
      </w:r>
      <w:r w:rsidRPr="00A9336F">
        <w:t xml:space="preserve"> проблемы развития овощеводства и картофелеводства : сборник научных трудов Региональной научно-практической конференции,  24–25 октября 2017 г./ </w:t>
      </w:r>
      <w:proofErr w:type="spellStart"/>
      <w:r w:rsidRPr="00A9336F">
        <w:t>Федер</w:t>
      </w:r>
      <w:proofErr w:type="spellEnd"/>
      <w:r w:rsidRPr="00A9336F">
        <w:t xml:space="preserve">. агентство </w:t>
      </w:r>
      <w:proofErr w:type="spellStart"/>
      <w:r w:rsidRPr="00A9336F">
        <w:t>науч</w:t>
      </w:r>
      <w:proofErr w:type="spellEnd"/>
      <w:r w:rsidRPr="00A9336F">
        <w:t xml:space="preserve">. орг.,  </w:t>
      </w:r>
      <w:proofErr w:type="spellStart"/>
      <w:r w:rsidRPr="00A9336F">
        <w:t>Дагест</w:t>
      </w:r>
      <w:proofErr w:type="spellEnd"/>
      <w:r w:rsidRPr="00A9336F">
        <w:t xml:space="preserve">. </w:t>
      </w:r>
      <w:proofErr w:type="spellStart"/>
      <w:r w:rsidRPr="00A9336F">
        <w:t>науч.-исслед</w:t>
      </w:r>
      <w:proofErr w:type="spellEnd"/>
      <w:r w:rsidRPr="00A9336F">
        <w:t xml:space="preserve">. </w:t>
      </w:r>
      <w:proofErr w:type="spellStart"/>
      <w:r w:rsidRPr="00A9336F">
        <w:t>ин</w:t>
      </w:r>
      <w:r w:rsidRPr="00A9336F">
        <w:noBreakHyphen/>
        <w:t>т</w:t>
      </w:r>
      <w:proofErr w:type="spellEnd"/>
      <w:r w:rsidRPr="00A9336F">
        <w:t xml:space="preserve"> сел. </w:t>
      </w:r>
      <w:proofErr w:type="spellStart"/>
      <w:r w:rsidRPr="00A9336F">
        <w:t>хоз-ва</w:t>
      </w:r>
      <w:proofErr w:type="spellEnd"/>
      <w:r w:rsidRPr="00A9336F">
        <w:t xml:space="preserve"> им. Ф. Г. </w:t>
      </w:r>
      <w:proofErr w:type="spellStart"/>
      <w:r w:rsidRPr="00A9336F">
        <w:t>Кисриева</w:t>
      </w:r>
      <w:proofErr w:type="spellEnd"/>
      <w:r w:rsidRPr="00A9336F">
        <w:t xml:space="preserve">,  </w:t>
      </w:r>
      <w:proofErr w:type="spellStart"/>
      <w:r w:rsidRPr="00A9336F">
        <w:t>М-во</w:t>
      </w:r>
      <w:proofErr w:type="spellEnd"/>
      <w:r w:rsidRPr="00A9336F">
        <w:t xml:space="preserve"> сел. </w:t>
      </w:r>
      <w:proofErr w:type="spellStart"/>
      <w:r w:rsidRPr="00A9336F">
        <w:t>хоз-ва</w:t>
      </w:r>
      <w:proofErr w:type="spellEnd"/>
      <w:r w:rsidRPr="00A9336F">
        <w:t xml:space="preserve"> и продовольствия </w:t>
      </w:r>
      <w:proofErr w:type="spellStart"/>
      <w:r w:rsidRPr="00A9336F">
        <w:t>Респ</w:t>
      </w:r>
      <w:proofErr w:type="spellEnd"/>
      <w:r w:rsidRPr="00A9336F">
        <w:t>. Дагестан; [</w:t>
      </w:r>
      <w:proofErr w:type="spellStart"/>
      <w:r w:rsidRPr="00A9336F">
        <w:t>редкол</w:t>
      </w:r>
      <w:proofErr w:type="spellEnd"/>
      <w:r w:rsidRPr="00A9336F">
        <w:t xml:space="preserve">.: В. К. </w:t>
      </w:r>
      <w:proofErr w:type="spellStart"/>
      <w:r w:rsidRPr="00A9336F">
        <w:t>Сердеров</w:t>
      </w:r>
      <w:proofErr w:type="spellEnd"/>
      <w:r w:rsidRPr="00A9336F">
        <w:t xml:space="preserve"> (отв. ред.) и др.]. –Махачкала: [</w:t>
      </w:r>
      <w:proofErr w:type="spellStart"/>
      <w:r w:rsidRPr="00A9336F">
        <w:t>ДагНИИСХ</w:t>
      </w:r>
      <w:proofErr w:type="spellEnd"/>
      <w:r w:rsidRPr="00A9336F">
        <w:t>],  2017. –219 с.: ил.; 20 см. –</w:t>
      </w:r>
      <w:proofErr w:type="spellStart"/>
      <w:r w:rsidRPr="00A9336F">
        <w:t>Библиогр</w:t>
      </w:r>
      <w:proofErr w:type="spellEnd"/>
      <w:r w:rsidRPr="00A9336F">
        <w:t xml:space="preserve">. в конце </w:t>
      </w:r>
      <w:proofErr w:type="spellStart"/>
      <w:r w:rsidRPr="00A9336F">
        <w:t>докл</w:t>
      </w:r>
      <w:proofErr w:type="spellEnd"/>
      <w:r w:rsidRPr="00A9336F">
        <w:t>. (Шифр Г2018–279)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10"/>
      </w:pPr>
      <w:r w:rsidRPr="00A9336F">
        <w:rPr>
          <w:b/>
        </w:rPr>
        <w:t>9. Атлас</w:t>
      </w:r>
      <w:r w:rsidRPr="00A9336F">
        <w:t xml:space="preserve"> перспективных сортов персика/ </w:t>
      </w:r>
      <w:proofErr w:type="spellStart"/>
      <w:r w:rsidRPr="00A9336F">
        <w:t>Всерос</w:t>
      </w:r>
      <w:proofErr w:type="spellEnd"/>
      <w:r w:rsidRPr="00A9336F">
        <w:t xml:space="preserve">. </w:t>
      </w:r>
      <w:proofErr w:type="spellStart"/>
      <w:r w:rsidRPr="00A9336F">
        <w:t>науч.-исслед</w:t>
      </w:r>
      <w:proofErr w:type="spellEnd"/>
      <w:r w:rsidRPr="00A9336F">
        <w:t xml:space="preserve">. </w:t>
      </w:r>
      <w:proofErr w:type="spellStart"/>
      <w:r w:rsidRPr="00A9336F">
        <w:t>ин</w:t>
      </w:r>
      <w:r w:rsidRPr="00A9336F">
        <w:noBreakHyphen/>
        <w:t>т</w:t>
      </w:r>
      <w:proofErr w:type="spellEnd"/>
      <w:r w:rsidRPr="00A9336F">
        <w:t xml:space="preserve"> цветоводства и </w:t>
      </w:r>
      <w:proofErr w:type="spellStart"/>
      <w:r w:rsidRPr="00A9336F">
        <w:t>субтроп</w:t>
      </w:r>
      <w:proofErr w:type="spellEnd"/>
      <w:r w:rsidRPr="00A9336F">
        <w:t xml:space="preserve">. культур; [сост.: Н. Е. Смагин,  Ю. С. </w:t>
      </w:r>
      <w:proofErr w:type="spellStart"/>
      <w:r w:rsidRPr="00A9336F">
        <w:t>Абильфазова</w:t>
      </w:r>
      <w:proofErr w:type="spellEnd"/>
      <w:r w:rsidRPr="00A9336F">
        <w:t xml:space="preserve">; под общ. ред. канд. биол. наук  Н. Н. </w:t>
      </w:r>
      <w:proofErr w:type="spellStart"/>
      <w:r w:rsidRPr="00A9336F">
        <w:t>Карпун</w:t>
      </w:r>
      <w:proofErr w:type="spellEnd"/>
      <w:r w:rsidRPr="00A9336F">
        <w:t>]. –Сочи: [</w:t>
      </w:r>
      <w:proofErr w:type="spellStart"/>
      <w:r w:rsidRPr="00A9336F">
        <w:t>ВНИИЦиСК</w:t>
      </w:r>
      <w:proofErr w:type="spellEnd"/>
      <w:r w:rsidRPr="00A9336F">
        <w:t>],  2017. –47 с.: ил.; 21 см. –</w:t>
      </w:r>
      <w:proofErr w:type="spellStart"/>
      <w:r w:rsidRPr="00A9336F">
        <w:t>Библиогр</w:t>
      </w:r>
      <w:proofErr w:type="spellEnd"/>
      <w:r w:rsidRPr="00A9336F">
        <w:t>.: с. 47 (15 назв.). (Шифр Г2018–280)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t xml:space="preserve">10. Давлетов  Ф. А. </w:t>
      </w:r>
      <w:r w:rsidRPr="00A9336F">
        <w:t xml:space="preserve">Адаптивные сорта зернобобовых культур и особенности их семеноводства : учебное пособие по селекции и семеноводству/ Ф. А. Давлетов; </w:t>
      </w:r>
      <w:proofErr w:type="spellStart"/>
      <w:r w:rsidRPr="00A9336F">
        <w:t>М-во</w:t>
      </w:r>
      <w:proofErr w:type="spellEnd"/>
      <w:r w:rsidRPr="00A9336F">
        <w:t xml:space="preserve"> сел. </w:t>
      </w:r>
      <w:proofErr w:type="spellStart"/>
      <w:r w:rsidRPr="00A9336F">
        <w:t>хоз-ва</w:t>
      </w:r>
      <w:proofErr w:type="spellEnd"/>
      <w:r w:rsidRPr="00A9336F">
        <w:t xml:space="preserve"> Рос. Федерации,  </w:t>
      </w:r>
      <w:proofErr w:type="spellStart"/>
      <w:r w:rsidRPr="00A9336F">
        <w:t>Башк</w:t>
      </w:r>
      <w:proofErr w:type="spellEnd"/>
      <w:r w:rsidRPr="00A9336F">
        <w:t xml:space="preserve">. </w:t>
      </w:r>
      <w:proofErr w:type="spellStart"/>
      <w:r w:rsidRPr="00A9336F">
        <w:t>гос</w:t>
      </w:r>
      <w:proofErr w:type="spellEnd"/>
      <w:r w:rsidRPr="00A9336F">
        <w:t xml:space="preserve">. </w:t>
      </w:r>
      <w:proofErr w:type="spellStart"/>
      <w:r w:rsidRPr="00A9336F">
        <w:t>аграр</w:t>
      </w:r>
      <w:proofErr w:type="spellEnd"/>
      <w:r w:rsidRPr="00A9336F">
        <w:t xml:space="preserve">. </w:t>
      </w:r>
      <w:proofErr w:type="spellStart"/>
      <w:r w:rsidRPr="00A9336F">
        <w:t>ун</w:t>
      </w:r>
      <w:r w:rsidRPr="00A9336F">
        <w:noBreakHyphen/>
        <w:t>т</w:t>
      </w:r>
      <w:proofErr w:type="spellEnd"/>
      <w:r w:rsidRPr="00A9336F">
        <w:t xml:space="preserve">,  </w:t>
      </w:r>
      <w:proofErr w:type="spellStart"/>
      <w:r w:rsidRPr="00A9336F">
        <w:t>Башк</w:t>
      </w:r>
      <w:proofErr w:type="spellEnd"/>
      <w:r w:rsidRPr="00A9336F">
        <w:t xml:space="preserve">. </w:t>
      </w:r>
      <w:proofErr w:type="spellStart"/>
      <w:r w:rsidRPr="00A9336F">
        <w:t>науч.-исслед</w:t>
      </w:r>
      <w:proofErr w:type="spellEnd"/>
      <w:r w:rsidRPr="00A9336F">
        <w:t xml:space="preserve">. </w:t>
      </w:r>
      <w:proofErr w:type="spellStart"/>
      <w:r w:rsidRPr="00A9336F">
        <w:t>ин</w:t>
      </w:r>
      <w:r w:rsidRPr="00A9336F">
        <w:noBreakHyphen/>
        <w:t>т</w:t>
      </w:r>
      <w:proofErr w:type="spellEnd"/>
      <w:r w:rsidRPr="00A9336F">
        <w:t xml:space="preserve"> сел. </w:t>
      </w:r>
      <w:proofErr w:type="spellStart"/>
      <w:r w:rsidRPr="00A9336F">
        <w:t>хоз-ва</w:t>
      </w:r>
      <w:proofErr w:type="spellEnd"/>
      <w:r w:rsidRPr="00A9336F">
        <w:t>. –Уфа: БГАУ,  2017. –35 с.: ил.; 21 см. –</w:t>
      </w:r>
      <w:proofErr w:type="spellStart"/>
      <w:r w:rsidRPr="00A9336F">
        <w:t>Библиогр</w:t>
      </w:r>
      <w:proofErr w:type="spellEnd"/>
      <w:r w:rsidRPr="00A9336F">
        <w:t>.: с. 35 (8 назв.). (Шифр ВР2018–69)</w:t>
      </w:r>
    </w:p>
    <w:p w:rsidR="00A9336F" w:rsidRPr="00A9336F" w:rsidRDefault="00A9336F" w:rsidP="00A9336F">
      <w:pPr>
        <w:pStyle w:val="a7"/>
      </w:pPr>
      <w:r w:rsidRPr="00A9336F">
        <w:t>Экземпляры: всего: 1 -102ЧЗ(1)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t xml:space="preserve">11. Ефремов  А. П. </w:t>
      </w:r>
      <w:r w:rsidRPr="00A9336F">
        <w:t xml:space="preserve">Лекарственные растения и грибы средней полосы России : полный атлас-определитель/ А. П. Ефремов. –Москва: </w:t>
      </w:r>
      <w:proofErr w:type="spellStart"/>
      <w:r w:rsidRPr="00A9336F">
        <w:t>Фитон</w:t>
      </w:r>
      <w:proofErr w:type="spellEnd"/>
      <w:r w:rsidRPr="00A9336F">
        <w:t xml:space="preserve"> XXI,  2018. –504 с.: </w:t>
      </w:r>
      <w:proofErr w:type="spellStart"/>
      <w:r w:rsidRPr="00A9336F">
        <w:t>цв</w:t>
      </w:r>
      <w:proofErr w:type="spellEnd"/>
      <w:r w:rsidRPr="00A9336F">
        <w:t>. ил.; 25 см. –</w:t>
      </w:r>
      <w:proofErr w:type="spellStart"/>
      <w:r w:rsidRPr="00A9336F">
        <w:t>Библиогр</w:t>
      </w:r>
      <w:proofErr w:type="spellEnd"/>
      <w:r w:rsidRPr="00A9336F">
        <w:t>.: с. 503–504. –Указ.: с. 494–502. (Шифр Д2018–25)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t xml:space="preserve">12. Константинова  Е. А. </w:t>
      </w:r>
      <w:r w:rsidRPr="00A9336F">
        <w:t>Цветники и садовые композиции : идеи,  пр</w:t>
      </w:r>
      <w:r w:rsidR="003F7F77">
        <w:t xml:space="preserve">инципы,  примеры : [12+]/ Е. А. </w:t>
      </w:r>
      <w:r w:rsidRPr="00A9336F">
        <w:t xml:space="preserve">Константинова. –Москва: </w:t>
      </w:r>
      <w:proofErr w:type="spellStart"/>
      <w:r w:rsidRPr="00A9336F">
        <w:t>Фитон</w:t>
      </w:r>
      <w:proofErr w:type="spellEnd"/>
      <w:r w:rsidRPr="00A9336F">
        <w:t xml:space="preserve"> XXI,  2018. –237,  [3]  с.: ил.,  </w:t>
      </w:r>
      <w:proofErr w:type="spellStart"/>
      <w:r w:rsidRPr="00A9336F">
        <w:t>цв.ил</w:t>
      </w:r>
      <w:proofErr w:type="spellEnd"/>
      <w:r w:rsidRPr="00A9336F">
        <w:t>.; 27 см. –</w:t>
      </w:r>
      <w:proofErr w:type="spellStart"/>
      <w:r w:rsidRPr="00A9336F">
        <w:t>Библиогр</w:t>
      </w:r>
      <w:proofErr w:type="spellEnd"/>
      <w:r w:rsidRPr="00A9336F">
        <w:t>.: с. 240. (Шифр Е2018–27)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t>13. Научно-практические</w:t>
      </w:r>
      <w:r w:rsidRPr="00A9336F">
        <w:t xml:space="preserve"> основы ускорения </w:t>
      </w:r>
      <w:proofErr w:type="spellStart"/>
      <w:r w:rsidRPr="00A9336F">
        <w:t>импортозамещения</w:t>
      </w:r>
      <w:proofErr w:type="spellEnd"/>
      <w:r w:rsidRPr="00A9336F">
        <w:t xml:space="preserve"> продукции садоводства : мат</w:t>
      </w:r>
      <w:r w:rsidRPr="00A9336F">
        <w:t>е</w:t>
      </w:r>
      <w:r w:rsidRPr="00A9336F">
        <w:t>риалы научно-практической конференции,  8–10 сентября 2016 года/ [</w:t>
      </w:r>
      <w:proofErr w:type="spellStart"/>
      <w:r w:rsidRPr="00A9336F">
        <w:t>редкол</w:t>
      </w:r>
      <w:proofErr w:type="spellEnd"/>
      <w:r w:rsidRPr="00A9336F">
        <w:t>.: С. В. Иванов и др.]; под общ. ред. А. В. Никитина и др. –Мичуринск [</w:t>
      </w:r>
      <w:proofErr w:type="spellStart"/>
      <w:r w:rsidRPr="00A9336F">
        <w:t>Тамб</w:t>
      </w:r>
      <w:proofErr w:type="spellEnd"/>
      <w:r w:rsidRPr="00A9336F">
        <w:t>. обл.]; [Тамбов]: [Тамбовский полиграфич</w:t>
      </w:r>
      <w:r w:rsidRPr="00A9336F">
        <w:t>е</w:t>
      </w:r>
      <w:r w:rsidRPr="00A9336F">
        <w:t>ский союз],  2017. –375 с.: ил.; 30 см. –(День садовода). –</w:t>
      </w:r>
      <w:proofErr w:type="spellStart"/>
      <w:r w:rsidRPr="00A9336F">
        <w:t>Библиогр</w:t>
      </w:r>
      <w:proofErr w:type="spellEnd"/>
      <w:r w:rsidRPr="00A9336F">
        <w:t xml:space="preserve">. в конце </w:t>
      </w:r>
      <w:proofErr w:type="spellStart"/>
      <w:r w:rsidRPr="00A9336F">
        <w:t>докл</w:t>
      </w:r>
      <w:proofErr w:type="spellEnd"/>
      <w:r w:rsidRPr="00A9336F">
        <w:t>. (Шифр Е2018–25)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t>14. Новая</w:t>
      </w:r>
      <w:r w:rsidRPr="00A9336F">
        <w:t xml:space="preserve"> техническая культура –источник целлюлозосодержащего сырья </w:t>
      </w:r>
      <w:proofErr w:type="spellStart"/>
      <w:r w:rsidRPr="00A9336F">
        <w:t>мискантус</w:t>
      </w:r>
      <w:proofErr w:type="spellEnd"/>
      <w:r w:rsidRPr="00A9336F">
        <w:t xml:space="preserve"> китайский (</w:t>
      </w:r>
      <w:proofErr w:type="spellStart"/>
      <w:r w:rsidRPr="00A9336F">
        <w:t>веерник</w:t>
      </w:r>
      <w:proofErr w:type="spellEnd"/>
      <w:r w:rsidRPr="00A9336F">
        <w:t xml:space="preserve">),  </w:t>
      </w:r>
      <w:proofErr w:type="spellStart"/>
      <w:r w:rsidRPr="00A9336F">
        <w:t>Miscanthus</w:t>
      </w:r>
      <w:proofErr w:type="spellEnd"/>
      <w:r w:rsidRPr="00A9336F">
        <w:t xml:space="preserve"> </w:t>
      </w:r>
      <w:proofErr w:type="spellStart"/>
      <w:r w:rsidRPr="00A9336F">
        <w:t>sinensis</w:t>
      </w:r>
      <w:proofErr w:type="spellEnd"/>
      <w:r w:rsidRPr="00A9336F">
        <w:t>/ [</w:t>
      </w:r>
      <w:proofErr w:type="spellStart"/>
      <w:r w:rsidRPr="00A9336F">
        <w:t>Ин</w:t>
      </w:r>
      <w:r w:rsidRPr="00A9336F">
        <w:noBreakHyphen/>
        <w:t>т</w:t>
      </w:r>
      <w:proofErr w:type="spellEnd"/>
      <w:r w:rsidRPr="00A9336F">
        <w:t xml:space="preserve"> цитологии и генетики]; [</w:t>
      </w:r>
      <w:proofErr w:type="spellStart"/>
      <w:r w:rsidRPr="00A9336F">
        <w:t>науч</w:t>
      </w:r>
      <w:proofErr w:type="spellEnd"/>
      <w:r w:rsidRPr="00A9336F">
        <w:t>. ред. С. Г. Вепрев]. –Новосибирск: [</w:t>
      </w:r>
      <w:proofErr w:type="spellStart"/>
      <w:r w:rsidRPr="00A9336F">
        <w:t>ИЦиГ</w:t>
      </w:r>
      <w:proofErr w:type="spellEnd"/>
      <w:r w:rsidRPr="00A9336F">
        <w:t xml:space="preserve"> СО РАН],  2011. –15 с.: </w:t>
      </w:r>
      <w:proofErr w:type="spellStart"/>
      <w:r w:rsidRPr="00A9336F">
        <w:t>цв</w:t>
      </w:r>
      <w:proofErr w:type="spellEnd"/>
      <w:r w:rsidRPr="00A9336F">
        <w:t>. ил.; 27 см. (Шифр Е2018–36)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t xml:space="preserve">15. Новиков  Н. Н. </w:t>
      </w:r>
      <w:r w:rsidRPr="00A9336F">
        <w:t xml:space="preserve">Биохимия сельскохозяйственных растений : учебник для бакалавров/ Н. Н. Новиков; </w:t>
      </w:r>
      <w:proofErr w:type="spellStart"/>
      <w:r w:rsidRPr="00A9336F">
        <w:t>М-во</w:t>
      </w:r>
      <w:proofErr w:type="spellEnd"/>
      <w:r w:rsidRPr="00A9336F">
        <w:t xml:space="preserve"> сел. </w:t>
      </w:r>
      <w:proofErr w:type="spellStart"/>
      <w:r w:rsidRPr="00A9336F">
        <w:t>хоз-ва</w:t>
      </w:r>
      <w:proofErr w:type="spellEnd"/>
      <w:r w:rsidRPr="00A9336F">
        <w:t xml:space="preserve"> Рос. Федерации,  Рос. </w:t>
      </w:r>
      <w:proofErr w:type="spellStart"/>
      <w:r w:rsidRPr="00A9336F">
        <w:t>гос</w:t>
      </w:r>
      <w:proofErr w:type="spellEnd"/>
      <w:r w:rsidRPr="00A9336F">
        <w:t xml:space="preserve">. </w:t>
      </w:r>
      <w:proofErr w:type="spellStart"/>
      <w:r w:rsidRPr="00A9336F">
        <w:t>аграр</w:t>
      </w:r>
      <w:proofErr w:type="spellEnd"/>
      <w:r w:rsidRPr="00A9336F">
        <w:t xml:space="preserve">. </w:t>
      </w:r>
      <w:proofErr w:type="spellStart"/>
      <w:r w:rsidRPr="00A9336F">
        <w:t>ун</w:t>
      </w:r>
      <w:r w:rsidRPr="00A9336F">
        <w:noBreakHyphen/>
        <w:t>т</w:t>
      </w:r>
      <w:proofErr w:type="spellEnd"/>
      <w:r w:rsidRPr="00A9336F">
        <w:t> –МСХА им. К. А. Тимирязева. –Москва: [</w:t>
      </w:r>
      <w:proofErr w:type="spellStart"/>
      <w:r w:rsidRPr="00A9336F">
        <w:t>Росинформагротех</w:t>
      </w:r>
      <w:proofErr w:type="spellEnd"/>
      <w:r w:rsidRPr="00A9336F">
        <w:t>],  2017. –559 с.: ил.; 20 см. –</w:t>
      </w:r>
      <w:proofErr w:type="spellStart"/>
      <w:r w:rsidRPr="00A9336F">
        <w:t>Библиогр</w:t>
      </w:r>
      <w:proofErr w:type="spellEnd"/>
      <w:r w:rsidRPr="00A9336F">
        <w:t>.: с. 554 (15 назв.). (Шифр Г2018–283)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t>16. Селекция</w:t>
      </w:r>
      <w:r w:rsidRPr="00A9336F">
        <w:t xml:space="preserve"> и </w:t>
      </w:r>
      <w:proofErr w:type="spellStart"/>
      <w:r w:rsidRPr="00A9336F">
        <w:t>сорторазведение</w:t>
      </w:r>
      <w:proofErr w:type="spellEnd"/>
      <w:r w:rsidRPr="00A9336F">
        <w:t xml:space="preserve"> садовых культур : сборник научных работ/ </w:t>
      </w:r>
      <w:proofErr w:type="spellStart"/>
      <w:r w:rsidRPr="00A9336F">
        <w:t>Всерос</w:t>
      </w:r>
      <w:proofErr w:type="spellEnd"/>
      <w:r w:rsidRPr="00A9336F">
        <w:t xml:space="preserve">. </w:t>
      </w:r>
      <w:proofErr w:type="spellStart"/>
      <w:r w:rsidRPr="00A9336F">
        <w:t>науч.-исслед</w:t>
      </w:r>
      <w:proofErr w:type="spellEnd"/>
      <w:r w:rsidRPr="00A9336F">
        <w:t xml:space="preserve">. </w:t>
      </w:r>
      <w:proofErr w:type="spellStart"/>
      <w:r w:rsidRPr="00A9336F">
        <w:t>ин</w:t>
      </w:r>
      <w:r w:rsidRPr="00A9336F">
        <w:noBreakHyphen/>
        <w:t>т</w:t>
      </w:r>
      <w:proofErr w:type="spellEnd"/>
      <w:r w:rsidRPr="00A9336F">
        <w:t xml:space="preserve"> селекции плодовых культур; </w:t>
      </w:r>
      <w:proofErr w:type="spellStart"/>
      <w:r w:rsidRPr="00A9336F">
        <w:t>редкол</w:t>
      </w:r>
      <w:proofErr w:type="spellEnd"/>
      <w:r w:rsidRPr="00A9336F">
        <w:t>.: С. Д. Князев (гл. ред.) [и др.]. –Орел : ВНИИСПК,  2016 –</w:t>
      </w:r>
    </w:p>
    <w:p w:rsidR="00A9336F" w:rsidRPr="00A9336F" w:rsidRDefault="00A9336F" w:rsidP="00A9336F">
      <w:pPr>
        <w:pStyle w:val="a7"/>
      </w:pPr>
      <w:r w:rsidRPr="00A9336F">
        <w:t>Т. 3, N 2. -2016. -48 с.: ил. -</w:t>
      </w:r>
      <w:proofErr w:type="spellStart"/>
      <w:r w:rsidRPr="00A9336F">
        <w:t>Библиогр</w:t>
      </w:r>
      <w:proofErr w:type="spellEnd"/>
      <w:r w:rsidRPr="00A9336F">
        <w:t xml:space="preserve">. в конце </w:t>
      </w:r>
      <w:proofErr w:type="spellStart"/>
      <w:r w:rsidRPr="00A9336F">
        <w:t>докл</w:t>
      </w:r>
      <w:proofErr w:type="spellEnd"/>
      <w:r w:rsidRPr="00A9336F">
        <w:t>. (Шифр Е2018-32/3/2)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t>17. Технология</w:t>
      </w:r>
      <w:r w:rsidRPr="00A9336F">
        <w:t xml:space="preserve"> возделывания овощных культур в Республике Башкортостан : учебное пос</w:t>
      </w:r>
      <w:r w:rsidRPr="00A9336F">
        <w:t>о</w:t>
      </w:r>
      <w:r w:rsidRPr="00A9336F">
        <w:t xml:space="preserve">бие/ [Р. Р. Исмагилов,  Б. Г. </w:t>
      </w:r>
      <w:proofErr w:type="spellStart"/>
      <w:r w:rsidRPr="00A9336F">
        <w:t>Ахияров</w:t>
      </w:r>
      <w:proofErr w:type="spellEnd"/>
      <w:r w:rsidRPr="00A9336F">
        <w:t xml:space="preserve">,  М. Х. </w:t>
      </w:r>
      <w:proofErr w:type="spellStart"/>
      <w:r w:rsidRPr="00A9336F">
        <w:t>Уразлин</w:t>
      </w:r>
      <w:proofErr w:type="spellEnd"/>
      <w:r w:rsidRPr="00A9336F">
        <w:t xml:space="preserve"> и др.; под общ. ред. Р. Р. Исмагилова]; </w:t>
      </w:r>
      <w:proofErr w:type="spellStart"/>
      <w:r w:rsidRPr="00A9336F">
        <w:t>М-во</w:t>
      </w:r>
      <w:proofErr w:type="spellEnd"/>
      <w:r w:rsidRPr="00A9336F">
        <w:t xml:space="preserve"> сел. </w:t>
      </w:r>
      <w:proofErr w:type="spellStart"/>
      <w:r w:rsidRPr="00A9336F">
        <w:t>хоз-ва</w:t>
      </w:r>
      <w:proofErr w:type="spellEnd"/>
      <w:r w:rsidRPr="00A9336F">
        <w:t xml:space="preserve"> Рос. Федерации,  </w:t>
      </w:r>
      <w:proofErr w:type="spellStart"/>
      <w:r w:rsidRPr="00A9336F">
        <w:t>Башк</w:t>
      </w:r>
      <w:proofErr w:type="spellEnd"/>
      <w:r w:rsidRPr="00A9336F">
        <w:t xml:space="preserve">. </w:t>
      </w:r>
      <w:proofErr w:type="spellStart"/>
      <w:r w:rsidRPr="00A9336F">
        <w:t>гос</w:t>
      </w:r>
      <w:proofErr w:type="spellEnd"/>
      <w:r w:rsidRPr="00A9336F">
        <w:t xml:space="preserve">. </w:t>
      </w:r>
      <w:proofErr w:type="spellStart"/>
      <w:r w:rsidRPr="00A9336F">
        <w:t>аграр</w:t>
      </w:r>
      <w:proofErr w:type="spellEnd"/>
      <w:r w:rsidRPr="00A9336F">
        <w:t xml:space="preserve">. </w:t>
      </w:r>
      <w:proofErr w:type="spellStart"/>
      <w:r w:rsidRPr="00A9336F">
        <w:t>ун</w:t>
      </w:r>
      <w:r w:rsidRPr="00A9336F">
        <w:noBreakHyphen/>
        <w:t>т</w:t>
      </w:r>
      <w:proofErr w:type="spellEnd"/>
      <w:r w:rsidRPr="00A9336F">
        <w:t>. –Уфа: БГАУ,  2017. –115 с.: табл.; 20 см +Прил.: с. 93–115. –</w:t>
      </w:r>
      <w:proofErr w:type="spellStart"/>
      <w:r w:rsidRPr="00A9336F">
        <w:t>Библиогр</w:t>
      </w:r>
      <w:proofErr w:type="spellEnd"/>
      <w:r w:rsidRPr="00A9336F">
        <w:t>.: с. 90–92 (38 назв.). (Шифр Г2018–278)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t>18. Технология</w:t>
      </w:r>
      <w:r w:rsidRPr="00A9336F">
        <w:t xml:space="preserve"> возделывания сои в Западной Сибири : научно-практическое пособие/ [Н. И. Кашеваров,  Р. И. </w:t>
      </w:r>
      <w:proofErr w:type="spellStart"/>
      <w:r w:rsidRPr="00A9336F">
        <w:t>Полюдина</w:t>
      </w:r>
      <w:proofErr w:type="spellEnd"/>
      <w:r w:rsidRPr="00A9336F">
        <w:t xml:space="preserve">,  В. П. Данилов и др.; под ред. акад. РАН  Н. И. </w:t>
      </w:r>
      <w:proofErr w:type="spellStart"/>
      <w:r w:rsidRPr="00A9336F">
        <w:t>Кашеварова</w:t>
      </w:r>
      <w:proofErr w:type="spellEnd"/>
      <w:r w:rsidRPr="00A9336F">
        <w:t xml:space="preserve">]; </w:t>
      </w:r>
      <w:proofErr w:type="spellStart"/>
      <w:r w:rsidRPr="00A9336F">
        <w:t>Федер</w:t>
      </w:r>
      <w:proofErr w:type="spellEnd"/>
      <w:r w:rsidRPr="00A9336F">
        <w:t xml:space="preserve">. агентство </w:t>
      </w:r>
      <w:proofErr w:type="spellStart"/>
      <w:r w:rsidRPr="00A9336F">
        <w:t>науч</w:t>
      </w:r>
      <w:proofErr w:type="spellEnd"/>
      <w:r w:rsidRPr="00A9336F">
        <w:t xml:space="preserve">. орг.,  </w:t>
      </w:r>
      <w:proofErr w:type="spellStart"/>
      <w:r w:rsidRPr="00A9336F">
        <w:t>Сиб</w:t>
      </w:r>
      <w:proofErr w:type="spellEnd"/>
      <w:r w:rsidRPr="00A9336F">
        <w:t xml:space="preserve">. </w:t>
      </w:r>
      <w:proofErr w:type="spellStart"/>
      <w:r w:rsidRPr="00A9336F">
        <w:t>федер</w:t>
      </w:r>
      <w:proofErr w:type="spellEnd"/>
      <w:r w:rsidRPr="00A9336F">
        <w:t xml:space="preserve">. </w:t>
      </w:r>
      <w:proofErr w:type="spellStart"/>
      <w:r w:rsidRPr="00A9336F">
        <w:t>науч</w:t>
      </w:r>
      <w:proofErr w:type="spellEnd"/>
      <w:r w:rsidRPr="00A9336F">
        <w:t xml:space="preserve">. центр </w:t>
      </w:r>
      <w:proofErr w:type="spellStart"/>
      <w:r w:rsidRPr="00A9336F">
        <w:t>агробиотехнологий</w:t>
      </w:r>
      <w:proofErr w:type="spellEnd"/>
      <w:r w:rsidRPr="00A9336F">
        <w:t xml:space="preserve"> Рос. акад. наук,  </w:t>
      </w:r>
      <w:proofErr w:type="spellStart"/>
      <w:r w:rsidRPr="00A9336F">
        <w:t>Сиб</w:t>
      </w:r>
      <w:proofErr w:type="spellEnd"/>
      <w:r w:rsidRPr="00A9336F">
        <w:t xml:space="preserve">. </w:t>
      </w:r>
      <w:proofErr w:type="spellStart"/>
      <w:r w:rsidRPr="00A9336F">
        <w:t>науч.-исслед</w:t>
      </w:r>
      <w:proofErr w:type="spellEnd"/>
      <w:r w:rsidRPr="00A9336F">
        <w:t xml:space="preserve">. </w:t>
      </w:r>
      <w:proofErr w:type="spellStart"/>
      <w:r w:rsidRPr="00A9336F">
        <w:t>ин</w:t>
      </w:r>
      <w:r w:rsidRPr="00A9336F">
        <w:noBreakHyphen/>
        <w:t>т</w:t>
      </w:r>
      <w:proofErr w:type="spellEnd"/>
      <w:r w:rsidRPr="00A9336F">
        <w:t xml:space="preserve"> кормов </w:t>
      </w:r>
      <w:proofErr w:type="spellStart"/>
      <w:r w:rsidRPr="00A9336F">
        <w:t>Сиб</w:t>
      </w:r>
      <w:proofErr w:type="spellEnd"/>
      <w:r w:rsidRPr="00A9336F">
        <w:t xml:space="preserve">. </w:t>
      </w:r>
      <w:proofErr w:type="spellStart"/>
      <w:r w:rsidRPr="00A9336F">
        <w:t>федер</w:t>
      </w:r>
      <w:proofErr w:type="spellEnd"/>
      <w:r w:rsidRPr="00A9336F">
        <w:t xml:space="preserve">. </w:t>
      </w:r>
      <w:proofErr w:type="spellStart"/>
      <w:r w:rsidRPr="00A9336F">
        <w:t>науч</w:t>
      </w:r>
      <w:proofErr w:type="spellEnd"/>
      <w:r w:rsidRPr="00A9336F">
        <w:t xml:space="preserve">. центра </w:t>
      </w:r>
      <w:proofErr w:type="spellStart"/>
      <w:r w:rsidRPr="00A9336F">
        <w:t>агробиотехнологий</w:t>
      </w:r>
      <w:proofErr w:type="spellEnd"/>
      <w:r w:rsidRPr="00A9336F">
        <w:t xml:space="preserve"> Рос. акад. наук. –Новосибирск: [</w:t>
      </w:r>
      <w:proofErr w:type="spellStart"/>
      <w:r w:rsidRPr="00A9336F">
        <w:t>СибНИИ</w:t>
      </w:r>
      <w:proofErr w:type="spellEnd"/>
      <w:r w:rsidRPr="00A9336F">
        <w:t xml:space="preserve"> кормов СФНЦА РАН],  2017. –39 с.: табл.; 20 см +Прил.: с. 36–37. (Шифр Г2018–282)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lastRenderedPageBreak/>
        <w:t xml:space="preserve">19. Шевченко  В. А. </w:t>
      </w:r>
      <w:r w:rsidRPr="00A9336F">
        <w:t>Перспективы производства растениеводческой продукции на мелиорир</w:t>
      </w:r>
      <w:r w:rsidRPr="00A9336F">
        <w:t>о</w:t>
      </w:r>
      <w:r w:rsidRPr="00A9336F">
        <w:t xml:space="preserve">ванных землях Нечерноземной зоны России : монография/ В. А. Шевченко; </w:t>
      </w:r>
      <w:proofErr w:type="spellStart"/>
      <w:r w:rsidRPr="00A9336F">
        <w:t>Федер</w:t>
      </w:r>
      <w:proofErr w:type="spellEnd"/>
      <w:r w:rsidRPr="00A9336F">
        <w:t xml:space="preserve">. агентство </w:t>
      </w:r>
      <w:proofErr w:type="spellStart"/>
      <w:r w:rsidRPr="00A9336F">
        <w:t>науч</w:t>
      </w:r>
      <w:proofErr w:type="spellEnd"/>
      <w:r w:rsidRPr="00A9336F">
        <w:t xml:space="preserve">. орг.,  </w:t>
      </w:r>
      <w:proofErr w:type="spellStart"/>
      <w:r w:rsidRPr="00A9336F">
        <w:t>Всерос</w:t>
      </w:r>
      <w:proofErr w:type="spellEnd"/>
      <w:r w:rsidRPr="00A9336F">
        <w:t xml:space="preserve">. </w:t>
      </w:r>
      <w:proofErr w:type="spellStart"/>
      <w:r w:rsidRPr="00A9336F">
        <w:t>науч.-исслед</w:t>
      </w:r>
      <w:proofErr w:type="spellEnd"/>
      <w:r w:rsidRPr="00A9336F">
        <w:t xml:space="preserve">. </w:t>
      </w:r>
      <w:proofErr w:type="spellStart"/>
      <w:r w:rsidRPr="00A9336F">
        <w:t>ин</w:t>
      </w:r>
      <w:r w:rsidRPr="00A9336F">
        <w:noBreakHyphen/>
        <w:t>т</w:t>
      </w:r>
      <w:proofErr w:type="spellEnd"/>
      <w:r w:rsidRPr="00A9336F">
        <w:t xml:space="preserve"> гидротехники и мелиорации им. А. Н. </w:t>
      </w:r>
      <w:proofErr w:type="spellStart"/>
      <w:r w:rsidRPr="00A9336F">
        <w:t>Костякова</w:t>
      </w:r>
      <w:proofErr w:type="spellEnd"/>
      <w:r w:rsidRPr="00A9336F">
        <w:t xml:space="preserve">. –Москва: [Изд-во </w:t>
      </w:r>
      <w:proofErr w:type="spellStart"/>
      <w:r w:rsidRPr="00A9336F">
        <w:t>ВНИИГиМ</w:t>
      </w:r>
      <w:proofErr w:type="spellEnd"/>
      <w:r w:rsidRPr="00A9336F">
        <w:t>],  2017. –918 с.: ил.; 21 см +Прил.: с. 911–913. –</w:t>
      </w:r>
      <w:proofErr w:type="spellStart"/>
      <w:r w:rsidRPr="00A9336F">
        <w:t>Библиогр</w:t>
      </w:r>
      <w:proofErr w:type="spellEnd"/>
      <w:r w:rsidRPr="00A9336F">
        <w:t>.: с. 914–918 (54 назв.). (Шифр Г2018–287)</w:t>
      </w:r>
    </w:p>
    <w:p w:rsidR="00A9336F" w:rsidRPr="00A9336F" w:rsidRDefault="00A9336F" w:rsidP="00A9336F">
      <w:pPr>
        <w:pStyle w:val="a7"/>
      </w:pPr>
      <w:r w:rsidRPr="00A9336F">
        <w:t>Экземпляры: всего: 1 -102КХ(1)</w:t>
      </w:r>
    </w:p>
    <w:p w:rsidR="00A9336F" w:rsidRPr="00A9336F" w:rsidRDefault="00A9336F" w:rsidP="00A9336F">
      <w:pPr>
        <w:pStyle w:val="20"/>
      </w:pPr>
      <w:r w:rsidRPr="00A9336F">
        <w:rPr>
          <w:b/>
        </w:rPr>
        <w:t>20. </w:t>
      </w:r>
      <w:proofErr w:type="spellStart"/>
      <w:r w:rsidRPr="00A9336F">
        <w:rPr>
          <w:b/>
        </w:rPr>
        <w:t>Эглит</w:t>
      </w:r>
      <w:proofErr w:type="spellEnd"/>
      <w:r w:rsidRPr="00A9336F">
        <w:rPr>
          <w:b/>
        </w:rPr>
        <w:t xml:space="preserve">  Л. В. </w:t>
      </w:r>
      <w:r w:rsidRPr="00A9336F">
        <w:t xml:space="preserve">Ландшафтное проектирование среды. Древесно-кустарниковая композиция : учебно-методическое пособие/ Л. В. </w:t>
      </w:r>
      <w:proofErr w:type="spellStart"/>
      <w:r w:rsidRPr="00A9336F">
        <w:t>Эглит</w:t>
      </w:r>
      <w:proofErr w:type="spellEnd"/>
      <w:r w:rsidRPr="00A9336F">
        <w:t>. –Санкт-Петербург: [ЛГУ им. А. С. Пушкина],  2017. –111 с.: ил.; 29 см. –</w:t>
      </w:r>
      <w:proofErr w:type="spellStart"/>
      <w:r w:rsidRPr="00A9336F">
        <w:t>Библиогр</w:t>
      </w:r>
      <w:proofErr w:type="spellEnd"/>
      <w:r w:rsidRPr="00A9336F">
        <w:t>.: с. 111. (Шифр ВР2018–74)</w:t>
      </w:r>
    </w:p>
    <w:p w:rsidR="00A9336F" w:rsidRPr="00A9336F" w:rsidRDefault="00A9336F" w:rsidP="00A9336F">
      <w:pPr>
        <w:pStyle w:val="a7"/>
      </w:pPr>
      <w:r w:rsidRPr="00A9336F">
        <w:t>Экземпляры: всего: 1 -102ЧЗ(1)</w:t>
      </w:r>
    </w:p>
    <w:p w:rsidR="00E130B8" w:rsidRPr="00E130B8" w:rsidRDefault="00E130B8" w:rsidP="00E130B8">
      <w:pPr>
        <w:pStyle w:val="2"/>
      </w:pPr>
      <w:bookmarkStart w:id="27" w:name="_Toc512599681"/>
      <w:r w:rsidRPr="00E130B8">
        <w:t>Защита растений</w:t>
      </w:r>
      <w:bookmarkEnd w:id="27"/>
    </w:p>
    <w:p w:rsidR="00E130B8" w:rsidRPr="00E130B8" w:rsidRDefault="00E130B8" w:rsidP="00E130B8">
      <w:pPr>
        <w:pStyle w:val="20"/>
      </w:pPr>
      <w:r w:rsidRPr="00E130B8">
        <w:rPr>
          <w:b/>
        </w:rPr>
        <w:t xml:space="preserve">21. Дьяков  Ю. Т. </w:t>
      </w:r>
      <w:r w:rsidRPr="00E130B8">
        <w:t xml:space="preserve">Инвазии фитопатогенных грибов/ Ю. Т. Дьяков,  М. М. Левитин. –Москва: URSS: ЛЕНАНД,  [2017]. –251 с.: ил.,  [2] </w:t>
      </w:r>
      <w:proofErr w:type="spellStart"/>
      <w:r w:rsidRPr="00E130B8">
        <w:t>вкл</w:t>
      </w:r>
      <w:proofErr w:type="spellEnd"/>
      <w:r w:rsidRPr="00E130B8">
        <w:t xml:space="preserve">. л. </w:t>
      </w:r>
      <w:proofErr w:type="spellStart"/>
      <w:r w:rsidRPr="00E130B8">
        <w:t>цв</w:t>
      </w:r>
      <w:proofErr w:type="spellEnd"/>
      <w:r w:rsidRPr="00E130B8">
        <w:t>. ил.; 22 см. –</w:t>
      </w:r>
      <w:proofErr w:type="spellStart"/>
      <w:r w:rsidRPr="00E130B8">
        <w:t>Библиогр</w:t>
      </w:r>
      <w:proofErr w:type="spellEnd"/>
      <w:r w:rsidRPr="00E130B8">
        <w:t>. в конце гл. (Шифр Г2018–294)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>22. Обзор</w:t>
      </w:r>
      <w:r w:rsidRPr="00E130B8">
        <w:t xml:space="preserve"> фитосанитарного состояния посевов сельскохозяйственных культур в Новосибирской области в 2017 году и прогноз развития вредных объектов в 2018 году/ </w:t>
      </w:r>
      <w:proofErr w:type="spellStart"/>
      <w:r w:rsidRPr="00E130B8">
        <w:t>М-во</w:t>
      </w:r>
      <w:proofErr w:type="spellEnd"/>
      <w:r w:rsidRPr="00E130B8">
        <w:t xml:space="preserve"> сел. </w:t>
      </w:r>
      <w:proofErr w:type="spellStart"/>
      <w:r w:rsidRPr="00E130B8">
        <w:t>хоз-ва</w:t>
      </w:r>
      <w:proofErr w:type="spellEnd"/>
      <w:r w:rsidRPr="00E130B8">
        <w:t xml:space="preserve"> Рос. Федер</w:t>
      </w:r>
      <w:r w:rsidRPr="00E130B8">
        <w:t>а</w:t>
      </w:r>
      <w:r w:rsidRPr="00E130B8">
        <w:t xml:space="preserve">ции,  Фил. Рос. с.-х. центра по </w:t>
      </w:r>
      <w:proofErr w:type="spellStart"/>
      <w:r w:rsidRPr="00E130B8">
        <w:t>Новосиб</w:t>
      </w:r>
      <w:proofErr w:type="spellEnd"/>
      <w:r w:rsidRPr="00E130B8">
        <w:t xml:space="preserve">. обл.; [сост.: Ю. В. Любимец (отв. за </w:t>
      </w:r>
      <w:proofErr w:type="spellStart"/>
      <w:r w:rsidRPr="00E130B8">
        <w:t>вып</w:t>
      </w:r>
      <w:proofErr w:type="spellEnd"/>
      <w:r w:rsidRPr="00E130B8">
        <w:t xml:space="preserve">.) и др.]. –Новосибирск,  2018. –112 с.: ил.,  </w:t>
      </w:r>
      <w:proofErr w:type="spellStart"/>
      <w:r w:rsidRPr="00E130B8">
        <w:t>цв</w:t>
      </w:r>
      <w:proofErr w:type="spellEnd"/>
      <w:r w:rsidRPr="00E130B8">
        <w:t>. ил.; 21 см +Прил.: с. 62–111. –</w:t>
      </w:r>
      <w:proofErr w:type="spellStart"/>
      <w:r w:rsidRPr="00E130B8">
        <w:t>Библиогр</w:t>
      </w:r>
      <w:proofErr w:type="spellEnd"/>
      <w:r w:rsidRPr="00E130B8">
        <w:t>.: с. 48 (7 назв.). (Шифр Г2018–288)</w:t>
      </w:r>
    </w:p>
    <w:p w:rsidR="00E130B8" w:rsidRPr="00E130B8" w:rsidRDefault="00E130B8" w:rsidP="00E130B8">
      <w:pPr>
        <w:pStyle w:val="a7"/>
      </w:pPr>
      <w:r w:rsidRPr="00E130B8">
        <w:t>Экземпляры: всего: 3 -102КХ(1), 102СЗ(1), 102АБ(1)</w:t>
      </w:r>
    </w:p>
    <w:p w:rsidR="00E130B8" w:rsidRPr="00E130B8" w:rsidRDefault="00E130B8" w:rsidP="00E130B8">
      <w:pPr>
        <w:pStyle w:val="2"/>
      </w:pPr>
      <w:bookmarkStart w:id="28" w:name="_Toc512599682"/>
      <w:r w:rsidRPr="00E130B8">
        <w:t>Животноводство</w:t>
      </w:r>
      <w:bookmarkEnd w:id="28"/>
    </w:p>
    <w:p w:rsidR="00E130B8" w:rsidRPr="00E130B8" w:rsidRDefault="00E130B8" w:rsidP="00E130B8">
      <w:pPr>
        <w:pStyle w:val="20"/>
      </w:pPr>
      <w:r w:rsidRPr="00E130B8">
        <w:rPr>
          <w:b/>
        </w:rPr>
        <w:t>23. Анатомия</w:t>
      </w:r>
      <w:r w:rsidRPr="00E130B8">
        <w:t xml:space="preserve"> животных. Соматические системы : учебное пособие/ В. П. Панов,  М. В. Сидор</w:t>
      </w:r>
      <w:r w:rsidRPr="00E130B8">
        <w:t>о</w:t>
      </w:r>
      <w:r w:rsidRPr="00E130B8">
        <w:t xml:space="preserve">ва,  А. Э. </w:t>
      </w:r>
      <w:proofErr w:type="spellStart"/>
      <w:r w:rsidRPr="00E130B8">
        <w:t>Семак</w:t>
      </w:r>
      <w:proofErr w:type="spellEnd"/>
      <w:r w:rsidRPr="00E130B8">
        <w:t xml:space="preserve"> [и др.]; </w:t>
      </w:r>
      <w:proofErr w:type="spellStart"/>
      <w:r w:rsidRPr="00E130B8">
        <w:t>М-во</w:t>
      </w:r>
      <w:proofErr w:type="spellEnd"/>
      <w:r w:rsidRPr="00E130B8">
        <w:t xml:space="preserve"> сел. </w:t>
      </w:r>
      <w:proofErr w:type="spellStart"/>
      <w:r w:rsidRPr="00E130B8">
        <w:t>хоз-ва</w:t>
      </w:r>
      <w:proofErr w:type="spellEnd"/>
      <w:r w:rsidRPr="00E130B8">
        <w:t xml:space="preserve"> Рос. Федерации,  Рос. </w:t>
      </w:r>
      <w:proofErr w:type="spellStart"/>
      <w:r w:rsidRPr="00E130B8">
        <w:t>гос</w:t>
      </w:r>
      <w:proofErr w:type="spellEnd"/>
      <w:r w:rsidRPr="00E130B8">
        <w:t xml:space="preserve">. </w:t>
      </w:r>
      <w:proofErr w:type="spellStart"/>
      <w:r w:rsidRPr="00E130B8">
        <w:t>аграр</w:t>
      </w:r>
      <w:proofErr w:type="spellEnd"/>
      <w:r w:rsidRPr="00E130B8">
        <w:t xml:space="preserve">. </w:t>
      </w:r>
      <w:proofErr w:type="spellStart"/>
      <w:r w:rsidRPr="00E130B8">
        <w:t>ун</w:t>
      </w:r>
      <w:r w:rsidRPr="00E130B8">
        <w:noBreakHyphen/>
        <w:t>т</w:t>
      </w:r>
      <w:proofErr w:type="spellEnd"/>
      <w:r w:rsidRPr="00E130B8">
        <w:t> –МСХА им. К. А. Т</w:t>
      </w:r>
      <w:r w:rsidRPr="00E130B8">
        <w:t>и</w:t>
      </w:r>
      <w:r w:rsidRPr="00E130B8">
        <w:t>мирязева. –Москва: [</w:t>
      </w:r>
      <w:proofErr w:type="spellStart"/>
      <w:r w:rsidRPr="00E130B8">
        <w:t>Росинформагротех</w:t>
      </w:r>
      <w:proofErr w:type="spellEnd"/>
      <w:r w:rsidRPr="00E130B8">
        <w:t>],  2017. –160 с.: ил.; 20 см. –</w:t>
      </w:r>
      <w:proofErr w:type="spellStart"/>
      <w:r w:rsidRPr="00E130B8">
        <w:t>Библиогр</w:t>
      </w:r>
      <w:proofErr w:type="spellEnd"/>
      <w:r w:rsidRPr="00E130B8">
        <w:t>.: с. 159 (5 назв.). (Шифр ВР2018–72)</w:t>
      </w:r>
    </w:p>
    <w:p w:rsidR="00E130B8" w:rsidRPr="00E130B8" w:rsidRDefault="00E130B8" w:rsidP="00E130B8">
      <w:pPr>
        <w:pStyle w:val="a7"/>
      </w:pPr>
      <w:r w:rsidRPr="00E130B8">
        <w:t>Экземпляры: всего: 1 -102ЧЗ(1)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>24. </w:t>
      </w:r>
      <w:proofErr w:type="spellStart"/>
      <w:r w:rsidRPr="00E130B8">
        <w:rPr>
          <w:b/>
        </w:rPr>
        <w:t>Асмарян</w:t>
      </w:r>
      <w:proofErr w:type="spellEnd"/>
      <w:r w:rsidRPr="00E130B8">
        <w:rPr>
          <w:b/>
        </w:rPr>
        <w:t xml:space="preserve">  О. И. </w:t>
      </w:r>
      <w:r w:rsidRPr="00E130B8">
        <w:t xml:space="preserve">Экономическая результативность внедрения биотехнологий : монография/ О. И. </w:t>
      </w:r>
      <w:proofErr w:type="spellStart"/>
      <w:r w:rsidRPr="00E130B8">
        <w:t>Асмарян</w:t>
      </w:r>
      <w:proofErr w:type="spellEnd"/>
      <w:r w:rsidRPr="00E130B8">
        <w:t xml:space="preserve">,  О. Г. </w:t>
      </w:r>
      <w:proofErr w:type="spellStart"/>
      <w:r w:rsidRPr="00E130B8">
        <w:t>Асмарян</w:t>
      </w:r>
      <w:proofErr w:type="spellEnd"/>
      <w:r w:rsidRPr="00E130B8">
        <w:t xml:space="preserve">. –Москва: </w:t>
      </w:r>
      <w:proofErr w:type="spellStart"/>
      <w:r w:rsidRPr="00E130B8">
        <w:t>Спутник+</w:t>
      </w:r>
      <w:proofErr w:type="spellEnd"/>
      <w:r w:rsidRPr="00E130B8">
        <w:t>,  2017. –99 с.: ил.; 21 см. –</w:t>
      </w:r>
      <w:proofErr w:type="spellStart"/>
      <w:r w:rsidRPr="00E130B8">
        <w:t>Библиогр</w:t>
      </w:r>
      <w:proofErr w:type="spellEnd"/>
      <w:r w:rsidRPr="00E130B8">
        <w:t>.: с. 94–98 (48 назв.). (Шифр Г2018–293)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 xml:space="preserve">25. Колосов  Ю. А. </w:t>
      </w:r>
      <w:r w:rsidRPr="00E130B8">
        <w:t xml:space="preserve">Модель селекционно-племенной работы со стадом овец : монография/ Ю. А. Колосов,  А. С. </w:t>
      </w:r>
      <w:proofErr w:type="spellStart"/>
      <w:r w:rsidRPr="00E130B8">
        <w:t>Дегтярь</w:t>
      </w:r>
      <w:proofErr w:type="spellEnd"/>
      <w:r w:rsidRPr="00E130B8">
        <w:t xml:space="preserve">,  И. В. </w:t>
      </w:r>
      <w:proofErr w:type="spellStart"/>
      <w:r w:rsidRPr="00E130B8">
        <w:t>Засемчук</w:t>
      </w:r>
      <w:proofErr w:type="spellEnd"/>
      <w:r w:rsidRPr="00E130B8">
        <w:t>. –</w:t>
      </w:r>
      <w:proofErr w:type="spellStart"/>
      <w:r w:rsidRPr="00E130B8">
        <w:t>Персиановский</w:t>
      </w:r>
      <w:proofErr w:type="spellEnd"/>
      <w:r w:rsidRPr="00E130B8">
        <w:t xml:space="preserve"> [Рост. обл.]: [Донской ГАУ],  2017. –184 с.: табл.; 21 см. –</w:t>
      </w:r>
      <w:proofErr w:type="spellStart"/>
      <w:r w:rsidRPr="00E130B8">
        <w:t>Библиогр</w:t>
      </w:r>
      <w:proofErr w:type="spellEnd"/>
      <w:r w:rsidRPr="00E130B8">
        <w:t>.: с. 160–183 (158 назв.). (Шифр Г2018–284)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 xml:space="preserve">26. Коновалова  Г. К. </w:t>
      </w:r>
      <w:r w:rsidRPr="00E130B8">
        <w:t>Чистокровная верховая порода лошадей : учебное пособие/ Г. К. Конов</w:t>
      </w:r>
      <w:r w:rsidRPr="00E130B8">
        <w:t>а</w:t>
      </w:r>
      <w:r w:rsidRPr="00E130B8">
        <w:t xml:space="preserve">лова,  А. В. Акимова; </w:t>
      </w:r>
      <w:proofErr w:type="spellStart"/>
      <w:r w:rsidRPr="00E130B8">
        <w:t>М-во</w:t>
      </w:r>
      <w:proofErr w:type="spellEnd"/>
      <w:r w:rsidRPr="00E130B8">
        <w:t xml:space="preserve"> сел. </w:t>
      </w:r>
      <w:proofErr w:type="spellStart"/>
      <w:r w:rsidRPr="00E130B8">
        <w:t>хоз-ва</w:t>
      </w:r>
      <w:proofErr w:type="spellEnd"/>
      <w:r w:rsidRPr="00E130B8">
        <w:t xml:space="preserve"> Рос. Федерации,  Рос. </w:t>
      </w:r>
      <w:proofErr w:type="spellStart"/>
      <w:r w:rsidRPr="00E130B8">
        <w:t>гос</w:t>
      </w:r>
      <w:proofErr w:type="spellEnd"/>
      <w:r w:rsidRPr="00E130B8">
        <w:t xml:space="preserve">. </w:t>
      </w:r>
      <w:proofErr w:type="spellStart"/>
      <w:r w:rsidRPr="00E130B8">
        <w:t>аграр</w:t>
      </w:r>
      <w:proofErr w:type="spellEnd"/>
      <w:r w:rsidRPr="00E130B8">
        <w:t xml:space="preserve">. </w:t>
      </w:r>
      <w:proofErr w:type="spellStart"/>
      <w:r w:rsidRPr="00E130B8">
        <w:t>ун</w:t>
      </w:r>
      <w:r w:rsidRPr="00E130B8">
        <w:noBreakHyphen/>
        <w:t>т</w:t>
      </w:r>
      <w:proofErr w:type="spellEnd"/>
      <w:r w:rsidRPr="00E130B8">
        <w:t> –МСХА им. К. А. Тим</w:t>
      </w:r>
      <w:r w:rsidRPr="00E130B8">
        <w:t>и</w:t>
      </w:r>
      <w:r w:rsidRPr="00E130B8">
        <w:t>рязева. –Москва: [</w:t>
      </w:r>
      <w:proofErr w:type="spellStart"/>
      <w:r w:rsidRPr="00E130B8">
        <w:t>Росинформагротех</w:t>
      </w:r>
      <w:proofErr w:type="spellEnd"/>
      <w:r w:rsidRPr="00E130B8">
        <w:t xml:space="preserve">],  2017. –150 с.: ил.,  </w:t>
      </w:r>
      <w:proofErr w:type="spellStart"/>
      <w:r w:rsidRPr="00E130B8">
        <w:t>цв</w:t>
      </w:r>
      <w:proofErr w:type="spellEnd"/>
      <w:r w:rsidRPr="00E130B8">
        <w:t>. ил.; 20 см +Прил.: с. 140–150. –</w:t>
      </w:r>
      <w:proofErr w:type="spellStart"/>
      <w:r w:rsidRPr="00E130B8">
        <w:t>Библиогр</w:t>
      </w:r>
      <w:proofErr w:type="spellEnd"/>
      <w:r w:rsidRPr="00E130B8">
        <w:t>.: с. 130–135 (84 назв.). (Шифр Г2018–292)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>27. </w:t>
      </w:r>
      <w:proofErr w:type="spellStart"/>
      <w:r w:rsidRPr="00E130B8">
        <w:rPr>
          <w:b/>
        </w:rPr>
        <w:t>Мачнева</w:t>
      </w:r>
      <w:proofErr w:type="spellEnd"/>
      <w:r w:rsidRPr="00E130B8">
        <w:rPr>
          <w:b/>
        </w:rPr>
        <w:t xml:space="preserve">  Н. Л. </w:t>
      </w:r>
      <w:r w:rsidRPr="00E130B8">
        <w:t xml:space="preserve">Хлорелла: биотехнология культивирования и эффективность применения в птицеводстве : монография/ Н. Л. </w:t>
      </w:r>
      <w:proofErr w:type="spellStart"/>
      <w:r w:rsidRPr="00E130B8">
        <w:t>Мачнева</w:t>
      </w:r>
      <w:proofErr w:type="spellEnd"/>
      <w:r w:rsidRPr="00E130B8">
        <w:t xml:space="preserve">,  Г. А. </w:t>
      </w:r>
      <w:proofErr w:type="spellStart"/>
      <w:r w:rsidRPr="00E130B8">
        <w:t>Плутахин</w:t>
      </w:r>
      <w:proofErr w:type="spellEnd"/>
      <w:r w:rsidRPr="00E130B8">
        <w:t xml:space="preserve">,  А. Г. </w:t>
      </w:r>
      <w:proofErr w:type="spellStart"/>
      <w:r w:rsidRPr="00E130B8">
        <w:t>Кощаев</w:t>
      </w:r>
      <w:proofErr w:type="spellEnd"/>
      <w:r w:rsidRPr="00E130B8">
        <w:t xml:space="preserve">; </w:t>
      </w:r>
      <w:proofErr w:type="spellStart"/>
      <w:r w:rsidRPr="00E130B8">
        <w:t>М-во</w:t>
      </w:r>
      <w:proofErr w:type="spellEnd"/>
      <w:r w:rsidRPr="00E130B8">
        <w:t xml:space="preserve"> сел. </w:t>
      </w:r>
      <w:proofErr w:type="spellStart"/>
      <w:r w:rsidRPr="00E130B8">
        <w:t>хоз-ва</w:t>
      </w:r>
      <w:proofErr w:type="spellEnd"/>
      <w:r w:rsidRPr="00E130B8">
        <w:t xml:space="preserve"> Рос. Ф</w:t>
      </w:r>
      <w:r w:rsidRPr="00E130B8">
        <w:t>е</w:t>
      </w:r>
      <w:r w:rsidRPr="00E130B8">
        <w:t xml:space="preserve">дерации,  Куб. </w:t>
      </w:r>
      <w:proofErr w:type="spellStart"/>
      <w:r w:rsidRPr="00E130B8">
        <w:t>гос</w:t>
      </w:r>
      <w:proofErr w:type="spellEnd"/>
      <w:r w:rsidRPr="00E130B8">
        <w:t xml:space="preserve">. </w:t>
      </w:r>
      <w:proofErr w:type="spellStart"/>
      <w:r w:rsidRPr="00E130B8">
        <w:t>аграр</w:t>
      </w:r>
      <w:proofErr w:type="spellEnd"/>
      <w:r w:rsidRPr="00E130B8">
        <w:t xml:space="preserve">. </w:t>
      </w:r>
      <w:proofErr w:type="spellStart"/>
      <w:r w:rsidRPr="00E130B8">
        <w:t>ун</w:t>
      </w:r>
      <w:r w:rsidRPr="00E130B8">
        <w:noBreakHyphen/>
        <w:t>т</w:t>
      </w:r>
      <w:proofErr w:type="spellEnd"/>
      <w:r w:rsidRPr="00E130B8">
        <w:t xml:space="preserve"> им. И. Т. Трубилина. –Краснодар: </w:t>
      </w:r>
      <w:proofErr w:type="spellStart"/>
      <w:r w:rsidRPr="00E130B8">
        <w:t>КубГАУ</w:t>
      </w:r>
      <w:proofErr w:type="spellEnd"/>
      <w:r w:rsidRPr="00E130B8">
        <w:t>,  2017. –139 с.: ил.; 20 см. –</w:t>
      </w:r>
      <w:proofErr w:type="spellStart"/>
      <w:r w:rsidRPr="00E130B8">
        <w:t>Библиогр</w:t>
      </w:r>
      <w:proofErr w:type="spellEnd"/>
      <w:r w:rsidRPr="00E130B8">
        <w:t>.: с. 118–139. (Шифр Г2018–286)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>28. Технологии</w:t>
      </w:r>
      <w:r w:rsidRPr="00E130B8">
        <w:t xml:space="preserve"> производства продукции животноводства : учебно-методический комплекс по дисциплине : практикум/ </w:t>
      </w:r>
      <w:proofErr w:type="spellStart"/>
      <w:r w:rsidRPr="00E130B8">
        <w:t>М-во</w:t>
      </w:r>
      <w:proofErr w:type="spellEnd"/>
      <w:r w:rsidRPr="00E130B8">
        <w:t xml:space="preserve"> образования и науки Рос. Федерации,  Хакас. </w:t>
      </w:r>
      <w:proofErr w:type="spellStart"/>
      <w:r w:rsidRPr="00E130B8">
        <w:t>гос</w:t>
      </w:r>
      <w:proofErr w:type="spellEnd"/>
      <w:r w:rsidRPr="00E130B8">
        <w:t xml:space="preserve">. </w:t>
      </w:r>
      <w:proofErr w:type="spellStart"/>
      <w:r w:rsidRPr="00E130B8">
        <w:t>аграр</w:t>
      </w:r>
      <w:proofErr w:type="spellEnd"/>
      <w:r w:rsidRPr="00E130B8">
        <w:t xml:space="preserve">. </w:t>
      </w:r>
      <w:proofErr w:type="spellStart"/>
      <w:r w:rsidRPr="00E130B8">
        <w:t>ун</w:t>
      </w:r>
      <w:r w:rsidRPr="00E130B8">
        <w:noBreakHyphen/>
        <w:t>т</w:t>
      </w:r>
      <w:proofErr w:type="spellEnd"/>
      <w:r w:rsidRPr="00E130B8">
        <w:t xml:space="preserve"> им. Н. Ф. Катанова; [сост.: В. А. </w:t>
      </w:r>
      <w:proofErr w:type="spellStart"/>
      <w:r w:rsidRPr="00E130B8">
        <w:t>Пермякова</w:t>
      </w:r>
      <w:proofErr w:type="spellEnd"/>
      <w:r w:rsidRPr="00E130B8">
        <w:t xml:space="preserve">,  Л. Н. </w:t>
      </w:r>
      <w:proofErr w:type="spellStart"/>
      <w:r w:rsidRPr="00E130B8">
        <w:t>Эккерт</w:t>
      </w:r>
      <w:proofErr w:type="spellEnd"/>
      <w:r w:rsidRPr="00E130B8">
        <w:t xml:space="preserve">]. –Абакан : [Изд-во Хакасского государственного </w:t>
      </w:r>
      <w:proofErr w:type="spellStart"/>
      <w:r w:rsidRPr="00E130B8">
        <w:t>ун</w:t>
      </w:r>
      <w:r w:rsidRPr="00E130B8">
        <w:noBreakHyphen/>
        <w:t>та</w:t>
      </w:r>
      <w:proofErr w:type="spellEnd"/>
      <w:r w:rsidRPr="00E130B8">
        <w:t>],  2016 –. –ISBN 978–5–7810–1507–8</w:t>
      </w:r>
    </w:p>
    <w:p w:rsidR="00E130B8" w:rsidRPr="00E130B8" w:rsidRDefault="00E130B8" w:rsidP="00E130B8">
      <w:pPr>
        <w:pStyle w:val="a7"/>
      </w:pPr>
      <w:r w:rsidRPr="00E130B8">
        <w:t>Ч. 2. -2017. -107 с.: ил. +Прил.: с. 107. -</w:t>
      </w:r>
      <w:proofErr w:type="spellStart"/>
      <w:r w:rsidRPr="00E130B8">
        <w:t>Библиогр</w:t>
      </w:r>
      <w:proofErr w:type="spellEnd"/>
      <w:r w:rsidRPr="00E130B8">
        <w:t>.: с. 106 (19 назв.). (Шифр ВР2017-105/2)</w:t>
      </w:r>
    </w:p>
    <w:p w:rsidR="00E130B8" w:rsidRPr="00E130B8" w:rsidRDefault="00E130B8" w:rsidP="00E130B8">
      <w:pPr>
        <w:pStyle w:val="a7"/>
      </w:pPr>
      <w:r w:rsidRPr="00E130B8">
        <w:t>Экземпляры: всего: 1 -102ЧЗ(1)</w:t>
      </w:r>
    </w:p>
    <w:p w:rsidR="00E130B8" w:rsidRPr="00E130B8" w:rsidRDefault="00E130B8" w:rsidP="00E130B8">
      <w:pPr>
        <w:pStyle w:val="2"/>
      </w:pPr>
      <w:bookmarkStart w:id="29" w:name="_Toc512599683"/>
      <w:r w:rsidRPr="00E130B8">
        <w:t>Ветеринария</w:t>
      </w:r>
      <w:bookmarkEnd w:id="29"/>
    </w:p>
    <w:p w:rsidR="00E130B8" w:rsidRPr="00E130B8" w:rsidRDefault="00E130B8" w:rsidP="00E130B8">
      <w:pPr>
        <w:pStyle w:val="20"/>
      </w:pPr>
      <w:r w:rsidRPr="00E130B8">
        <w:rPr>
          <w:b/>
        </w:rPr>
        <w:t>29. Гельминты</w:t>
      </w:r>
      <w:r w:rsidRPr="00E130B8">
        <w:t xml:space="preserve"> позвоночных животных и человека на территории Беларуси : каталог/ [Е. И. Бычкова,  Л. Н. Акимова,  С. М. </w:t>
      </w:r>
      <w:proofErr w:type="spellStart"/>
      <w:r w:rsidRPr="00E130B8">
        <w:t>Дегтярик</w:t>
      </w:r>
      <w:proofErr w:type="spellEnd"/>
      <w:r w:rsidRPr="00E130B8">
        <w:t xml:space="preserve">,  М. М. Якович]; </w:t>
      </w:r>
      <w:proofErr w:type="spellStart"/>
      <w:r w:rsidRPr="00E130B8">
        <w:t>Нац</w:t>
      </w:r>
      <w:proofErr w:type="spellEnd"/>
      <w:r w:rsidRPr="00E130B8">
        <w:t xml:space="preserve">. акад. наук Беларуси,  </w:t>
      </w:r>
      <w:proofErr w:type="spellStart"/>
      <w:r w:rsidRPr="00E130B8">
        <w:t>Науч.-практ</w:t>
      </w:r>
      <w:proofErr w:type="spellEnd"/>
      <w:r w:rsidRPr="00E130B8">
        <w:t xml:space="preserve">. </w:t>
      </w:r>
      <w:r w:rsidRPr="00E130B8">
        <w:lastRenderedPageBreak/>
        <w:t xml:space="preserve">центр НАН Беларуси по биоресурсам. –Минск: </w:t>
      </w:r>
      <w:proofErr w:type="spellStart"/>
      <w:r w:rsidRPr="00E130B8">
        <w:t>Беларуская</w:t>
      </w:r>
      <w:proofErr w:type="spellEnd"/>
      <w:r w:rsidRPr="00E130B8">
        <w:t xml:space="preserve"> </w:t>
      </w:r>
      <w:proofErr w:type="spellStart"/>
      <w:r w:rsidRPr="00E130B8">
        <w:t>навука</w:t>
      </w:r>
      <w:proofErr w:type="spellEnd"/>
      <w:r w:rsidRPr="00E130B8">
        <w:t>,  2017. –317 с.; 24 см. –</w:t>
      </w:r>
      <w:proofErr w:type="spellStart"/>
      <w:r w:rsidRPr="00E130B8">
        <w:t>Библиогр</w:t>
      </w:r>
      <w:proofErr w:type="spellEnd"/>
      <w:r w:rsidRPr="00E130B8">
        <w:t>.: с. 227–298. –</w:t>
      </w:r>
      <w:proofErr w:type="spellStart"/>
      <w:r w:rsidRPr="00E130B8">
        <w:t>Алф</w:t>
      </w:r>
      <w:proofErr w:type="spellEnd"/>
      <w:r w:rsidRPr="00E130B8">
        <w:t>. указ. видов и родов гельминтов: с. 299–312. (Шифр Д2018–27)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E130B8" w:rsidRPr="00E130B8" w:rsidRDefault="00E130B8" w:rsidP="00E130B8">
      <w:pPr>
        <w:pStyle w:val="2"/>
      </w:pPr>
      <w:bookmarkStart w:id="30" w:name="_Toc512599684"/>
      <w:r w:rsidRPr="00E130B8">
        <w:t>Охота и охотничье хозяйство</w:t>
      </w:r>
      <w:bookmarkEnd w:id="30"/>
    </w:p>
    <w:p w:rsidR="00E130B8" w:rsidRPr="00E130B8" w:rsidRDefault="00E130B8" w:rsidP="00E130B8">
      <w:pPr>
        <w:pStyle w:val="20"/>
      </w:pPr>
      <w:r w:rsidRPr="00E130B8">
        <w:rPr>
          <w:b/>
        </w:rPr>
        <w:t>30. </w:t>
      </w:r>
      <w:proofErr w:type="spellStart"/>
      <w:r w:rsidRPr="00E130B8">
        <w:rPr>
          <w:b/>
        </w:rPr>
        <w:t>Очеретний</w:t>
      </w:r>
      <w:proofErr w:type="spellEnd"/>
      <w:r w:rsidRPr="00E130B8">
        <w:rPr>
          <w:b/>
        </w:rPr>
        <w:t xml:space="preserve">  А. Д. </w:t>
      </w:r>
      <w:r w:rsidRPr="00E130B8">
        <w:t xml:space="preserve">Великие охотники и рыболовы/ [А. Д. </w:t>
      </w:r>
      <w:proofErr w:type="spellStart"/>
      <w:r w:rsidRPr="00E130B8">
        <w:t>Очеретний</w:t>
      </w:r>
      <w:proofErr w:type="spellEnd"/>
      <w:r w:rsidRPr="00E130B8">
        <w:t xml:space="preserve">]. –ил. </w:t>
      </w:r>
      <w:proofErr w:type="spellStart"/>
      <w:r w:rsidRPr="00E130B8">
        <w:t>коллекц</w:t>
      </w:r>
      <w:proofErr w:type="spellEnd"/>
      <w:r w:rsidRPr="00E130B8">
        <w:t>. изд. –Москва: [Э],  2017. –222 с.: ил.; 27 см. –(Подарочные издания для охотников и рыболовов). (Шифр Е2018–30)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 xml:space="preserve">31. Харитонов  С. П. </w:t>
      </w:r>
      <w:r w:rsidRPr="00E130B8">
        <w:t xml:space="preserve">Рекомендации по изучению и охране </w:t>
      </w:r>
      <w:proofErr w:type="spellStart"/>
      <w:r w:rsidRPr="00E130B8">
        <w:t>краснозобой</w:t>
      </w:r>
      <w:proofErr w:type="spellEnd"/>
      <w:r w:rsidRPr="00E130B8">
        <w:t xml:space="preserve"> казарки (</w:t>
      </w:r>
      <w:proofErr w:type="spellStart"/>
      <w:r w:rsidRPr="00E130B8">
        <w:t>Rufibrenta</w:t>
      </w:r>
      <w:proofErr w:type="spellEnd"/>
      <w:r w:rsidRPr="00E130B8">
        <w:t xml:space="preserve"> </w:t>
      </w:r>
      <w:proofErr w:type="spellStart"/>
      <w:r w:rsidRPr="00E130B8">
        <w:t>ruficollis</w:t>
      </w:r>
      <w:proofErr w:type="spellEnd"/>
      <w:r w:rsidRPr="00E130B8">
        <w:t xml:space="preserve">)/ С. П. Харитонов; </w:t>
      </w:r>
      <w:proofErr w:type="spellStart"/>
      <w:r w:rsidRPr="00E130B8">
        <w:t>М-во</w:t>
      </w:r>
      <w:proofErr w:type="spellEnd"/>
      <w:r w:rsidRPr="00E130B8">
        <w:t xml:space="preserve"> природ. ресурсов и экологии Рос. Федерации,  </w:t>
      </w:r>
      <w:proofErr w:type="spellStart"/>
      <w:r w:rsidRPr="00E130B8">
        <w:t>Объед</w:t>
      </w:r>
      <w:proofErr w:type="spellEnd"/>
      <w:r w:rsidRPr="00E130B8">
        <w:t>. дирекция з</w:t>
      </w:r>
      <w:r w:rsidRPr="00E130B8">
        <w:t>а</w:t>
      </w:r>
      <w:r w:rsidRPr="00E130B8">
        <w:t xml:space="preserve">поведников Таймыра,  </w:t>
      </w:r>
      <w:proofErr w:type="spellStart"/>
      <w:r w:rsidRPr="00E130B8">
        <w:t>Ин</w:t>
      </w:r>
      <w:r w:rsidRPr="00E130B8">
        <w:noBreakHyphen/>
        <w:t>т</w:t>
      </w:r>
      <w:proofErr w:type="spellEnd"/>
      <w:r w:rsidRPr="00E130B8">
        <w:t xml:space="preserve"> проблем экологии и эволюции им. А. Н. </w:t>
      </w:r>
      <w:proofErr w:type="spellStart"/>
      <w:r w:rsidRPr="00E130B8">
        <w:t>Северцова</w:t>
      </w:r>
      <w:proofErr w:type="spellEnd"/>
      <w:r w:rsidRPr="00E130B8">
        <w:t xml:space="preserve">,  </w:t>
      </w:r>
      <w:proofErr w:type="spellStart"/>
      <w:r w:rsidRPr="00E130B8">
        <w:t>Науч.-информ</w:t>
      </w:r>
      <w:proofErr w:type="spellEnd"/>
      <w:r w:rsidRPr="00E130B8">
        <w:t xml:space="preserve">. центр кольцевания птиц. –Норильск: Апекс,  2016. –49 с.: </w:t>
      </w:r>
      <w:proofErr w:type="spellStart"/>
      <w:r w:rsidRPr="00E130B8">
        <w:t>цв</w:t>
      </w:r>
      <w:proofErr w:type="spellEnd"/>
      <w:r w:rsidRPr="00E130B8">
        <w:t>. ил.; 30 см. –(Заповедники Таймыра). –</w:t>
      </w:r>
      <w:proofErr w:type="spellStart"/>
      <w:r w:rsidRPr="00E130B8">
        <w:t>Библиогр</w:t>
      </w:r>
      <w:proofErr w:type="spellEnd"/>
      <w:r w:rsidRPr="00E130B8">
        <w:t>.: с. 39–49. (Шифр Е2018–37)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E130B8" w:rsidRPr="00E130B8" w:rsidRDefault="00E130B8" w:rsidP="00E130B8">
      <w:pPr>
        <w:pStyle w:val="2"/>
      </w:pPr>
      <w:bookmarkStart w:id="31" w:name="_Toc512599685"/>
      <w:r w:rsidRPr="00E130B8">
        <w:t>Механизация и электрификация сельского хозяйства</w:t>
      </w:r>
      <w:bookmarkEnd w:id="31"/>
    </w:p>
    <w:p w:rsidR="00E130B8" w:rsidRPr="00E130B8" w:rsidRDefault="00E130B8" w:rsidP="00E130B8">
      <w:pPr>
        <w:pStyle w:val="20"/>
      </w:pPr>
      <w:r w:rsidRPr="00E130B8">
        <w:rPr>
          <w:b/>
        </w:rPr>
        <w:t>32. Диагностирование</w:t>
      </w:r>
      <w:r w:rsidRPr="00E130B8">
        <w:t xml:space="preserve"> технического состояния тракторных дизелей : (рекомендации)/ [Р. М. Баширов,  К. В. Костарев,  А. В. </w:t>
      </w:r>
      <w:proofErr w:type="spellStart"/>
      <w:r w:rsidRPr="00E130B8">
        <w:t>Неговора</w:t>
      </w:r>
      <w:proofErr w:type="spellEnd"/>
      <w:r w:rsidRPr="00E130B8">
        <w:t xml:space="preserve"> и др.; под ред. Р. М. Баширова]; </w:t>
      </w:r>
      <w:proofErr w:type="spellStart"/>
      <w:r w:rsidRPr="00E130B8">
        <w:t>М-во</w:t>
      </w:r>
      <w:proofErr w:type="spellEnd"/>
      <w:r w:rsidRPr="00E130B8">
        <w:t xml:space="preserve"> сел. </w:t>
      </w:r>
      <w:proofErr w:type="spellStart"/>
      <w:r w:rsidRPr="00E130B8">
        <w:t>хоз-ва</w:t>
      </w:r>
      <w:proofErr w:type="spellEnd"/>
      <w:r w:rsidRPr="00E130B8">
        <w:t xml:space="preserve"> </w:t>
      </w:r>
      <w:proofErr w:type="spellStart"/>
      <w:r w:rsidRPr="00E130B8">
        <w:t>Респ</w:t>
      </w:r>
      <w:proofErr w:type="spellEnd"/>
      <w:r w:rsidRPr="00E130B8">
        <w:t xml:space="preserve">. Башкортостан,  </w:t>
      </w:r>
      <w:proofErr w:type="spellStart"/>
      <w:r w:rsidRPr="00E130B8">
        <w:t>Башк</w:t>
      </w:r>
      <w:proofErr w:type="spellEnd"/>
      <w:r w:rsidRPr="00E130B8">
        <w:t xml:space="preserve">. </w:t>
      </w:r>
      <w:proofErr w:type="spellStart"/>
      <w:r w:rsidRPr="00E130B8">
        <w:t>гос</w:t>
      </w:r>
      <w:proofErr w:type="spellEnd"/>
      <w:r w:rsidRPr="00E130B8">
        <w:t xml:space="preserve">. </w:t>
      </w:r>
      <w:proofErr w:type="spellStart"/>
      <w:r w:rsidRPr="00E130B8">
        <w:t>аграр</w:t>
      </w:r>
      <w:proofErr w:type="spellEnd"/>
      <w:r w:rsidRPr="00E130B8">
        <w:t xml:space="preserve">. </w:t>
      </w:r>
      <w:proofErr w:type="spellStart"/>
      <w:r w:rsidRPr="00E130B8">
        <w:t>ун</w:t>
      </w:r>
      <w:r w:rsidRPr="00E130B8">
        <w:noBreakHyphen/>
        <w:t>т</w:t>
      </w:r>
      <w:proofErr w:type="spellEnd"/>
      <w:r w:rsidRPr="00E130B8">
        <w:t>. –Уфа: Башкирский ГАУ,  2017. –26 с.: ил.; 21 см. –</w:t>
      </w:r>
      <w:proofErr w:type="spellStart"/>
      <w:r w:rsidRPr="00E130B8">
        <w:t>Библиогр</w:t>
      </w:r>
      <w:proofErr w:type="spellEnd"/>
      <w:r w:rsidRPr="00E130B8">
        <w:t>.: с. 26 (9 назв.). (Шифр ВР2018–71)</w:t>
      </w:r>
    </w:p>
    <w:p w:rsidR="00E130B8" w:rsidRPr="00E130B8" w:rsidRDefault="00E130B8" w:rsidP="00E130B8">
      <w:pPr>
        <w:pStyle w:val="a7"/>
      </w:pPr>
      <w:r w:rsidRPr="00E130B8">
        <w:t>Экземпляры: всего: 1 -102ЧЗ(1)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 xml:space="preserve">33. Козлов  А. Н. </w:t>
      </w:r>
      <w:r w:rsidRPr="00E130B8">
        <w:t xml:space="preserve">Адаптивное доильное оборудование : монография/ А. Н. Козлов,  А. В. </w:t>
      </w:r>
      <w:proofErr w:type="spellStart"/>
      <w:r w:rsidRPr="00E130B8">
        <w:t>Че</w:t>
      </w:r>
      <w:r w:rsidRPr="00E130B8">
        <w:t>р</w:t>
      </w:r>
      <w:r w:rsidRPr="00E130B8">
        <w:t>ницкий</w:t>
      </w:r>
      <w:proofErr w:type="spellEnd"/>
      <w:r w:rsidRPr="00E130B8">
        <w:t xml:space="preserve">,  А. В. Алешин; </w:t>
      </w:r>
      <w:proofErr w:type="spellStart"/>
      <w:r w:rsidRPr="00E130B8">
        <w:t>М-во</w:t>
      </w:r>
      <w:proofErr w:type="spellEnd"/>
      <w:r w:rsidRPr="00E130B8">
        <w:t xml:space="preserve"> сел. </w:t>
      </w:r>
      <w:proofErr w:type="spellStart"/>
      <w:r w:rsidRPr="00E130B8">
        <w:t>хоз-ва</w:t>
      </w:r>
      <w:proofErr w:type="spellEnd"/>
      <w:r w:rsidRPr="00E130B8">
        <w:t xml:space="preserve"> Рос. Федерации,  Департамент </w:t>
      </w:r>
      <w:proofErr w:type="spellStart"/>
      <w:r w:rsidRPr="00E130B8">
        <w:t>науч.-технол</w:t>
      </w:r>
      <w:proofErr w:type="spellEnd"/>
      <w:r w:rsidRPr="00E130B8">
        <w:t>. политики и о</w:t>
      </w:r>
      <w:r w:rsidRPr="00E130B8">
        <w:t>б</w:t>
      </w:r>
      <w:r w:rsidRPr="00E130B8">
        <w:t xml:space="preserve">разования,  </w:t>
      </w:r>
      <w:proofErr w:type="spellStart"/>
      <w:r w:rsidRPr="00E130B8">
        <w:t>Южно-Урал</w:t>
      </w:r>
      <w:proofErr w:type="spellEnd"/>
      <w:r w:rsidRPr="00E130B8">
        <w:t xml:space="preserve">. </w:t>
      </w:r>
      <w:proofErr w:type="spellStart"/>
      <w:r w:rsidRPr="00E130B8">
        <w:t>гос</w:t>
      </w:r>
      <w:proofErr w:type="spellEnd"/>
      <w:r w:rsidRPr="00E130B8">
        <w:t xml:space="preserve">. </w:t>
      </w:r>
      <w:proofErr w:type="spellStart"/>
      <w:r w:rsidRPr="00E130B8">
        <w:t>аграр</w:t>
      </w:r>
      <w:proofErr w:type="spellEnd"/>
      <w:r w:rsidRPr="00E130B8">
        <w:t xml:space="preserve">. </w:t>
      </w:r>
      <w:proofErr w:type="spellStart"/>
      <w:r w:rsidRPr="00E130B8">
        <w:t>ун</w:t>
      </w:r>
      <w:r w:rsidRPr="00E130B8">
        <w:noBreakHyphen/>
        <w:t>т</w:t>
      </w:r>
      <w:proofErr w:type="spellEnd"/>
      <w:r w:rsidRPr="00E130B8">
        <w:t>. –Челябинск: [</w:t>
      </w:r>
      <w:proofErr w:type="spellStart"/>
      <w:r w:rsidRPr="00E130B8">
        <w:t>ЮУрГАУ</w:t>
      </w:r>
      <w:proofErr w:type="spellEnd"/>
      <w:r w:rsidRPr="00E130B8">
        <w:t>],  2017. –207 с.: ил.; 24 см +Прил.: с. 174–207. –</w:t>
      </w:r>
      <w:proofErr w:type="spellStart"/>
      <w:r w:rsidRPr="00E130B8">
        <w:t>Библиогр</w:t>
      </w:r>
      <w:proofErr w:type="spellEnd"/>
      <w:r w:rsidRPr="00E130B8">
        <w:t>.: с. 160–171 (152 назв.). (Шифр Д2018–28)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>34. Методы</w:t>
      </w:r>
      <w:r w:rsidRPr="00E130B8">
        <w:t xml:space="preserve"> и средства ресурсосбережения при производстве продукции животноводства : уче</w:t>
      </w:r>
      <w:r w:rsidRPr="00E130B8">
        <w:t>б</w:t>
      </w:r>
      <w:r w:rsidRPr="00E130B8">
        <w:t>но-методическое пособие для магистров,  обучающихся по направлению 35.04.06 "</w:t>
      </w:r>
      <w:proofErr w:type="spellStart"/>
      <w:r w:rsidRPr="00E130B8">
        <w:t>Агроинженерия</w:t>
      </w:r>
      <w:proofErr w:type="spellEnd"/>
      <w:r w:rsidRPr="00E130B8">
        <w:t>",  программе подготовки "Технологии и средства механизации сельского хозяйства"/ </w:t>
      </w:r>
      <w:proofErr w:type="spellStart"/>
      <w:r w:rsidRPr="00E130B8">
        <w:t>М-во</w:t>
      </w:r>
      <w:proofErr w:type="spellEnd"/>
      <w:r w:rsidRPr="00E130B8">
        <w:t xml:space="preserve"> сел. </w:t>
      </w:r>
      <w:proofErr w:type="spellStart"/>
      <w:r w:rsidRPr="00E130B8">
        <w:t>хоз-ва</w:t>
      </w:r>
      <w:proofErr w:type="spellEnd"/>
      <w:r w:rsidRPr="00E130B8">
        <w:t xml:space="preserve"> Рос. Федерации,  Департамент </w:t>
      </w:r>
      <w:proofErr w:type="spellStart"/>
      <w:r w:rsidRPr="00E130B8">
        <w:t>науч.-технол</w:t>
      </w:r>
      <w:proofErr w:type="spellEnd"/>
      <w:r w:rsidRPr="00E130B8">
        <w:t xml:space="preserve">. политики и образования,  </w:t>
      </w:r>
      <w:proofErr w:type="spellStart"/>
      <w:r w:rsidRPr="00E130B8">
        <w:t>Южно-Урал</w:t>
      </w:r>
      <w:proofErr w:type="spellEnd"/>
      <w:r w:rsidRPr="00E130B8">
        <w:t xml:space="preserve">. </w:t>
      </w:r>
      <w:proofErr w:type="spellStart"/>
      <w:r w:rsidRPr="00E130B8">
        <w:t>гос</w:t>
      </w:r>
      <w:proofErr w:type="spellEnd"/>
      <w:r w:rsidRPr="00E130B8">
        <w:t xml:space="preserve">. </w:t>
      </w:r>
      <w:proofErr w:type="spellStart"/>
      <w:r w:rsidRPr="00E130B8">
        <w:t>аграр</w:t>
      </w:r>
      <w:proofErr w:type="spellEnd"/>
      <w:r w:rsidRPr="00E130B8">
        <w:t xml:space="preserve">. </w:t>
      </w:r>
      <w:proofErr w:type="spellStart"/>
      <w:r w:rsidRPr="00E130B8">
        <w:t>ун</w:t>
      </w:r>
      <w:r w:rsidRPr="00E130B8">
        <w:noBreakHyphen/>
        <w:t>т</w:t>
      </w:r>
      <w:proofErr w:type="spellEnd"/>
      <w:r w:rsidRPr="00E130B8">
        <w:t xml:space="preserve">,  </w:t>
      </w:r>
      <w:proofErr w:type="spellStart"/>
      <w:r w:rsidRPr="00E130B8">
        <w:t>Ин</w:t>
      </w:r>
      <w:r w:rsidRPr="00E130B8">
        <w:noBreakHyphen/>
        <w:t>т</w:t>
      </w:r>
      <w:proofErr w:type="spellEnd"/>
      <w:r w:rsidRPr="00E130B8">
        <w:t xml:space="preserve"> </w:t>
      </w:r>
      <w:proofErr w:type="spellStart"/>
      <w:r w:rsidRPr="00E130B8">
        <w:t>агроинженерии</w:t>
      </w:r>
      <w:proofErr w:type="spellEnd"/>
      <w:r w:rsidRPr="00E130B8">
        <w:t>,  Каф. "Технология и механизация животноводства и инженер. графика; [сост.: Н. С. Сергеев,  В. Н. Николаев]. –Челябинск: [</w:t>
      </w:r>
      <w:proofErr w:type="spellStart"/>
      <w:r w:rsidRPr="00E130B8">
        <w:t>ЮУрГАУ</w:t>
      </w:r>
      <w:proofErr w:type="spellEnd"/>
      <w:r w:rsidRPr="00E130B8">
        <w:t>],  2017. –122 с.: ил.; 20 см +Прил.: с. 114–122. –</w:t>
      </w:r>
      <w:proofErr w:type="spellStart"/>
      <w:r w:rsidRPr="00E130B8">
        <w:t>Библиогр</w:t>
      </w:r>
      <w:proofErr w:type="spellEnd"/>
      <w:r w:rsidRPr="00E130B8">
        <w:t>.: с. 111–112 (17 назв.). (Шифр ВР2018–67)</w:t>
      </w:r>
    </w:p>
    <w:p w:rsidR="00E130B8" w:rsidRPr="00E130B8" w:rsidRDefault="00E130B8" w:rsidP="00E130B8">
      <w:pPr>
        <w:pStyle w:val="a7"/>
      </w:pPr>
      <w:r w:rsidRPr="00E130B8">
        <w:t>Экземпляры: всего: 1 -102ЧЗ(1)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>35. </w:t>
      </w:r>
      <w:proofErr w:type="spellStart"/>
      <w:r w:rsidRPr="00E130B8">
        <w:rPr>
          <w:b/>
        </w:rPr>
        <w:t>Осмонов</w:t>
      </w:r>
      <w:proofErr w:type="spellEnd"/>
      <w:r w:rsidRPr="00E130B8">
        <w:rPr>
          <w:b/>
        </w:rPr>
        <w:t xml:space="preserve">  О. М. </w:t>
      </w:r>
      <w:r w:rsidRPr="00E130B8">
        <w:t>Расчет биоэнергетической установки для фермерского хозяйства : методич</w:t>
      </w:r>
      <w:r w:rsidRPr="00E130B8">
        <w:t>е</w:t>
      </w:r>
      <w:r w:rsidRPr="00E130B8">
        <w:t xml:space="preserve">ские указания/ О. М. </w:t>
      </w:r>
      <w:proofErr w:type="spellStart"/>
      <w:r w:rsidRPr="00E130B8">
        <w:t>Осмонов</w:t>
      </w:r>
      <w:proofErr w:type="spellEnd"/>
      <w:r w:rsidRPr="00E130B8">
        <w:t xml:space="preserve">; </w:t>
      </w:r>
      <w:proofErr w:type="spellStart"/>
      <w:r w:rsidRPr="00E130B8">
        <w:t>М-во</w:t>
      </w:r>
      <w:proofErr w:type="spellEnd"/>
      <w:r w:rsidRPr="00E130B8">
        <w:t xml:space="preserve"> сел. </w:t>
      </w:r>
      <w:proofErr w:type="spellStart"/>
      <w:r w:rsidRPr="00E130B8">
        <w:t>хоз-ва</w:t>
      </w:r>
      <w:proofErr w:type="spellEnd"/>
      <w:r w:rsidRPr="00E130B8">
        <w:t xml:space="preserve"> Рос. Федерации,  Рос. </w:t>
      </w:r>
      <w:proofErr w:type="spellStart"/>
      <w:r w:rsidRPr="00E130B8">
        <w:t>гос</w:t>
      </w:r>
      <w:proofErr w:type="spellEnd"/>
      <w:r w:rsidRPr="00E130B8">
        <w:t xml:space="preserve">. </w:t>
      </w:r>
      <w:proofErr w:type="spellStart"/>
      <w:r w:rsidRPr="00E130B8">
        <w:t>аграр</w:t>
      </w:r>
      <w:proofErr w:type="spellEnd"/>
      <w:r w:rsidRPr="00E130B8">
        <w:t xml:space="preserve">. </w:t>
      </w:r>
      <w:proofErr w:type="spellStart"/>
      <w:r w:rsidRPr="00E130B8">
        <w:t>ун</w:t>
      </w:r>
      <w:r w:rsidRPr="00E130B8">
        <w:noBreakHyphen/>
        <w:t>т</w:t>
      </w:r>
      <w:proofErr w:type="spellEnd"/>
      <w:r w:rsidRPr="00E130B8">
        <w:t xml:space="preserve"> –МСХА им. К. А. Тимирязева,  </w:t>
      </w:r>
      <w:proofErr w:type="spellStart"/>
      <w:r w:rsidRPr="00E130B8">
        <w:t>Энергет</w:t>
      </w:r>
      <w:proofErr w:type="spellEnd"/>
      <w:r w:rsidRPr="00E130B8">
        <w:t xml:space="preserve">. </w:t>
      </w:r>
      <w:proofErr w:type="spellStart"/>
      <w:r w:rsidRPr="00E130B8">
        <w:t>фак</w:t>
      </w:r>
      <w:proofErr w:type="spellEnd"/>
      <w:r w:rsidRPr="00E130B8">
        <w:t>.,  Каф. теплотехники,  гидравлики и энергообеспечения предприятий. –Москва: [РГАУ-МСХА],  2017. –86 с.: ил.; 20 см +Прил.: с. 69–86. –</w:t>
      </w:r>
      <w:proofErr w:type="spellStart"/>
      <w:r w:rsidRPr="00E130B8">
        <w:t>Библиогр</w:t>
      </w:r>
      <w:proofErr w:type="spellEnd"/>
      <w:r w:rsidRPr="00E130B8">
        <w:t>.: с. 67–68 (34 назв.). (Шифр ВР2018–66)</w:t>
      </w:r>
    </w:p>
    <w:p w:rsidR="00E130B8" w:rsidRPr="00E130B8" w:rsidRDefault="00E130B8" w:rsidP="00E130B8">
      <w:pPr>
        <w:pStyle w:val="a7"/>
      </w:pPr>
      <w:r w:rsidRPr="00E130B8">
        <w:t>Экземпляры: всего: 1 -102ЧЗ(1)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>36. Улучшение</w:t>
      </w:r>
      <w:r w:rsidRPr="00E130B8">
        <w:t xml:space="preserve"> эксплуатационных показателей сельскохозяйственной энергетики : сборник н</w:t>
      </w:r>
      <w:r w:rsidRPr="00E130B8">
        <w:t>а</w:t>
      </w:r>
      <w:r w:rsidRPr="00E130B8">
        <w:t>учных трудов/ [</w:t>
      </w:r>
      <w:proofErr w:type="spellStart"/>
      <w:r w:rsidRPr="00E130B8">
        <w:t>редкол</w:t>
      </w:r>
      <w:proofErr w:type="spellEnd"/>
      <w:r w:rsidRPr="00E130B8">
        <w:t xml:space="preserve">.: В. Г. </w:t>
      </w:r>
      <w:proofErr w:type="spellStart"/>
      <w:r w:rsidRPr="00E130B8">
        <w:t>Мохнаткин</w:t>
      </w:r>
      <w:proofErr w:type="spellEnd"/>
      <w:r w:rsidRPr="00E130B8">
        <w:t xml:space="preserve"> (гл. ред.) и др.]. –Киров : [ВГСХА],  2017 –</w:t>
      </w:r>
    </w:p>
    <w:p w:rsidR="00E130B8" w:rsidRPr="00E130B8" w:rsidRDefault="00E130B8" w:rsidP="00E130B8">
      <w:pPr>
        <w:pStyle w:val="a7"/>
      </w:pPr>
      <w:proofErr w:type="spellStart"/>
      <w:r w:rsidRPr="00E130B8">
        <w:t>Вып</w:t>
      </w:r>
      <w:proofErr w:type="spellEnd"/>
      <w:r w:rsidRPr="00E130B8">
        <w:t xml:space="preserve">. 18: Материалы X Международной научно-практической конференции "Наука -Технология -Ресурсосбережение" : сборник </w:t>
      </w:r>
      <w:proofErr w:type="spellStart"/>
      <w:r w:rsidRPr="00E130B8">
        <w:t>науч</w:t>
      </w:r>
      <w:proofErr w:type="spellEnd"/>
      <w:r w:rsidRPr="00E130B8">
        <w:t>. трудов, посвященных 65-летию со дня образования инженерн</w:t>
      </w:r>
      <w:r w:rsidRPr="00E130B8">
        <w:t>о</w:t>
      </w:r>
      <w:r w:rsidRPr="00E130B8">
        <w:t>го факультета Вятской ГСХА/ [</w:t>
      </w:r>
      <w:proofErr w:type="spellStart"/>
      <w:r w:rsidRPr="00E130B8">
        <w:t>редкол</w:t>
      </w:r>
      <w:proofErr w:type="spellEnd"/>
      <w:r w:rsidRPr="00E130B8">
        <w:t>.: Р. Ф. Курбанов и др.]. -2017. -323 с.: ил. -Текст част. на англ. и пол. яз. -</w:t>
      </w:r>
      <w:proofErr w:type="spellStart"/>
      <w:r w:rsidRPr="00E130B8">
        <w:t>Библиогр</w:t>
      </w:r>
      <w:proofErr w:type="spellEnd"/>
      <w:r w:rsidRPr="00E130B8">
        <w:t xml:space="preserve">. в конце </w:t>
      </w:r>
      <w:proofErr w:type="spellStart"/>
      <w:r w:rsidRPr="00E130B8">
        <w:t>докл</w:t>
      </w:r>
      <w:proofErr w:type="spellEnd"/>
      <w:r w:rsidRPr="00E130B8">
        <w:t>. (Шифр Е2018-31)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E130B8" w:rsidRPr="00E130B8" w:rsidRDefault="00E130B8" w:rsidP="00E130B8">
      <w:pPr>
        <w:pStyle w:val="1"/>
      </w:pPr>
      <w:bookmarkStart w:id="32" w:name="_Toc512599686"/>
      <w:r w:rsidRPr="00E130B8">
        <w:t>Лесное хозяйство</w:t>
      </w:r>
      <w:bookmarkEnd w:id="32"/>
    </w:p>
    <w:p w:rsidR="00E130B8" w:rsidRPr="00E130B8" w:rsidRDefault="00E130B8" w:rsidP="00E130B8">
      <w:pPr>
        <w:pStyle w:val="20"/>
      </w:pPr>
      <w:r w:rsidRPr="00E130B8">
        <w:rPr>
          <w:b/>
        </w:rPr>
        <w:t>37. </w:t>
      </w:r>
      <w:proofErr w:type="spellStart"/>
      <w:r w:rsidRPr="00E130B8">
        <w:rPr>
          <w:b/>
        </w:rPr>
        <w:t>Бензиномоторные</w:t>
      </w:r>
      <w:proofErr w:type="spellEnd"/>
      <w:r w:rsidRPr="00E130B8">
        <w:t xml:space="preserve"> пилы. Устройство и эксплуатация : учебник/ [О. Н. Галактионов,  Г. Д. </w:t>
      </w:r>
      <w:proofErr w:type="spellStart"/>
      <w:r w:rsidRPr="00E130B8">
        <w:t>Гаспарян</w:t>
      </w:r>
      <w:proofErr w:type="spellEnd"/>
      <w:r w:rsidRPr="00E130B8">
        <w:t xml:space="preserve">,  И. В. Григорьев и др.]; под ред. И. В. Григорьева; ООО "Андреас Штиль Маркетинг",  представляющее компанию "STIHL" в России. –Санкт-Петербург: [Издательско-полиграфическая ассоциация высших учебных заведений],  2017. –204 с.: ил.,  </w:t>
      </w:r>
      <w:proofErr w:type="spellStart"/>
      <w:r w:rsidRPr="00E130B8">
        <w:t>цв</w:t>
      </w:r>
      <w:proofErr w:type="spellEnd"/>
      <w:r w:rsidRPr="00E130B8">
        <w:t>. ил.; 21 см. –</w:t>
      </w:r>
      <w:proofErr w:type="spellStart"/>
      <w:r w:rsidRPr="00E130B8">
        <w:t>Библиогр</w:t>
      </w:r>
      <w:proofErr w:type="spellEnd"/>
      <w:r w:rsidRPr="00E130B8">
        <w:t>.: с. 203–204 (21 назв.). (Шифр Г2018–297)</w:t>
      </w:r>
    </w:p>
    <w:p w:rsidR="00E130B8" w:rsidRPr="00E130B8" w:rsidRDefault="00E130B8" w:rsidP="00E130B8">
      <w:pPr>
        <w:pStyle w:val="a7"/>
      </w:pPr>
      <w:r w:rsidRPr="00E130B8">
        <w:t>Экземпляры: всего: 1 -102АБ(1)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>38. </w:t>
      </w:r>
      <w:proofErr w:type="spellStart"/>
      <w:r w:rsidRPr="00E130B8">
        <w:rPr>
          <w:b/>
        </w:rPr>
        <w:t>Бурмистрова</w:t>
      </w:r>
      <w:proofErr w:type="spellEnd"/>
      <w:r w:rsidRPr="00E130B8">
        <w:rPr>
          <w:b/>
        </w:rPr>
        <w:t xml:space="preserve">  О. Н. </w:t>
      </w:r>
      <w:r w:rsidRPr="00E130B8">
        <w:t>Содержание,  ремонт и эксплуатация лесных дорог : учебное пос</w:t>
      </w:r>
      <w:r w:rsidRPr="00E130B8">
        <w:t>о</w:t>
      </w:r>
      <w:r w:rsidRPr="00E130B8">
        <w:t xml:space="preserve">бие/ О. Н. </w:t>
      </w:r>
      <w:proofErr w:type="spellStart"/>
      <w:r w:rsidRPr="00E130B8">
        <w:t>Бурмистрова</w:t>
      </w:r>
      <w:proofErr w:type="spellEnd"/>
      <w:r w:rsidRPr="00E130B8">
        <w:t xml:space="preserve">,  А. М. </w:t>
      </w:r>
      <w:proofErr w:type="spellStart"/>
      <w:r w:rsidRPr="00E130B8">
        <w:t>Бургонутдинов</w:t>
      </w:r>
      <w:proofErr w:type="spellEnd"/>
      <w:r w:rsidRPr="00E130B8">
        <w:t xml:space="preserve">; </w:t>
      </w:r>
      <w:proofErr w:type="spellStart"/>
      <w:r w:rsidRPr="00E130B8">
        <w:t>М-во</w:t>
      </w:r>
      <w:proofErr w:type="spellEnd"/>
      <w:r w:rsidRPr="00E130B8">
        <w:t xml:space="preserve"> образования и науки Рос. Федерации,  </w:t>
      </w:r>
      <w:proofErr w:type="spellStart"/>
      <w:r w:rsidRPr="00E130B8">
        <w:t>Ухтин</w:t>
      </w:r>
      <w:proofErr w:type="spellEnd"/>
      <w:r w:rsidRPr="00E130B8">
        <w:t xml:space="preserve">. </w:t>
      </w:r>
      <w:proofErr w:type="spellStart"/>
      <w:r w:rsidRPr="00E130B8">
        <w:lastRenderedPageBreak/>
        <w:t>гос</w:t>
      </w:r>
      <w:proofErr w:type="spellEnd"/>
      <w:r w:rsidRPr="00E130B8">
        <w:t xml:space="preserve">. </w:t>
      </w:r>
      <w:proofErr w:type="spellStart"/>
      <w:r w:rsidRPr="00E130B8">
        <w:t>техн</w:t>
      </w:r>
      <w:proofErr w:type="spellEnd"/>
      <w:r w:rsidRPr="00E130B8">
        <w:t xml:space="preserve">. </w:t>
      </w:r>
      <w:proofErr w:type="spellStart"/>
      <w:r w:rsidRPr="00E130B8">
        <w:t>ун</w:t>
      </w:r>
      <w:r w:rsidRPr="00E130B8">
        <w:noBreakHyphen/>
        <w:t>т</w:t>
      </w:r>
      <w:proofErr w:type="spellEnd"/>
      <w:r w:rsidRPr="00E130B8">
        <w:t>. –Ухта: УГТУ,  2016. –58 с.: табл.; 21 см +Прил.: с. 55–58. –</w:t>
      </w:r>
      <w:proofErr w:type="spellStart"/>
      <w:r w:rsidRPr="00E130B8">
        <w:t>Библиогр</w:t>
      </w:r>
      <w:proofErr w:type="spellEnd"/>
      <w:r w:rsidRPr="00E130B8">
        <w:t xml:space="preserve">. в конце </w:t>
      </w:r>
      <w:proofErr w:type="spellStart"/>
      <w:r w:rsidRPr="00E130B8">
        <w:t>практ</w:t>
      </w:r>
      <w:proofErr w:type="spellEnd"/>
      <w:r w:rsidRPr="00E130B8">
        <w:t>. работ. (Шифр ВР2018–68)</w:t>
      </w:r>
    </w:p>
    <w:p w:rsidR="00E130B8" w:rsidRPr="00E130B8" w:rsidRDefault="00E130B8" w:rsidP="00E130B8">
      <w:pPr>
        <w:pStyle w:val="a7"/>
      </w:pPr>
      <w:r w:rsidRPr="00E130B8">
        <w:t>Экземпляры: всего: 1 -102ЧЗ(1)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>39. Конструирование</w:t>
      </w:r>
      <w:r w:rsidRPr="00E130B8">
        <w:t xml:space="preserve"> и расчет машин и оборудования для лесосечных работ и нижних складов : учебное пособие/ [В. А. Александров,  Н. Р. </w:t>
      </w:r>
      <w:proofErr w:type="spellStart"/>
      <w:r w:rsidRPr="00E130B8">
        <w:t>Шоль</w:t>
      </w:r>
      <w:proofErr w:type="spellEnd"/>
      <w:r w:rsidRPr="00E130B8">
        <w:t xml:space="preserve">,  Е. Г. </w:t>
      </w:r>
      <w:proofErr w:type="spellStart"/>
      <w:r w:rsidRPr="00E130B8">
        <w:t>Раковскя</w:t>
      </w:r>
      <w:proofErr w:type="spellEnd"/>
      <w:r w:rsidRPr="00E130B8">
        <w:t xml:space="preserve"> и др.]; </w:t>
      </w:r>
      <w:proofErr w:type="spellStart"/>
      <w:r w:rsidRPr="00E130B8">
        <w:t>М-во</w:t>
      </w:r>
      <w:proofErr w:type="spellEnd"/>
      <w:r w:rsidRPr="00E130B8">
        <w:t xml:space="preserve"> образования и науки Рос. Федерации,  </w:t>
      </w:r>
      <w:proofErr w:type="spellStart"/>
      <w:r w:rsidRPr="00E130B8">
        <w:t>Ухтин</w:t>
      </w:r>
      <w:proofErr w:type="spellEnd"/>
      <w:r w:rsidRPr="00E130B8">
        <w:t xml:space="preserve">. </w:t>
      </w:r>
      <w:proofErr w:type="spellStart"/>
      <w:r w:rsidRPr="00E130B8">
        <w:t>гос</w:t>
      </w:r>
      <w:proofErr w:type="spellEnd"/>
      <w:r w:rsidRPr="00E130B8">
        <w:t xml:space="preserve">. </w:t>
      </w:r>
      <w:proofErr w:type="spellStart"/>
      <w:r w:rsidRPr="00E130B8">
        <w:t>техн</w:t>
      </w:r>
      <w:proofErr w:type="spellEnd"/>
      <w:r w:rsidRPr="00E130B8">
        <w:t xml:space="preserve">. </w:t>
      </w:r>
      <w:proofErr w:type="spellStart"/>
      <w:r w:rsidRPr="00E130B8">
        <w:t>ун</w:t>
      </w:r>
      <w:r w:rsidRPr="00E130B8">
        <w:noBreakHyphen/>
        <w:t>т</w:t>
      </w:r>
      <w:proofErr w:type="spellEnd"/>
      <w:r w:rsidRPr="00E130B8">
        <w:t xml:space="preserve">. –2-е изд.,  </w:t>
      </w:r>
      <w:proofErr w:type="spellStart"/>
      <w:r w:rsidRPr="00E130B8">
        <w:t>перераб</w:t>
      </w:r>
      <w:proofErr w:type="spellEnd"/>
      <w:r w:rsidRPr="00E130B8">
        <w:t>. и доп. –Ухта: УГТУ,  2017. –198 с.: ил.; 20 см +Прил.: с. 193–196. –</w:t>
      </w:r>
      <w:proofErr w:type="spellStart"/>
      <w:r w:rsidRPr="00E130B8">
        <w:t>Библиогр</w:t>
      </w:r>
      <w:proofErr w:type="spellEnd"/>
      <w:r w:rsidRPr="00E130B8">
        <w:t>.: с. 191–192 (24 назв.). (Шифр ВР2018–70)</w:t>
      </w:r>
    </w:p>
    <w:p w:rsidR="00E130B8" w:rsidRPr="00E130B8" w:rsidRDefault="00E130B8" w:rsidP="00E130B8">
      <w:pPr>
        <w:pStyle w:val="a7"/>
      </w:pPr>
      <w:r w:rsidRPr="00E130B8">
        <w:t>Экземпляры: всего: 1 -102ЧЗ(1)</w:t>
      </w:r>
    </w:p>
    <w:p w:rsidR="00E130B8" w:rsidRPr="00E130B8" w:rsidRDefault="00E130B8" w:rsidP="00E130B8">
      <w:pPr>
        <w:pStyle w:val="20"/>
      </w:pPr>
      <w:r w:rsidRPr="00E130B8">
        <w:rPr>
          <w:b/>
        </w:rPr>
        <w:t>40. Лес</w:t>
      </w:r>
      <w:r w:rsidRPr="00E130B8">
        <w:t xml:space="preserve"> Беларуси / </w:t>
      </w:r>
      <w:proofErr w:type="spellStart"/>
      <w:r w:rsidRPr="00E130B8">
        <w:t>М-во</w:t>
      </w:r>
      <w:proofErr w:type="spellEnd"/>
      <w:r w:rsidRPr="00E130B8">
        <w:t xml:space="preserve"> лесного </w:t>
      </w:r>
      <w:proofErr w:type="spellStart"/>
      <w:r w:rsidRPr="00E130B8">
        <w:t>хоз-ва</w:t>
      </w:r>
      <w:proofErr w:type="spellEnd"/>
      <w:r w:rsidRPr="00E130B8">
        <w:t xml:space="preserve"> </w:t>
      </w:r>
      <w:proofErr w:type="spellStart"/>
      <w:r w:rsidRPr="00E130B8">
        <w:t>Респ</w:t>
      </w:r>
      <w:proofErr w:type="spellEnd"/>
      <w:r w:rsidRPr="00E130B8">
        <w:t xml:space="preserve">. Беларусь; [сост.: В. В. </w:t>
      </w:r>
      <w:proofErr w:type="spellStart"/>
      <w:r w:rsidRPr="00E130B8">
        <w:t>Андриевич</w:t>
      </w:r>
      <w:proofErr w:type="spellEnd"/>
      <w:r w:rsidRPr="00E130B8">
        <w:t xml:space="preserve"> и др.; ред. совет: В. В. </w:t>
      </w:r>
      <w:proofErr w:type="spellStart"/>
      <w:r w:rsidRPr="00E130B8">
        <w:t>Андриевич</w:t>
      </w:r>
      <w:proofErr w:type="spellEnd"/>
      <w:r w:rsidRPr="00E130B8">
        <w:t xml:space="preserve"> (гл. ред.) и др.]. –Минск: </w:t>
      </w:r>
      <w:proofErr w:type="spellStart"/>
      <w:r w:rsidRPr="00E130B8">
        <w:t>Беларуская</w:t>
      </w:r>
      <w:proofErr w:type="spellEnd"/>
      <w:r w:rsidRPr="00E130B8">
        <w:t xml:space="preserve"> </w:t>
      </w:r>
      <w:proofErr w:type="spellStart"/>
      <w:r w:rsidRPr="00E130B8">
        <w:t>Энцыклапедыя</w:t>
      </w:r>
      <w:proofErr w:type="spellEnd"/>
      <w:r w:rsidRPr="00E130B8">
        <w:t xml:space="preserve"> </w:t>
      </w:r>
      <w:proofErr w:type="spellStart"/>
      <w:r w:rsidRPr="00E130B8">
        <w:t>iмя</w:t>
      </w:r>
      <w:proofErr w:type="spellEnd"/>
      <w:r w:rsidRPr="00E130B8">
        <w:t xml:space="preserve"> Петруся </w:t>
      </w:r>
      <w:proofErr w:type="spellStart"/>
      <w:r w:rsidRPr="00E130B8">
        <w:t>Броукi</w:t>
      </w:r>
      <w:proofErr w:type="spellEnd"/>
      <w:r w:rsidRPr="00E130B8">
        <w:t xml:space="preserve">,  2016. –240 с.: </w:t>
      </w:r>
      <w:proofErr w:type="spellStart"/>
      <w:r w:rsidRPr="00E130B8">
        <w:t>цв</w:t>
      </w:r>
      <w:proofErr w:type="spellEnd"/>
      <w:r w:rsidRPr="00E130B8">
        <w:t>. ил.; 24 см. (Шифр Д2018–26)</w:t>
      </w:r>
    </w:p>
    <w:p w:rsidR="00E130B8" w:rsidRPr="00E130B8" w:rsidRDefault="00E130B8" w:rsidP="00E130B8">
      <w:pPr>
        <w:pStyle w:val="a7"/>
      </w:pPr>
      <w:r w:rsidRPr="00E130B8">
        <w:t>Экземпляры: всего: 1 -102КХ(1)</w:t>
      </w:r>
    </w:p>
    <w:p w:rsidR="00720037" w:rsidRPr="00720037" w:rsidRDefault="00720037" w:rsidP="00720037">
      <w:pPr>
        <w:pStyle w:val="20"/>
      </w:pPr>
      <w:r w:rsidRPr="00720037">
        <w:rPr>
          <w:b/>
        </w:rPr>
        <w:t xml:space="preserve">41. Проездов  П. Н. </w:t>
      </w:r>
      <w:r w:rsidRPr="00720037">
        <w:t xml:space="preserve">Адаптивно-ландшафтные системы </w:t>
      </w:r>
      <w:proofErr w:type="spellStart"/>
      <w:r w:rsidRPr="00720037">
        <w:t>агролесомелиорации</w:t>
      </w:r>
      <w:proofErr w:type="spellEnd"/>
      <w:r w:rsidRPr="00720037">
        <w:t xml:space="preserve"> и земледелия/ П. Н. Проездов,  А. В. Панфилов; </w:t>
      </w:r>
      <w:proofErr w:type="spellStart"/>
      <w:r w:rsidRPr="00720037">
        <w:t>Сарат</w:t>
      </w:r>
      <w:proofErr w:type="spellEnd"/>
      <w:r w:rsidRPr="00720037">
        <w:t xml:space="preserve">. </w:t>
      </w:r>
      <w:proofErr w:type="spellStart"/>
      <w:r w:rsidRPr="00720037">
        <w:t>гос</w:t>
      </w:r>
      <w:proofErr w:type="spellEnd"/>
      <w:r w:rsidRPr="00720037">
        <w:t xml:space="preserve">. </w:t>
      </w:r>
      <w:proofErr w:type="spellStart"/>
      <w:r w:rsidRPr="00720037">
        <w:t>аграр</w:t>
      </w:r>
      <w:proofErr w:type="spellEnd"/>
      <w:r w:rsidRPr="00720037">
        <w:t xml:space="preserve">. </w:t>
      </w:r>
      <w:proofErr w:type="spellStart"/>
      <w:r w:rsidRPr="00720037">
        <w:t>ун</w:t>
      </w:r>
      <w:r w:rsidRPr="00720037">
        <w:noBreakHyphen/>
        <w:t>т</w:t>
      </w:r>
      <w:proofErr w:type="spellEnd"/>
      <w:r w:rsidRPr="00720037">
        <w:t xml:space="preserve"> им. Н. И. Вавилова. –Саратов: [</w:t>
      </w:r>
      <w:proofErr w:type="spellStart"/>
      <w:r w:rsidRPr="00720037">
        <w:t>Амирит</w:t>
      </w:r>
      <w:proofErr w:type="spellEnd"/>
      <w:r w:rsidRPr="00720037">
        <w:t>],  2017. –319 с.: ил.; 21 см +Прил.: с. 254–317. –</w:t>
      </w:r>
      <w:proofErr w:type="spellStart"/>
      <w:r w:rsidRPr="00720037">
        <w:t>Библиогр</w:t>
      </w:r>
      <w:proofErr w:type="spellEnd"/>
      <w:r w:rsidRPr="00720037">
        <w:t>.: с. 211–252 (407 назв.). (Шифр Г2018–285)</w:t>
      </w:r>
    </w:p>
    <w:p w:rsidR="00720037" w:rsidRPr="00720037" w:rsidRDefault="00720037" w:rsidP="00720037">
      <w:pPr>
        <w:pStyle w:val="a7"/>
      </w:pPr>
      <w:r w:rsidRPr="00720037">
        <w:t>Экземпляры: всего: 1 -102КХ(1)</w:t>
      </w:r>
    </w:p>
    <w:p w:rsidR="00720037" w:rsidRPr="00720037" w:rsidRDefault="00720037" w:rsidP="00720037">
      <w:pPr>
        <w:pStyle w:val="1"/>
      </w:pPr>
      <w:bookmarkStart w:id="33" w:name="_Toc512599687"/>
      <w:r w:rsidRPr="00720037">
        <w:t>Рыбное хозяйство</w:t>
      </w:r>
      <w:bookmarkEnd w:id="33"/>
    </w:p>
    <w:p w:rsidR="00720037" w:rsidRPr="00720037" w:rsidRDefault="00720037" w:rsidP="00720037">
      <w:pPr>
        <w:pStyle w:val="20"/>
      </w:pPr>
      <w:r w:rsidRPr="00720037">
        <w:rPr>
          <w:b/>
        </w:rPr>
        <w:t>42. Научно-практические</w:t>
      </w:r>
      <w:r w:rsidRPr="00720037">
        <w:t xml:space="preserve"> вопросы регулирования рыболовства : материалы IV Международной научно-технической конференции (Владивосток,  18–19 мая 2017 года)/ </w:t>
      </w:r>
      <w:proofErr w:type="spellStart"/>
      <w:r w:rsidRPr="00720037">
        <w:t>Федер</w:t>
      </w:r>
      <w:proofErr w:type="spellEnd"/>
      <w:r w:rsidRPr="00720037">
        <w:t>. агентство по рыб</w:t>
      </w:r>
      <w:r w:rsidRPr="00720037">
        <w:t>о</w:t>
      </w:r>
      <w:r w:rsidRPr="00720037">
        <w:t xml:space="preserve">ловству,  </w:t>
      </w:r>
      <w:proofErr w:type="spellStart"/>
      <w:r w:rsidRPr="00720037">
        <w:t>Дальневост</w:t>
      </w:r>
      <w:proofErr w:type="spellEnd"/>
      <w:r w:rsidRPr="00720037">
        <w:t xml:space="preserve">. </w:t>
      </w:r>
      <w:proofErr w:type="spellStart"/>
      <w:r w:rsidRPr="00720037">
        <w:t>гос</w:t>
      </w:r>
      <w:proofErr w:type="spellEnd"/>
      <w:r w:rsidRPr="00720037">
        <w:t xml:space="preserve">. </w:t>
      </w:r>
      <w:proofErr w:type="spellStart"/>
      <w:r w:rsidRPr="00720037">
        <w:t>техн</w:t>
      </w:r>
      <w:proofErr w:type="spellEnd"/>
      <w:r w:rsidRPr="00720037">
        <w:t xml:space="preserve">. </w:t>
      </w:r>
      <w:proofErr w:type="spellStart"/>
      <w:r w:rsidRPr="00720037">
        <w:t>рыбохоз</w:t>
      </w:r>
      <w:proofErr w:type="spellEnd"/>
      <w:r w:rsidRPr="00720037">
        <w:t xml:space="preserve">. </w:t>
      </w:r>
      <w:proofErr w:type="spellStart"/>
      <w:r w:rsidRPr="00720037">
        <w:t>ун</w:t>
      </w:r>
      <w:r w:rsidRPr="00720037">
        <w:noBreakHyphen/>
        <w:t>т</w:t>
      </w:r>
      <w:proofErr w:type="spellEnd"/>
      <w:r w:rsidRPr="00720037">
        <w:t xml:space="preserve">; [орг. ком. </w:t>
      </w:r>
      <w:proofErr w:type="spellStart"/>
      <w:r w:rsidRPr="00720037">
        <w:t>конф</w:t>
      </w:r>
      <w:proofErr w:type="spellEnd"/>
      <w:r w:rsidRPr="00720037">
        <w:t xml:space="preserve">.: А. Н. Бойцов (пред.) и др.]. –Владивосток: </w:t>
      </w:r>
      <w:proofErr w:type="spellStart"/>
      <w:r w:rsidRPr="00720037">
        <w:t>Дальрыбвтуз</w:t>
      </w:r>
      <w:proofErr w:type="spellEnd"/>
      <w:r w:rsidRPr="00720037">
        <w:t xml:space="preserve">,  2017. –319 с.: ил.; 30 см. –Часть текста и рез. </w:t>
      </w:r>
      <w:proofErr w:type="spellStart"/>
      <w:r w:rsidRPr="00720037">
        <w:t>докл</w:t>
      </w:r>
      <w:proofErr w:type="spellEnd"/>
      <w:r w:rsidRPr="00720037">
        <w:t>. на англ. яз. –</w:t>
      </w:r>
      <w:proofErr w:type="spellStart"/>
      <w:r w:rsidRPr="00720037">
        <w:t>Библиогр</w:t>
      </w:r>
      <w:proofErr w:type="spellEnd"/>
      <w:r w:rsidRPr="00720037">
        <w:t xml:space="preserve">. в конце </w:t>
      </w:r>
      <w:proofErr w:type="spellStart"/>
      <w:r w:rsidRPr="00720037">
        <w:t>докл</w:t>
      </w:r>
      <w:proofErr w:type="spellEnd"/>
      <w:r w:rsidRPr="00720037">
        <w:t>. (Шифр Е2018–28)</w:t>
      </w:r>
    </w:p>
    <w:p w:rsidR="00720037" w:rsidRPr="00720037" w:rsidRDefault="00720037" w:rsidP="00720037">
      <w:pPr>
        <w:pStyle w:val="a7"/>
      </w:pPr>
      <w:r w:rsidRPr="00720037">
        <w:t>Экземпляры: всего: 1 -102КХ(1)</w:t>
      </w:r>
    </w:p>
    <w:p w:rsidR="00720037" w:rsidRPr="00720037" w:rsidRDefault="00720037" w:rsidP="00720037">
      <w:pPr>
        <w:pStyle w:val="20"/>
      </w:pPr>
      <w:r w:rsidRPr="00720037">
        <w:rPr>
          <w:b/>
        </w:rPr>
        <w:t>43. Практика</w:t>
      </w:r>
      <w:r w:rsidRPr="00720037">
        <w:t xml:space="preserve"> </w:t>
      </w:r>
      <w:proofErr w:type="spellStart"/>
      <w:r w:rsidRPr="00720037">
        <w:t>аквакультуры</w:t>
      </w:r>
      <w:proofErr w:type="spellEnd"/>
      <w:r w:rsidRPr="00720037">
        <w:t xml:space="preserve"> судака,  </w:t>
      </w:r>
      <w:proofErr w:type="spellStart"/>
      <w:r w:rsidRPr="00720037">
        <w:t>пиленгаса</w:t>
      </w:r>
      <w:proofErr w:type="spellEnd"/>
      <w:r w:rsidRPr="00720037">
        <w:t xml:space="preserve">,  щуки Азовского бассейна </w:t>
      </w:r>
      <w:proofErr w:type="spellStart"/>
      <w:r w:rsidRPr="00720037">
        <w:t>=Pike-perch</w:t>
      </w:r>
      <w:proofErr w:type="spellEnd"/>
      <w:r w:rsidRPr="00720037">
        <w:t xml:space="preserve">,  </w:t>
      </w:r>
      <w:proofErr w:type="spellStart"/>
      <w:r w:rsidRPr="00720037">
        <w:t>so-iuy</w:t>
      </w:r>
      <w:proofErr w:type="spellEnd"/>
      <w:r w:rsidRPr="00720037">
        <w:t xml:space="preserve"> </w:t>
      </w:r>
      <w:proofErr w:type="spellStart"/>
      <w:r w:rsidRPr="00720037">
        <w:t>mullet</w:t>
      </w:r>
      <w:proofErr w:type="spellEnd"/>
      <w:r w:rsidRPr="00720037">
        <w:t xml:space="preserve"> (</w:t>
      </w:r>
      <w:proofErr w:type="spellStart"/>
      <w:r w:rsidRPr="00720037">
        <w:t>haarder</w:t>
      </w:r>
      <w:proofErr w:type="spellEnd"/>
      <w:r w:rsidRPr="00720037">
        <w:t xml:space="preserve">),  </w:t>
      </w:r>
      <w:proofErr w:type="spellStart"/>
      <w:r w:rsidRPr="00720037">
        <w:t>and</w:t>
      </w:r>
      <w:proofErr w:type="spellEnd"/>
      <w:r w:rsidRPr="00720037">
        <w:t xml:space="preserve"> </w:t>
      </w:r>
      <w:proofErr w:type="spellStart"/>
      <w:r w:rsidRPr="00720037">
        <w:t>pike</w:t>
      </w:r>
      <w:proofErr w:type="spellEnd"/>
      <w:r w:rsidRPr="00720037">
        <w:t xml:space="preserve"> </w:t>
      </w:r>
      <w:proofErr w:type="spellStart"/>
      <w:r w:rsidRPr="00720037">
        <w:t>aquaculture</w:t>
      </w:r>
      <w:proofErr w:type="spellEnd"/>
      <w:r w:rsidRPr="00720037">
        <w:t xml:space="preserve"> </w:t>
      </w:r>
      <w:proofErr w:type="spellStart"/>
      <w:r w:rsidRPr="00720037">
        <w:t>practices</w:t>
      </w:r>
      <w:proofErr w:type="spellEnd"/>
      <w:r w:rsidRPr="00720037">
        <w:t xml:space="preserve"> </w:t>
      </w:r>
      <w:proofErr w:type="spellStart"/>
      <w:r w:rsidRPr="00720037">
        <w:t>in</w:t>
      </w:r>
      <w:proofErr w:type="spellEnd"/>
      <w:r w:rsidRPr="00720037">
        <w:t xml:space="preserve"> </w:t>
      </w:r>
      <w:proofErr w:type="spellStart"/>
      <w:r w:rsidRPr="00720037">
        <w:t>the</w:t>
      </w:r>
      <w:proofErr w:type="spellEnd"/>
      <w:r w:rsidRPr="00720037">
        <w:t xml:space="preserve"> </w:t>
      </w:r>
      <w:proofErr w:type="spellStart"/>
      <w:r w:rsidRPr="00720037">
        <w:t>sea</w:t>
      </w:r>
      <w:proofErr w:type="spellEnd"/>
      <w:r w:rsidRPr="00720037">
        <w:t xml:space="preserve"> </w:t>
      </w:r>
      <w:proofErr w:type="spellStart"/>
      <w:r w:rsidRPr="00720037">
        <w:t>of</w:t>
      </w:r>
      <w:proofErr w:type="spellEnd"/>
      <w:r w:rsidRPr="00720037">
        <w:t xml:space="preserve"> </w:t>
      </w:r>
      <w:proofErr w:type="spellStart"/>
      <w:r w:rsidRPr="00720037">
        <w:t>Azov</w:t>
      </w:r>
      <w:proofErr w:type="spellEnd"/>
      <w:r w:rsidRPr="00720037">
        <w:t xml:space="preserve"> </w:t>
      </w:r>
      <w:proofErr w:type="spellStart"/>
      <w:r w:rsidRPr="00720037">
        <w:t>basin</w:t>
      </w:r>
      <w:proofErr w:type="spellEnd"/>
      <w:r w:rsidRPr="00720037">
        <w:t xml:space="preserve">/ Г. Г. </w:t>
      </w:r>
      <w:proofErr w:type="spellStart"/>
      <w:r w:rsidRPr="00720037">
        <w:t>Матишов</w:t>
      </w:r>
      <w:proofErr w:type="spellEnd"/>
      <w:r w:rsidRPr="00720037">
        <w:t>,  Е. Н. Поном</w:t>
      </w:r>
      <w:r w:rsidRPr="00720037">
        <w:t>а</w:t>
      </w:r>
      <w:r w:rsidRPr="00720037">
        <w:t xml:space="preserve">рева,  М. В. Коваленко,  Д. С. </w:t>
      </w:r>
      <w:proofErr w:type="spellStart"/>
      <w:r w:rsidRPr="00720037">
        <w:t>Тажбаева</w:t>
      </w:r>
      <w:proofErr w:type="spellEnd"/>
      <w:r w:rsidRPr="00720037">
        <w:t xml:space="preserve">; Рос. акад. наук,  </w:t>
      </w:r>
      <w:proofErr w:type="spellStart"/>
      <w:r w:rsidRPr="00720037">
        <w:t>Юж</w:t>
      </w:r>
      <w:proofErr w:type="spellEnd"/>
      <w:r w:rsidRPr="00720037">
        <w:t xml:space="preserve">. </w:t>
      </w:r>
      <w:proofErr w:type="spellStart"/>
      <w:r w:rsidRPr="00720037">
        <w:t>науч</w:t>
      </w:r>
      <w:proofErr w:type="spellEnd"/>
      <w:r w:rsidRPr="00720037">
        <w:t xml:space="preserve">. центр,  Дон. </w:t>
      </w:r>
      <w:proofErr w:type="spellStart"/>
      <w:r w:rsidRPr="00720037">
        <w:t>гос</w:t>
      </w:r>
      <w:proofErr w:type="spellEnd"/>
      <w:r w:rsidRPr="00720037">
        <w:t xml:space="preserve">. </w:t>
      </w:r>
      <w:proofErr w:type="spellStart"/>
      <w:r w:rsidRPr="00720037">
        <w:t>техн</w:t>
      </w:r>
      <w:proofErr w:type="spellEnd"/>
      <w:r w:rsidRPr="00720037">
        <w:t xml:space="preserve">. </w:t>
      </w:r>
      <w:proofErr w:type="spellStart"/>
      <w:r w:rsidRPr="00720037">
        <w:t>ун</w:t>
      </w:r>
      <w:r w:rsidRPr="00720037">
        <w:noBreakHyphen/>
        <w:t>т</w:t>
      </w:r>
      <w:proofErr w:type="spellEnd"/>
      <w:r w:rsidRPr="00720037">
        <w:t>,  Ас</w:t>
      </w:r>
      <w:r w:rsidRPr="00720037">
        <w:t>т</w:t>
      </w:r>
      <w:r w:rsidRPr="00720037">
        <w:t xml:space="preserve">рах. </w:t>
      </w:r>
      <w:proofErr w:type="spellStart"/>
      <w:r w:rsidRPr="00720037">
        <w:t>гос</w:t>
      </w:r>
      <w:proofErr w:type="spellEnd"/>
      <w:r w:rsidRPr="00720037">
        <w:t xml:space="preserve">. </w:t>
      </w:r>
      <w:proofErr w:type="spellStart"/>
      <w:r w:rsidRPr="00720037">
        <w:t>техн</w:t>
      </w:r>
      <w:proofErr w:type="spellEnd"/>
      <w:r w:rsidRPr="00720037">
        <w:t xml:space="preserve">. </w:t>
      </w:r>
      <w:proofErr w:type="spellStart"/>
      <w:r w:rsidRPr="00720037">
        <w:t>ун</w:t>
      </w:r>
      <w:r w:rsidRPr="00720037">
        <w:noBreakHyphen/>
        <w:t>т</w:t>
      </w:r>
      <w:proofErr w:type="spellEnd"/>
      <w:r w:rsidRPr="00720037">
        <w:t xml:space="preserve">. –Ростов-на-Дону: Изд-во ЮНЦ РАН,  2017. –79 с.: </w:t>
      </w:r>
      <w:proofErr w:type="spellStart"/>
      <w:r w:rsidRPr="00720037">
        <w:t>цв</w:t>
      </w:r>
      <w:proofErr w:type="spellEnd"/>
      <w:r w:rsidRPr="00720037">
        <w:t>. ил.; 30 см. –</w:t>
      </w:r>
      <w:proofErr w:type="spellStart"/>
      <w:r w:rsidRPr="00720037">
        <w:t>Парал</w:t>
      </w:r>
      <w:proofErr w:type="spellEnd"/>
      <w:r w:rsidRPr="00720037">
        <w:t xml:space="preserve">. </w:t>
      </w:r>
      <w:proofErr w:type="spellStart"/>
      <w:r w:rsidRPr="00720037">
        <w:t>тит</w:t>
      </w:r>
      <w:proofErr w:type="spellEnd"/>
      <w:r w:rsidRPr="00720037">
        <w:t>. л. на англ. яз. –</w:t>
      </w:r>
      <w:proofErr w:type="spellStart"/>
      <w:r w:rsidRPr="00720037">
        <w:t>Библиогр</w:t>
      </w:r>
      <w:proofErr w:type="spellEnd"/>
      <w:r w:rsidRPr="00720037">
        <w:t>.: с. 77. (Шифр Е2018–38)</w:t>
      </w:r>
    </w:p>
    <w:p w:rsidR="00720037" w:rsidRPr="00720037" w:rsidRDefault="00720037" w:rsidP="00720037">
      <w:pPr>
        <w:pStyle w:val="a7"/>
      </w:pPr>
      <w:r w:rsidRPr="00720037">
        <w:t>Экземпляры: всего: 1 -102КХ(1)</w:t>
      </w:r>
    </w:p>
    <w:p w:rsidR="00720037" w:rsidRPr="00720037" w:rsidRDefault="00720037" w:rsidP="00720037">
      <w:pPr>
        <w:pStyle w:val="1"/>
      </w:pPr>
      <w:bookmarkStart w:id="34" w:name="_Toc512599688"/>
      <w:r w:rsidRPr="00720037">
        <w:t>Биологические науки</w:t>
      </w:r>
      <w:bookmarkEnd w:id="34"/>
    </w:p>
    <w:p w:rsidR="00720037" w:rsidRPr="00720037" w:rsidRDefault="00720037" w:rsidP="00720037">
      <w:pPr>
        <w:pStyle w:val="20"/>
      </w:pPr>
      <w:r w:rsidRPr="00720037">
        <w:rPr>
          <w:b/>
        </w:rPr>
        <w:t>44. Роль</w:t>
      </w:r>
      <w:r w:rsidRPr="00720037">
        <w:t xml:space="preserve"> ботанических садов и дендрариев в сохранении,  изучении и устойчивом использовании разнообразия растительного мира : материалы Международной научной конференции,  посвященной 85-летию Центрального ботанического сада Национальной академии наук Беларуси (г. Минск,  6–8 июня 2017г.) : в 2 ч./ </w:t>
      </w:r>
      <w:proofErr w:type="spellStart"/>
      <w:r w:rsidRPr="00720037">
        <w:t>Нац</w:t>
      </w:r>
      <w:proofErr w:type="spellEnd"/>
      <w:r w:rsidRPr="00720037">
        <w:t xml:space="preserve">. акад. наук Беларуси,  Центр. </w:t>
      </w:r>
      <w:proofErr w:type="spellStart"/>
      <w:r w:rsidRPr="00720037">
        <w:t>ботан</w:t>
      </w:r>
      <w:proofErr w:type="spellEnd"/>
      <w:r w:rsidRPr="00720037">
        <w:t>. сад; [</w:t>
      </w:r>
      <w:proofErr w:type="spellStart"/>
      <w:r w:rsidRPr="00720037">
        <w:t>редкол</w:t>
      </w:r>
      <w:proofErr w:type="spellEnd"/>
      <w:r w:rsidRPr="00720037">
        <w:t xml:space="preserve">.: В. В. </w:t>
      </w:r>
      <w:proofErr w:type="spellStart"/>
      <w:r w:rsidRPr="00720037">
        <w:t>Титок</w:t>
      </w:r>
      <w:proofErr w:type="spellEnd"/>
      <w:r w:rsidRPr="00720037">
        <w:t xml:space="preserve"> и др.]. –Минск : </w:t>
      </w:r>
      <w:proofErr w:type="spellStart"/>
      <w:r w:rsidRPr="00720037">
        <w:t>Медисонт</w:t>
      </w:r>
      <w:proofErr w:type="spellEnd"/>
      <w:r w:rsidRPr="00720037">
        <w:t>,  2017 –</w:t>
      </w:r>
    </w:p>
    <w:p w:rsidR="00720037" w:rsidRPr="00720037" w:rsidRDefault="00720037" w:rsidP="00720037">
      <w:pPr>
        <w:pStyle w:val="a7"/>
      </w:pPr>
      <w:r w:rsidRPr="00720037">
        <w:t>Ч. 1. -2017. -504 с.: ил., табл. -Рез. на англ. яз. -</w:t>
      </w:r>
      <w:proofErr w:type="spellStart"/>
      <w:r w:rsidRPr="00720037">
        <w:t>Библиогр</w:t>
      </w:r>
      <w:proofErr w:type="spellEnd"/>
      <w:r w:rsidRPr="00720037">
        <w:t>. в конце ст. -Имен. указ.: с. 490-493. (Шифр Е2018-26/1)</w:t>
      </w:r>
    </w:p>
    <w:p w:rsidR="00720037" w:rsidRPr="00720037" w:rsidRDefault="00720037" w:rsidP="00720037">
      <w:pPr>
        <w:pStyle w:val="a7"/>
      </w:pPr>
      <w:r w:rsidRPr="00720037">
        <w:t>Экземпляры: всего: 1 -102КХ(1)</w:t>
      </w:r>
    </w:p>
    <w:p w:rsidR="00720037" w:rsidRPr="00720037" w:rsidRDefault="00720037" w:rsidP="00720037">
      <w:pPr>
        <w:pStyle w:val="20"/>
      </w:pPr>
      <w:r w:rsidRPr="00720037">
        <w:rPr>
          <w:b/>
        </w:rPr>
        <w:t>45. Роль</w:t>
      </w:r>
      <w:r w:rsidRPr="00720037">
        <w:t xml:space="preserve"> ботанических садов и дендрариев в сохранении,  изучении и устойчивом использовании разнообразия растительного мира : материалы Международной научной конференции,  посвященной 85-летию Центрального ботанического сада Национальной академии наук Беларуси (г. Минск,  6–8 июня 2017г.) : в 2 ч./ </w:t>
      </w:r>
      <w:proofErr w:type="spellStart"/>
      <w:r w:rsidRPr="00720037">
        <w:t>Нац</w:t>
      </w:r>
      <w:proofErr w:type="spellEnd"/>
      <w:r w:rsidRPr="00720037">
        <w:t xml:space="preserve">. акад. наук Беларуси,  Центр. </w:t>
      </w:r>
      <w:proofErr w:type="spellStart"/>
      <w:r w:rsidRPr="00720037">
        <w:t>ботан</w:t>
      </w:r>
      <w:proofErr w:type="spellEnd"/>
      <w:r w:rsidRPr="00720037">
        <w:t>. сад; [</w:t>
      </w:r>
      <w:proofErr w:type="spellStart"/>
      <w:r w:rsidRPr="00720037">
        <w:t>редкол</w:t>
      </w:r>
      <w:proofErr w:type="spellEnd"/>
      <w:r w:rsidRPr="00720037">
        <w:t xml:space="preserve">.: В. В. </w:t>
      </w:r>
      <w:proofErr w:type="spellStart"/>
      <w:r w:rsidRPr="00720037">
        <w:t>Титок</w:t>
      </w:r>
      <w:proofErr w:type="spellEnd"/>
      <w:r w:rsidRPr="00720037">
        <w:t xml:space="preserve"> и др.]. –Минск : </w:t>
      </w:r>
      <w:proofErr w:type="spellStart"/>
      <w:r w:rsidRPr="00720037">
        <w:t>Медисонт</w:t>
      </w:r>
      <w:proofErr w:type="spellEnd"/>
      <w:r w:rsidRPr="00720037">
        <w:t>,  2017 –</w:t>
      </w:r>
    </w:p>
    <w:p w:rsidR="00720037" w:rsidRPr="009B12EB" w:rsidRDefault="00720037" w:rsidP="00720037">
      <w:pPr>
        <w:pStyle w:val="a7"/>
        <w:rPr>
          <w:lang w:val="en-US"/>
        </w:rPr>
      </w:pPr>
      <w:r w:rsidRPr="00720037">
        <w:t>Ч. 2. -2017. -528 с.: ил., табл. -Рез. на англ. яз. -</w:t>
      </w:r>
      <w:proofErr w:type="spellStart"/>
      <w:r w:rsidRPr="00720037">
        <w:t>Библиогр</w:t>
      </w:r>
      <w:proofErr w:type="spellEnd"/>
      <w:r w:rsidRPr="00720037">
        <w:t xml:space="preserve">. в конце ст. -Имен. указ.: с. 512-516. </w:t>
      </w:r>
      <w:r w:rsidRPr="009B12EB">
        <w:rPr>
          <w:lang w:val="en-US"/>
        </w:rPr>
        <w:t>(</w:t>
      </w:r>
      <w:r w:rsidRPr="00720037">
        <w:t>Шифр</w:t>
      </w:r>
      <w:r w:rsidRPr="009B12EB">
        <w:rPr>
          <w:lang w:val="en-US"/>
        </w:rPr>
        <w:t xml:space="preserve"> </w:t>
      </w:r>
      <w:r w:rsidRPr="00720037">
        <w:t>Е</w:t>
      </w:r>
      <w:r w:rsidRPr="009B12EB">
        <w:rPr>
          <w:lang w:val="en-US"/>
        </w:rPr>
        <w:t>2018-26/2)</w:t>
      </w:r>
    </w:p>
    <w:p w:rsidR="00720037" w:rsidRPr="009B12EB" w:rsidRDefault="00720037" w:rsidP="00720037">
      <w:pPr>
        <w:pStyle w:val="a7"/>
        <w:rPr>
          <w:lang w:val="en-US"/>
        </w:rPr>
      </w:pPr>
      <w:r w:rsidRPr="00720037">
        <w:t>Экземпляры</w:t>
      </w:r>
      <w:r w:rsidRPr="009B12EB">
        <w:rPr>
          <w:lang w:val="en-US"/>
        </w:rPr>
        <w:t xml:space="preserve">: </w:t>
      </w:r>
      <w:r w:rsidRPr="00720037">
        <w:t>всего</w:t>
      </w:r>
      <w:r w:rsidRPr="009B12EB">
        <w:rPr>
          <w:lang w:val="en-US"/>
        </w:rPr>
        <w:t>: 1 -102</w:t>
      </w:r>
      <w:r w:rsidRPr="00720037">
        <w:t>КХ</w:t>
      </w:r>
      <w:r w:rsidRPr="009B12EB">
        <w:rPr>
          <w:lang w:val="en-US"/>
        </w:rPr>
        <w:t>(1)</w:t>
      </w:r>
    </w:p>
    <w:p w:rsidR="00720037" w:rsidRPr="00720037" w:rsidRDefault="00720037" w:rsidP="00720037">
      <w:pPr>
        <w:pStyle w:val="20"/>
      </w:pPr>
      <w:r w:rsidRPr="009B12EB">
        <w:rPr>
          <w:b/>
          <w:lang w:val="en-US"/>
        </w:rPr>
        <w:t>46. </w:t>
      </w:r>
      <w:proofErr w:type="spellStart"/>
      <w:r w:rsidRPr="009B12EB">
        <w:rPr>
          <w:b/>
          <w:lang w:val="en-US"/>
        </w:rPr>
        <w:t>Maslovsky</w:t>
      </w:r>
      <w:proofErr w:type="spellEnd"/>
      <w:r w:rsidRPr="009B12EB">
        <w:rPr>
          <w:b/>
          <w:lang w:val="en-US"/>
        </w:rPr>
        <w:t xml:space="preserve">  O. M. </w:t>
      </w:r>
      <w:r w:rsidRPr="009B12EB">
        <w:rPr>
          <w:lang w:val="en-US"/>
        </w:rPr>
        <w:t xml:space="preserve">Atlas of rare and threatened Bryophytes of Eastern Europe as candidates to new European Red List/ O. M. </w:t>
      </w:r>
      <w:proofErr w:type="spellStart"/>
      <w:r w:rsidRPr="009B12EB">
        <w:rPr>
          <w:lang w:val="en-US"/>
        </w:rPr>
        <w:t>Maslovsky</w:t>
      </w:r>
      <w:proofErr w:type="spellEnd"/>
      <w:r w:rsidRPr="009B12EB">
        <w:rPr>
          <w:lang w:val="en-US"/>
        </w:rPr>
        <w:t xml:space="preserve">; Nat. acad. of sciences of Belarus; V. F. </w:t>
      </w:r>
      <w:proofErr w:type="spellStart"/>
      <w:r w:rsidRPr="009B12EB">
        <w:rPr>
          <w:lang w:val="en-US"/>
        </w:rPr>
        <w:t>Kuprevich</w:t>
      </w:r>
      <w:proofErr w:type="spellEnd"/>
      <w:r w:rsidRPr="009B12EB">
        <w:rPr>
          <w:lang w:val="en-US"/>
        </w:rPr>
        <w:t xml:space="preserve"> inst. of experime</w:t>
      </w:r>
      <w:r w:rsidRPr="009B12EB">
        <w:rPr>
          <w:lang w:val="en-US"/>
        </w:rPr>
        <w:t>n</w:t>
      </w:r>
      <w:r w:rsidRPr="009B12EB">
        <w:rPr>
          <w:lang w:val="en-US"/>
        </w:rPr>
        <w:t>tal botany [</w:t>
      </w:r>
      <w:proofErr w:type="spellStart"/>
      <w:r w:rsidRPr="00720037">
        <w:t>Нац</w:t>
      </w:r>
      <w:proofErr w:type="spellEnd"/>
      <w:r w:rsidRPr="009B12EB">
        <w:rPr>
          <w:lang w:val="en-US"/>
        </w:rPr>
        <w:t xml:space="preserve">. </w:t>
      </w:r>
      <w:proofErr w:type="spellStart"/>
      <w:r w:rsidRPr="00720037">
        <w:t>акад</w:t>
      </w:r>
      <w:proofErr w:type="spellEnd"/>
      <w:r w:rsidRPr="009B12EB">
        <w:rPr>
          <w:lang w:val="en-US"/>
        </w:rPr>
        <w:t xml:space="preserve">. </w:t>
      </w:r>
      <w:r w:rsidRPr="00720037">
        <w:t>наук</w:t>
      </w:r>
      <w:r w:rsidRPr="009B12EB">
        <w:rPr>
          <w:lang w:val="en-US"/>
        </w:rPr>
        <w:t xml:space="preserve"> </w:t>
      </w:r>
      <w:r w:rsidRPr="00720037">
        <w:t>Беларуси</w:t>
      </w:r>
      <w:r w:rsidRPr="009B12EB">
        <w:rPr>
          <w:lang w:val="en-US"/>
        </w:rPr>
        <w:t xml:space="preserve">,  </w:t>
      </w:r>
      <w:r w:rsidRPr="00720037">
        <w:t>Ин</w:t>
      </w:r>
      <w:r w:rsidRPr="009B12EB">
        <w:rPr>
          <w:lang w:val="en-US"/>
        </w:rPr>
        <w:noBreakHyphen/>
      </w:r>
      <w:r w:rsidRPr="00720037">
        <w:t>т</w:t>
      </w:r>
      <w:r w:rsidRPr="009B12EB">
        <w:rPr>
          <w:lang w:val="en-US"/>
        </w:rPr>
        <w:t xml:space="preserve"> </w:t>
      </w:r>
      <w:proofErr w:type="spellStart"/>
      <w:r w:rsidRPr="00720037">
        <w:t>эксперим</w:t>
      </w:r>
      <w:proofErr w:type="spellEnd"/>
      <w:r w:rsidRPr="009B12EB">
        <w:rPr>
          <w:lang w:val="en-US"/>
        </w:rPr>
        <w:t xml:space="preserve">. </w:t>
      </w:r>
      <w:r w:rsidRPr="00720037">
        <w:t>ботаники</w:t>
      </w:r>
      <w:r w:rsidRPr="009B12EB">
        <w:rPr>
          <w:lang w:val="en-US"/>
        </w:rPr>
        <w:t xml:space="preserve"> </w:t>
      </w:r>
      <w:r w:rsidRPr="00720037">
        <w:t>им</w:t>
      </w:r>
      <w:r w:rsidRPr="009B12EB">
        <w:rPr>
          <w:lang w:val="en-US"/>
        </w:rPr>
        <w:t xml:space="preserve">. </w:t>
      </w:r>
      <w:r w:rsidRPr="00720037">
        <w:t>В</w:t>
      </w:r>
      <w:r w:rsidRPr="009B12EB">
        <w:rPr>
          <w:lang w:val="en-US"/>
        </w:rPr>
        <w:t xml:space="preserve">. </w:t>
      </w:r>
      <w:r w:rsidRPr="00720037">
        <w:t>Ф</w:t>
      </w:r>
      <w:r w:rsidRPr="009B12EB">
        <w:rPr>
          <w:lang w:val="en-US"/>
        </w:rPr>
        <w:t xml:space="preserve">. </w:t>
      </w:r>
      <w:proofErr w:type="spellStart"/>
      <w:r w:rsidRPr="00720037">
        <w:t>Купревича</w:t>
      </w:r>
      <w:proofErr w:type="spellEnd"/>
      <w:r w:rsidRPr="009B12EB">
        <w:rPr>
          <w:lang w:val="en-US"/>
        </w:rPr>
        <w:t xml:space="preserve">]. –Minsk: </w:t>
      </w:r>
      <w:proofErr w:type="spellStart"/>
      <w:r w:rsidRPr="009B12EB">
        <w:rPr>
          <w:lang w:val="en-US"/>
        </w:rPr>
        <w:t>Bel</w:t>
      </w:r>
      <w:r w:rsidRPr="009B12EB">
        <w:rPr>
          <w:lang w:val="en-US"/>
        </w:rPr>
        <w:t>o</w:t>
      </w:r>
      <w:r w:rsidRPr="009B12EB">
        <w:rPr>
          <w:lang w:val="en-US"/>
        </w:rPr>
        <w:t>russkaya</w:t>
      </w:r>
      <w:proofErr w:type="spellEnd"/>
      <w:r w:rsidRPr="009B12EB">
        <w:rPr>
          <w:lang w:val="en-US"/>
        </w:rPr>
        <w:t xml:space="preserve"> </w:t>
      </w:r>
      <w:proofErr w:type="spellStart"/>
      <w:r w:rsidRPr="009B12EB">
        <w:rPr>
          <w:lang w:val="en-US"/>
        </w:rPr>
        <w:t>nauka</w:t>
      </w:r>
      <w:proofErr w:type="spellEnd"/>
      <w:proofErr w:type="gramStart"/>
      <w:r w:rsidRPr="009B12EB">
        <w:rPr>
          <w:lang w:val="en-US"/>
        </w:rPr>
        <w:t>,  2017</w:t>
      </w:r>
      <w:proofErr w:type="gramEnd"/>
      <w:r w:rsidRPr="009B12EB">
        <w:rPr>
          <w:lang w:val="en-US"/>
        </w:rPr>
        <w:t>. –102 p.: ill. –</w:t>
      </w:r>
      <w:proofErr w:type="spellStart"/>
      <w:r w:rsidRPr="009B12EB">
        <w:rPr>
          <w:lang w:val="en-US"/>
        </w:rPr>
        <w:t>Bibliogr</w:t>
      </w:r>
      <w:proofErr w:type="spellEnd"/>
      <w:r w:rsidRPr="009B12EB">
        <w:rPr>
          <w:lang w:val="en-US"/>
        </w:rPr>
        <w:t xml:space="preserve">.: p. 92–101. </w:t>
      </w:r>
      <w:r w:rsidRPr="00720037">
        <w:t>(Шифр S2018–2)</w:t>
      </w:r>
    </w:p>
    <w:p w:rsidR="00720037" w:rsidRPr="00720037" w:rsidRDefault="00720037" w:rsidP="00720037">
      <w:pPr>
        <w:pStyle w:val="a7"/>
      </w:pPr>
      <w:r w:rsidRPr="00720037">
        <w:t>Перевод заглавия: Атлас редких и исчезающих мохообразных Восточной Европы в качестве ка</w:t>
      </w:r>
      <w:r w:rsidRPr="00720037">
        <w:t>н</w:t>
      </w:r>
      <w:r w:rsidRPr="00720037">
        <w:t>дидатов в новую европейскую Красную книгу.</w:t>
      </w:r>
    </w:p>
    <w:p w:rsidR="00720037" w:rsidRPr="00720037" w:rsidRDefault="00720037" w:rsidP="00720037">
      <w:pPr>
        <w:pStyle w:val="a7"/>
      </w:pPr>
      <w:r w:rsidRPr="00720037">
        <w:t>Экземпляры: всего: 1 -102КХ(1)</w:t>
      </w:r>
    </w:p>
    <w:p w:rsidR="009B12EB" w:rsidRPr="009B12EB" w:rsidRDefault="00720037" w:rsidP="009B12EB">
      <w:pPr>
        <w:pStyle w:val="1"/>
      </w:pPr>
      <w:bookmarkStart w:id="35" w:name="_Toc512599689"/>
      <w:r w:rsidRPr="00720037">
        <w:lastRenderedPageBreak/>
        <w:t>ТЕКУЩЕЕ ЗАКОНОДАТЕЛЬСТВО: КРАТКИЙ ОБЗОР</w:t>
      </w:r>
      <w:bookmarkEnd w:id="35"/>
    </w:p>
    <w:tbl>
      <w:tblPr>
        <w:tblW w:w="10348" w:type="dxa"/>
        <w:tblInd w:w="250" w:type="dxa"/>
        <w:tblLook w:val="0000"/>
      </w:tblPr>
      <w:tblGrid>
        <w:gridCol w:w="1134"/>
        <w:gridCol w:w="9214"/>
      </w:tblGrid>
      <w:tr w:rsidR="009B12EB" w:rsidTr="009B12EB">
        <w:tc>
          <w:tcPr>
            <w:tcW w:w="1134" w:type="dxa"/>
          </w:tcPr>
          <w:p w:rsidR="009B12EB" w:rsidRDefault="009B12EB" w:rsidP="009B12EB">
            <w:pPr>
              <w:numPr>
                <w:ilvl w:val="0"/>
                <w:numId w:val="5"/>
              </w:numPr>
            </w:pPr>
          </w:p>
        </w:tc>
        <w:tc>
          <w:tcPr>
            <w:tcW w:w="9214" w:type="dxa"/>
          </w:tcPr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Приказ Минсельхоза России от 10.01.2018 N 4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"Об утверждении порядка формирования регистрационного досье на лекарственный пр</w:t>
            </w:r>
            <w:r>
              <w:t>е</w:t>
            </w:r>
            <w:r>
              <w:t>парат для ветеринарного применения и требований к документам в его составе и порядка пре</w:t>
            </w:r>
            <w:r>
              <w:t>д</w:t>
            </w:r>
            <w:r>
              <w:t>ставления документов, из которых формируется регистрационное досье на лекарственный преп</w:t>
            </w:r>
            <w:r>
              <w:t>а</w:t>
            </w:r>
            <w:r>
              <w:t>рат для ветеринарного применения в целях государственной регистрации"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(Зарегистрировано в Минюсте России 10.04.2018 N 50691)</w:t>
            </w:r>
          </w:p>
          <w:p w:rsidR="009B12EB" w:rsidRDefault="009B12EB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11.04.2018</w:t>
            </w:r>
          </w:p>
          <w:p w:rsidR="009B12EB" w:rsidRDefault="009B12EB" w:rsidP="00E31B37">
            <w:pPr>
              <w:pStyle w:val="ConsPlusNormal"/>
              <w:widowControl/>
              <w:ind w:firstLine="0"/>
              <w:jc w:val="both"/>
            </w:pPr>
          </w:p>
        </w:tc>
      </w:tr>
      <w:tr w:rsidR="009B12EB" w:rsidTr="009B12EB">
        <w:tc>
          <w:tcPr>
            <w:tcW w:w="1134" w:type="dxa"/>
          </w:tcPr>
          <w:p w:rsidR="009B12EB" w:rsidRDefault="009B12EB" w:rsidP="009B12EB">
            <w:pPr>
              <w:numPr>
                <w:ilvl w:val="0"/>
                <w:numId w:val="5"/>
              </w:numPr>
            </w:pPr>
          </w:p>
        </w:tc>
        <w:tc>
          <w:tcPr>
            <w:tcW w:w="9214" w:type="dxa"/>
          </w:tcPr>
          <w:p w:rsidR="009B12EB" w:rsidRDefault="009B12EB" w:rsidP="00E31B37">
            <w:pPr>
              <w:pStyle w:val="ConsPlusNormal"/>
              <w:ind w:left="540"/>
              <w:jc w:val="both"/>
            </w:pPr>
            <w:r>
              <w:t xml:space="preserve">&lt;Письмо&gt;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11.04.2018 N ГТ-722/13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"О самостоятельном присуждении организациями ученых степеней"</w:t>
            </w:r>
          </w:p>
          <w:p w:rsidR="009B12EB" w:rsidRDefault="009B12EB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9B12EB" w:rsidRDefault="009B12EB" w:rsidP="00E31B37">
            <w:pPr>
              <w:pStyle w:val="ConsPlusNormal"/>
              <w:widowControl/>
              <w:ind w:firstLine="0"/>
              <w:jc w:val="both"/>
            </w:pPr>
          </w:p>
        </w:tc>
      </w:tr>
      <w:tr w:rsidR="009B12EB" w:rsidTr="009B12EB">
        <w:trPr>
          <w:trHeight w:val="386"/>
        </w:trPr>
        <w:tc>
          <w:tcPr>
            <w:tcW w:w="1134" w:type="dxa"/>
          </w:tcPr>
          <w:p w:rsidR="009B12EB" w:rsidRDefault="009B12EB" w:rsidP="009B12EB">
            <w:pPr>
              <w:numPr>
                <w:ilvl w:val="0"/>
                <w:numId w:val="5"/>
              </w:numPr>
            </w:pPr>
          </w:p>
        </w:tc>
        <w:tc>
          <w:tcPr>
            <w:tcW w:w="9214" w:type="dxa"/>
          </w:tcPr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Приказ Минсельхоза России от 28.03.2018 N 128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"О внесении изменений в приложения N 1 и N 2 к приказу Министерства сельского х</w:t>
            </w:r>
            <w:r>
              <w:t>о</w:t>
            </w:r>
            <w:r>
              <w:t>зяйства Российской Федерации от 24 января 2017 г. N 24 "Об утверждении перечней направлений целевого использования льготных краткосрочных кредитов и льготных инвестиционных кред</w:t>
            </w:r>
            <w:r>
              <w:t>и</w:t>
            </w:r>
            <w:r>
              <w:t>тов"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(Зарегистрировано в Минюсте России 11.04.2018 N 50715)</w:t>
            </w:r>
          </w:p>
          <w:p w:rsidR="009B12EB" w:rsidRDefault="009B12EB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12.04.2018</w:t>
            </w:r>
          </w:p>
          <w:p w:rsidR="009B12EB" w:rsidRDefault="009B12EB" w:rsidP="00E31B37">
            <w:pPr>
              <w:pStyle w:val="ConsPlusNormal"/>
              <w:widowControl/>
              <w:ind w:firstLine="0"/>
              <w:jc w:val="both"/>
            </w:pPr>
          </w:p>
        </w:tc>
      </w:tr>
      <w:tr w:rsidR="009B12EB" w:rsidTr="009B12EB">
        <w:tc>
          <w:tcPr>
            <w:tcW w:w="1134" w:type="dxa"/>
          </w:tcPr>
          <w:p w:rsidR="009B12EB" w:rsidRDefault="009B12EB" w:rsidP="009B12EB">
            <w:pPr>
              <w:numPr>
                <w:ilvl w:val="0"/>
                <w:numId w:val="5"/>
              </w:numPr>
            </w:pPr>
          </w:p>
        </w:tc>
        <w:tc>
          <w:tcPr>
            <w:tcW w:w="9214" w:type="dxa"/>
          </w:tcPr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Приказ Росстата от 23.01.2018 N 24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"Об утверждении Программы публикации окончательных итогов Всероссийской сел</w:t>
            </w:r>
            <w:r>
              <w:t>ь</w:t>
            </w:r>
            <w:r>
              <w:t>скохозяйственной переписи 2016 года по Российской Федерации, субъектам Российской Федер</w:t>
            </w:r>
            <w:r>
              <w:t>а</w:t>
            </w:r>
            <w:r>
              <w:t>ции, муниципальным образованиям"</w:t>
            </w:r>
          </w:p>
          <w:p w:rsidR="009B12EB" w:rsidRDefault="009B12EB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9B12EB" w:rsidRDefault="009B12EB" w:rsidP="00E31B37">
            <w:pPr>
              <w:pStyle w:val="ConsPlusNormal"/>
              <w:widowControl/>
              <w:ind w:firstLine="0"/>
              <w:jc w:val="both"/>
            </w:pPr>
          </w:p>
        </w:tc>
      </w:tr>
      <w:tr w:rsidR="009B12EB" w:rsidTr="009B12EB">
        <w:tc>
          <w:tcPr>
            <w:tcW w:w="1134" w:type="dxa"/>
          </w:tcPr>
          <w:p w:rsidR="009B12EB" w:rsidRDefault="009B12EB" w:rsidP="009B12EB">
            <w:pPr>
              <w:numPr>
                <w:ilvl w:val="0"/>
                <w:numId w:val="5"/>
              </w:numPr>
            </w:pPr>
          </w:p>
        </w:tc>
        <w:tc>
          <w:tcPr>
            <w:tcW w:w="9214" w:type="dxa"/>
          </w:tcPr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13.04.2018 N 63-нпа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"Об утверждении ставок субсидий на поддержку развития товарного мясного скотово</w:t>
            </w:r>
            <w:r>
              <w:t>д</w:t>
            </w:r>
            <w:r>
              <w:t>ства путем компенсации части затрат сельскохозяйственным товаропроизводителям на содерж</w:t>
            </w:r>
            <w:r>
              <w:t>а</w:t>
            </w:r>
            <w:r>
              <w:t>ние товарного поголовья коров специализированных мясных пород и помесных коров, предоста</w:t>
            </w:r>
            <w:r>
              <w:t>в</w:t>
            </w:r>
            <w:r>
              <w:t>ляемых за счет средств областного бюджета Новосибирской области, в том числе источником ф</w:t>
            </w:r>
            <w:r>
              <w:t>и</w:t>
            </w:r>
            <w:r>
              <w:t>нансового обеспечения которых являются субсидии из федерального бюджета, на 2018 год"</w:t>
            </w:r>
          </w:p>
          <w:p w:rsidR="009B12EB" w:rsidRDefault="009B12EB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13.04.2018</w:t>
            </w:r>
          </w:p>
          <w:p w:rsidR="009B12EB" w:rsidRDefault="009B12EB" w:rsidP="00E31B37">
            <w:pPr>
              <w:pStyle w:val="ConsPlusNormal"/>
              <w:jc w:val="both"/>
            </w:pPr>
          </w:p>
        </w:tc>
      </w:tr>
      <w:tr w:rsidR="009B12EB" w:rsidTr="009B12EB">
        <w:tc>
          <w:tcPr>
            <w:tcW w:w="1134" w:type="dxa"/>
          </w:tcPr>
          <w:p w:rsidR="009B12EB" w:rsidRDefault="009B12EB" w:rsidP="009B12EB">
            <w:pPr>
              <w:numPr>
                <w:ilvl w:val="0"/>
                <w:numId w:val="5"/>
              </w:numPr>
            </w:pPr>
          </w:p>
        </w:tc>
        <w:tc>
          <w:tcPr>
            <w:tcW w:w="9214" w:type="dxa"/>
          </w:tcPr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12.04.2018 N 59-нпа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</w:t>
            </w:r>
            <w:r>
              <w:t>б</w:t>
            </w:r>
            <w:r>
              <w:t>ласти от 10.05.2017 N 72-нпа"</w:t>
            </w:r>
          </w:p>
          <w:p w:rsidR="009B12EB" w:rsidRDefault="009B12EB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12.04.2018</w:t>
            </w:r>
          </w:p>
          <w:p w:rsidR="009B12EB" w:rsidRDefault="009B12EB" w:rsidP="00E31B37">
            <w:pPr>
              <w:pStyle w:val="ConsPlusNormal"/>
              <w:widowControl/>
              <w:ind w:firstLine="0"/>
              <w:jc w:val="both"/>
            </w:pPr>
          </w:p>
        </w:tc>
      </w:tr>
      <w:tr w:rsidR="009B12EB" w:rsidTr="009B12EB">
        <w:tc>
          <w:tcPr>
            <w:tcW w:w="1134" w:type="dxa"/>
          </w:tcPr>
          <w:p w:rsidR="009B12EB" w:rsidRDefault="009B12EB" w:rsidP="009B12EB">
            <w:pPr>
              <w:numPr>
                <w:ilvl w:val="0"/>
                <w:numId w:val="5"/>
              </w:numPr>
            </w:pPr>
          </w:p>
        </w:tc>
        <w:tc>
          <w:tcPr>
            <w:tcW w:w="9214" w:type="dxa"/>
          </w:tcPr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10.04.2018 N 120-п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"О внесении изменений в постановление Правительства Новосибирской области от 02.02.2015 N 37-п"</w:t>
            </w:r>
          </w:p>
          <w:p w:rsidR="009B12EB" w:rsidRDefault="009B12EB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12.04.2018</w:t>
            </w:r>
          </w:p>
          <w:p w:rsidR="009B12EB" w:rsidRDefault="009B12EB" w:rsidP="00E31B37">
            <w:pPr>
              <w:pStyle w:val="ConsPlusNormal"/>
              <w:widowControl/>
              <w:ind w:firstLine="0"/>
              <w:jc w:val="both"/>
            </w:pPr>
          </w:p>
        </w:tc>
      </w:tr>
      <w:tr w:rsidR="009B12EB" w:rsidTr="009B12EB">
        <w:tc>
          <w:tcPr>
            <w:tcW w:w="1134" w:type="dxa"/>
          </w:tcPr>
          <w:p w:rsidR="009B12EB" w:rsidRDefault="009B12EB" w:rsidP="009B12EB">
            <w:pPr>
              <w:numPr>
                <w:ilvl w:val="0"/>
                <w:numId w:val="5"/>
              </w:numPr>
            </w:pPr>
          </w:p>
        </w:tc>
        <w:tc>
          <w:tcPr>
            <w:tcW w:w="9214" w:type="dxa"/>
          </w:tcPr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10.04.2018 N 121-п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"О внесении изменений в постановление Правительства Новосибирской области от 02.02.2015 N 37-п"</w:t>
            </w:r>
          </w:p>
          <w:p w:rsidR="009B12EB" w:rsidRDefault="009B12EB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9B12EB" w:rsidRDefault="009B12EB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12.04.2018</w:t>
            </w:r>
          </w:p>
          <w:p w:rsidR="009B12EB" w:rsidRDefault="009B12EB" w:rsidP="00E31B37">
            <w:pPr>
              <w:pStyle w:val="ConsPlusNormal"/>
              <w:jc w:val="both"/>
            </w:pPr>
          </w:p>
        </w:tc>
      </w:tr>
    </w:tbl>
    <w:p w:rsidR="005D7925" w:rsidRPr="00720037" w:rsidRDefault="005D7925" w:rsidP="009B12EB">
      <w:pPr>
        <w:pStyle w:val="1"/>
        <w:jc w:val="left"/>
      </w:pPr>
    </w:p>
    <w:sectPr w:rsidR="005D7925" w:rsidRPr="00720037" w:rsidSect="00464FCF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273" w:rsidRDefault="003D6273">
      <w:r>
        <w:separator/>
      </w:r>
    </w:p>
  </w:endnote>
  <w:endnote w:type="continuationSeparator" w:id="0">
    <w:p w:rsidR="003D6273" w:rsidRDefault="003D6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9C431F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3F7F77">
      <w:rPr>
        <w:rStyle w:val="a3"/>
        <w:noProof/>
        <w:sz w:val="24"/>
      </w:rPr>
      <w:t>3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273" w:rsidRDefault="003D6273">
      <w:r>
        <w:separator/>
      </w:r>
    </w:p>
  </w:footnote>
  <w:footnote w:type="continuationSeparator" w:id="0">
    <w:p w:rsidR="003D6273" w:rsidRDefault="003D62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spelling="clean" w:grammar="clean"/>
  <w:attachedTemplate r:id="rId1"/>
  <w:stylePaneFormatFilter w:val="3F01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A9336F"/>
    <w:rsid w:val="000671C0"/>
    <w:rsid w:val="00183880"/>
    <w:rsid w:val="002F4433"/>
    <w:rsid w:val="003D6273"/>
    <w:rsid w:val="003F7F77"/>
    <w:rsid w:val="004028EB"/>
    <w:rsid w:val="00464FCF"/>
    <w:rsid w:val="004A4CD0"/>
    <w:rsid w:val="00514EAC"/>
    <w:rsid w:val="005D7925"/>
    <w:rsid w:val="00720037"/>
    <w:rsid w:val="007B421A"/>
    <w:rsid w:val="00856816"/>
    <w:rsid w:val="008E4B56"/>
    <w:rsid w:val="008F5A76"/>
    <w:rsid w:val="009B12EB"/>
    <w:rsid w:val="009C431F"/>
    <w:rsid w:val="009E6798"/>
    <w:rsid w:val="00A121D3"/>
    <w:rsid w:val="00A9336F"/>
    <w:rsid w:val="00CA406A"/>
    <w:rsid w:val="00CF6701"/>
    <w:rsid w:val="00D23222"/>
    <w:rsid w:val="00E130B8"/>
    <w:rsid w:val="00E34786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4FCF"/>
    <w:rPr>
      <w:sz w:val="24"/>
      <w:szCs w:val="24"/>
    </w:rPr>
  </w:style>
  <w:style w:type="paragraph" w:styleId="1">
    <w:name w:val="heading 1"/>
    <w:basedOn w:val="a"/>
    <w:next w:val="a"/>
    <w:qFormat/>
    <w:rsid w:val="00464FCF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464FCF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464FCF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464FCF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464FCF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464FCF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464FCF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464FCF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464FCF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464FCF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464FC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464FCF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464FCF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464FCF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464FCF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464FCF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464FCF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464FCF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464FCF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464FCF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464FCF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464FCF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464FCF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464FCF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464FCF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464FCF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464FCF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464FCF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464FCF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464FCF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464FCF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464FCF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464FCF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464FCF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464FCF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464FCF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4028EB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4028EB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4028EB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4028EB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4028EB"/>
    <w:rPr>
      <w:sz w:val="24"/>
    </w:rPr>
  </w:style>
  <w:style w:type="paragraph" w:customStyle="1" w:styleId="ConsPlusNormal">
    <w:name w:val="ConsPlusNormal"/>
    <w:rsid w:val="009B12EB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5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001D3-9099-4E55-BCFC-913092684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</TotalTime>
  <Pages>9</Pages>
  <Words>3395</Words>
  <Characters>21937</Characters>
  <Application>Microsoft Office Word</Application>
  <DocSecurity>0</DocSecurity>
  <Lines>182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3</cp:lastModifiedBy>
  <cp:revision>3</cp:revision>
  <cp:lastPrinted>2002-07-18T05:42:00Z</cp:lastPrinted>
  <dcterms:created xsi:type="dcterms:W3CDTF">2018-04-27T08:27:00Z</dcterms:created>
  <dcterms:modified xsi:type="dcterms:W3CDTF">2018-04-27T08:16:00Z</dcterms:modified>
</cp:coreProperties>
</file>